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86B" w:rsidRPr="00DF7543" w:rsidRDefault="0040786B" w:rsidP="00AE3A46">
      <w:pPr>
        <w:jc w:val="right"/>
        <w:rPr>
          <w:lang w:val="uk-UA"/>
        </w:rPr>
      </w:pPr>
    </w:p>
    <w:p w:rsidR="0040786B" w:rsidRDefault="0040786B" w:rsidP="00AE3A46">
      <w:pPr>
        <w:jc w:val="center"/>
      </w:pPr>
    </w:p>
    <w:p w:rsidR="0040786B" w:rsidRDefault="0040786B" w:rsidP="00AE3A46">
      <w:pPr>
        <w:jc w:val="center"/>
      </w:pPr>
    </w:p>
    <w:p w:rsidR="0040786B" w:rsidRDefault="0040786B" w:rsidP="00AE3A46">
      <w:pPr>
        <w:jc w:val="center"/>
      </w:pPr>
    </w:p>
    <w:p w:rsidR="0040786B" w:rsidRDefault="0040786B" w:rsidP="00AE3A46">
      <w:pPr>
        <w:rPr>
          <w:lang w:val="uk-UA"/>
        </w:rPr>
      </w:pPr>
    </w:p>
    <w:p w:rsidR="0040786B" w:rsidRDefault="0040786B" w:rsidP="00AE3A46">
      <w:pPr>
        <w:rPr>
          <w:lang w:val="uk-UA"/>
        </w:rPr>
      </w:pPr>
    </w:p>
    <w:p w:rsidR="0040786B" w:rsidRDefault="0040786B" w:rsidP="00AE3A46">
      <w:pPr>
        <w:rPr>
          <w:lang w:val="uk-UA"/>
        </w:rPr>
      </w:pPr>
    </w:p>
    <w:p w:rsidR="0040786B" w:rsidRDefault="0040786B" w:rsidP="00AE3A46">
      <w:pPr>
        <w:rPr>
          <w:lang w:val="uk-UA"/>
        </w:rPr>
      </w:pPr>
    </w:p>
    <w:p w:rsidR="0040786B" w:rsidRDefault="0040786B" w:rsidP="00AE3A46">
      <w:pPr>
        <w:rPr>
          <w:lang w:val="uk-UA"/>
        </w:rPr>
      </w:pPr>
    </w:p>
    <w:p w:rsidR="0040786B" w:rsidRDefault="0040786B" w:rsidP="00AE3A46">
      <w:pPr>
        <w:rPr>
          <w:lang w:val="uk-UA"/>
        </w:rPr>
      </w:pPr>
    </w:p>
    <w:p w:rsidR="0040786B" w:rsidRDefault="0040786B" w:rsidP="00AE3A46">
      <w:pPr>
        <w:rPr>
          <w:lang w:val="uk-UA"/>
        </w:rPr>
      </w:pPr>
    </w:p>
    <w:p w:rsidR="0040786B" w:rsidRDefault="0040786B" w:rsidP="00AE3A46">
      <w:pPr>
        <w:rPr>
          <w:lang w:val="uk-UA"/>
        </w:rPr>
      </w:pPr>
    </w:p>
    <w:p w:rsidR="0040786B" w:rsidRDefault="0040786B" w:rsidP="00AE3A46">
      <w:pPr>
        <w:rPr>
          <w:lang w:val="uk-UA"/>
        </w:rPr>
      </w:pPr>
    </w:p>
    <w:p w:rsidR="0040786B" w:rsidRDefault="0040786B" w:rsidP="00AE3A46">
      <w:pPr>
        <w:rPr>
          <w:lang w:val="uk-UA"/>
        </w:rPr>
      </w:pPr>
    </w:p>
    <w:p w:rsidR="0040786B" w:rsidRPr="00AE649E" w:rsidRDefault="0040786B" w:rsidP="00AE3A46">
      <w:pPr>
        <w:rPr>
          <w:lang w:val="uk-UA"/>
        </w:rPr>
      </w:pPr>
    </w:p>
    <w:p w:rsidR="0040786B" w:rsidRPr="009F43EF" w:rsidRDefault="0040786B" w:rsidP="00AE3A46">
      <w:pPr>
        <w:jc w:val="center"/>
        <w:rPr>
          <w:lang w:val="uk-UA"/>
        </w:rPr>
      </w:pPr>
      <w:r>
        <w:rPr>
          <w:lang w:val="uk-UA"/>
        </w:rPr>
        <w:t>БИТА ЦЕГЛА</w:t>
      </w:r>
    </w:p>
    <w:p w:rsidR="0040786B" w:rsidRDefault="0040786B" w:rsidP="00AE3A46">
      <w:pPr>
        <w:jc w:val="center"/>
      </w:pPr>
    </w:p>
    <w:p w:rsidR="0040786B" w:rsidRPr="008A1E72" w:rsidRDefault="0040786B" w:rsidP="00AE3A46">
      <w:pPr>
        <w:jc w:val="center"/>
        <w:rPr>
          <w:lang w:val="uk-UA"/>
        </w:rPr>
      </w:pPr>
      <w:r w:rsidRPr="00666560">
        <w:rPr>
          <w:lang w:val="uk-UA"/>
        </w:rPr>
        <w:t>ігровий короткометражний</w:t>
      </w:r>
      <w:r>
        <w:rPr>
          <w:lang w:val="uk-UA"/>
        </w:rPr>
        <w:t xml:space="preserve">, </w:t>
      </w:r>
      <w:r>
        <w:t xml:space="preserve">хронометраж </w:t>
      </w:r>
      <w:r>
        <w:rPr>
          <w:lang w:val="uk-UA"/>
        </w:rPr>
        <w:t>3</w:t>
      </w:r>
      <w:r w:rsidRPr="00C90F3F">
        <w:t xml:space="preserve"> </w:t>
      </w:r>
      <w:r w:rsidRPr="008A1E72">
        <w:rPr>
          <w:lang w:val="uk-UA"/>
        </w:rPr>
        <w:t>хвилини</w:t>
      </w:r>
    </w:p>
    <w:p w:rsidR="0040786B" w:rsidRPr="00AA52DC" w:rsidRDefault="0040786B" w:rsidP="00AE3A46">
      <w:pPr>
        <w:jc w:val="center"/>
      </w:pPr>
    </w:p>
    <w:p w:rsidR="0040786B" w:rsidRPr="00591578" w:rsidRDefault="0040786B" w:rsidP="00AE3A46">
      <w:pPr>
        <w:jc w:val="center"/>
        <w:rPr>
          <w:lang w:val="uk-UA"/>
        </w:rPr>
      </w:pPr>
      <w:r>
        <w:rPr>
          <w:lang w:val="uk-UA"/>
        </w:rPr>
        <w:t>Гуз Юрій</w:t>
      </w:r>
    </w:p>
    <w:p w:rsidR="0040786B" w:rsidRPr="00AA52DC" w:rsidRDefault="0040786B" w:rsidP="00AE3A46">
      <w:pPr>
        <w:jc w:val="center"/>
      </w:pPr>
    </w:p>
    <w:p w:rsidR="0040786B" w:rsidRDefault="0040786B" w:rsidP="00AE3A46">
      <w:pPr>
        <w:jc w:val="center"/>
      </w:pPr>
    </w:p>
    <w:p w:rsidR="0040786B" w:rsidRDefault="0040786B" w:rsidP="00AE3A46">
      <w:pPr>
        <w:jc w:val="center"/>
      </w:pPr>
    </w:p>
    <w:p w:rsidR="0040786B" w:rsidRDefault="0040786B" w:rsidP="00AE3A46">
      <w:pPr>
        <w:jc w:val="center"/>
      </w:pPr>
    </w:p>
    <w:p w:rsidR="0040786B" w:rsidRPr="00816BDF" w:rsidRDefault="0040786B" w:rsidP="00AE3A46"/>
    <w:p w:rsidR="0040786B" w:rsidRPr="00816BDF" w:rsidRDefault="0040786B" w:rsidP="00AE3A46"/>
    <w:p w:rsidR="0040786B" w:rsidRPr="00AE3A46" w:rsidRDefault="0040786B" w:rsidP="00AE3A46"/>
    <w:p w:rsidR="0040786B" w:rsidRPr="00AE3A46" w:rsidRDefault="0040786B" w:rsidP="00AE3A46"/>
    <w:p w:rsidR="0040786B" w:rsidRPr="00AE3A46" w:rsidRDefault="0040786B" w:rsidP="00AE3A46"/>
    <w:p w:rsidR="0040786B" w:rsidRPr="00AE3A46" w:rsidRDefault="0040786B" w:rsidP="00AE3A46"/>
    <w:p w:rsidR="0040786B" w:rsidRPr="00AE3A46" w:rsidRDefault="0040786B" w:rsidP="00AE3A46"/>
    <w:p w:rsidR="0040786B" w:rsidRPr="00AE3A46" w:rsidRDefault="0040786B" w:rsidP="00AE3A46"/>
    <w:p w:rsidR="0040786B" w:rsidRPr="00AE3A46" w:rsidRDefault="0040786B" w:rsidP="00AE3A46"/>
    <w:p w:rsidR="0040786B" w:rsidRPr="00AE3A46" w:rsidRDefault="0040786B" w:rsidP="00AE3A46"/>
    <w:p w:rsidR="0040786B" w:rsidRPr="00AE3A46" w:rsidRDefault="0040786B" w:rsidP="00AE3A46"/>
    <w:p w:rsidR="0040786B" w:rsidRPr="00AE3A46" w:rsidRDefault="0040786B" w:rsidP="00AE3A46"/>
    <w:p w:rsidR="0040786B" w:rsidRPr="00AE3A46" w:rsidRDefault="0040786B" w:rsidP="00AE3A46"/>
    <w:p w:rsidR="0040786B" w:rsidRPr="00AE3A46" w:rsidRDefault="0040786B" w:rsidP="00AE3A46"/>
    <w:p w:rsidR="0040786B" w:rsidRPr="00AE3A46" w:rsidRDefault="0040786B" w:rsidP="00AE3A46"/>
    <w:p w:rsidR="0040786B" w:rsidRPr="00AE3A46" w:rsidRDefault="0040786B" w:rsidP="00AE3A46"/>
    <w:p w:rsidR="0040786B" w:rsidRPr="00AE3A46" w:rsidRDefault="0040786B" w:rsidP="00AE3A46"/>
    <w:p w:rsidR="0040786B" w:rsidRPr="00C90F3F" w:rsidRDefault="0040786B" w:rsidP="00AE3A46">
      <w:pPr>
        <w:rPr>
          <w:lang w:val="uk-UA"/>
        </w:rPr>
      </w:pPr>
    </w:p>
    <w:p w:rsidR="0040786B" w:rsidRPr="00C90F3F" w:rsidRDefault="0040786B" w:rsidP="00AE3A46">
      <w:pPr>
        <w:rPr>
          <w:lang w:val="uk-UA"/>
        </w:rPr>
      </w:pPr>
    </w:p>
    <w:p w:rsidR="0040786B" w:rsidRPr="00666560" w:rsidRDefault="0040786B" w:rsidP="00AE3A46">
      <w:pPr>
        <w:jc w:val="right"/>
        <w:rPr>
          <w:lang w:val="uk-UA"/>
        </w:rPr>
      </w:pPr>
      <w:r w:rsidRPr="00666560">
        <w:rPr>
          <w:lang w:val="de-DE"/>
        </w:rPr>
        <w:t>georgehus</w:t>
      </w:r>
      <w:r w:rsidRPr="009C33EF">
        <w:t>96@</w:t>
      </w:r>
      <w:r w:rsidRPr="00666560">
        <w:rPr>
          <w:lang w:val="de-DE"/>
        </w:rPr>
        <w:t>gmail</w:t>
      </w:r>
      <w:r w:rsidRPr="009C33EF">
        <w:t>.</w:t>
      </w:r>
      <w:r w:rsidRPr="00666560">
        <w:rPr>
          <w:lang w:val="de-DE"/>
        </w:rPr>
        <w:t>com</w:t>
      </w:r>
    </w:p>
    <w:p w:rsidR="0040786B" w:rsidRPr="00C90F3F" w:rsidRDefault="0040786B" w:rsidP="00AE3A46">
      <w:pPr>
        <w:jc w:val="center"/>
        <w:rPr>
          <w:lang w:val="uk-UA"/>
        </w:rPr>
      </w:pPr>
    </w:p>
    <w:p w:rsidR="0040786B" w:rsidRPr="00C90F3F" w:rsidRDefault="0040786B" w:rsidP="00AE3A46"/>
    <w:p w:rsidR="0040786B" w:rsidRDefault="0040786B" w:rsidP="00AE3A46">
      <w:pPr>
        <w:rPr>
          <w:lang w:val="uk-UA"/>
        </w:rPr>
      </w:pPr>
    </w:p>
    <w:p w:rsidR="0040786B" w:rsidRDefault="0040786B" w:rsidP="00AE3A46">
      <w:pPr>
        <w:rPr>
          <w:lang w:val="uk-UA"/>
        </w:rPr>
      </w:pPr>
    </w:p>
    <w:p w:rsidR="0040786B" w:rsidRDefault="0040786B" w:rsidP="00AE3A46">
      <w:pPr>
        <w:rPr>
          <w:lang w:val="uk-UA"/>
        </w:rPr>
      </w:pPr>
    </w:p>
    <w:p w:rsidR="0040786B" w:rsidRDefault="0040786B" w:rsidP="00AE3A46">
      <w:pPr>
        <w:rPr>
          <w:lang w:val="uk-UA"/>
        </w:rPr>
      </w:pPr>
    </w:p>
    <w:p w:rsidR="0040786B" w:rsidRDefault="0040786B" w:rsidP="00AE3A46">
      <w:pPr>
        <w:rPr>
          <w:lang w:val="uk-UA"/>
        </w:rPr>
      </w:pPr>
    </w:p>
    <w:p w:rsidR="0040786B" w:rsidRPr="00C90F3F" w:rsidRDefault="0040786B" w:rsidP="00AE3A46">
      <w:pPr>
        <w:rPr>
          <w:lang w:val="uk-UA"/>
        </w:rPr>
      </w:pPr>
    </w:p>
    <w:p w:rsidR="0040786B" w:rsidRPr="00C90F3F" w:rsidRDefault="0040786B" w:rsidP="00AE3A46">
      <w:pPr>
        <w:rPr>
          <w:lang w:val="uk-UA"/>
        </w:rPr>
      </w:pPr>
    </w:p>
    <w:p w:rsidR="0040786B" w:rsidRPr="001963C9" w:rsidRDefault="0040786B" w:rsidP="00AE3A46">
      <w:pPr>
        <w:jc w:val="center"/>
      </w:pPr>
      <w:r>
        <w:t>201</w:t>
      </w:r>
      <w:r>
        <w:rPr>
          <w:lang w:val="uk-UA"/>
        </w:rPr>
        <w:t>7</w:t>
      </w:r>
    </w:p>
    <w:p w:rsidR="0040786B" w:rsidRPr="00606906" w:rsidRDefault="0040786B">
      <w:pPr>
        <w:pStyle w:val="TIMEANDPLACE"/>
        <w:rPr>
          <w:lang w:val="uk-UA"/>
        </w:rPr>
      </w:pPr>
      <w:r>
        <w:rPr>
          <w:lang w:val="uk-UA"/>
        </w:rPr>
        <w:t>інт</w:t>
      </w:r>
      <w:r>
        <w:t>.</w:t>
      </w:r>
      <w:r w:rsidRPr="006C28C3">
        <w:t xml:space="preserve"> </w:t>
      </w:r>
      <w:r>
        <w:rPr>
          <w:lang w:val="uk-UA"/>
        </w:rPr>
        <w:t>закинута ферма -</w:t>
      </w:r>
      <w:r>
        <w:t xml:space="preserve"> </w:t>
      </w:r>
      <w:r>
        <w:rPr>
          <w:lang w:val="uk-UA"/>
        </w:rPr>
        <w:t>день</w:t>
      </w:r>
    </w:p>
    <w:p w:rsidR="0040786B" w:rsidRPr="00AB0ADA" w:rsidRDefault="0040786B">
      <w:pPr>
        <w:pStyle w:val="ACTION"/>
        <w:rPr>
          <w:lang w:val="uk-UA"/>
        </w:rPr>
      </w:pPr>
    </w:p>
    <w:p w:rsidR="0040786B" w:rsidRDefault="0040786B" w:rsidP="00606906">
      <w:pPr>
        <w:pStyle w:val="ACTION"/>
        <w:rPr>
          <w:lang w:val="uk-UA"/>
        </w:rPr>
      </w:pPr>
      <w:r>
        <w:rPr>
          <w:lang w:val="uk-UA"/>
        </w:rPr>
        <w:t>Довга, типового радянського планування, давно не діюча колгоспна свиноферма. Крізь вибиті вікна до напівтемного приміщення падають косі промені сонця.</w:t>
      </w:r>
    </w:p>
    <w:p w:rsidR="0040786B" w:rsidRDefault="0040786B" w:rsidP="00606906">
      <w:pPr>
        <w:pStyle w:val="ACTION"/>
        <w:rPr>
          <w:lang w:val="uk-UA"/>
        </w:rPr>
      </w:pPr>
    </w:p>
    <w:p w:rsidR="0040786B" w:rsidRDefault="0040786B" w:rsidP="00606906">
      <w:pPr>
        <w:pStyle w:val="ACTION"/>
        <w:rPr>
          <w:lang w:val="uk-UA"/>
        </w:rPr>
      </w:pPr>
      <w:r>
        <w:rPr>
          <w:lang w:val="uk-UA"/>
        </w:rPr>
        <w:t>В кутку біля стіни стоять ДВА ХЛОПЧИКИ віком не більше 13 років. В обох за спиною рюкзаки, які зазвичай носять в школу. САНЬКО явно боїться і тримається позаду ЖЕКИ, який скоріше розлючений, аніж наляканий.</w:t>
      </w:r>
    </w:p>
    <w:p w:rsidR="0040786B" w:rsidRDefault="0040786B" w:rsidP="00606906">
      <w:pPr>
        <w:pStyle w:val="ACTION"/>
        <w:rPr>
          <w:lang w:val="uk-UA"/>
        </w:rPr>
      </w:pPr>
    </w:p>
    <w:p w:rsidR="0040786B" w:rsidRDefault="0040786B" w:rsidP="00606906">
      <w:pPr>
        <w:pStyle w:val="ACTION"/>
        <w:rPr>
          <w:lang w:val="uk-UA"/>
        </w:rPr>
      </w:pPr>
      <w:r>
        <w:rPr>
          <w:lang w:val="uk-UA"/>
        </w:rPr>
        <w:t>Навпроти них стоять ЧЕТВЕРО МУЖИКІВ в брудному одязі. Стоять таким чином, щоб відрізати всі можливі шляхи втечі. Найменший мужик тримає в руках сокиру. Це – ПАТИСОН.</w:t>
      </w:r>
    </w:p>
    <w:p w:rsidR="0040786B" w:rsidRDefault="0040786B" w:rsidP="00606906">
      <w:pPr>
        <w:pStyle w:val="ACTION"/>
        <w:rPr>
          <w:lang w:val="uk-UA"/>
        </w:rPr>
      </w:pPr>
    </w:p>
    <w:p w:rsidR="0040786B" w:rsidRPr="00C06C07" w:rsidRDefault="0040786B" w:rsidP="001C2694">
      <w:pPr>
        <w:pStyle w:val="CHARACTER"/>
        <w:rPr>
          <w:lang w:val="uk-UA"/>
        </w:rPr>
      </w:pPr>
      <w:r>
        <w:rPr>
          <w:lang w:val="uk-UA"/>
        </w:rPr>
        <w:t>ПАТиСОН</w:t>
      </w:r>
    </w:p>
    <w:p w:rsidR="0040786B" w:rsidRPr="00C06C07" w:rsidRDefault="0040786B" w:rsidP="001C2694">
      <w:pPr>
        <w:pStyle w:val="DIALOG"/>
        <w:rPr>
          <w:lang w:val="uk-UA"/>
        </w:rPr>
      </w:pPr>
      <w:r>
        <w:rPr>
          <w:lang w:val="uk-UA"/>
        </w:rPr>
        <w:t>Так що ви там кричали, га? Ану тепер ще раз повторіть, якщо кишка не затонка.</w:t>
      </w:r>
    </w:p>
    <w:p w:rsidR="0040786B" w:rsidRDefault="0040786B" w:rsidP="001C2694">
      <w:pPr>
        <w:pStyle w:val="ACTION"/>
        <w:rPr>
          <w:lang w:val="uk-UA"/>
        </w:rPr>
      </w:pPr>
    </w:p>
    <w:p w:rsidR="0040786B" w:rsidRDefault="0040786B" w:rsidP="001C2694">
      <w:pPr>
        <w:pStyle w:val="CHARACTER"/>
        <w:rPr>
          <w:lang w:val="uk-UA"/>
        </w:rPr>
      </w:pPr>
      <w:r>
        <w:rPr>
          <w:lang w:val="uk-UA"/>
        </w:rPr>
        <w:t>Жека</w:t>
      </w:r>
    </w:p>
    <w:p w:rsidR="0040786B" w:rsidRDefault="0040786B" w:rsidP="001C2694">
      <w:pPr>
        <w:pStyle w:val="DIALOG"/>
        <w:rPr>
          <w:lang w:val="uk-UA"/>
        </w:rPr>
      </w:pPr>
      <w:r>
        <w:rPr>
          <w:lang w:val="uk-UA"/>
        </w:rPr>
        <w:t>Те, що чув, а якщо ви глухуваті, то це не моя проблема.</w:t>
      </w:r>
    </w:p>
    <w:p w:rsidR="0040786B" w:rsidRDefault="0040786B" w:rsidP="001C2694">
      <w:pPr>
        <w:pStyle w:val="DIALOG"/>
        <w:rPr>
          <w:lang w:val="uk-UA"/>
        </w:rPr>
      </w:pPr>
    </w:p>
    <w:p w:rsidR="0040786B" w:rsidRPr="00EB4C05" w:rsidRDefault="0040786B" w:rsidP="001C2694">
      <w:pPr>
        <w:pStyle w:val="CHARACTER"/>
        <w:rPr>
          <w:lang w:val="uk-UA"/>
        </w:rPr>
      </w:pPr>
      <w:r>
        <w:rPr>
          <w:lang w:val="uk-UA"/>
        </w:rPr>
        <w:t>ПАТиСОН</w:t>
      </w:r>
    </w:p>
    <w:p w:rsidR="0040786B" w:rsidRDefault="0040786B" w:rsidP="001C2694">
      <w:pPr>
        <w:pStyle w:val="DIALOG"/>
        <w:rPr>
          <w:lang w:val="uk-UA"/>
        </w:rPr>
      </w:pPr>
      <w:r>
        <w:rPr>
          <w:lang w:val="uk-UA"/>
        </w:rPr>
        <w:t>Та я тобі зараз…</w:t>
      </w:r>
    </w:p>
    <w:p w:rsidR="0040786B" w:rsidRDefault="0040786B">
      <w:pPr>
        <w:pStyle w:val="ACTION"/>
        <w:rPr>
          <w:lang w:val="uk-UA"/>
        </w:rPr>
      </w:pPr>
    </w:p>
    <w:p w:rsidR="0040786B" w:rsidRDefault="0040786B" w:rsidP="00C80541">
      <w:pPr>
        <w:pStyle w:val="ACTION"/>
        <w:rPr>
          <w:lang w:val="uk-UA"/>
        </w:rPr>
      </w:pPr>
      <w:r>
        <w:rPr>
          <w:lang w:val="uk-UA"/>
        </w:rPr>
        <w:t>Патисон кидається на Жеку, але його зупиняє СТАРШИЙ.</w:t>
      </w:r>
    </w:p>
    <w:p w:rsidR="0040786B" w:rsidRDefault="0040786B" w:rsidP="00C80541">
      <w:pPr>
        <w:pStyle w:val="ACTION"/>
        <w:rPr>
          <w:lang w:val="uk-UA"/>
        </w:rPr>
      </w:pPr>
    </w:p>
    <w:p w:rsidR="0040786B" w:rsidRPr="00C06C07" w:rsidRDefault="0040786B" w:rsidP="00F25F58">
      <w:pPr>
        <w:pStyle w:val="CHARACTER"/>
        <w:rPr>
          <w:lang w:val="uk-UA"/>
        </w:rPr>
      </w:pPr>
      <w:r>
        <w:rPr>
          <w:lang w:val="uk-UA"/>
        </w:rPr>
        <w:t>Старший</w:t>
      </w:r>
    </w:p>
    <w:p w:rsidR="0040786B" w:rsidRPr="00C06C07" w:rsidRDefault="0040786B" w:rsidP="00F25F58">
      <w:pPr>
        <w:pStyle w:val="DIALOG"/>
        <w:rPr>
          <w:lang w:val="uk-UA"/>
        </w:rPr>
      </w:pPr>
      <w:r>
        <w:rPr>
          <w:lang w:val="uk-UA"/>
        </w:rPr>
        <w:t>Стій! Патисон, остинь і більше не драконь мене.</w:t>
      </w:r>
    </w:p>
    <w:p w:rsidR="0040786B" w:rsidRDefault="0040786B" w:rsidP="00AD46DF">
      <w:pPr>
        <w:pStyle w:val="PARENTHETICAL"/>
      </w:pPr>
      <w:r w:rsidRPr="00C077F4">
        <w:rPr>
          <w:lang w:val="uk-UA"/>
        </w:rPr>
        <w:t>(</w:t>
      </w:r>
      <w:r>
        <w:rPr>
          <w:lang w:val="uk-UA"/>
        </w:rPr>
        <w:t>до школярів</w:t>
      </w:r>
      <w:r>
        <w:t>)</w:t>
      </w:r>
    </w:p>
    <w:p w:rsidR="0040786B" w:rsidRDefault="0040786B" w:rsidP="00F25F58">
      <w:pPr>
        <w:pStyle w:val="DIALOG"/>
        <w:rPr>
          <w:lang w:val="uk-UA"/>
        </w:rPr>
      </w:pPr>
      <w:r>
        <w:rPr>
          <w:lang w:val="uk-UA"/>
        </w:rPr>
        <w:t>Я бачу ви нормальні пацани, але ще не усвідомлюєте, в які серйозні дорослі справи</w:t>
      </w:r>
      <w:r w:rsidRPr="003C4265">
        <w:rPr>
          <w:lang w:val="uk-UA"/>
        </w:rPr>
        <w:t xml:space="preserve"> </w:t>
      </w:r>
      <w:r>
        <w:rPr>
          <w:lang w:val="uk-UA"/>
        </w:rPr>
        <w:t xml:space="preserve">вмішуєтесь. Держіть ось на цигарки і йдіть собі з миром. </w:t>
      </w:r>
    </w:p>
    <w:p w:rsidR="0040786B" w:rsidRPr="003C4265" w:rsidRDefault="0040786B" w:rsidP="00CD7386">
      <w:pPr>
        <w:pStyle w:val="ACTION"/>
        <w:rPr>
          <w:lang w:val="uk-UA"/>
        </w:rPr>
      </w:pPr>
    </w:p>
    <w:p w:rsidR="0040786B" w:rsidRDefault="0040786B" w:rsidP="00C80541">
      <w:pPr>
        <w:pStyle w:val="ACTION"/>
        <w:rPr>
          <w:lang w:val="uk-UA"/>
        </w:rPr>
      </w:pPr>
      <w:r>
        <w:rPr>
          <w:lang w:val="uk-UA"/>
        </w:rPr>
        <w:t xml:space="preserve">Старший дістає з кишені дві купюри по 10 гривень. </w:t>
      </w:r>
    </w:p>
    <w:p w:rsidR="0040786B" w:rsidRDefault="0040786B" w:rsidP="00C80541">
      <w:pPr>
        <w:pStyle w:val="ACTION"/>
        <w:rPr>
          <w:lang w:val="uk-UA"/>
        </w:rPr>
      </w:pPr>
    </w:p>
    <w:p w:rsidR="0040786B" w:rsidRDefault="0040786B" w:rsidP="001F034F">
      <w:pPr>
        <w:pStyle w:val="CHARACTER"/>
        <w:rPr>
          <w:lang w:val="uk-UA"/>
        </w:rPr>
      </w:pPr>
      <w:r>
        <w:rPr>
          <w:lang w:val="uk-UA"/>
        </w:rPr>
        <w:t>Жека</w:t>
      </w:r>
    </w:p>
    <w:p w:rsidR="0040786B" w:rsidRDefault="0040786B" w:rsidP="001F034F">
      <w:pPr>
        <w:pStyle w:val="DIALOG"/>
        <w:rPr>
          <w:lang w:val="uk-UA"/>
        </w:rPr>
      </w:pPr>
      <w:r>
        <w:rPr>
          <w:lang w:val="uk-UA"/>
        </w:rPr>
        <w:t>Не треба нам ваші гроші, просто перестаньте ламать наші ферми. Шифер вже весь познімали, тепер взялись цеглу тирить, так? А дах хай гниє. А раптом знайдеться фермер, що захоче тут господарство вести, приїде сюди і побачить одні руїни. Ви про це подумали?</w:t>
      </w:r>
    </w:p>
    <w:p w:rsidR="0040786B" w:rsidRPr="00EC11E0" w:rsidRDefault="0040786B" w:rsidP="001F034F">
      <w:pPr>
        <w:pStyle w:val="CHARACTER"/>
        <w:rPr>
          <w:lang w:val="uk-UA"/>
        </w:rPr>
      </w:pPr>
      <w:r>
        <w:rPr>
          <w:lang w:val="uk-UA"/>
        </w:rPr>
        <w:t>Старший</w:t>
      </w:r>
    </w:p>
    <w:p w:rsidR="0040786B" w:rsidRDefault="0040786B" w:rsidP="001F034F">
      <w:pPr>
        <w:pStyle w:val="DIALOG"/>
        <w:rPr>
          <w:lang w:val="uk-UA"/>
        </w:rPr>
      </w:pPr>
      <w:r>
        <w:rPr>
          <w:lang w:val="uk-UA"/>
        </w:rPr>
        <w:t>Ви справді думаєте, що ми не маємо права демонтувати ці руїни? Так-от, все це барахло давно взяв в оренду ваш же односельчанин Мирон Лисий, і ми на нього працюємо. Все законно, а не віриш – подзвони Лисому і запитай, він тобі розкаже що і як.</w:t>
      </w:r>
    </w:p>
    <w:p w:rsidR="0040786B" w:rsidRDefault="0040786B" w:rsidP="00E1014E">
      <w:pPr>
        <w:pStyle w:val="TIMEANDPLACE"/>
        <w:rPr>
          <w:lang w:val="uk-UA"/>
        </w:rPr>
      </w:pPr>
    </w:p>
    <w:p w:rsidR="0040786B" w:rsidRPr="00CC5E4E" w:rsidRDefault="0040786B" w:rsidP="00DC4C27">
      <w:pPr>
        <w:pStyle w:val="CHARACTER"/>
        <w:rPr>
          <w:lang w:val="uk-UA"/>
        </w:rPr>
      </w:pPr>
      <w:r>
        <w:rPr>
          <w:lang w:val="uk-UA"/>
        </w:rPr>
        <w:t>жека</w:t>
      </w:r>
    </w:p>
    <w:p w:rsidR="0040786B" w:rsidRPr="00C06C07" w:rsidRDefault="0040786B" w:rsidP="00CC5E4E">
      <w:pPr>
        <w:pStyle w:val="DIALOG"/>
        <w:rPr>
          <w:lang w:val="uk-UA"/>
        </w:rPr>
      </w:pPr>
      <w:r>
        <w:rPr>
          <w:lang w:val="uk-UA"/>
        </w:rPr>
        <w:t>Можна і подзвонить.</w:t>
      </w:r>
    </w:p>
    <w:p w:rsidR="0040786B" w:rsidRDefault="0040786B" w:rsidP="00CC5E4E">
      <w:pPr>
        <w:pStyle w:val="PARENTHETICAL"/>
      </w:pPr>
      <w:r w:rsidRPr="00C077F4">
        <w:rPr>
          <w:lang w:val="uk-UA"/>
        </w:rPr>
        <w:t>(</w:t>
      </w:r>
      <w:r>
        <w:rPr>
          <w:lang w:val="uk-UA"/>
        </w:rPr>
        <w:t>Санькові</w:t>
      </w:r>
      <w:r>
        <w:t>)</w:t>
      </w:r>
    </w:p>
    <w:p w:rsidR="0040786B" w:rsidRDefault="0040786B" w:rsidP="00CC5E4E">
      <w:pPr>
        <w:pStyle w:val="DIALOG"/>
        <w:rPr>
          <w:lang w:val="uk-UA"/>
        </w:rPr>
      </w:pPr>
      <w:r>
        <w:rPr>
          <w:lang w:val="uk-UA"/>
        </w:rPr>
        <w:t>Дай свій телефон.</w:t>
      </w:r>
    </w:p>
    <w:p w:rsidR="0040786B" w:rsidRDefault="0040786B" w:rsidP="00C80541">
      <w:pPr>
        <w:pStyle w:val="ACTION"/>
        <w:rPr>
          <w:lang w:val="uk-UA"/>
        </w:rPr>
      </w:pPr>
    </w:p>
    <w:p w:rsidR="0040786B" w:rsidRDefault="0040786B" w:rsidP="00C80541">
      <w:pPr>
        <w:pStyle w:val="ACTION"/>
        <w:rPr>
          <w:lang w:val="uk-UA"/>
        </w:rPr>
      </w:pPr>
      <w:r>
        <w:rPr>
          <w:lang w:val="uk-UA"/>
        </w:rPr>
        <w:t xml:space="preserve">Санько невпевнено протягує Жеці телефон, той його бере і набирає якийсь номер. Мужики розгублено переглядаються між собою. </w:t>
      </w:r>
    </w:p>
    <w:p w:rsidR="0040786B" w:rsidRDefault="0040786B" w:rsidP="00C80541">
      <w:pPr>
        <w:pStyle w:val="ACTION"/>
        <w:rPr>
          <w:lang w:val="uk-UA"/>
        </w:rPr>
      </w:pPr>
    </w:p>
    <w:p w:rsidR="0040786B" w:rsidRPr="00EC11E0" w:rsidRDefault="0040786B" w:rsidP="00E81645">
      <w:pPr>
        <w:pStyle w:val="CHARACTER"/>
        <w:rPr>
          <w:lang w:val="uk-UA"/>
        </w:rPr>
      </w:pPr>
      <w:r>
        <w:rPr>
          <w:lang w:val="uk-UA"/>
        </w:rPr>
        <w:t>жека</w:t>
      </w:r>
    </w:p>
    <w:p w:rsidR="0040786B" w:rsidRDefault="0040786B" w:rsidP="00E81645">
      <w:pPr>
        <w:pStyle w:val="DIALOG"/>
        <w:rPr>
          <w:lang w:val="uk-UA"/>
        </w:rPr>
      </w:pPr>
      <w:r>
        <w:rPr>
          <w:lang w:val="uk-UA"/>
        </w:rPr>
        <w:t>Алло! Це поліція? З’єднаєте мене з Гниличанськом. Говорить Завгородній Євген, в селі Васютинці невідомі розбирають ферми на цеглу. Приїжджайте скоріше, бо зловмисники можуть утекти. Добре, чекаю.</w:t>
      </w:r>
    </w:p>
    <w:p w:rsidR="0040786B" w:rsidRDefault="0040786B" w:rsidP="00207911">
      <w:pPr>
        <w:pStyle w:val="ACTION"/>
        <w:rPr>
          <w:lang w:val="uk-UA"/>
        </w:rPr>
      </w:pPr>
    </w:p>
    <w:p w:rsidR="0040786B" w:rsidRDefault="0040786B" w:rsidP="00207911">
      <w:pPr>
        <w:pStyle w:val="ACTION"/>
        <w:rPr>
          <w:lang w:val="uk-UA"/>
        </w:rPr>
      </w:pPr>
      <w:r>
        <w:rPr>
          <w:lang w:val="uk-UA"/>
        </w:rPr>
        <w:t>Коли Жека завершує говорити, то в приміщенні не залишається нікого, окрім нього самого і Санька.</w:t>
      </w:r>
    </w:p>
    <w:p w:rsidR="0040786B" w:rsidRDefault="0040786B" w:rsidP="00207911">
      <w:pPr>
        <w:pStyle w:val="ACTION"/>
        <w:rPr>
          <w:lang w:val="uk-UA"/>
        </w:rPr>
      </w:pPr>
    </w:p>
    <w:p w:rsidR="0040786B" w:rsidRPr="00C06C07" w:rsidRDefault="0040786B" w:rsidP="00334089">
      <w:pPr>
        <w:pStyle w:val="CHARACTER"/>
        <w:rPr>
          <w:lang w:val="uk-UA"/>
        </w:rPr>
      </w:pPr>
      <w:r>
        <w:rPr>
          <w:lang w:val="uk-UA"/>
        </w:rPr>
        <w:t>Санько</w:t>
      </w:r>
    </w:p>
    <w:p w:rsidR="0040786B" w:rsidRPr="00C06C07" w:rsidRDefault="0040786B" w:rsidP="00334089">
      <w:pPr>
        <w:pStyle w:val="DIALOG"/>
        <w:rPr>
          <w:lang w:val="uk-UA"/>
        </w:rPr>
      </w:pPr>
      <w:r>
        <w:rPr>
          <w:lang w:val="uk-UA"/>
        </w:rPr>
        <w:t>Ну даєш, круто ти з ними розібрався.</w:t>
      </w:r>
    </w:p>
    <w:p w:rsidR="0040786B" w:rsidRDefault="0040786B" w:rsidP="00334089">
      <w:pPr>
        <w:pStyle w:val="ACTION"/>
        <w:rPr>
          <w:lang w:val="uk-UA"/>
        </w:rPr>
      </w:pPr>
    </w:p>
    <w:p w:rsidR="0040786B" w:rsidRDefault="0040786B" w:rsidP="00334089">
      <w:pPr>
        <w:pStyle w:val="CHARACTER"/>
        <w:rPr>
          <w:lang w:val="uk-UA"/>
        </w:rPr>
      </w:pPr>
      <w:r>
        <w:rPr>
          <w:lang w:val="uk-UA"/>
        </w:rPr>
        <w:t>Жека</w:t>
      </w:r>
    </w:p>
    <w:p w:rsidR="0040786B" w:rsidRDefault="0040786B" w:rsidP="00334089">
      <w:pPr>
        <w:pStyle w:val="DIALOG"/>
        <w:rPr>
          <w:lang w:val="uk-UA"/>
        </w:rPr>
      </w:pPr>
      <w:r>
        <w:rPr>
          <w:lang w:val="uk-UA"/>
        </w:rPr>
        <w:t>Сам би я до них не наважився підійти, тому ти теж красавчик, не те що Орлюк, як тільки</w:t>
      </w:r>
      <w:r w:rsidRPr="00733D9F">
        <w:t xml:space="preserve"> </w:t>
      </w:r>
      <w:r>
        <w:rPr>
          <w:lang w:val="uk-UA"/>
        </w:rPr>
        <w:t>запахло смаленим, так зразу і втік.</w:t>
      </w:r>
    </w:p>
    <w:p w:rsidR="0040786B" w:rsidRDefault="0040786B" w:rsidP="00207911">
      <w:pPr>
        <w:pStyle w:val="ACTION"/>
        <w:rPr>
          <w:lang w:val="uk-UA"/>
        </w:rPr>
      </w:pPr>
    </w:p>
    <w:p w:rsidR="0040786B" w:rsidRPr="008F4039" w:rsidRDefault="0040786B" w:rsidP="00207911">
      <w:pPr>
        <w:pStyle w:val="ACTION"/>
        <w:rPr>
          <w:lang w:val="uk-UA"/>
        </w:rPr>
      </w:pPr>
      <w:r>
        <w:rPr>
          <w:lang w:val="uk-UA"/>
        </w:rPr>
        <w:t xml:space="preserve">Хлопці прямують до виходу з ферми. </w:t>
      </w:r>
    </w:p>
    <w:p w:rsidR="0040786B" w:rsidRDefault="0040786B" w:rsidP="007233CE">
      <w:pPr>
        <w:pStyle w:val="ACTION"/>
        <w:rPr>
          <w:lang w:val="uk-UA"/>
        </w:rPr>
      </w:pPr>
    </w:p>
    <w:p w:rsidR="0040786B" w:rsidRPr="00D81624" w:rsidRDefault="0040786B" w:rsidP="007233CE">
      <w:pPr>
        <w:pStyle w:val="TIMEANDPLACE"/>
        <w:rPr>
          <w:lang w:val="uk-UA"/>
        </w:rPr>
      </w:pPr>
      <w:r>
        <w:rPr>
          <w:lang w:val="uk-UA"/>
        </w:rPr>
        <w:t>Нат</w:t>
      </w:r>
      <w:r>
        <w:t>.</w:t>
      </w:r>
      <w:r>
        <w:rPr>
          <w:lang w:val="uk-UA"/>
        </w:rPr>
        <w:t xml:space="preserve"> колишній колгосп </w:t>
      </w:r>
      <w:r>
        <w:rPr>
          <w:lang w:val="uk-UA"/>
        </w:rPr>
        <w:softHyphen/>
      </w:r>
      <w:r>
        <w:rPr>
          <w:lang w:val="uk-UA"/>
        </w:rPr>
        <w:softHyphen/>
      </w:r>
      <w:r>
        <w:rPr>
          <w:lang w:val="uk-UA"/>
        </w:rPr>
        <w:softHyphen/>
      </w:r>
      <w:r>
        <w:rPr>
          <w:lang w:val="uk-UA"/>
        </w:rPr>
        <w:softHyphen/>
        <w:t>– день</w:t>
      </w:r>
    </w:p>
    <w:p w:rsidR="0040786B" w:rsidRPr="00DF7C8A" w:rsidRDefault="0040786B" w:rsidP="00B356F8">
      <w:pPr>
        <w:pStyle w:val="TIMEANDPLACE"/>
        <w:rPr>
          <w:lang w:val="uk-UA"/>
        </w:rPr>
      </w:pPr>
    </w:p>
    <w:p w:rsidR="0040786B" w:rsidRDefault="0040786B">
      <w:pPr>
        <w:pStyle w:val="ACTION"/>
        <w:rPr>
          <w:lang w:val="uk-UA"/>
        </w:rPr>
      </w:pPr>
      <w:r>
        <w:rPr>
          <w:lang w:val="uk-UA"/>
        </w:rPr>
        <w:t>Панорама колись потужного колгоспу. Більшість будівель цілі, але є кілька наполовину розвалених. Біля однієї з таких ферм Старший зі своїми мужиками поспішно збирають свої речі, сідають у важкий мотоцикл «Дніпро» з коляскою, а тоді їдуть геть. Жека і Санько дивляться їм услід.</w:t>
      </w:r>
    </w:p>
    <w:p w:rsidR="0040786B" w:rsidRPr="00C06C07" w:rsidRDefault="0040786B" w:rsidP="00B67F4C">
      <w:pPr>
        <w:pStyle w:val="CHARACTER"/>
        <w:rPr>
          <w:lang w:val="uk-UA"/>
        </w:rPr>
      </w:pPr>
      <w:r>
        <w:rPr>
          <w:lang w:val="uk-UA"/>
        </w:rPr>
        <w:t>Санько</w:t>
      </w:r>
    </w:p>
    <w:p w:rsidR="0040786B" w:rsidRPr="00C06C07" w:rsidRDefault="0040786B" w:rsidP="00B67F4C">
      <w:pPr>
        <w:pStyle w:val="DIALOG"/>
        <w:rPr>
          <w:lang w:val="uk-UA"/>
        </w:rPr>
      </w:pPr>
      <w:r>
        <w:rPr>
          <w:lang w:val="uk-UA"/>
        </w:rPr>
        <w:t>Ти ж насправді не дзвонив в поліцію?</w:t>
      </w:r>
    </w:p>
    <w:p w:rsidR="0040786B" w:rsidRDefault="0040786B" w:rsidP="00B67F4C">
      <w:pPr>
        <w:pStyle w:val="ACTION"/>
        <w:rPr>
          <w:lang w:val="uk-UA"/>
        </w:rPr>
      </w:pPr>
    </w:p>
    <w:p w:rsidR="0040786B" w:rsidRDefault="0040786B" w:rsidP="00B67F4C">
      <w:pPr>
        <w:pStyle w:val="CHARACTER"/>
        <w:rPr>
          <w:lang w:val="uk-UA"/>
        </w:rPr>
      </w:pPr>
      <w:r>
        <w:rPr>
          <w:lang w:val="uk-UA"/>
        </w:rPr>
        <w:t>Жека</w:t>
      </w:r>
    </w:p>
    <w:p w:rsidR="0040786B" w:rsidRPr="00551E97" w:rsidRDefault="0040786B" w:rsidP="00B67F4C">
      <w:pPr>
        <w:pStyle w:val="DIALOG"/>
        <w:rPr>
          <w:lang w:val="uk-UA"/>
        </w:rPr>
      </w:pPr>
      <w:r>
        <w:rPr>
          <w:lang w:val="uk-UA"/>
        </w:rPr>
        <w:t>Не дзвонив.</w:t>
      </w:r>
      <w:r w:rsidRPr="00551E97">
        <w:t xml:space="preserve"> </w:t>
      </w:r>
      <w:r>
        <w:rPr>
          <w:lang w:val="uk-UA"/>
        </w:rPr>
        <w:t>Вони б все рівно не приїхали.</w:t>
      </w:r>
    </w:p>
    <w:p w:rsidR="0040786B" w:rsidRDefault="0040786B" w:rsidP="00B67F4C">
      <w:pPr>
        <w:pStyle w:val="ACTION"/>
        <w:rPr>
          <w:lang w:val="uk-UA"/>
        </w:rPr>
      </w:pPr>
    </w:p>
    <w:p w:rsidR="0040786B" w:rsidRPr="00C06C07" w:rsidRDefault="0040786B" w:rsidP="00B67F4C">
      <w:pPr>
        <w:pStyle w:val="CHARACTER"/>
        <w:rPr>
          <w:lang w:val="uk-UA"/>
        </w:rPr>
      </w:pPr>
      <w:r>
        <w:rPr>
          <w:lang w:val="uk-UA"/>
        </w:rPr>
        <w:t>Санько</w:t>
      </w:r>
    </w:p>
    <w:p w:rsidR="0040786B" w:rsidRPr="00C06C07" w:rsidRDefault="0040786B" w:rsidP="00B67F4C">
      <w:pPr>
        <w:pStyle w:val="DIALOG"/>
        <w:rPr>
          <w:lang w:val="uk-UA"/>
        </w:rPr>
      </w:pPr>
      <w:r>
        <w:rPr>
          <w:lang w:val="uk-UA"/>
        </w:rPr>
        <w:t>А як вони дійсно працювали на Лисого?</w:t>
      </w:r>
    </w:p>
    <w:p w:rsidR="0040786B" w:rsidRDefault="0040786B" w:rsidP="00B67F4C">
      <w:pPr>
        <w:pStyle w:val="CHARACTER"/>
        <w:rPr>
          <w:lang w:val="uk-UA"/>
        </w:rPr>
      </w:pPr>
    </w:p>
    <w:p w:rsidR="0040786B" w:rsidRDefault="0040786B" w:rsidP="00B67F4C">
      <w:pPr>
        <w:pStyle w:val="CHARACTER"/>
        <w:rPr>
          <w:lang w:val="uk-UA"/>
        </w:rPr>
      </w:pPr>
      <w:r>
        <w:rPr>
          <w:lang w:val="uk-UA"/>
        </w:rPr>
        <w:t>Жека</w:t>
      </w:r>
    </w:p>
    <w:p w:rsidR="0040786B" w:rsidRDefault="0040786B" w:rsidP="00B67F4C">
      <w:pPr>
        <w:pStyle w:val="DIALOG"/>
        <w:rPr>
          <w:lang w:val="uk-UA"/>
        </w:rPr>
      </w:pPr>
      <w:r>
        <w:rPr>
          <w:lang w:val="uk-UA"/>
        </w:rPr>
        <w:t>Не думаю, хоча можна перевірить. Він з часом також отримає по заслугах.</w:t>
      </w:r>
    </w:p>
    <w:p w:rsidR="0040786B" w:rsidRDefault="0040786B" w:rsidP="00737E8A">
      <w:pPr>
        <w:rPr>
          <w:lang w:val="uk-UA"/>
        </w:rPr>
      </w:pPr>
    </w:p>
    <w:p w:rsidR="0040786B" w:rsidRDefault="0040786B" w:rsidP="00B67F4C">
      <w:pPr>
        <w:pStyle w:val="ACTION"/>
        <w:rPr>
          <w:lang w:val="uk-UA"/>
        </w:rPr>
      </w:pPr>
      <w:r>
        <w:rPr>
          <w:lang w:val="uk-UA"/>
        </w:rPr>
        <w:t>Жека обводить поглядом колгосп і якусь мить бачить замість зарослих бур’янами облуплених ферм найсучасніший сільськогосподарський комплекс, подібний до футуристичного міста в науково-фантастичному фільмі.</w:t>
      </w:r>
    </w:p>
    <w:p w:rsidR="0040786B" w:rsidRDefault="0040786B" w:rsidP="00B67F4C">
      <w:pPr>
        <w:rPr>
          <w:lang w:val="uk-UA"/>
        </w:rPr>
      </w:pPr>
    </w:p>
    <w:p w:rsidR="0040786B" w:rsidRPr="00D81624" w:rsidRDefault="0040786B" w:rsidP="009D7915">
      <w:pPr>
        <w:pStyle w:val="TIMEANDPLACE"/>
        <w:rPr>
          <w:lang w:val="uk-UA"/>
        </w:rPr>
      </w:pPr>
      <w:r>
        <w:rPr>
          <w:lang w:val="uk-UA"/>
        </w:rPr>
        <w:t>Нат</w:t>
      </w:r>
      <w:r w:rsidRPr="009F43EF">
        <w:rPr>
          <w:lang w:val="uk-UA"/>
        </w:rPr>
        <w:t>.</w:t>
      </w:r>
      <w:r>
        <w:rPr>
          <w:lang w:val="uk-UA"/>
        </w:rPr>
        <w:t xml:space="preserve"> дорога </w:t>
      </w:r>
      <w:r>
        <w:rPr>
          <w:lang w:val="uk-UA"/>
        </w:rPr>
        <w:softHyphen/>
      </w:r>
      <w:r>
        <w:rPr>
          <w:lang w:val="uk-UA"/>
        </w:rPr>
        <w:softHyphen/>
      </w:r>
      <w:r>
        <w:rPr>
          <w:lang w:val="uk-UA"/>
        </w:rPr>
        <w:softHyphen/>
      </w:r>
      <w:r>
        <w:rPr>
          <w:lang w:val="uk-UA"/>
        </w:rPr>
        <w:softHyphen/>
        <w:t>– день</w:t>
      </w:r>
    </w:p>
    <w:p w:rsidR="0040786B" w:rsidRPr="00DF7C8A" w:rsidRDefault="0040786B" w:rsidP="009D7915">
      <w:pPr>
        <w:pStyle w:val="TIMEANDPLACE"/>
        <w:rPr>
          <w:lang w:val="uk-UA"/>
        </w:rPr>
      </w:pPr>
    </w:p>
    <w:p w:rsidR="0040786B" w:rsidRDefault="0040786B" w:rsidP="009D7915">
      <w:pPr>
        <w:rPr>
          <w:lang w:val="uk-UA"/>
        </w:rPr>
      </w:pPr>
      <w:r>
        <w:rPr>
          <w:lang w:val="uk-UA"/>
        </w:rPr>
        <w:t xml:space="preserve">Орлюк, сутулий хлопчина з велетенським рюкзаком за плечима, ліниво бреде вкритою безліччю вибоїн і тріщин дорогою. Ззаду стрімко насувається рев мотору. Не обертаючись Орлюк сходить на обочину і пропускає вперед мотоцикл, але той раптом за кілька кроків попереду зупиняється. З коляски вискакує радісний Патисон. </w:t>
      </w:r>
    </w:p>
    <w:p w:rsidR="0040786B" w:rsidRDefault="0040786B" w:rsidP="005065A6">
      <w:pPr>
        <w:rPr>
          <w:lang w:val="uk-UA"/>
        </w:rPr>
      </w:pPr>
    </w:p>
    <w:p w:rsidR="0040786B" w:rsidRDefault="0040786B" w:rsidP="005065A6">
      <w:pPr>
        <w:pStyle w:val="CHARACTER"/>
        <w:rPr>
          <w:lang w:val="uk-UA"/>
        </w:rPr>
      </w:pPr>
      <w:r>
        <w:rPr>
          <w:lang w:val="uk-UA"/>
        </w:rPr>
        <w:t>патисон</w:t>
      </w:r>
    </w:p>
    <w:p w:rsidR="0040786B" w:rsidRDefault="0040786B" w:rsidP="005065A6">
      <w:pPr>
        <w:pStyle w:val="DIALOG"/>
        <w:rPr>
          <w:lang w:val="uk-UA"/>
        </w:rPr>
      </w:pPr>
      <w:r>
        <w:rPr>
          <w:lang w:val="uk-UA"/>
        </w:rPr>
        <w:t>Мужики! Впізнаєте – це ж той, який на нас гнав більше всіх.</w:t>
      </w:r>
    </w:p>
    <w:p w:rsidR="0040786B" w:rsidRDefault="0040786B" w:rsidP="005065A6">
      <w:pPr>
        <w:jc w:val="center"/>
        <w:rPr>
          <w:lang w:val="uk-UA"/>
        </w:rPr>
      </w:pPr>
    </w:p>
    <w:p w:rsidR="0040786B" w:rsidRPr="00782D42" w:rsidRDefault="0040786B" w:rsidP="00782D42">
      <w:pPr>
        <w:rPr>
          <w:b/>
          <w:bCs/>
          <w:lang w:val="uk-UA"/>
        </w:rPr>
      </w:pPr>
      <w:r w:rsidRPr="00782D42">
        <w:rPr>
          <w:b/>
          <w:bCs/>
          <w:lang w:val="uk-UA"/>
        </w:rPr>
        <w:t>КІНЕЦЬ</w:t>
      </w:r>
    </w:p>
    <w:sectPr w:rsidR="0040786B" w:rsidRPr="00782D42" w:rsidSect="00A63E15">
      <w:headerReference w:type="default" r:id="rId6"/>
      <w:pgSz w:w="11905" w:h="16837"/>
      <w:pgMar w:top="1417" w:right="1417" w:bottom="708" w:left="2125" w:header="708" w:footer="354" w:gutter="0"/>
      <w:pgNumType w:start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786B" w:rsidRDefault="0040786B">
      <w:r>
        <w:separator/>
      </w:r>
    </w:p>
  </w:endnote>
  <w:endnote w:type="continuationSeparator" w:id="1">
    <w:p w:rsidR="0040786B" w:rsidRDefault="004078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786B" w:rsidRDefault="0040786B">
      <w:r>
        <w:separator/>
      </w:r>
    </w:p>
  </w:footnote>
  <w:footnote w:type="continuationSeparator" w:id="1">
    <w:p w:rsidR="0040786B" w:rsidRDefault="004078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86B" w:rsidRDefault="0040786B">
    <w:pPr>
      <w:jc w:val="right"/>
    </w:pPr>
    <w:fldSimple w:instr="PAGE">
      <w:r>
        <w:rPr>
          <w:noProof/>
        </w:rPr>
        <w:t>3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07C9"/>
    <w:rsid w:val="00001965"/>
    <w:rsid w:val="00021BE8"/>
    <w:rsid w:val="00026367"/>
    <w:rsid w:val="000343DF"/>
    <w:rsid w:val="00040A34"/>
    <w:rsid w:val="00057B68"/>
    <w:rsid w:val="00064E1F"/>
    <w:rsid w:val="00072C5E"/>
    <w:rsid w:val="000A502B"/>
    <w:rsid w:val="000A5805"/>
    <w:rsid w:val="000B0F67"/>
    <w:rsid w:val="000B42A1"/>
    <w:rsid w:val="000C49A5"/>
    <w:rsid w:val="000D65B2"/>
    <w:rsid w:val="000F177D"/>
    <w:rsid w:val="000F504D"/>
    <w:rsid w:val="000F7425"/>
    <w:rsid w:val="000F772F"/>
    <w:rsid w:val="001107C9"/>
    <w:rsid w:val="00134743"/>
    <w:rsid w:val="00137AE2"/>
    <w:rsid w:val="001441C8"/>
    <w:rsid w:val="001623BC"/>
    <w:rsid w:val="0016390D"/>
    <w:rsid w:val="001806EA"/>
    <w:rsid w:val="001963C9"/>
    <w:rsid w:val="00196DA8"/>
    <w:rsid w:val="001C2694"/>
    <w:rsid w:val="001C4E85"/>
    <w:rsid w:val="001D3A90"/>
    <w:rsid w:val="001F034F"/>
    <w:rsid w:val="0020744A"/>
    <w:rsid w:val="00207911"/>
    <w:rsid w:val="0021007E"/>
    <w:rsid w:val="0021382D"/>
    <w:rsid w:val="00213AE3"/>
    <w:rsid w:val="00225237"/>
    <w:rsid w:val="002453EA"/>
    <w:rsid w:val="00245CB9"/>
    <w:rsid w:val="00250444"/>
    <w:rsid w:val="002514CA"/>
    <w:rsid w:val="00252750"/>
    <w:rsid w:val="00254D9E"/>
    <w:rsid w:val="002667D8"/>
    <w:rsid w:val="0028578A"/>
    <w:rsid w:val="002870FB"/>
    <w:rsid w:val="00290739"/>
    <w:rsid w:val="00291B12"/>
    <w:rsid w:val="002924AA"/>
    <w:rsid w:val="0029532E"/>
    <w:rsid w:val="0029625D"/>
    <w:rsid w:val="00297A29"/>
    <w:rsid w:val="002B4031"/>
    <w:rsid w:val="002C478F"/>
    <w:rsid w:val="002E3EDD"/>
    <w:rsid w:val="002E4EAB"/>
    <w:rsid w:val="002F1F9B"/>
    <w:rsid w:val="00321563"/>
    <w:rsid w:val="0033183F"/>
    <w:rsid w:val="00333D65"/>
    <w:rsid w:val="00334089"/>
    <w:rsid w:val="00346D29"/>
    <w:rsid w:val="00354A24"/>
    <w:rsid w:val="00367496"/>
    <w:rsid w:val="00384DA2"/>
    <w:rsid w:val="00387308"/>
    <w:rsid w:val="003B00C1"/>
    <w:rsid w:val="003B4E72"/>
    <w:rsid w:val="003B53A6"/>
    <w:rsid w:val="003C24A6"/>
    <w:rsid w:val="003C4265"/>
    <w:rsid w:val="003E6C28"/>
    <w:rsid w:val="003F26D1"/>
    <w:rsid w:val="003F40E2"/>
    <w:rsid w:val="0040786B"/>
    <w:rsid w:val="004112F0"/>
    <w:rsid w:val="00423D59"/>
    <w:rsid w:val="00425E76"/>
    <w:rsid w:val="00440130"/>
    <w:rsid w:val="004408AA"/>
    <w:rsid w:val="004417A9"/>
    <w:rsid w:val="0044374F"/>
    <w:rsid w:val="00454D83"/>
    <w:rsid w:val="00457874"/>
    <w:rsid w:val="00460BBF"/>
    <w:rsid w:val="00466D7B"/>
    <w:rsid w:val="004778E1"/>
    <w:rsid w:val="004831EC"/>
    <w:rsid w:val="0049005C"/>
    <w:rsid w:val="004919C9"/>
    <w:rsid w:val="004919DE"/>
    <w:rsid w:val="004961C4"/>
    <w:rsid w:val="004A2587"/>
    <w:rsid w:val="004A3AAA"/>
    <w:rsid w:val="004B7585"/>
    <w:rsid w:val="004C329D"/>
    <w:rsid w:val="004D7F97"/>
    <w:rsid w:val="004E3E16"/>
    <w:rsid w:val="004E49A7"/>
    <w:rsid w:val="004F2043"/>
    <w:rsid w:val="005034E8"/>
    <w:rsid w:val="005065A6"/>
    <w:rsid w:val="00511E87"/>
    <w:rsid w:val="00512068"/>
    <w:rsid w:val="00530CF4"/>
    <w:rsid w:val="0053785F"/>
    <w:rsid w:val="00544044"/>
    <w:rsid w:val="0054431F"/>
    <w:rsid w:val="00551E97"/>
    <w:rsid w:val="005679B2"/>
    <w:rsid w:val="00577902"/>
    <w:rsid w:val="00580E34"/>
    <w:rsid w:val="0058321A"/>
    <w:rsid w:val="005839AC"/>
    <w:rsid w:val="00591578"/>
    <w:rsid w:val="005971BA"/>
    <w:rsid w:val="005A468E"/>
    <w:rsid w:val="005B6E65"/>
    <w:rsid w:val="005E60E6"/>
    <w:rsid w:val="005F3370"/>
    <w:rsid w:val="005F7366"/>
    <w:rsid w:val="00606906"/>
    <w:rsid w:val="006224BA"/>
    <w:rsid w:val="006248CF"/>
    <w:rsid w:val="00637ACD"/>
    <w:rsid w:val="00661CA5"/>
    <w:rsid w:val="00666560"/>
    <w:rsid w:val="00673162"/>
    <w:rsid w:val="006732D3"/>
    <w:rsid w:val="00686321"/>
    <w:rsid w:val="00692975"/>
    <w:rsid w:val="00693442"/>
    <w:rsid w:val="006945CD"/>
    <w:rsid w:val="00697A68"/>
    <w:rsid w:val="006B3DC8"/>
    <w:rsid w:val="006B630C"/>
    <w:rsid w:val="006C28C3"/>
    <w:rsid w:val="006C3952"/>
    <w:rsid w:val="006D01AC"/>
    <w:rsid w:val="006D2DA9"/>
    <w:rsid w:val="006E390F"/>
    <w:rsid w:val="006E3C31"/>
    <w:rsid w:val="006E6889"/>
    <w:rsid w:val="006F5F93"/>
    <w:rsid w:val="007064E1"/>
    <w:rsid w:val="00713074"/>
    <w:rsid w:val="007233CE"/>
    <w:rsid w:val="00726DC5"/>
    <w:rsid w:val="00733D9F"/>
    <w:rsid w:val="00734F1D"/>
    <w:rsid w:val="007369AD"/>
    <w:rsid w:val="00737E8A"/>
    <w:rsid w:val="00743354"/>
    <w:rsid w:val="0074796A"/>
    <w:rsid w:val="00766399"/>
    <w:rsid w:val="00770DEA"/>
    <w:rsid w:val="007805FD"/>
    <w:rsid w:val="00782D42"/>
    <w:rsid w:val="007863E1"/>
    <w:rsid w:val="007A1C72"/>
    <w:rsid w:val="007D2F9A"/>
    <w:rsid w:val="007F20AD"/>
    <w:rsid w:val="007F430F"/>
    <w:rsid w:val="00805168"/>
    <w:rsid w:val="00816BDF"/>
    <w:rsid w:val="00817E0E"/>
    <w:rsid w:val="00832C20"/>
    <w:rsid w:val="00847981"/>
    <w:rsid w:val="00850D95"/>
    <w:rsid w:val="00860BB0"/>
    <w:rsid w:val="008755B8"/>
    <w:rsid w:val="00890438"/>
    <w:rsid w:val="0089461F"/>
    <w:rsid w:val="008A1E72"/>
    <w:rsid w:val="008A4397"/>
    <w:rsid w:val="008B351C"/>
    <w:rsid w:val="008C4E03"/>
    <w:rsid w:val="008C6B96"/>
    <w:rsid w:val="008E596E"/>
    <w:rsid w:val="008F24BC"/>
    <w:rsid w:val="008F3F24"/>
    <w:rsid w:val="008F4039"/>
    <w:rsid w:val="008F7D62"/>
    <w:rsid w:val="009102E6"/>
    <w:rsid w:val="0091084E"/>
    <w:rsid w:val="00913716"/>
    <w:rsid w:val="00925455"/>
    <w:rsid w:val="00940920"/>
    <w:rsid w:val="009569BA"/>
    <w:rsid w:val="00993983"/>
    <w:rsid w:val="00995928"/>
    <w:rsid w:val="009A4A6A"/>
    <w:rsid w:val="009B4751"/>
    <w:rsid w:val="009B529F"/>
    <w:rsid w:val="009B62DF"/>
    <w:rsid w:val="009C33EF"/>
    <w:rsid w:val="009C366E"/>
    <w:rsid w:val="009D3B5E"/>
    <w:rsid w:val="009D4A12"/>
    <w:rsid w:val="009D7915"/>
    <w:rsid w:val="009F3E1A"/>
    <w:rsid w:val="009F43EF"/>
    <w:rsid w:val="009F77C4"/>
    <w:rsid w:val="00A00735"/>
    <w:rsid w:val="00A012FF"/>
    <w:rsid w:val="00A06861"/>
    <w:rsid w:val="00A556E7"/>
    <w:rsid w:val="00A63E15"/>
    <w:rsid w:val="00A81E5F"/>
    <w:rsid w:val="00A9405A"/>
    <w:rsid w:val="00A97A67"/>
    <w:rsid w:val="00AA52DC"/>
    <w:rsid w:val="00AB0ADA"/>
    <w:rsid w:val="00AC1589"/>
    <w:rsid w:val="00AD46DF"/>
    <w:rsid w:val="00AE3A46"/>
    <w:rsid w:val="00AE649E"/>
    <w:rsid w:val="00AE66EF"/>
    <w:rsid w:val="00B05306"/>
    <w:rsid w:val="00B15493"/>
    <w:rsid w:val="00B21BFA"/>
    <w:rsid w:val="00B356F8"/>
    <w:rsid w:val="00B3574C"/>
    <w:rsid w:val="00B4110C"/>
    <w:rsid w:val="00B5175E"/>
    <w:rsid w:val="00B53EFA"/>
    <w:rsid w:val="00B67F4C"/>
    <w:rsid w:val="00B72D90"/>
    <w:rsid w:val="00B747AF"/>
    <w:rsid w:val="00B81D3D"/>
    <w:rsid w:val="00B9352A"/>
    <w:rsid w:val="00BA015B"/>
    <w:rsid w:val="00BA034C"/>
    <w:rsid w:val="00BC1C4F"/>
    <w:rsid w:val="00BD7E54"/>
    <w:rsid w:val="00BE11C5"/>
    <w:rsid w:val="00BF18B1"/>
    <w:rsid w:val="00BF7938"/>
    <w:rsid w:val="00C004A8"/>
    <w:rsid w:val="00C06C07"/>
    <w:rsid w:val="00C077F4"/>
    <w:rsid w:val="00C160A2"/>
    <w:rsid w:val="00C307FE"/>
    <w:rsid w:val="00C352A8"/>
    <w:rsid w:val="00C36D57"/>
    <w:rsid w:val="00C43D8E"/>
    <w:rsid w:val="00C50E95"/>
    <w:rsid w:val="00C50ECF"/>
    <w:rsid w:val="00C66918"/>
    <w:rsid w:val="00C80541"/>
    <w:rsid w:val="00C81B3B"/>
    <w:rsid w:val="00C90F3F"/>
    <w:rsid w:val="00C92ADE"/>
    <w:rsid w:val="00C930D1"/>
    <w:rsid w:val="00CA42F2"/>
    <w:rsid w:val="00CB712D"/>
    <w:rsid w:val="00CC06A5"/>
    <w:rsid w:val="00CC5E4E"/>
    <w:rsid w:val="00CD7386"/>
    <w:rsid w:val="00CE55D0"/>
    <w:rsid w:val="00CF0F78"/>
    <w:rsid w:val="00D11CCB"/>
    <w:rsid w:val="00D20463"/>
    <w:rsid w:val="00D2116F"/>
    <w:rsid w:val="00D23109"/>
    <w:rsid w:val="00D24118"/>
    <w:rsid w:val="00D337E1"/>
    <w:rsid w:val="00D704AD"/>
    <w:rsid w:val="00D736F0"/>
    <w:rsid w:val="00D75C8D"/>
    <w:rsid w:val="00D77DF1"/>
    <w:rsid w:val="00D81624"/>
    <w:rsid w:val="00D844CB"/>
    <w:rsid w:val="00D87C72"/>
    <w:rsid w:val="00D90D91"/>
    <w:rsid w:val="00D921CD"/>
    <w:rsid w:val="00D9271B"/>
    <w:rsid w:val="00DA60C2"/>
    <w:rsid w:val="00DA6A6D"/>
    <w:rsid w:val="00DC0000"/>
    <w:rsid w:val="00DC208B"/>
    <w:rsid w:val="00DC4C27"/>
    <w:rsid w:val="00DD0814"/>
    <w:rsid w:val="00DD54EA"/>
    <w:rsid w:val="00DE5129"/>
    <w:rsid w:val="00DE687A"/>
    <w:rsid w:val="00DF7543"/>
    <w:rsid w:val="00DF7C8A"/>
    <w:rsid w:val="00E02F4B"/>
    <w:rsid w:val="00E1014E"/>
    <w:rsid w:val="00E254F2"/>
    <w:rsid w:val="00E46CDF"/>
    <w:rsid w:val="00E56DC8"/>
    <w:rsid w:val="00E617B7"/>
    <w:rsid w:val="00E80855"/>
    <w:rsid w:val="00E81645"/>
    <w:rsid w:val="00E842B1"/>
    <w:rsid w:val="00E90371"/>
    <w:rsid w:val="00EB4C05"/>
    <w:rsid w:val="00EC11E0"/>
    <w:rsid w:val="00EC52A7"/>
    <w:rsid w:val="00EE1BD1"/>
    <w:rsid w:val="00EE2A02"/>
    <w:rsid w:val="00EE58B8"/>
    <w:rsid w:val="00EE7E55"/>
    <w:rsid w:val="00EF0193"/>
    <w:rsid w:val="00EF7532"/>
    <w:rsid w:val="00F20636"/>
    <w:rsid w:val="00F25F58"/>
    <w:rsid w:val="00F27BC2"/>
    <w:rsid w:val="00F32D45"/>
    <w:rsid w:val="00F43864"/>
    <w:rsid w:val="00F50F73"/>
    <w:rsid w:val="00F71769"/>
    <w:rsid w:val="00F73511"/>
    <w:rsid w:val="00F9114F"/>
    <w:rsid w:val="00FA3198"/>
    <w:rsid w:val="00FA4103"/>
    <w:rsid w:val="00FB1B4A"/>
    <w:rsid w:val="00FC2151"/>
    <w:rsid w:val="00FD60B8"/>
    <w:rsid w:val="00FE6FA2"/>
    <w:rsid w:val="00FF7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E15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MEANDPLACE">
    <w:name w:val="TIME AND PLACE"/>
    <w:uiPriority w:val="99"/>
    <w:rsid w:val="00A63E15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</w:rPr>
  </w:style>
  <w:style w:type="paragraph" w:customStyle="1" w:styleId="SCENECHARACTERS">
    <w:name w:val="SCENE CHARACTERS"/>
    <w:uiPriority w:val="99"/>
    <w:rsid w:val="00A63E15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</w:rPr>
  </w:style>
  <w:style w:type="paragraph" w:customStyle="1" w:styleId="ACTION">
    <w:name w:val="ACTION"/>
    <w:uiPriority w:val="99"/>
    <w:rsid w:val="00A63E15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HARACTER">
    <w:name w:val="CHARACTER"/>
    <w:uiPriority w:val="99"/>
    <w:rsid w:val="00A63E15"/>
    <w:pPr>
      <w:widowControl w:val="0"/>
      <w:autoSpaceDE w:val="0"/>
      <w:autoSpaceDN w:val="0"/>
      <w:adjustRightInd w:val="0"/>
      <w:ind w:left="3826"/>
    </w:pPr>
    <w:rPr>
      <w:rFonts w:ascii="Courier New" w:hAnsi="Courier New" w:cs="Courier New"/>
      <w:caps/>
      <w:sz w:val="24"/>
      <w:szCs w:val="24"/>
    </w:rPr>
  </w:style>
  <w:style w:type="paragraph" w:customStyle="1" w:styleId="PARENTHETICAL">
    <w:name w:val="PARENTHETICAL"/>
    <w:uiPriority w:val="99"/>
    <w:rsid w:val="00A63E15"/>
    <w:pPr>
      <w:widowControl w:val="0"/>
      <w:autoSpaceDE w:val="0"/>
      <w:autoSpaceDN w:val="0"/>
      <w:adjustRightInd w:val="0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DIALOG">
    <w:name w:val="DIALOG"/>
    <w:uiPriority w:val="99"/>
    <w:rsid w:val="00A63E15"/>
    <w:pPr>
      <w:widowControl w:val="0"/>
      <w:autoSpaceDE w:val="0"/>
      <w:autoSpaceDN w:val="0"/>
      <w:adjustRightInd w:val="0"/>
      <w:ind w:left="2125" w:right="2125"/>
    </w:pPr>
    <w:rPr>
      <w:rFonts w:ascii="Courier New" w:hAnsi="Courier New" w:cs="Courier New"/>
      <w:sz w:val="24"/>
      <w:szCs w:val="24"/>
    </w:rPr>
  </w:style>
  <w:style w:type="paragraph" w:customStyle="1" w:styleId="TRANSITION">
    <w:name w:val="TRANSITION"/>
    <w:uiPriority w:val="99"/>
    <w:rsid w:val="00A63E15"/>
    <w:pPr>
      <w:widowControl w:val="0"/>
      <w:autoSpaceDE w:val="0"/>
      <w:autoSpaceDN w:val="0"/>
      <w:adjustRightInd w:val="0"/>
      <w:jc w:val="right"/>
    </w:pPr>
    <w:rPr>
      <w:rFonts w:ascii="Courier New" w:hAnsi="Courier New" w:cs="Courier New"/>
      <w:caps/>
      <w:sz w:val="24"/>
      <w:szCs w:val="24"/>
    </w:rPr>
  </w:style>
  <w:style w:type="paragraph" w:customStyle="1" w:styleId="NOTE">
    <w:name w:val="NOTE"/>
    <w:uiPriority w:val="99"/>
    <w:rsid w:val="00A63E15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</w:rPr>
  </w:style>
  <w:style w:type="paragraph" w:customStyle="1" w:styleId="TITLEHEADER">
    <w:name w:val="TITLE HEADER"/>
    <w:uiPriority w:val="99"/>
    <w:rsid w:val="00A63E15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A63E15"/>
    <w:pPr>
      <w:ind w:left="3118" w:right="2551"/>
    </w:pPr>
  </w:style>
  <w:style w:type="character" w:customStyle="1" w:styleId="TitleChar">
    <w:name w:val="Title Char"/>
    <w:basedOn w:val="DefaultParagraphFont"/>
    <w:link w:val="Title"/>
    <w:uiPriority w:val="99"/>
    <w:locked/>
    <w:rsid w:val="00CF0F78"/>
    <w:rPr>
      <w:rFonts w:ascii="Cambria" w:hAnsi="Cambria" w:cs="Cambria"/>
      <w:b/>
      <w:bCs/>
      <w:kern w:val="28"/>
      <w:sz w:val="32"/>
      <w:szCs w:val="32"/>
    </w:rPr>
  </w:style>
  <w:style w:type="paragraph" w:customStyle="1" w:styleId="SCENEGROUPHEADER">
    <w:name w:val="SCENE GROUP HEADER"/>
    <w:uiPriority w:val="99"/>
    <w:rsid w:val="00A63E15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</w:rPr>
  </w:style>
  <w:style w:type="paragraph" w:customStyle="1" w:styleId="SCENEGROUPFOOTER">
    <w:name w:val="SCENE GROUP FOOTER"/>
    <w:uiPriority w:val="99"/>
    <w:rsid w:val="00A63E15"/>
    <w:pPr>
      <w:widowControl w:val="0"/>
      <w:autoSpaceDE w:val="0"/>
      <w:autoSpaceDN w:val="0"/>
      <w:adjustRightInd w:val="0"/>
    </w:pPr>
    <w:rPr>
      <w:rFonts w:ascii="Courier New" w:hAnsi="Courier New" w:cs="Courier New"/>
      <w:caps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511E8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6248CF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062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977</TotalTime>
  <Pages>4</Pages>
  <Words>528</Words>
  <Characters>3016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dcterms:created xsi:type="dcterms:W3CDTF">2016-09-26T15:56:00Z</dcterms:created>
  <dcterms:modified xsi:type="dcterms:W3CDTF">2017-01-14T23:41:00Z</dcterms:modified>
</cp:coreProperties>
</file>