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ind w:left="2127" w:right="2127"/>
        <w:jc w:val="center"/>
        <w:rPr>
          <w:rFonts w:ascii="Courier New" w:hAnsi="Courier New" w:cs="Courier New"/>
          <w:caps/>
          <w:sz w:val="24"/>
          <w:szCs w:val="24"/>
          <w:lang w:val="uk-UA"/>
        </w:rPr>
      </w:pPr>
      <w:r w:rsidRPr="00C00EBE">
        <w:rPr>
          <w:rFonts w:ascii="Courier New" w:hAnsi="Courier New" w:cs="Courier New"/>
          <w:sz w:val="24"/>
          <w:szCs w:val="24"/>
          <w:lang w:val="uk-UA"/>
        </w:rPr>
        <w:t>Чудо</w:t>
      </w: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ind w:left="2127" w:right="2127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00EBE">
        <w:rPr>
          <w:rFonts w:ascii="Courier New" w:hAnsi="Courier New" w:cs="Courier New"/>
          <w:sz w:val="24"/>
          <w:szCs w:val="24"/>
          <w:lang w:val="uk-UA"/>
        </w:rPr>
        <w:t>Сергій Шевченко/Петровська Наталія</w:t>
      </w: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ind w:left="2127" w:right="2127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00EBE">
        <w:rPr>
          <w:rFonts w:ascii="Courier New" w:hAnsi="Courier New" w:cs="Courier New"/>
          <w:sz w:val="24"/>
          <w:szCs w:val="24"/>
          <w:lang w:val="uk-UA"/>
        </w:rPr>
        <w:t>Оригінальний сценарій короткометражного ігрового фільму</w:t>
      </w: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ind w:left="4679"/>
        <w:rPr>
          <w:rFonts w:ascii="Courier New" w:hAnsi="Courier New" w:cs="Courier New"/>
          <w:sz w:val="24"/>
          <w:szCs w:val="24"/>
          <w:lang w:val="uk-UA"/>
        </w:rPr>
      </w:pPr>
      <w:r w:rsidRPr="00C00EBE">
        <w:rPr>
          <w:rFonts w:ascii="Courier New" w:hAnsi="Courier New" w:cs="Courier New"/>
          <w:sz w:val="24"/>
          <w:szCs w:val="24"/>
          <w:lang w:val="uk-UA"/>
        </w:rPr>
        <w:t>Sniper_ps@ukr.net</w:t>
      </w: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rPr>
          <w:rFonts w:ascii="Courier New" w:hAnsi="Courier New" w:cs="Courier New"/>
          <w:sz w:val="24"/>
          <w:szCs w:val="24"/>
          <w:lang w:val="uk-UA"/>
        </w:rPr>
      </w:pP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>ІНТ. КОРИДОР ЛІКАРНІ - ДЕНЬ</w:t>
      </w:r>
    </w:p>
    <w:p w:rsidR="00363B4D" w:rsidRPr="009F0645" w:rsidRDefault="00363B4D" w:rsidP="009F0645">
      <w:pPr>
        <w:pStyle w:val="NormalWeb"/>
        <w:rPr>
          <w:rFonts w:ascii="Courier New" w:hAnsi="Courier New" w:cs="Courier New"/>
          <w:lang w:val="uk-UA"/>
        </w:rPr>
      </w:pPr>
      <w:r w:rsidRPr="009F0645">
        <w:rPr>
          <w:rFonts w:ascii="Courier New" w:hAnsi="Courier New" w:cs="Courier New"/>
          <w:lang w:val="uk-UA"/>
        </w:rPr>
        <w:t>Чоловік  років 35,  сидить у коридорі лікарні, біля  кабінету , на якому немає таблички.  Він тримає в руках папери.  Повз нього проходять хворі і люди в білих халатах.</w:t>
      </w:r>
    </w:p>
    <w:p w:rsidR="00363B4D" w:rsidRPr="00C00EBE" w:rsidRDefault="00363B4D" w:rsidP="009F0645">
      <w:pPr>
        <w:pStyle w:val="NormalWeb"/>
        <w:rPr>
          <w:lang w:val="uk-UA"/>
        </w:rPr>
      </w:pPr>
      <w:r w:rsidRPr="009F0645">
        <w:rPr>
          <w:rFonts w:ascii="Courier New" w:hAnsi="Courier New" w:cs="Courier New"/>
          <w:lang w:val="uk-UA"/>
        </w:rPr>
        <w:t>З кабінету на колясці виїжджає Інвалід, у якого немає обох ніг.</w:t>
      </w:r>
      <w:r>
        <w:t> 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ЧОЛОВІК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>Ну що?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ИНВАЛИД 1</w:t>
      </w:r>
    </w:p>
    <w:p w:rsidR="00363B4D" w:rsidRPr="009F0645" w:rsidRDefault="00363B4D" w:rsidP="009F0645">
      <w:pPr>
        <w:pStyle w:val="a1"/>
        <w:rPr>
          <w:rFonts w:cs="Times New Roman"/>
          <w:caps/>
          <w:lang w:val="uk-UA"/>
        </w:rPr>
      </w:pPr>
      <w:r w:rsidRPr="009F0645">
        <w:rPr>
          <w:lang w:val="uk-UA"/>
        </w:rPr>
        <w:t>Нормально. Дякую, що пропустили...</w:t>
      </w:r>
    </w:p>
    <w:p w:rsidR="00363B4D" w:rsidRPr="009F0645" w:rsidRDefault="00363B4D" w:rsidP="009F0645">
      <w:pPr>
        <w:pStyle w:val="NormalWeb"/>
        <w:rPr>
          <w:rFonts w:ascii="Courier New" w:hAnsi="Courier New" w:cs="Courier New"/>
          <w:lang w:val="uk-UA"/>
        </w:rPr>
      </w:pPr>
      <w:r w:rsidRPr="009F0645">
        <w:rPr>
          <w:rFonts w:ascii="Courier New" w:hAnsi="Courier New" w:cs="Courier New"/>
          <w:lang w:val="uk-UA"/>
        </w:rPr>
        <w:t>Інвалід  їде на колясці по коридору . До кабінету підходить Інвалід 2, чоловік, з тростинкою в руках в темних  окулярах. Він тростинкою намацує чоловіка коло кабінету.</w:t>
      </w:r>
    </w:p>
    <w:p w:rsidR="00363B4D" w:rsidRPr="00C00EBE" w:rsidRDefault="00363B4D" w:rsidP="002F4026">
      <w:pPr>
        <w:pStyle w:val="a"/>
        <w:rPr>
          <w:rFonts w:cs="Times New Roman"/>
          <w:lang w:val="uk-UA"/>
        </w:rPr>
      </w:pP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ИНВАЛИД 2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>Ви сюди?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ЧОЛОВІК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 xml:space="preserve">Так, але </w:t>
      </w:r>
      <w:r>
        <w:rPr>
          <w:lang w:val="uk-UA"/>
        </w:rPr>
        <w:t xml:space="preserve">заходьте ви, </w:t>
      </w:r>
      <w:r w:rsidRPr="00C00EBE">
        <w:rPr>
          <w:lang w:val="uk-UA"/>
        </w:rPr>
        <w:t>я не поспішаю...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9F0645" w:rsidRDefault="00363B4D" w:rsidP="002F4026">
      <w:pPr>
        <w:pStyle w:val="a0"/>
        <w:rPr>
          <w:rFonts w:cs="Times New Roman"/>
          <w:caps w:val="0"/>
        </w:rPr>
      </w:pPr>
      <w:r w:rsidRPr="00C00EBE">
        <w:rPr>
          <w:caps w:val="0"/>
          <w:lang w:val="uk-UA"/>
        </w:rPr>
        <w:t>Інвалід заходить до кабінету.</w:t>
      </w:r>
    </w:p>
    <w:p w:rsidR="00363B4D" w:rsidRPr="009F0645" w:rsidRDefault="00363B4D" w:rsidP="009F0645">
      <w:pPr>
        <w:pStyle w:val="a"/>
        <w:rPr>
          <w:rFonts w:cs="Times New Roman"/>
        </w:rPr>
      </w:pPr>
    </w:p>
    <w:p w:rsidR="00363B4D" w:rsidRDefault="00363B4D" w:rsidP="009F0645">
      <w:pPr>
        <w:pStyle w:val="NormalWeb"/>
      </w:pPr>
      <w:r>
        <w:t>  </w:t>
      </w:r>
    </w:p>
    <w:p w:rsidR="00363B4D" w:rsidRPr="009F0645" w:rsidRDefault="00363B4D" w:rsidP="002F4026">
      <w:pPr>
        <w:pStyle w:val="a0"/>
        <w:rPr>
          <w:rFonts w:cs="Times New Roman"/>
          <w:caps w:val="0"/>
        </w:rPr>
      </w:pP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>ІНТ. КОРИДОР ЛІКАРНІ - ДЕНЬ - ПІЗНІШЕ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>З кабінету виходить Інвалід 2.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ЧОЛОВІК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>Ну що?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ИНВАЛИД 2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>На три роки.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9F0645" w:rsidRDefault="00363B4D" w:rsidP="009F0645">
      <w:pPr>
        <w:pStyle w:val="NormalWeb"/>
        <w:rPr>
          <w:rFonts w:ascii="Courier New" w:hAnsi="Courier New" w:cs="Courier New"/>
          <w:lang w:val="uk-UA"/>
        </w:rPr>
      </w:pPr>
      <w:r w:rsidRPr="009F0645">
        <w:rPr>
          <w:rFonts w:ascii="Courier New" w:hAnsi="Courier New" w:cs="Courier New"/>
          <w:lang w:val="uk-UA"/>
        </w:rPr>
        <w:t>Інвалід 2  йде.  Чоловік дивиться, що більше  нікого нема, встає і підходить до дверей, пару секунд постоявши, він заходить в кабінет.</w:t>
      </w:r>
    </w:p>
    <w:p w:rsidR="00363B4D" w:rsidRPr="009F0645" w:rsidRDefault="00363B4D" w:rsidP="002F4026">
      <w:pPr>
        <w:pStyle w:val="a0"/>
        <w:rPr>
          <w:rFonts w:cs="Times New Roman"/>
          <w:caps w:val="0"/>
        </w:rPr>
      </w:pPr>
    </w:p>
    <w:p w:rsidR="00363B4D" w:rsidRPr="00C00EBE" w:rsidRDefault="00363B4D" w:rsidP="00C00EBE">
      <w:pPr>
        <w:pStyle w:val="a"/>
        <w:rPr>
          <w:rFonts w:cs="Times New Roman"/>
          <w:lang w:val="uk-UA"/>
        </w:rPr>
      </w:pP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>ІНТ. КАБІНЕТ ЛІКАРЯ - ДЕНЬ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>Чоловік кладе пап</w:t>
      </w:r>
      <w:r>
        <w:rPr>
          <w:caps w:val="0"/>
          <w:lang w:val="uk-UA"/>
        </w:rPr>
        <w:t>е</w:t>
      </w:r>
      <w:r w:rsidRPr="00C00EBE">
        <w:rPr>
          <w:caps w:val="0"/>
          <w:lang w:val="uk-UA"/>
        </w:rPr>
        <w:t>р</w:t>
      </w:r>
      <w:r>
        <w:rPr>
          <w:caps w:val="0"/>
          <w:lang w:val="uk-UA"/>
        </w:rPr>
        <w:t>и</w:t>
      </w:r>
      <w:r w:rsidRPr="00C00EBE">
        <w:rPr>
          <w:caps w:val="0"/>
          <w:lang w:val="uk-UA"/>
        </w:rPr>
        <w:t xml:space="preserve"> на стіл лікаря, сідає на стілець.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Лікар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>Що у вас?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ЧОЛОВІК</w:t>
      </w:r>
    </w:p>
    <w:p w:rsidR="00363B4D" w:rsidRPr="00C00EBE" w:rsidRDefault="00363B4D" w:rsidP="002F4026">
      <w:pPr>
        <w:pStyle w:val="a1"/>
        <w:rPr>
          <w:rFonts w:cs="Times New Roman"/>
          <w:lang w:val="uk-UA"/>
        </w:rPr>
      </w:pPr>
      <w:r w:rsidRPr="00C00EBE">
        <w:rPr>
          <w:lang w:val="uk-UA"/>
        </w:rPr>
        <w:t>Гангрена...</w:t>
      </w:r>
      <w:r w:rsidRPr="009F0645">
        <w:rPr>
          <w:lang w:val="uk-UA"/>
        </w:rPr>
        <w:t xml:space="preserve"> </w:t>
      </w:r>
      <w:r w:rsidRPr="00C00EBE">
        <w:rPr>
          <w:lang w:val="uk-UA"/>
        </w:rPr>
        <w:t>Ампутація руки.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 xml:space="preserve"> 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>Лікар  читає висновок, дивиться на обидві руки чоловіка</w:t>
      </w:r>
      <w:r>
        <w:rPr>
          <w:caps w:val="0"/>
          <w:lang w:val="uk-UA"/>
        </w:rPr>
        <w:t>, а потім на чоловіка</w:t>
      </w:r>
      <w:r w:rsidRPr="00C00EBE">
        <w:rPr>
          <w:caps w:val="0"/>
          <w:lang w:val="uk-UA"/>
        </w:rPr>
        <w:t>.</w:t>
      </w:r>
    </w:p>
    <w:p w:rsidR="00363B4D" w:rsidRPr="00C00EBE" w:rsidRDefault="00363B4D" w:rsidP="002F4026">
      <w:pPr>
        <w:pStyle w:val="a0"/>
        <w:rPr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Лікар</w:t>
      </w:r>
    </w:p>
    <w:p w:rsidR="00363B4D" w:rsidRDefault="00363B4D" w:rsidP="009F0645">
      <w:pPr>
        <w:pStyle w:val="a1"/>
        <w:rPr>
          <w:lang w:val="uk-UA"/>
        </w:rPr>
      </w:pPr>
      <w:r w:rsidRPr="00C00EBE">
        <w:rPr>
          <w:lang w:val="uk-UA"/>
        </w:rPr>
        <w:t xml:space="preserve">У мене багато </w:t>
      </w:r>
      <w:r>
        <w:rPr>
          <w:lang w:val="uk-UA"/>
        </w:rPr>
        <w:t>роботи</w:t>
      </w:r>
      <w:r w:rsidRPr="00C00EBE">
        <w:rPr>
          <w:lang w:val="uk-UA"/>
        </w:rPr>
        <w:t>,</w:t>
      </w:r>
      <w:r>
        <w:rPr>
          <w:lang w:val="uk-UA"/>
        </w:rPr>
        <w:t xml:space="preserve"> тому давайте без жартів. </w:t>
      </w:r>
      <w:r w:rsidRPr="00C00EBE">
        <w:rPr>
          <w:lang w:val="uk-UA"/>
        </w:rPr>
        <w:t xml:space="preserve">Я </w:t>
      </w:r>
      <w:r>
        <w:rPr>
          <w:lang w:val="uk-UA"/>
        </w:rPr>
        <w:t xml:space="preserve">чудово </w:t>
      </w:r>
      <w:r w:rsidRPr="00C00EBE">
        <w:rPr>
          <w:lang w:val="uk-UA"/>
        </w:rPr>
        <w:t>бачу обидві руки.</w:t>
      </w:r>
      <w:r>
        <w:rPr>
          <w:lang w:val="uk-UA"/>
        </w:rPr>
        <w:t xml:space="preserve"> Яка ампутація?</w:t>
      </w:r>
    </w:p>
    <w:p w:rsidR="00363B4D" w:rsidRPr="00C00EBE" w:rsidRDefault="00363B4D" w:rsidP="009F0645">
      <w:pPr>
        <w:pStyle w:val="a1"/>
        <w:rPr>
          <w:rFonts w:cs="Times New Roman"/>
          <w:lang w:val="uk-UA"/>
        </w:rPr>
      </w:pPr>
      <w:r>
        <w:rPr>
          <w:lang w:val="uk-UA"/>
        </w:rPr>
        <w:t xml:space="preserve"> </w:t>
      </w: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ЧОЛОВІК</w:t>
      </w:r>
    </w:p>
    <w:p w:rsidR="00363B4D" w:rsidRPr="00C00EBE" w:rsidRDefault="00363B4D" w:rsidP="002F4026">
      <w:pPr>
        <w:pStyle w:val="a1"/>
        <w:rPr>
          <w:rFonts w:cs="Times New Roman"/>
          <w:lang w:val="uk-UA"/>
        </w:rPr>
      </w:pPr>
      <w:r>
        <w:rPr>
          <w:lang w:val="uk-UA"/>
        </w:rPr>
        <w:t>Руки. Ампутація руки. Вона просто відросла.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Лікар</w:t>
      </w:r>
    </w:p>
    <w:p w:rsidR="00363B4D" w:rsidRPr="00C00EBE" w:rsidRDefault="00363B4D" w:rsidP="002F4026">
      <w:pPr>
        <w:pStyle w:val="a3"/>
        <w:rPr>
          <w:lang w:val="uk-UA"/>
        </w:rPr>
      </w:pPr>
      <w:r w:rsidRPr="00C00EBE">
        <w:rPr>
          <w:lang w:val="uk-UA"/>
        </w:rPr>
        <w:t>(Іронічно посміхаючись)</w:t>
      </w:r>
    </w:p>
    <w:p w:rsidR="00363B4D" w:rsidRPr="00C00EBE" w:rsidRDefault="00363B4D" w:rsidP="002F4026">
      <w:pPr>
        <w:pStyle w:val="a1"/>
        <w:rPr>
          <w:rFonts w:cs="Times New Roman"/>
          <w:lang w:val="uk-UA"/>
        </w:rPr>
      </w:pPr>
      <w:r>
        <w:rPr>
          <w:lang w:val="uk-UA"/>
        </w:rPr>
        <w:t xml:space="preserve">Хто відріс? Рука? </w:t>
      </w:r>
      <w:r w:rsidRPr="00C00EBE">
        <w:rPr>
          <w:lang w:val="uk-UA"/>
        </w:rPr>
        <w:t>Абсурд! Це неможливо! Рука не може відрости!</w:t>
      </w:r>
      <w:r>
        <w:rPr>
          <w:lang w:val="uk-UA"/>
        </w:rPr>
        <w:t xml:space="preserve"> 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ЧОЛОВІК</w:t>
      </w:r>
    </w:p>
    <w:p w:rsidR="00363B4D" w:rsidRDefault="00363B4D" w:rsidP="009F0645">
      <w:pPr>
        <w:pStyle w:val="a1"/>
        <w:rPr>
          <w:lang w:val="uk-UA"/>
        </w:rPr>
      </w:pPr>
      <w:r>
        <w:rPr>
          <w:lang w:val="uk-UA"/>
        </w:rPr>
        <w:t>Як не може?</w:t>
      </w:r>
      <w:r w:rsidRPr="00C00EBE">
        <w:rPr>
          <w:lang w:val="uk-UA"/>
        </w:rPr>
        <w:t xml:space="preserve"> Ви ж самі призначаєте інвалідам перекомісію, в надії, що у безногих відросте н</w:t>
      </w:r>
      <w:r>
        <w:rPr>
          <w:lang w:val="uk-UA"/>
        </w:rPr>
        <w:t>оги, у безруких - руки, а сліпі нарешті побачать цей яскравий світ. Хіба це не абсурд?</w:t>
      </w:r>
    </w:p>
    <w:p w:rsidR="00363B4D" w:rsidRPr="009F0645" w:rsidRDefault="00363B4D" w:rsidP="009F0645">
      <w:pPr>
        <w:pStyle w:val="a1"/>
        <w:rPr>
          <w:rFonts w:cs="Times New Roman"/>
        </w:rPr>
      </w:pPr>
      <w:r>
        <w:rPr>
          <w:lang w:val="uk-UA"/>
        </w:rPr>
        <w:t xml:space="preserve"> </w:t>
      </w:r>
    </w:p>
    <w:p w:rsidR="00363B4D" w:rsidRPr="00C00EBE" w:rsidRDefault="00363B4D" w:rsidP="00DD6640">
      <w:pPr>
        <w:pStyle w:val="a0"/>
        <w:rPr>
          <w:caps w:val="0"/>
          <w:lang w:val="uk-UA"/>
        </w:rPr>
      </w:pPr>
      <w:r w:rsidRPr="00C00EBE">
        <w:rPr>
          <w:caps w:val="0"/>
          <w:lang w:val="uk-UA"/>
        </w:rPr>
        <w:t xml:space="preserve">Чоловік </w:t>
      </w:r>
      <w:r>
        <w:rPr>
          <w:caps w:val="0"/>
          <w:lang w:val="uk-UA"/>
        </w:rPr>
        <w:t xml:space="preserve">нервово </w:t>
      </w:r>
      <w:r w:rsidRPr="00C00EBE">
        <w:rPr>
          <w:caps w:val="0"/>
          <w:lang w:val="uk-UA"/>
        </w:rPr>
        <w:t>встає, виходить.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2"/>
        <w:rPr>
          <w:lang w:val="uk-UA"/>
        </w:rPr>
      </w:pPr>
      <w:r w:rsidRPr="00C00EBE">
        <w:rPr>
          <w:lang w:val="uk-UA"/>
        </w:rPr>
        <w:t>Лікар</w:t>
      </w:r>
    </w:p>
    <w:p w:rsidR="00363B4D" w:rsidRPr="00C00EBE" w:rsidRDefault="00363B4D" w:rsidP="002F4026">
      <w:pPr>
        <w:pStyle w:val="a1"/>
        <w:rPr>
          <w:lang w:val="uk-UA"/>
        </w:rPr>
      </w:pPr>
      <w:r w:rsidRPr="00C00EBE">
        <w:rPr>
          <w:lang w:val="uk-UA"/>
        </w:rPr>
        <w:t>Так... але... ви куди?</w:t>
      </w:r>
    </w:p>
    <w:p w:rsidR="00363B4D" w:rsidRPr="00C00EBE" w:rsidRDefault="00363B4D" w:rsidP="002F4026">
      <w:pPr>
        <w:pStyle w:val="a0"/>
        <w:rPr>
          <w:rFonts w:cs="Times New Roman"/>
          <w:caps w:val="0"/>
          <w:lang w:val="uk-UA"/>
        </w:rPr>
      </w:pPr>
    </w:p>
    <w:p w:rsidR="00363B4D" w:rsidRPr="00C00EBE" w:rsidRDefault="00363B4D" w:rsidP="002F4026">
      <w:pPr>
        <w:pStyle w:val="a0"/>
        <w:rPr>
          <w:rFonts w:cs="Times New Roman"/>
          <w:lang w:val="uk-UA"/>
        </w:rPr>
      </w:pPr>
    </w:p>
    <w:p w:rsidR="00363B4D" w:rsidRPr="00C00EBE" w:rsidRDefault="00363B4D" w:rsidP="002F4026">
      <w:pPr>
        <w:pStyle w:val="a0"/>
        <w:rPr>
          <w:lang w:val="uk-UA"/>
        </w:rPr>
      </w:pPr>
      <w:r w:rsidRPr="00C00EBE">
        <w:rPr>
          <w:lang w:val="uk-UA"/>
        </w:rPr>
        <w:t>ЕКС. ЛІКАРНЯ - ДЕНЬ</w:t>
      </w:r>
    </w:p>
    <w:p w:rsidR="00363B4D" w:rsidRDefault="00363B4D" w:rsidP="009F0645">
      <w:pPr>
        <w:pStyle w:val="a"/>
        <w:rPr>
          <w:rFonts w:cs="Times New Roman"/>
        </w:rPr>
      </w:pPr>
      <w:r w:rsidRPr="00C00EBE">
        <w:rPr>
          <w:lang w:val="uk-UA"/>
        </w:rPr>
        <w:t xml:space="preserve">Чоловік виходить з лікарні, нервово знімає з руки </w:t>
      </w:r>
      <w:r>
        <w:rPr>
          <w:lang w:val="uk-UA"/>
        </w:rPr>
        <w:t xml:space="preserve">якісний </w:t>
      </w:r>
      <w:r w:rsidRPr="00C00EBE">
        <w:rPr>
          <w:lang w:val="uk-UA"/>
        </w:rPr>
        <w:t>ручн</w:t>
      </w:r>
      <w:r>
        <w:rPr>
          <w:lang w:val="uk-UA"/>
        </w:rPr>
        <w:t>ий</w:t>
      </w:r>
      <w:r w:rsidRPr="00C00EBE">
        <w:rPr>
          <w:lang w:val="uk-UA"/>
        </w:rPr>
        <w:t xml:space="preserve"> протез.</w:t>
      </w:r>
      <w:r>
        <w:rPr>
          <w:lang w:val="uk-UA"/>
        </w:rPr>
        <w:t xml:space="preserve"> </w:t>
      </w:r>
    </w:p>
    <w:p w:rsidR="00363B4D" w:rsidRPr="009F0645" w:rsidRDefault="00363B4D">
      <w:pPr>
        <w:rPr>
          <w:rFonts w:ascii="Courier New" w:hAnsi="Courier New" w:cs="Courier New"/>
          <w:sz w:val="24"/>
          <w:szCs w:val="24"/>
        </w:rPr>
      </w:pPr>
    </w:p>
    <w:sectPr w:rsidR="00363B4D" w:rsidRPr="009F0645" w:rsidSect="00A47FAD">
      <w:headerReference w:type="default" r:id="rId6"/>
      <w:pgSz w:w="11907" w:h="16839"/>
      <w:pgMar w:top="1418" w:right="1418" w:bottom="709" w:left="2127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B4D" w:rsidRDefault="00363B4D" w:rsidP="00B457CE">
      <w:r>
        <w:separator/>
      </w:r>
    </w:p>
  </w:endnote>
  <w:endnote w:type="continuationSeparator" w:id="0">
    <w:p w:rsidR="00363B4D" w:rsidRDefault="00363B4D" w:rsidP="00B45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B4D" w:rsidRDefault="00363B4D" w:rsidP="00B457CE">
      <w:r>
        <w:separator/>
      </w:r>
    </w:p>
  </w:footnote>
  <w:footnote w:type="continuationSeparator" w:id="0">
    <w:p w:rsidR="00363B4D" w:rsidRDefault="00363B4D" w:rsidP="00B457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B4D" w:rsidRPr="006C7BD0" w:rsidRDefault="00363B4D" w:rsidP="006C7BD0">
    <w:fldSimple w:instr="PAGE  ">
      <w:r>
        <w:rPr>
          <w:noProof/>
        </w:rPr>
        <w:t>1</w:t>
      </w:r>
    </w:fldSimple>
  </w:p>
  <w:p w:rsidR="00363B4D" w:rsidRPr="006C7BD0" w:rsidRDefault="00363B4D" w:rsidP="006C7BD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4026"/>
    <w:rsid w:val="00064CD2"/>
    <w:rsid w:val="002A33C3"/>
    <w:rsid w:val="002F4026"/>
    <w:rsid w:val="00363B4D"/>
    <w:rsid w:val="003E1B8C"/>
    <w:rsid w:val="004B787A"/>
    <w:rsid w:val="005246C3"/>
    <w:rsid w:val="0059115C"/>
    <w:rsid w:val="005E3238"/>
    <w:rsid w:val="005F5CF0"/>
    <w:rsid w:val="006C7BD0"/>
    <w:rsid w:val="0087531C"/>
    <w:rsid w:val="009F0645"/>
    <w:rsid w:val="00A47FAD"/>
    <w:rsid w:val="00A90BBB"/>
    <w:rsid w:val="00B14D01"/>
    <w:rsid w:val="00B457CE"/>
    <w:rsid w:val="00C00EBE"/>
    <w:rsid w:val="00D97E3D"/>
    <w:rsid w:val="00DD6640"/>
    <w:rsid w:val="00E8185F"/>
    <w:rsid w:val="00E82890"/>
    <w:rsid w:val="00F21461"/>
    <w:rsid w:val="00F96538"/>
    <w:rsid w:val="00F9715B"/>
    <w:rsid w:val="00FB1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26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ОПИСАНИЕ ДЕЙСТВИЯ"/>
    <w:basedOn w:val="Normal"/>
    <w:uiPriority w:val="99"/>
    <w:rsid w:val="002F4026"/>
    <w:rPr>
      <w:rFonts w:ascii="Courier New" w:hAnsi="Courier New" w:cs="Courier New"/>
      <w:sz w:val="24"/>
      <w:szCs w:val="24"/>
    </w:rPr>
  </w:style>
  <w:style w:type="paragraph" w:customStyle="1" w:styleId="a0">
    <w:name w:val="МЕСТО И ВРЕМЯ ДЕЙСТВИЯ"/>
    <w:basedOn w:val="a"/>
    <w:next w:val="a"/>
    <w:uiPriority w:val="99"/>
    <w:rsid w:val="002F4026"/>
    <w:rPr>
      <w:caps/>
    </w:rPr>
  </w:style>
  <w:style w:type="paragraph" w:customStyle="1" w:styleId="a1">
    <w:name w:val="РЕПЛИКА ГЕРОЯ"/>
    <w:basedOn w:val="Normal"/>
    <w:uiPriority w:val="99"/>
    <w:rsid w:val="002F4026"/>
    <w:pPr>
      <w:ind w:left="2126" w:right="2126"/>
    </w:pPr>
    <w:rPr>
      <w:rFonts w:ascii="Courier New" w:hAnsi="Courier New" w:cs="Courier New"/>
      <w:sz w:val="24"/>
      <w:szCs w:val="24"/>
    </w:rPr>
  </w:style>
  <w:style w:type="paragraph" w:customStyle="1" w:styleId="a2">
    <w:name w:val="ИМЯ ГЕРОЯ"/>
    <w:basedOn w:val="Normal"/>
    <w:next w:val="a1"/>
    <w:uiPriority w:val="99"/>
    <w:rsid w:val="002F4026"/>
    <w:pPr>
      <w:ind w:left="3827"/>
    </w:pPr>
    <w:rPr>
      <w:rFonts w:ascii="Courier New" w:hAnsi="Courier New" w:cs="Courier New"/>
      <w:caps/>
      <w:sz w:val="24"/>
      <w:szCs w:val="24"/>
    </w:rPr>
  </w:style>
  <w:style w:type="paragraph" w:customStyle="1" w:styleId="a3">
    <w:name w:val="РЕМАРКА"/>
    <w:basedOn w:val="Normal"/>
    <w:next w:val="Normal"/>
    <w:uiPriority w:val="99"/>
    <w:rsid w:val="002F4026"/>
    <w:pPr>
      <w:ind w:left="3118" w:right="2551"/>
    </w:pPr>
    <w:rPr>
      <w:rFonts w:ascii="Courier New" w:hAnsi="Courier New" w:cs="Courier New"/>
      <w:sz w:val="24"/>
      <w:szCs w:val="24"/>
    </w:rPr>
  </w:style>
  <w:style w:type="paragraph" w:styleId="NormalWeb">
    <w:name w:val="Normal (Web)"/>
    <w:basedOn w:val="Normal"/>
    <w:uiPriority w:val="99"/>
    <w:rsid w:val="009F0645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60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3</Pages>
  <Words>271</Words>
  <Characters>1545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1</cp:lastModifiedBy>
  <cp:revision>5</cp:revision>
  <dcterms:created xsi:type="dcterms:W3CDTF">2015-07-22T18:56:00Z</dcterms:created>
  <dcterms:modified xsi:type="dcterms:W3CDTF">2015-07-23T10:51:00Z</dcterms:modified>
</cp:coreProperties>
</file>