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4FCF" w:rsidRPr="00985EB2" w:rsidRDefault="003D4FCF" w:rsidP="00CE7190">
      <w:pPr>
        <w:ind w:firstLine="709"/>
        <w:rPr>
          <w:b/>
          <w:lang w:val="uk-UA"/>
        </w:rPr>
      </w:pPr>
      <w:r w:rsidRPr="00985EB2">
        <w:rPr>
          <w:b/>
        </w:rPr>
        <w:t>Юрій Перехожий</w:t>
      </w:r>
    </w:p>
    <w:p w:rsidR="003D4FCF" w:rsidRPr="00CE7190" w:rsidRDefault="003D4FCF" w:rsidP="00CE7190">
      <w:pPr>
        <w:ind w:firstLine="709"/>
        <w:rPr>
          <w:sz w:val="32"/>
          <w:szCs w:val="32"/>
        </w:rPr>
      </w:pPr>
    </w:p>
    <w:p w:rsidR="003D4FCF" w:rsidRPr="00CE7190" w:rsidRDefault="003D4FCF" w:rsidP="00CE7190">
      <w:pPr>
        <w:ind w:firstLine="709"/>
        <w:rPr>
          <w:b/>
          <w:lang w:val="uk-UA"/>
        </w:rPr>
      </w:pPr>
      <w:r w:rsidRPr="00CE7190">
        <w:rPr>
          <w:b/>
        </w:rPr>
        <w:t>Л</w:t>
      </w:r>
      <w:r>
        <w:rPr>
          <w:b/>
          <w:lang w:val="uk-UA"/>
        </w:rPr>
        <w:t>УГАНСЬКІ ЛЕҐ</w:t>
      </w:r>
      <w:r w:rsidRPr="00CE7190">
        <w:rPr>
          <w:b/>
          <w:lang w:val="uk-UA"/>
        </w:rPr>
        <w:t>ЕНДИ</w:t>
      </w:r>
    </w:p>
    <w:p w:rsidR="003D4FCF" w:rsidRPr="006B6D46" w:rsidRDefault="003D4FCF" w:rsidP="00CE7190">
      <w:pPr>
        <w:ind w:firstLine="709"/>
        <w:rPr>
          <w:lang w:val="uk-UA"/>
        </w:rPr>
      </w:pPr>
    </w:p>
    <w:p w:rsidR="003D4FCF" w:rsidRPr="006B6D46" w:rsidRDefault="003D4FCF" w:rsidP="00CE7190">
      <w:pPr>
        <w:ind w:firstLine="709"/>
        <w:rPr>
          <w:b/>
          <w:lang w:val="uk-UA"/>
        </w:rPr>
      </w:pPr>
      <w:r w:rsidRPr="006B6D46">
        <w:rPr>
          <w:b/>
          <w:lang w:val="uk-UA"/>
        </w:rPr>
        <w:t>На відміну від Києва чи Львова, Луганськ – місто молоде. І йому вкрай не вистачає легенд. Тому одного спекотного дня я наважився їх вигадати.</w:t>
      </w:r>
    </w:p>
    <w:p w:rsidR="003D4FCF" w:rsidRPr="006B6D46" w:rsidRDefault="003D4FCF" w:rsidP="00CE7190">
      <w:pPr>
        <w:ind w:firstLine="709"/>
        <w:rPr>
          <w:b/>
          <w:lang w:val="uk-UA"/>
        </w:rPr>
      </w:pPr>
    </w:p>
    <w:p w:rsidR="003D4FCF" w:rsidRPr="006B6D46" w:rsidRDefault="003D4FCF" w:rsidP="00985EB2">
      <w:pPr>
        <w:rPr>
          <w:b/>
          <w:lang w:val="uk-UA"/>
        </w:rPr>
      </w:pPr>
      <w:r w:rsidRPr="006B6D46">
        <w:rPr>
          <w:b/>
          <w:lang w:val="uk-UA"/>
        </w:rPr>
        <w:t>Легенда про тих, хто "набігався"</w:t>
      </w:r>
    </w:p>
    <w:p w:rsidR="003D4FCF" w:rsidRPr="006B6D46" w:rsidRDefault="003D4FCF" w:rsidP="00CE7190">
      <w:pPr>
        <w:ind w:firstLine="709"/>
        <w:rPr>
          <w:b/>
          <w:lang w:val="uk-UA"/>
        </w:rPr>
      </w:pPr>
    </w:p>
    <w:p w:rsidR="003D4FCF" w:rsidRPr="006B6D46" w:rsidRDefault="003D4FCF" w:rsidP="00CE7190">
      <w:pPr>
        <w:ind w:firstLine="709"/>
        <w:rPr>
          <w:lang w:val="uk-UA"/>
        </w:rPr>
      </w:pPr>
      <w:r w:rsidRPr="006B6D46">
        <w:rPr>
          <w:lang w:val="uk-UA"/>
        </w:rPr>
        <w:t>«Нині отпущаєши раба твого…» - надламаним голосом виспівував отець Андрій, захлинаючись сльозами.</w:t>
      </w:r>
      <w:r w:rsidRPr="006B6D46">
        <w:rPr>
          <w:lang w:val="uk-UA"/>
        </w:rPr>
        <w:br/>
        <w:t xml:space="preserve">Село догоряло повільно, мов згарок свічки на сплюндрованому олтарі, що його панотець якимсь чином відшукав на обрушині власного храму. Кам’яного Броду більше не існувало. Налетіли, попалили, понищили ногайці. Третина села стояла за спиною священика – всі, кому пощастило вціліти. </w:t>
      </w:r>
      <w:r w:rsidRPr="006B6D46">
        <w:rPr>
          <w:lang w:val="uk-UA"/>
        </w:rPr>
        <w:br/>
        <w:t xml:space="preserve">Друга третина поколота, порізана, порубана лежала, прикрита ряднами біля ганку. І серед тих мерців – матушка і двійко з шести хлопців отця Андрія. </w:t>
      </w:r>
      <w:r w:rsidRPr="006B6D46">
        <w:rPr>
          <w:lang w:val="uk-UA"/>
        </w:rPr>
        <w:br/>
        <w:t>Куди поділася третя – знав хіба що степовий вітер.</w:t>
      </w:r>
      <w:r w:rsidRPr="006B6D46">
        <w:rPr>
          <w:lang w:val="uk-UA"/>
        </w:rPr>
        <w:br/>
        <w:t>Ховали нашвидку руч. Мовчки. Навіть діти не плакали. За годину почали збиратися в дорогу. Поскидали на вози усе, що помилував вогонь і не помітили загребущі степняки. Самі взялися за голоблі. Тільки у візок отця Андрія впрягли єдину, дивом не викрадену конячку.</w:t>
      </w:r>
      <w:r w:rsidRPr="006B6D46">
        <w:rPr>
          <w:lang w:val="uk-UA"/>
        </w:rPr>
        <w:br/>
        <w:t>- Ведіть нас, отче.</w:t>
      </w:r>
      <w:r w:rsidRPr="006B6D46">
        <w:rPr>
          <w:lang w:val="uk-UA"/>
        </w:rPr>
        <w:br/>
        <w:t>- До Курська, люди! Нехай Бог помагає! – перехрестивши людей, вимовив священик.</w:t>
      </w:r>
      <w:r w:rsidRPr="006B6D46">
        <w:rPr>
          <w:lang w:val="uk-UA"/>
        </w:rPr>
        <w:br/>
        <w:t>І валка рушила. Вже коли видерлися на кручу, хтось раптом помітив, що пропав візок Микити – мірошникова сина.</w:t>
      </w:r>
      <w:r w:rsidRPr="006B6D46">
        <w:rPr>
          <w:lang w:val="uk-UA"/>
        </w:rPr>
        <w:br/>
        <w:t>- Він останнім ішов, і Гапка, сестра його мала, поруч була, – сповістили панотцю.</w:t>
      </w:r>
      <w:r w:rsidRPr="006B6D46">
        <w:rPr>
          <w:lang w:val="uk-UA"/>
        </w:rPr>
        <w:br/>
        <w:t>- Чекайте тут! Зараз приведу! - скомандував той, кидаючи віжки.</w:t>
      </w:r>
      <w:r w:rsidRPr="006B6D46">
        <w:rPr>
          <w:lang w:val="uk-UA"/>
        </w:rPr>
        <w:br/>
        <w:t xml:space="preserve">Мірошників дім, точніше, те, що від нього лишилося, стояв на березі Луганки. Там і знайшов дітей отець Андрій. </w:t>
      </w:r>
      <w:r w:rsidRPr="006B6D46">
        <w:rPr>
          <w:lang w:val="uk-UA"/>
        </w:rPr>
        <w:br/>
        <w:t>Сполотнілий Микита мовчки дивився на згарище. Поруч на землі сиділа замурзана втомлена Гапка.</w:t>
      </w:r>
      <w:r w:rsidRPr="006B6D46">
        <w:rPr>
          <w:lang w:val="uk-UA"/>
        </w:rPr>
        <w:br/>
        <w:t>- Треба їхати Микито, – тихо мовив священик, торкнувши плече підлітка. – Батьків вже не повернеш. Царство їм небесне. А вам з малою рятуватися треба.</w:t>
      </w:r>
      <w:r w:rsidRPr="006B6D46">
        <w:rPr>
          <w:lang w:val="uk-UA"/>
        </w:rPr>
        <w:br/>
        <w:t>- Тікати? – глухо спитав той.</w:t>
      </w:r>
      <w:r w:rsidRPr="006B6D46">
        <w:rPr>
          <w:lang w:val="uk-UA"/>
        </w:rPr>
        <w:br/>
        <w:t>- Тікати…</w:t>
      </w:r>
      <w:r w:rsidRPr="006B6D46">
        <w:rPr>
          <w:lang w:val="uk-UA"/>
        </w:rPr>
        <w:br/>
        <w:t>- Благословіть, отче! – несподівано з жаром вигукнув хлопець.</w:t>
      </w:r>
      <w:r w:rsidRPr="006B6D46">
        <w:rPr>
          <w:lang w:val="uk-UA"/>
        </w:rPr>
        <w:br/>
        <w:t>- Господь благословить, чадо!</w:t>
      </w:r>
      <w:r w:rsidRPr="006B6D46">
        <w:rPr>
          <w:lang w:val="uk-UA"/>
        </w:rPr>
        <w:br/>
        <w:t xml:space="preserve">- От і добре! Гапка, там, біля клуні, лопата лежить. Неси мерщій! </w:t>
      </w:r>
      <w:r w:rsidRPr="006B6D46">
        <w:rPr>
          <w:lang w:val="uk-UA"/>
        </w:rPr>
        <w:br/>
        <w:t>Дівчинка прожогом кинулася виконувати наказ брата.</w:t>
      </w:r>
      <w:r w:rsidRPr="006B6D46">
        <w:rPr>
          <w:lang w:val="uk-UA"/>
        </w:rPr>
        <w:br/>
        <w:t>- Стій, хлопче! Що ти собі думаєш?! – не второпав отець Андрій.</w:t>
      </w:r>
      <w:r w:rsidRPr="006B6D46">
        <w:rPr>
          <w:lang w:val="uk-UA"/>
        </w:rPr>
        <w:br/>
        <w:t>- Треба ж хоч якусь землянку собі викопати, – почулося у відповідь. – Лишаємося ми, отче.</w:t>
      </w:r>
      <w:r w:rsidRPr="006B6D46">
        <w:rPr>
          <w:lang w:val="uk-UA"/>
        </w:rPr>
        <w:br/>
        <w:t>- Ти що, малий, збожеволів! Не виживете ви тут самі! У ногайський аркан сам головою лізеш! – гримнув на неслуха сільський</w:t>
      </w:r>
      <w:r>
        <w:rPr>
          <w:lang w:val="uk-UA"/>
        </w:rPr>
        <w:t xml:space="preserve"> душ пастир</w:t>
      </w:r>
      <w:r w:rsidRPr="006B6D46">
        <w:rPr>
          <w:lang w:val="uk-UA"/>
        </w:rPr>
        <w:t xml:space="preserve"> пастир. - Досить витребеньок. Берись за воза. Тікати треба!</w:t>
      </w:r>
      <w:r w:rsidRPr="006B6D46">
        <w:rPr>
          <w:lang w:val="uk-UA"/>
        </w:rPr>
        <w:br/>
        <w:t>- Досить! Набігалися! Тут жити будемо. А ногаї хай приходять. Хоч одного, та в цій землі залишу.</w:t>
      </w:r>
      <w:r w:rsidRPr="006B6D46">
        <w:rPr>
          <w:lang w:val="uk-UA"/>
        </w:rPr>
        <w:br/>
      </w:r>
      <w:r w:rsidRPr="006B6D46">
        <w:rPr>
          <w:lang w:val="uk-UA"/>
        </w:rPr>
        <w:br/>
        <w:t xml:space="preserve">На гору, до покинутих ним панотець підіймався на скам’янілих ногах. </w:t>
      </w:r>
      <w:r w:rsidRPr="006B6D46">
        <w:rPr>
          <w:lang w:val="uk-UA"/>
        </w:rPr>
        <w:br/>
        <w:t>- Сам…А де ж малий?! – пошепки неслося по натовпу, поки священик, не дивлячись ні на кого, йшов до свого возика.</w:t>
      </w:r>
      <w:r w:rsidRPr="006B6D46">
        <w:rPr>
          <w:lang w:val="uk-UA"/>
        </w:rPr>
        <w:br/>
        <w:t>- Амвросію! - нарешті озвався він, покликавши до себе пришелепуватого пономаря.</w:t>
      </w:r>
      <w:r w:rsidRPr="006B6D46">
        <w:rPr>
          <w:lang w:val="uk-UA"/>
        </w:rPr>
        <w:br/>
        <w:t>Той мов з-під землі випурнув. Вклонився.</w:t>
      </w:r>
      <w:r w:rsidRPr="006B6D46">
        <w:rPr>
          <w:lang w:val="uk-UA"/>
        </w:rPr>
        <w:br/>
        <w:t xml:space="preserve">- Випрягай коня! До </w:t>
      </w:r>
      <w:r>
        <w:rPr>
          <w:lang w:val="uk-UA"/>
        </w:rPr>
        <w:t xml:space="preserve">Курська ти усіх поведеш. А я… </w:t>
      </w:r>
      <w:r w:rsidRPr="006B6D46">
        <w:rPr>
          <w:lang w:val="uk-UA"/>
        </w:rPr>
        <w:t>лишаюся…</w:t>
      </w:r>
      <w:r w:rsidRPr="006B6D46">
        <w:rPr>
          <w:lang w:val="uk-UA"/>
        </w:rPr>
        <w:br/>
        <w:t>І тиша миттю вибухнула жахом.</w:t>
      </w:r>
      <w:r w:rsidRPr="006B6D46">
        <w:rPr>
          <w:lang w:val="uk-UA"/>
        </w:rPr>
        <w:br/>
        <w:t>- Не кидай нас, отче!</w:t>
      </w:r>
      <w:r w:rsidRPr="006B6D46">
        <w:rPr>
          <w:lang w:val="uk-UA"/>
        </w:rPr>
        <w:br/>
        <w:t>- Пропадемо без тебе!</w:t>
      </w:r>
      <w:r w:rsidRPr="006B6D46">
        <w:rPr>
          <w:lang w:val="uk-UA"/>
        </w:rPr>
        <w:br/>
        <w:t>- Це все той, малий! Бісова личина!!!</w:t>
      </w:r>
      <w:r w:rsidRPr="006B6D46">
        <w:rPr>
          <w:lang w:val="uk-UA"/>
        </w:rPr>
        <w:br/>
        <w:t>- Що, що він сказав тобі, батьку ти наш?!</w:t>
      </w:r>
      <w:r w:rsidRPr="006B6D46">
        <w:rPr>
          <w:lang w:val="uk-UA"/>
        </w:rPr>
        <w:br/>
        <w:t xml:space="preserve">- Він сказав: «Досить! Набігалися!» Отож, люди, </w:t>
      </w:r>
      <w:r>
        <w:rPr>
          <w:lang w:val="uk-UA"/>
        </w:rPr>
        <w:t>тікайте, рятуйтеся! А я теж…</w:t>
      </w:r>
      <w:r w:rsidRPr="006B6D46">
        <w:rPr>
          <w:lang w:val="uk-UA"/>
        </w:rPr>
        <w:t xml:space="preserve"> набігався! – відповів отець Андрій, міцно стиснувши голоблі. – Хай вам Бог в дорозі допомагає!</w:t>
      </w:r>
      <w:r w:rsidRPr="006B6D46">
        <w:rPr>
          <w:lang w:val="uk-UA"/>
        </w:rPr>
        <w:br/>
        <w:t>Спускаючись у вигоріле село, священик чув, як заскрипіли колеса, і валка, потроху розвертаючись, рушила вниз, за ним. Баби голосили, мов на похороні. Та крізь цей лемент пробивалося уперте чоловіче: «Досить! Набігалися!»</w:t>
      </w:r>
    </w:p>
    <w:p w:rsidR="003D4FCF" w:rsidRPr="006B6D46" w:rsidRDefault="003D4FCF" w:rsidP="00CE7190">
      <w:pPr>
        <w:ind w:firstLine="709"/>
        <w:rPr>
          <w:b/>
          <w:lang w:val="uk-UA"/>
        </w:rPr>
      </w:pPr>
      <w:r w:rsidRPr="006B6D46">
        <w:rPr>
          <w:rFonts w:ascii="Verdana" w:hAnsi="Verdana"/>
          <w:sz w:val="12"/>
          <w:szCs w:val="12"/>
          <w:lang w:val="uk-UA"/>
        </w:rPr>
        <w:br/>
      </w:r>
      <w:r w:rsidRPr="006B6D46">
        <w:rPr>
          <w:rFonts w:ascii="Verdana" w:hAnsi="Verdana"/>
          <w:sz w:val="12"/>
          <w:szCs w:val="12"/>
          <w:lang w:val="uk-UA"/>
        </w:rPr>
        <w:br/>
      </w:r>
      <w:r w:rsidRPr="006B6D46">
        <w:rPr>
          <w:b/>
          <w:lang w:val="uk-UA"/>
        </w:rPr>
        <w:t>Легенда про сміливого Кепа</w:t>
      </w:r>
    </w:p>
    <w:p w:rsidR="003D4FCF" w:rsidRPr="006B6D46" w:rsidRDefault="003D4FCF" w:rsidP="00CE7190">
      <w:pPr>
        <w:ind w:firstLine="709"/>
        <w:rPr>
          <w:lang w:val="uk-UA"/>
        </w:rPr>
      </w:pPr>
    </w:p>
    <w:p w:rsidR="003D4FCF" w:rsidRDefault="003D4FCF" w:rsidP="00CE7190">
      <w:pPr>
        <w:ind w:firstLine="709"/>
        <w:rPr>
          <w:lang w:val="uk-UA"/>
        </w:rPr>
      </w:pPr>
      <w:r w:rsidRPr="006B6D46">
        <w:rPr>
          <w:lang w:val="uk-UA"/>
        </w:rPr>
        <w:t xml:space="preserve">Був липень. Був вечір. І бармен літнього кафе, що навпроти ресторану «Кришталевий», саме мудрував над розв'язанням теореми під назвою “Як дожити до зарплати», коли в його володіннях з’явилися перші клієнти. Молода чорнява жінка і кремезний чолов’яга середнього віку пройшли до затишної альтанки. Офіціантка Женя миттю схопила меню. </w:t>
      </w:r>
      <w:r w:rsidRPr="006B6D46">
        <w:rPr>
          <w:lang w:val="uk-UA"/>
        </w:rPr>
        <w:br/>
        <w:t>Пара з вибором не барилася. Вже через п’ять хвилин дівчина повернулася до них з бокалом коньяку і склянкою соку. Поставила і зникла. Але не назавжди і недалеко. Підслухати чужі розмови було її улюбленою і, на жаль, єдиною доступною тут розвагою. Тож мишкою прослизнувши до сусідньої, добре замаскованої хмелем порожньої альтанки, Женя нашорошила свої цікаві вушка.</w:t>
      </w:r>
      <w:r w:rsidRPr="006B6D46">
        <w:rPr>
          <w:lang w:val="uk-UA"/>
        </w:rPr>
        <w:br/>
        <w:t>- Ти перейшла на джус, - зауважив чоловік.</w:t>
      </w:r>
      <w:r w:rsidRPr="006B6D46">
        <w:rPr>
          <w:lang w:val="uk-UA"/>
        </w:rPr>
        <w:br/>
        <w:t>Крізь листя дівчина добре бачила, як у відповідь жінка красномовно погладила животик.</w:t>
      </w:r>
      <w:r w:rsidRPr="006B6D46">
        <w:rPr>
          <w:lang w:val="uk-UA"/>
        </w:rPr>
        <w:br/>
        <w:t xml:space="preserve">- А ти, любий, якщо хочеш, лакай свою гидоту! </w:t>
      </w:r>
      <w:r w:rsidRPr="006B6D46">
        <w:rPr>
          <w:lang w:val="uk-UA"/>
        </w:rPr>
        <w:br/>
        <w:t>І через кілька секунд не менш красномовно вимовила:</w:t>
      </w:r>
      <w:r w:rsidRPr="006B6D46">
        <w:rPr>
          <w:lang w:val="uk-UA"/>
        </w:rPr>
        <w:br/>
        <w:t>- Ну?</w:t>
      </w:r>
      <w:r w:rsidRPr="006B6D46">
        <w:rPr>
          <w:lang w:val="uk-UA"/>
        </w:rPr>
        <w:br/>
        <w:t>- Що ну? – здивувався він.</w:t>
      </w:r>
      <w:r w:rsidRPr="006B6D46">
        <w:rPr>
          <w:lang w:val="uk-UA"/>
        </w:rPr>
        <w:br/>
        <w:t xml:space="preserve">Судячи зі спантеличеної міни кавалера, це «ну» зненацька вивело його з астралу. </w:t>
      </w:r>
      <w:r w:rsidRPr="006B6D46">
        <w:rPr>
          <w:lang w:val="uk-UA"/>
        </w:rPr>
        <w:br/>
        <w:t>Шпигунський досвід підказував Жені, що за сусіднім столиком зараз почнеться шикарна сварка.</w:t>
      </w:r>
      <w:r w:rsidRPr="006B6D46">
        <w:rPr>
          <w:lang w:val="uk-UA"/>
        </w:rPr>
        <w:br/>
        <w:t>- Він ще питає! – пішла у наступ чорнявка. – Послухай, Дубовий, після двох років сварок з твоєю колишньою, після кролячого сексу по закутках ми з тобою нарешті разом. Ра-зом! Розумієш?! Разом просинаємося, вечеряємо. Нарешті я чекаю від тебе дитину! А ти… ти…</w:t>
      </w:r>
      <w:r w:rsidRPr="006B6D46">
        <w:rPr>
          <w:lang w:val="uk-UA"/>
        </w:rPr>
        <w:br/>
        <w:t>- Я тебе не розумію. Що сталося?</w:t>
      </w:r>
      <w:r w:rsidRPr="006B6D46">
        <w:rPr>
          <w:lang w:val="uk-UA"/>
        </w:rPr>
        <w:br/>
        <w:t xml:space="preserve">- В тому-то і справа, що нічого. Я хочу на море, до дядька! А ми сторчимо тут вже другий день. Згодна, твоєї Трьохрубльовки було не оминути. Треба ж мені познайомитися з майбутньою свекрухою. </w:t>
      </w:r>
      <w:r w:rsidRPr="006B6D46">
        <w:rPr>
          <w:lang w:val="uk-UA"/>
        </w:rPr>
        <w:br/>
        <w:t>- Не Трьохрубльовки, Троьохізбенки, – поправив він.</w:t>
      </w:r>
      <w:r w:rsidRPr="006B6D46">
        <w:rPr>
          <w:lang w:val="uk-UA"/>
        </w:rPr>
        <w:br/>
        <w:t>- Трьохрубльовки!!! – топнула ніжкою вона. – Скільки ми ще будемо сидіти в цьому місті!</w:t>
      </w:r>
      <w:r w:rsidRPr="006B6D46">
        <w:rPr>
          <w:lang w:val="uk-UA"/>
        </w:rPr>
        <w:br/>
        <w:t>- Квитки в нас на четвер. Сьогодні вівторок. От і підрахуй. Доба з невеличким хвостиком. Маленьким, мов у поросяти, якого ти чесала за вухом!</w:t>
      </w:r>
      <w:r w:rsidRPr="006B6D46">
        <w:rPr>
          <w:lang w:val="uk-UA"/>
        </w:rPr>
        <w:br/>
        <w:t>Жінка пирснула сміхом.</w:t>
      </w:r>
      <w:r w:rsidRPr="006B6D46">
        <w:rPr>
          <w:lang w:val="uk-UA"/>
        </w:rPr>
        <w:br/>
        <w:t>- Дубовий! Ти нестерпний! Все робиш, як тобі заманеться. Добре, підкоряюся і обіцяю не грати на нервах. Пробач. Але мені нудно. Тож давай терміново починай розважати свою капризну дівчинку! Мовчиш… Повторюю, ти нестерпний!</w:t>
      </w:r>
      <w:r w:rsidRPr="006B6D46">
        <w:rPr>
          <w:lang w:val="uk-UA"/>
        </w:rPr>
        <w:br/>
        <w:t>Клієнтка озирнулася довкола.</w:t>
      </w:r>
      <w:r w:rsidRPr="006B6D46">
        <w:rPr>
          <w:lang w:val="uk-UA"/>
        </w:rPr>
        <w:br/>
        <w:t>- Непогана кафешка. Зелено, затишно…</w:t>
      </w:r>
      <w:r w:rsidRPr="006B6D46">
        <w:rPr>
          <w:lang w:val="uk-UA"/>
        </w:rPr>
        <w:br/>
        <w:t>- Це зараз. Коли років двадцять тому я закопував тут гранату, нічого цього не було.</w:t>
      </w:r>
      <w:r w:rsidRPr="006B6D46">
        <w:rPr>
          <w:lang w:val="uk-UA"/>
        </w:rPr>
        <w:br/>
        <w:t>- Гранату?! – стрепенулася чорнявка. – Дубовий, гранату?! От тільки не кажи, що мені почулося.</w:t>
      </w:r>
      <w:r w:rsidRPr="006B6D46">
        <w:rPr>
          <w:lang w:val="uk-UA"/>
        </w:rPr>
        <w:br/>
        <w:t>Чолов’яга крекнув.</w:t>
      </w:r>
      <w:r w:rsidRPr="006B6D46">
        <w:rPr>
          <w:lang w:val="uk-UA"/>
        </w:rPr>
        <w:br/>
        <w:t>- Пізно, любий, пізно! Проговорився! А ну, розказуй усе як на духу. Ну… - заскиглила вона. - Розкажи, будь ласка!</w:t>
      </w:r>
      <w:r w:rsidRPr="006B6D46">
        <w:rPr>
          <w:lang w:val="uk-UA"/>
        </w:rPr>
        <w:br/>
        <w:t>- Добре! – нарешті вимовив він після добрячого ковтка коньяку. - Тільки слухай і не перебивай. За кілька кварталів звідси стоїть будинок колишнього ПТУ (зараз якісь бізнес-центр), и колись я вчився там на водія. Цікава була пора, весела…</w:t>
      </w:r>
      <w:r w:rsidRPr="006B6D46">
        <w:rPr>
          <w:lang w:val="uk-UA"/>
        </w:rPr>
        <w:br/>
        <w:t>- На водія! – не втрималася його подруга – Та ти… Ой, пробач. Мовчу, мовчу…</w:t>
      </w:r>
      <w:r w:rsidRPr="006B6D46">
        <w:rPr>
          <w:lang w:val="uk-UA"/>
        </w:rPr>
        <w:br/>
        <w:t>- От і добре! Весела була пора. Уяви собі п'ятнадцять молодих дурних шибайголів, яким воєнкомат, перед тим як запроторити до Землі Франца Йосипа чи до Кушки, надав шанс вирватися з навколишніх сіл. Подалі від батьків, корів і буряків. І хоча усім через півроку світило «Прощання слов’янки», про це намагалися не думати. Головне, що можна було палити, не ховаючись по кущах, вільно пити пиво і мацати розкутих, ласих до любощів міських дівчат. Єдине, що добряче псувало настрій – необхідність підкорятися тутешнім майстрам та вихователям. Хоча, яка там покора! Нас так і називали «сільська банда». І ця банда не боялася нікого… крім Кепа.</w:t>
      </w:r>
      <w:r w:rsidRPr="006B6D46">
        <w:rPr>
          <w:lang w:val="uk-UA"/>
        </w:rPr>
        <w:br/>
        <w:t>- Хто такий?</w:t>
      </w:r>
      <w:r w:rsidRPr="006B6D46">
        <w:rPr>
          <w:lang w:val="uk-UA"/>
        </w:rPr>
        <w:br/>
        <w:t xml:space="preserve">- Наш воєнрук. Був тоді такий предмет «Початкова військова підготовка». От цю науку і вбивав у наші голови Кеп. Звісно, у нього було ім’я, але ніхто його не знав і навіть не намагався дізнатися. На заняттях вистачало «товаришу капітан», а позаочі – Кеп. Незвичайний був чоловічок. Метр з капелюхом, лисий, з черевцем, говорив тихо. Таких начебто і боятися не слід. Проте саме він мав над нами незрозумілу владу. І користувався цим на всі сто. Ганяв за розстебнутий ґудзик, за нечищені туфлі, за незданий на перевірку конспект. І все розказував, розказував нам про армію. Був у нього і улюблений вислів: «А як на війні опинишся...» Одного разу Сашко </w:t>
      </w:r>
      <w:smartTag w:uri="urn:schemas-microsoft-com:office:smarttags" w:element="PersonName">
        <w:r w:rsidRPr="006B6D46">
          <w:rPr>
            <w:lang w:val="uk-UA"/>
          </w:rPr>
          <w:t>Коваль</w:t>
        </w:r>
      </w:smartTag>
      <w:r w:rsidRPr="006B6D46">
        <w:rPr>
          <w:lang w:val="uk-UA"/>
        </w:rPr>
        <w:t xml:space="preserve">ов не витримав: «Яка там війна! Тут війська з Афгану вже виводять! З ким воювати?» </w:t>
      </w:r>
      <w:r w:rsidRPr="006B6D46">
        <w:rPr>
          <w:lang w:val="uk-UA"/>
        </w:rPr>
        <w:br/>
        <w:t>- І той розгнівався…</w:t>
      </w:r>
      <w:r w:rsidRPr="006B6D46">
        <w:rPr>
          <w:lang w:val="uk-UA"/>
        </w:rPr>
        <w:br/>
        <w:t>- Не перебивай. А Кеп подивився на нього, помовчав і каже: «З Афгану нас вигнали, та війн, хлопці, на ваш вік вистачить». Ніхто йому не повірив. Як би ж ми знали, що пройде час і двох з нашої групи забере Чечня, а третій завербується до французького Іноземного легіону, щоб зникнути десь в африканських джунглях. Не знали, не вірили, а тихо ненавиділи Кепа, чекаючи слушної нагоди помститися йому за все. І помстилися. Жорстоко, підло, з вигадкою, як вміють мститися лише дурні підлітки.</w:t>
      </w:r>
      <w:r w:rsidRPr="006B6D46">
        <w:rPr>
          <w:lang w:val="uk-UA"/>
        </w:rPr>
        <w:br/>
        <w:t>Ідею бойового хрещення подав Льоха. Прізвища вже не згадаю. Він же і приніс на заняття муляж кумулятивної гранати. Де роздобув, не казав. Але від справжньої цю штуку було не відрізнити. Помста припала на 23 лютого. А як же - День Радянської армії!</w:t>
      </w:r>
      <w:r w:rsidRPr="006B6D46">
        <w:rPr>
          <w:lang w:val="uk-UA"/>
        </w:rPr>
        <w:br/>
        <w:t>В клас Кеп ввійшов блискучий, мов нова копійка. При повному параді та усіх військових регаліях. Привітав нас зі святом і, як завше, завів стару пластинку. І тут сталося!</w:t>
      </w:r>
      <w:r w:rsidRPr="006B6D46">
        <w:rPr>
          <w:lang w:val="uk-UA"/>
        </w:rPr>
        <w:br/>
        <w:t xml:space="preserve">Граната покотилася класом і завмерла біля дошки. Уяви собі, навіть </w:t>
      </w:r>
      <w:r>
        <w:rPr>
          <w:lang w:val="uk-UA"/>
        </w:rPr>
        <w:t>у</w:t>
      </w:r>
      <w:r w:rsidRPr="006B6D46">
        <w:rPr>
          <w:lang w:val="uk-UA"/>
        </w:rPr>
        <w:t xml:space="preserve"> нас</w:t>
      </w:r>
      <w:r>
        <w:rPr>
          <w:lang w:val="uk-UA"/>
        </w:rPr>
        <w:t>,</w:t>
      </w:r>
      <w:r w:rsidRPr="006B6D46">
        <w:rPr>
          <w:lang w:val="uk-UA"/>
        </w:rPr>
        <w:t xml:space="preserve"> кретинів</w:t>
      </w:r>
      <w:r>
        <w:rPr>
          <w:lang w:val="uk-UA"/>
        </w:rPr>
        <w:t>,</w:t>
      </w:r>
      <w:r w:rsidRPr="006B6D46">
        <w:rPr>
          <w:lang w:val="uk-UA"/>
        </w:rPr>
        <w:t xml:space="preserve"> тоді все похололо всередині. </w:t>
      </w:r>
      <w:r w:rsidRPr="006B6D46">
        <w:rPr>
          <w:lang w:val="uk-UA"/>
        </w:rPr>
        <w:br/>
        <w:t>А Кеп</w:t>
      </w:r>
      <w:r>
        <w:rPr>
          <w:lang w:val="uk-UA"/>
        </w:rPr>
        <w:t xml:space="preserve"> </w:t>
      </w:r>
      <w:r w:rsidRPr="006B6D46">
        <w:rPr>
          <w:lang w:val="uk-UA"/>
        </w:rPr>
        <w:t>крикнув</w:t>
      </w:r>
      <w:r>
        <w:rPr>
          <w:lang w:val="uk-UA"/>
        </w:rPr>
        <w:t>:</w:t>
      </w:r>
      <w:r w:rsidRPr="006B6D46">
        <w:rPr>
          <w:lang w:val="uk-UA"/>
        </w:rPr>
        <w:t xml:space="preserve"> «Живіть</w:t>
      </w:r>
      <w:r>
        <w:rPr>
          <w:lang w:val="uk-UA"/>
        </w:rPr>
        <w:t>,</w:t>
      </w:r>
      <w:r w:rsidRPr="006B6D46">
        <w:rPr>
          <w:lang w:val="uk-UA"/>
        </w:rPr>
        <w:t xml:space="preserve"> хлопці!»…І впав на ту штуку…</w:t>
      </w:r>
      <w:r w:rsidRPr="006B6D46">
        <w:rPr>
          <w:lang w:val="uk-UA"/>
        </w:rPr>
        <w:br/>
        <w:t>Чолов’яга за столиком замовк</w:t>
      </w:r>
      <w:r>
        <w:rPr>
          <w:lang w:val="uk-UA"/>
        </w:rPr>
        <w:t>,</w:t>
      </w:r>
      <w:r w:rsidRPr="006B6D46">
        <w:rPr>
          <w:lang w:val="uk-UA"/>
        </w:rPr>
        <w:t xml:space="preserve"> щоб </w:t>
      </w:r>
      <w:r>
        <w:rPr>
          <w:lang w:val="uk-UA"/>
        </w:rPr>
        <w:t>за</w:t>
      </w:r>
      <w:r w:rsidRPr="006B6D46">
        <w:rPr>
          <w:lang w:val="uk-UA"/>
        </w:rPr>
        <w:t xml:space="preserve"> один ковток вилити у себе рештки коньяку.</w:t>
      </w:r>
      <w:r w:rsidRPr="006B6D46">
        <w:rPr>
          <w:lang w:val="uk-UA"/>
        </w:rPr>
        <w:br/>
        <w:t>- Отак</w:t>
      </w:r>
      <w:r>
        <w:rPr>
          <w:lang w:val="uk-UA"/>
        </w:rPr>
        <w:t>,</w:t>
      </w:r>
      <w:r w:rsidRPr="006B6D46">
        <w:rPr>
          <w:lang w:val="uk-UA"/>
        </w:rPr>
        <w:t xml:space="preserve"> Світланко! «Живіть</w:t>
      </w:r>
      <w:r>
        <w:rPr>
          <w:lang w:val="uk-UA"/>
        </w:rPr>
        <w:t>,</w:t>
      </w:r>
      <w:r w:rsidRPr="006B6D46">
        <w:rPr>
          <w:lang w:val="uk-UA"/>
        </w:rPr>
        <w:t xml:space="preserve"> хлопці!»… «Живіть!»… От і живем</w:t>
      </w:r>
      <w:r>
        <w:rPr>
          <w:lang w:val="uk-UA"/>
        </w:rPr>
        <w:t>о</w:t>
      </w:r>
      <w:r w:rsidRPr="006B6D46">
        <w:rPr>
          <w:lang w:val="uk-UA"/>
        </w:rPr>
        <w:t>… Замість гранати вибухнув Льоха. Той від сміху мало на стіну не ліз. Усі інші мо</w:t>
      </w:r>
      <w:r>
        <w:rPr>
          <w:lang w:val="uk-UA"/>
        </w:rPr>
        <w:t>в</w:t>
      </w:r>
      <w:r w:rsidRPr="006B6D46">
        <w:rPr>
          <w:lang w:val="uk-UA"/>
        </w:rPr>
        <w:t>чали.</w:t>
      </w:r>
      <w:r w:rsidRPr="006B6D46">
        <w:rPr>
          <w:lang w:val="uk-UA"/>
        </w:rPr>
        <w:br/>
        <w:t>- А Кеп?</w:t>
      </w:r>
      <w:r w:rsidRPr="006B6D46">
        <w:rPr>
          <w:lang w:val="uk-UA"/>
        </w:rPr>
        <w:br/>
        <w:t>- Знаєш, краще</w:t>
      </w:r>
      <w:r>
        <w:rPr>
          <w:lang w:val="uk-UA"/>
        </w:rPr>
        <w:t xml:space="preserve"> б</w:t>
      </w:r>
      <w:r w:rsidRPr="006B6D46">
        <w:rPr>
          <w:lang w:val="uk-UA"/>
        </w:rPr>
        <w:t xml:space="preserve"> він повбивав нас на місці. Не вбив. Просто піднявся і</w:t>
      </w:r>
      <w:r>
        <w:rPr>
          <w:lang w:val="uk-UA"/>
        </w:rPr>
        <w:t>,</w:t>
      </w:r>
      <w:r w:rsidRPr="006B6D46">
        <w:rPr>
          <w:lang w:val="uk-UA"/>
        </w:rPr>
        <w:t xml:space="preserve"> не дивлячись ні на кого</w:t>
      </w:r>
      <w:r>
        <w:rPr>
          <w:lang w:val="uk-UA"/>
        </w:rPr>
        <w:t>,</w:t>
      </w:r>
      <w:r w:rsidRPr="006B6D46">
        <w:rPr>
          <w:lang w:val="uk-UA"/>
        </w:rPr>
        <w:t xml:space="preserve"> тихо вийшов з класу. Ніхто не кинувся за ним, ніхто не благав простити… До дзвінка на перерву сиділи</w:t>
      </w:r>
      <w:r>
        <w:rPr>
          <w:lang w:val="uk-UA"/>
        </w:rPr>
        <w:t xml:space="preserve"> і</w:t>
      </w:r>
      <w:r w:rsidRPr="006B6D46">
        <w:rPr>
          <w:lang w:val="uk-UA"/>
        </w:rPr>
        <w:t xml:space="preserve"> не пари з вуст. Чекали, що зараз увірветься розлючений директор і всіх гамузом попруть з ПТУ до рідних батьків</w:t>
      </w:r>
      <w:r>
        <w:rPr>
          <w:lang w:val="uk-UA"/>
        </w:rPr>
        <w:t>,</w:t>
      </w:r>
      <w:r w:rsidRPr="006B6D46">
        <w:rPr>
          <w:lang w:val="uk-UA"/>
        </w:rPr>
        <w:t xml:space="preserve"> корів і буряків. Але нічого не сталося. Ввечері з’ясувалося, що Кепа прямо з викладацької забрала «швидка». Його повернення ми не застали - через два місяці всі вже тягнули солдатську лямку.</w:t>
      </w:r>
      <w:r w:rsidRPr="006B6D46">
        <w:rPr>
          <w:lang w:val="uk-UA"/>
        </w:rPr>
        <w:br/>
        <w:t>- Стривай, якщо усе зробив отой ваш Льоха, то до чого тут ти з гранатою? – не</w:t>
      </w:r>
      <w:r>
        <w:rPr>
          <w:lang w:val="uk-UA"/>
        </w:rPr>
        <w:t xml:space="preserve"> </w:t>
      </w:r>
      <w:r w:rsidRPr="006B6D46">
        <w:rPr>
          <w:lang w:val="uk-UA"/>
        </w:rPr>
        <w:t>зрозуміла чорнявка.</w:t>
      </w:r>
      <w:r w:rsidRPr="006B6D46">
        <w:rPr>
          <w:lang w:val="uk-UA"/>
        </w:rPr>
        <w:br/>
        <w:t xml:space="preserve">- Треба ж було комусь першому заметати сліди нашого злочину. Гранату я підібрав і того ж дня закопав десь тут, в цьому скверику. Ти зараз спитаєш, чи шукав я потім нашого Кепа? Ні, Світланко, бо й зараз не наважився </w:t>
      </w:r>
      <w:r>
        <w:rPr>
          <w:lang w:val="uk-UA"/>
        </w:rPr>
        <w:t xml:space="preserve">б </w:t>
      </w:r>
      <w:r w:rsidRPr="006B6D46">
        <w:rPr>
          <w:lang w:val="uk-UA"/>
        </w:rPr>
        <w:t>глянути йому в вічі. Боюся! А щ</w:t>
      </w:r>
      <w:r>
        <w:rPr>
          <w:lang w:val="uk-UA"/>
        </w:rPr>
        <w:t>е</w:t>
      </w:r>
      <w:r w:rsidRPr="006B6D46">
        <w:rPr>
          <w:lang w:val="uk-UA"/>
        </w:rPr>
        <w:t>, люба, мені й через двадцять років не дає спокою одна думка</w:t>
      </w:r>
      <w:r>
        <w:rPr>
          <w:lang w:val="uk-UA"/>
        </w:rPr>
        <w:t xml:space="preserve">, </w:t>
      </w:r>
      <w:r w:rsidRPr="006B6D46">
        <w:rPr>
          <w:lang w:val="uk-UA"/>
        </w:rPr>
        <w:t>а що як та кумулятивна зараза була справжньою?!</w:t>
      </w:r>
      <w:r w:rsidRPr="006B6D46">
        <w:rPr>
          <w:lang w:val="uk-UA"/>
        </w:rPr>
        <w:br/>
        <w:t>Жінка мовчала.</w:t>
      </w:r>
      <w:r w:rsidRPr="006B6D46">
        <w:rPr>
          <w:lang w:val="uk-UA"/>
        </w:rPr>
        <w:br/>
        <w:t>- Бармене! – знов подав голос її супутник</w:t>
      </w:r>
      <w:r>
        <w:rPr>
          <w:lang w:val="uk-UA"/>
        </w:rPr>
        <w:t>.</w:t>
      </w:r>
      <w:r w:rsidRPr="006B6D46">
        <w:rPr>
          <w:lang w:val="uk-UA"/>
        </w:rPr>
        <w:t xml:space="preserve"> - Повторіть! І покличте вашу дівчину з меню!</w:t>
      </w:r>
      <w:r w:rsidRPr="006B6D46">
        <w:rPr>
          <w:lang w:val="uk-UA"/>
        </w:rPr>
        <w:br/>
        <w:t>І за хвильку нахилився до чорнявки.</w:t>
      </w:r>
      <w:r w:rsidRPr="006B6D46">
        <w:rPr>
          <w:lang w:val="uk-UA"/>
        </w:rPr>
        <w:br/>
        <w:t>- Тихо, чуєш? Хтось поруч з нами плаче.</w:t>
      </w:r>
      <w:r w:rsidRPr="006B6D46">
        <w:rPr>
          <w:lang w:val="uk-UA"/>
        </w:rPr>
        <w:br/>
        <w:t xml:space="preserve">В замаскованій хмелем засідці схлипувала Женя. </w:t>
      </w:r>
    </w:p>
    <w:p w:rsidR="003D4FCF" w:rsidRDefault="003D4FCF" w:rsidP="00CE7190">
      <w:pPr>
        <w:ind w:firstLine="709"/>
        <w:rPr>
          <w:lang w:val="uk-UA"/>
        </w:rPr>
      </w:pPr>
    </w:p>
    <w:p w:rsidR="003D4FCF" w:rsidRPr="00116084" w:rsidRDefault="003D4FCF" w:rsidP="00985EB2">
      <w:pPr>
        <w:rPr>
          <w:b/>
          <w:lang w:val="uk-UA"/>
        </w:rPr>
      </w:pPr>
      <w:r w:rsidRPr="00116084">
        <w:rPr>
          <w:b/>
          <w:lang w:val="uk-UA"/>
        </w:rPr>
        <w:t>«Швидка» мерців не підбирає, або легенда про залишений мобільний</w:t>
      </w:r>
    </w:p>
    <w:p w:rsidR="003D4FCF" w:rsidRDefault="003D4FCF" w:rsidP="00CE7190">
      <w:pPr>
        <w:ind w:firstLine="709"/>
        <w:rPr>
          <w:lang w:val="uk-UA"/>
        </w:rPr>
      </w:pPr>
    </w:p>
    <w:p w:rsidR="003D4FCF" w:rsidRPr="004830F1" w:rsidRDefault="003D4FCF" w:rsidP="00CE7190">
      <w:pPr>
        <w:ind w:firstLine="709"/>
      </w:pPr>
      <w:r>
        <w:rPr>
          <w:lang w:val="uk-UA"/>
        </w:rPr>
        <w:t>Біла «Тойта»</w:t>
      </w:r>
      <w:r>
        <w:t xml:space="preserve"> з дзеркальним написом </w:t>
      </w:r>
      <w:r>
        <w:rPr>
          <w:lang w:val="uk-UA"/>
        </w:rPr>
        <w:t>«</w:t>
      </w:r>
      <w:r>
        <w:rPr>
          <w:lang w:val="en-US"/>
        </w:rPr>
        <w:t>AMBULANCE</w:t>
      </w:r>
      <w:r>
        <w:rPr>
          <w:lang w:val="uk-UA"/>
        </w:rPr>
        <w:t xml:space="preserve">» над лобовим склом звернула з Радянської на Оборонну і узяла курс на обласну лікарню. Кожного разу як вона неслася вулицями Луганська, усе місто знало – чиєсь життя зараз висить на волосинці. «Швидка» мерців не підбирає. </w:t>
      </w:r>
    </w:p>
    <w:p w:rsidR="003D4FCF" w:rsidRPr="004830F1" w:rsidRDefault="003D4FCF" w:rsidP="00CE7190">
      <w:pPr>
        <w:ind w:firstLine="709"/>
      </w:pPr>
    </w:p>
    <w:p w:rsidR="003D4FCF" w:rsidRDefault="003D4FCF" w:rsidP="00CE7190">
      <w:pPr>
        <w:ind w:firstLine="709"/>
        <w:rPr>
          <w:lang w:val="uk-UA"/>
        </w:rPr>
      </w:pPr>
      <w:r>
        <w:rPr>
          <w:lang w:val="uk-UA"/>
        </w:rPr>
        <w:t>За два десятка років праці в реаніматології Коновал добре вивчив це неписане правило. То ж, винятку не буде навіть для нього. Та цей прикрий факт навіть тішив лікаря. Ніхто з друзів нічого не запідозрить.</w:t>
      </w:r>
      <w:r w:rsidRPr="00E54613">
        <w:t xml:space="preserve"> </w:t>
      </w:r>
      <w:r>
        <w:rPr>
          <w:lang w:val="uk-UA"/>
        </w:rPr>
        <w:t xml:space="preserve">Йому достатньо лише спробувати перейти дорогу там, де цього робити не слід.  Усе буде звично і буденно: там де перехрещуються дві найголовніші артерії міста десь на годину не більше утвориться невеличкий тромб. Першими біля операційного столу як завше з’являться даїшники, другими – безпорадні колеги. По закінчені усіх необхідних в такому випадку консультацій спеціалістів, причину раптового паралічу міста за дві хвилини ліквідують санітари трупарні. І Луганськ знову оживе, і блискучі авто-еритроцити знов понесуться на всі чотири боки. </w:t>
      </w:r>
    </w:p>
    <w:p w:rsidR="003D4FCF" w:rsidRDefault="003D4FCF" w:rsidP="00CE7190">
      <w:pPr>
        <w:ind w:firstLine="709"/>
        <w:rPr>
          <w:lang w:val="uk-UA"/>
        </w:rPr>
      </w:pPr>
    </w:p>
    <w:p w:rsidR="003D4FCF" w:rsidRDefault="003D4FCF" w:rsidP="00CE7190">
      <w:pPr>
        <w:ind w:firstLine="709"/>
        <w:rPr>
          <w:lang w:val="uk-UA"/>
        </w:rPr>
      </w:pPr>
      <w:r>
        <w:rPr>
          <w:lang w:val="uk-UA"/>
        </w:rPr>
        <w:t xml:space="preserve">На останок він ще раз спитав себе самого: чи варто? Варто! Втрачати вже нічого. Все й так втрачене: батьки пішли,  колишня дружина з сином сьомий рік як оселилися у Штатах і дзвінками та вітальними листівками жодного разу не турбували. Робота? Вона, є, та витягувати людей з того світу без колишньої любові до них – мука. А де ж поділася та любов? Розрядилася як старий дефібрилятор, розтряслася на вибоях під час нічних викликів, розчинилася у випитах літрах медичного спирту… То ж, лишалося тільки допити останню пляшку пива. </w:t>
      </w:r>
    </w:p>
    <w:p w:rsidR="003D4FCF" w:rsidRDefault="003D4FCF" w:rsidP="00CE7190">
      <w:pPr>
        <w:ind w:firstLine="709"/>
        <w:rPr>
          <w:lang w:val="uk-UA"/>
        </w:rPr>
      </w:pPr>
    </w:p>
    <w:p w:rsidR="003D4FCF" w:rsidRDefault="003D4FCF" w:rsidP="00CE7190">
      <w:pPr>
        <w:ind w:firstLine="709"/>
        <w:rPr>
          <w:lang w:val="uk-UA"/>
        </w:rPr>
      </w:pPr>
      <w:r>
        <w:rPr>
          <w:lang w:val="uk-UA"/>
        </w:rPr>
        <w:t>Допити спокійно, без поспіху, але раптовий дзвінок мобільного миттєво вивив Коновала з режиму «повної бойової». «Не йди, не йди, лишись зі мною» - линуло просто з</w:t>
      </w:r>
      <w:r w:rsidRPr="00D42CB8">
        <w:t>-</w:t>
      </w:r>
      <w:r>
        <w:rPr>
          <w:lang w:val="uk-UA"/>
        </w:rPr>
        <w:t xml:space="preserve">за спини, з рідких кущів  туї висаджених акурат по периметру при готельного майданчику. </w:t>
      </w:r>
    </w:p>
    <w:p w:rsidR="003D4FCF" w:rsidRDefault="003D4FCF" w:rsidP="00CE7190">
      <w:pPr>
        <w:ind w:firstLine="709"/>
        <w:rPr>
          <w:lang w:val="uk-UA"/>
        </w:rPr>
      </w:pPr>
    </w:p>
    <w:p w:rsidR="003D4FCF" w:rsidRPr="0074333E" w:rsidRDefault="003D4FCF" w:rsidP="00CE7190">
      <w:pPr>
        <w:ind w:firstLine="709"/>
      </w:pPr>
      <w:r>
        <w:rPr>
          <w:lang w:val="uk-UA"/>
        </w:rPr>
        <w:t>Він машинально протяг руку на звук. На долоні лежала старенька «</w:t>
      </w:r>
      <w:r>
        <w:rPr>
          <w:lang w:val="en-US"/>
        </w:rPr>
        <w:t>Nokia</w:t>
      </w:r>
      <w:r>
        <w:t xml:space="preserve">». </w:t>
      </w:r>
      <w:r>
        <w:rPr>
          <w:lang w:val="uk-UA"/>
        </w:rPr>
        <w:t>Лібонь</w:t>
      </w:r>
      <w:r>
        <w:t xml:space="preserve">, </w:t>
      </w:r>
      <w:r>
        <w:rPr>
          <w:lang w:val="uk-UA"/>
        </w:rPr>
        <w:t>десять разів загублена, двадцять перекрадена й поюзана не менш тих дівчат, що попри примхи нестабільної погоди ловлять клієнтів всього за якийсь кілометр звідси. Лікар так само машинально прийняв виклик.</w:t>
      </w:r>
    </w:p>
    <w:p w:rsidR="003D4FCF" w:rsidRPr="0074333E" w:rsidRDefault="003D4FCF" w:rsidP="00CE7190">
      <w:pPr>
        <w:ind w:firstLine="709"/>
      </w:pPr>
    </w:p>
    <w:p w:rsidR="003D4FCF" w:rsidRDefault="003D4FCF" w:rsidP="00CE7190">
      <w:pPr>
        <w:ind w:firstLine="709"/>
        <w:rPr>
          <w:lang w:val="uk-UA"/>
        </w:rPr>
      </w:pPr>
      <w:r w:rsidRPr="00F772E8">
        <w:t xml:space="preserve">- </w:t>
      </w:r>
      <w:r>
        <w:rPr>
          <w:lang w:val="uk-UA"/>
        </w:rPr>
        <w:t>Алло! Ви здається щось загубили? – спитав він у невідомого власника. – Вона в мене. Та нажаль повернути вам її не встигну. Кажіть краще де залишити…</w:t>
      </w:r>
    </w:p>
    <w:p w:rsidR="003D4FCF" w:rsidRDefault="003D4FCF" w:rsidP="00CE7190">
      <w:pPr>
        <w:ind w:firstLine="709"/>
        <w:rPr>
          <w:lang w:val="uk-UA"/>
        </w:rPr>
      </w:pPr>
    </w:p>
    <w:p w:rsidR="003D4FCF" w:rsidRDefault="003D4FCF" w:rsidP="00CE7190">
      <w:pPr>
        <w:ind w:firstLine="709"/>
        <w:rPr>
          <w:lang w:val="uk-UA"/>
        </w:rPr>
      </w:pPr>
      <w:r>
        <w:rPr>
          <w:lang w:val="uk-UA"/>
        </w:rPr>
        <w:t>- Спасибі, але вертати не обов’язково. – пролунав з динаміку жіночий голос.</w:t>
      </w:r>
    </w:p>
    <w:p w:rsidR="003D4FCF" w:rsidRPr="00F772E8" w:rsidRDefault="003D4FCF" w:rsidP="00CE7190">
      <w:pPr>
        <w:ind w:firstLine="709"/>
        <w:rPr>
          <w:lang w:val="uk-UA"/>
        </w:rPr>
      </w:pPr>
    </w:p>
    <w:p w:rsidR="003D4FCF" w:rsidRDefault="003D4FCF" w:rsidP="00CE7190">
      <w:pPr>
        <w:ind w:firstLine="709"/>
        <w:rPr>
          <w:lang w:val="uk-UA"/>
        </w:rPr>
      </w:pPr>
      <w:r>
        <w:rPr>
          <w:lang w:val="uk-UA"/>
        </w:rPr>
        <w:t>«Приємній» - подумки відмітив Коновал а в голос перепитав:</w:t>
      </w:r>
    </w:p>
    <w:p w:rsidR="003D4FCF" w:rsidRDefault="003D4FCF" w:rsidP="00CE7190">
      <w:pPr>
        <w:ind w:firstLine="709"/>
        <w:rPr>
          <w:lang w:val="uk-UA"/>
        </w:rPr>
      </w:pPr>
    </w:p>
    <w:p w:rsidR="003D4FCF" w:rsidRDefault="003D4FCF" w:rsidP="00CE7190">
      <w:pPr>
        <w:ind w:firstLine="709"/>
        <w:rPr>
          <w:lang w:val="uk-UA"/>
        </w:rPr>
      </w:pPr>
      <w:r>
        <w:rPr>
          <w:lang w:val="uk-UA"/>
        </w:rPr>
        <w:t>- І чому ж не обов’язково?</w:t>
      </w:r>
    </w:p>
    <w:p w:rsidR="003D4FCF" w:rsidRDefault="003D4FCF" w:rsidP="00CE7190">
      <w:pPr>
        <w:ind w:firstLine="709"/>
        <w:rPr>
          <w:lang w:val="uk-UA"/>
        </w:rPr>
      </w:pPr>
    </w:p>
    <w:p w:rsidR="003D4FCF" w:rsidRDefault="003D4FCF" w:rsidP="00CE7190">
      <w:pPr>
        <w:ind w:firstLine="709"/>
        <w:rPr>
          <w:lang w:val="uk-UA"/>
        </w:rPr>
      </w:pPr>
      <w:r>
        <w:rPr>
          <w:lang w:val="uk-UA"/>
        </w:rPr>
        <w:t>- Я знала що вас це зацікавить. Не повірите, готувалася, навіть цілу промову склала. А як дійшло до діла… Розумієте, мобільний мені не потрібен. Найголовніше – людина, котра його знайде.</w:t>
      </w:r>
    </w:p>
    <w:p w:rsidR="003D4FCF" w:rsidRDefault="003D4FCF" w:rsidP="00CE7190">
      <w:pPr>
        <w:ind w:firstLine="709"/>
        <w:rPr>
          <w:lang w:val="uk-UA"/>
        </w:rPr>
      </w:pPr>
    </w:p>
    <w:p w:rsidR="003D4FCF" w:rsidRDefault="003D4FCF" w:rsidP="00CE7190">
      <w:pPr>
        <w:ind w:firstLine="709"/>
        <w:rPr>
          <w:lang w:val="uk-UA"/>
        </w:rPr>
      </w:pPr>
      <w:r>
        <w:rPr>
          <w:lang w:val="uk-UA"/>
        </w:rPr>
        <w:t xml:space="preserve">- Що ж, доволі оригінальний спосіб знайомства. </w:t>
      </w:r>
    </w:p>
    <w:p w:rsidR="003D4FCF" w:rsidRDefault="003D4FCF" w:rsidP="00CE7190">
      <w:pPr>
        <w:ind w:firstLine="709"/>
        <w:rPr>
          <w:lang w:val="uk-UA"/>
        </w:rPr>
      </w:pPr>
    </w:p>
    <w:p w:rsidR="003D4FCF" w:rsidRDefault="003D4FCF" w:rsidP="00CE7190">
      <w:pPr>
        <w:ind w:firstLine="709"/>
        <w:rPr>
          <w:lang w:val="uk-UA"/>
        </w:rPr>
      </w:pPr>
      <w:r>
        <w:rPr>
          <w:lang w:val="uk-UA"/>
        </w:rPr>
        <w:t xml:space="preserve">«Років за тридцять, самотня: ні коханця ні дітей» - так само подумки миттю діагностував реаніматолог. </w:t>
      </w:r>
    </w:p>
    <w:p w:rsidR="003D4FCF" w:rsidRDefault="003D4FCF" w:rsidP="00CE7190">
      <w:pPr>
        <w:ind w:firstLine="709"/>
        <w:rPr>
          <w:lang w:val="uk-UA"/>
        </w:rPr>
      </w:pPr>
    </w:p>
    <w:p w:rsidR="003D4FCF" w:rsidRDefault="003D4FCF" w:rsidP="00CE7190">
      <w:pPr>
        <w:ind w:firstLine="709"/>
        <w:rPr>
          <w:lang w:val="uk-UA"/>
        </w:rPr>
      </w:pPr>
      <w:r>
        <w:rPr>
          <w:lang w:val="uk-UA"/>
        </w:rPr>
        <w:t>- Згодна. Божевільна. Та хіба ви самі ніколи не робили дурниць?</w:t>
      </w:r>
    </w:p>
    <w:p w:rsidR="003D4FCF" w:rsidRDefault="003D4FCF" w:rsidP="00CE7190">
      <w:pPr>
        <w:ind w:firstLine="709"/>
        <w:rPr>
          <w:lang w:val="uk-UA"/>
        </w:rPr>
      </w:pPr>
    </w:p>
    <w:p w:rsidR="003D4FCF" w:rsidRDefault="003D4FCF" w:rsidP="00CE7190">
      <w:pPr>
        <w:ind w:firstLine="709"/>
        <w:rPr>
          <w:lang w:val="uk-UA"/>
        </w:rPr>
      </w:pPr>
      <w:r>
        <w:rPr>
          <w:lang w:val="uk-UA"/>
        </w:rPr>
        <w:t>- Чому ж, останніх сорок п’ять років цим тільки й займаюся. Що ж до божевільної, не переймайтеся. Кінець серпня – чергове загострення усіх хронічних хвороб. І тілесних, а ще більш душевних. Прошу, не вважайте це хамством. І тут вже усі ми рівні, бо клінічно здорових людей в природі не існує.</w:t>
      </w:r>
    </w:p>
    <w:p w:rsidR="003D4FCF" w:rsidRDefault="003D4FCF" w:rsidP="00CE7190">
      <w:pPr>
        <w:ind w:firstLine="709"/>
        <w:rPr>
          <w:lang w:val="uk-UA"/>
        </w:rPr>
      </w:pPr>
    </w:p>
    <w:p w:rsidR="003D4FCF" w:rsidRDefault="003D4FCF" w:rsidP="00CE7190">
      <w:pPr>
        <w:ind w:firstLine="709"/>
        <w:rPr>
          <w:lang w:val="uk-UA"/>
        </w:rPr>
      </w:pPr>
      <w:r>
        <w:rPr>
          <w:lang w:val="uk-UA"/>
        </w:rPr>
        <w:t>- Здається я попала на лікаря. – всміхнулася жінка на тому кінці. – Дивно, але ми з вами майже колеги. Я психолог. Знаю, знаю про що думаєте. Мовляв, мені самій він зараз терміново потрібний. Може й так. Та чи в змозі клоун розсмішити клоуна? Знаєте, коли десять років тому прийшла працювати на «Телефон довіри» відчувала себе мало не земним богом: молодою, всесильною, все знаючою. Здавалося, не існує на світі такої заблуканої душі, котру б я не знайшла, не витягнула з болота, чи не спіймала б на самому краю прірви.  Та коли чотири ночі на тиждень з року в рік сидиш та слухаєш, слухаєш, слухаєш чужі сповіді поволі перестаєш відчувати як під цим гнітом чужого болю твоя власна душа, твоє життя бездарно зводиться на пси. І врешті-решт озираєшся, а поряд нікого й нічого - саме горе, але й воно не твоє…</w:t>
      </w:r>
    </w:p>
    <w:p w:rsidR="003D4FCF" w:rsidRDefault="003D4FCF" w:rsidP="00CE7190">
      <w:pPr>
        <w:ind w:firstLine="709"/>
        <w:rPr>
          <w:lang w:val="uk-UA"/>
        </w:rPr>
      </w:pPr>
    </w:p>
    <w:p w:rsidR="003D4FCF" w:rsidRDefault="003D4FCF" w:rsidP="00CE7190">
      <w:pPr>
        <w:ind w:firstLine="709"/>
        <w:rPr>
          <w:lang w:val="uk-UA"/>
        </w:rPr>
      </w:pPr>
      <w:r>
        <w:rPr>
          <w:lang w:val="uk-UA"/>
        </w:rPr>
        <w:t>Одним вухом лікар слухав її речитатив, другим ловив голоси надвечірнього міста, з досадою розуміючи: через цю чудернацьку витівку з мобільним принаймні сьогодні в нього нічого не вийде.</w:t>
      </w:r>
    </w:p>
    <w:p w:rsidR="003D4FCF" w:rsidRDefault="003D4FCF" w:rsidP="00CE7190">
      <w:pPr>
        <w:ind w:firstLine="709"/>
        <w:rPr>
          <w:lang w:val="uk-UA"/>
        </w:rPr>
      </w:pPr>
    </w:p>
    <w:p w:rsidR="003D4FCF" w:rsidRDefault="003D4FCF" w:rsidP="00CE7190">
      <w:pPr>
        <w:ind w:firstLine="709"/>
        <w:rPr>
          <w:lang w:val="uk-UA"/>
        </w:rPr>
      </w:pPr>
      <w:r>
        <w:rPr>
          <w:lang w:val="uk-UA"/>
        </w:rPr>
        <w:t xml:space="preserve">- </w:t>
      </w:r>
      <w:r>
        <w:t>…</w:t>
      </w:r>
      <w:r>
        <w:rPr>
          <w:lang w:val="uk-UA"/>
        </w:rPr>
        <w:t>і вчора сказала собі: «Нехай це і дурість, та вона твій останній шанс знайти людину». Розумієте? Не обов’язково коханця, чи майбутнього чоловіка. Друга, якому можна просто подзвонити, вилити душу… Була б моя воля, нехай би ця трубка лежала лишалася тут назавжди, я б ще й рахунок поповнювала. Усе заради одного – щоб будь-хто, будь коли міг подзвонити батькам, товаришу, сестрі, брату та хоч черговому в міліції і сказати найважливіше для себе! Що ви про це думаєте?</w:t>
      </w:r>
    </w:p>
    <w:p w:rsidR="003D4FCF" w:rsidRDefault="003D4FCF" w:rsidP="00CE7190">
      <w:pPr>
        <w:ind w:firstLine="709"/>
        <w:rPr>
          <w:lang w:val="uk-UA"/>
        </w:rPr>
      </w:pPr>
    </w:p>
    <w:p w:rsidR="003D4FCF" w:rsidRDefault="003D4FCF" w:rsidP="00CE7190">
      <w:pPr>
        <w:ind w:firstLine="709"/>
        <w:rPr>
          <w:lang w:val="uk-UA"/>
        </w:rPr>
      </w:pPr>
      <w:r>
        <w:rPr>
          <w:lang w:val="uk-UA"/>
        </w:rPr>
        <w:t>- Думаю, що питатися моєї думки не варто. Бо божевільні вчинки, шановна незнайомка роблять лише заради власної насолоди. А що там скажуть інші – діло десяте. Та боюся, що ваша професія викинула штуку й зараз. З десятка випадкових співбесідників натрапити на потенційного самогубця – це вже карма!</w:t>
      </w:r>
    </w:p>
    <w:p w:rsidR="003D4FCF" w:rsidRDefault="003D4FCF" w:rsidP="00CE7190">
      <w:pPr>
        <w:ind w:firstLine="709"/>
        <w:rPr>
          <w:lang w:val="uk-UA"/>
        </w:rPr>
      </w:pPr>
    </w:p>
    <w:p w:rsidR="003D4FCF" w:rsidRDefault="003D4FCF" w:rsidP="00CE7190">
      <w:pPr>
        <w:ind w:firstLine="709"/>
        <w:rPr>
          <w:lang w:val="uk-UA"/>
        </w:rPr>
      </w:pPr>
      <w:r>
        <w:rPr>
          <w:lang w:val="uk-UA"/>
        </w:rPr>
        <w:t>Кілька секунд Коновал слухав її дихання.</w:t>
      </w:r>
    </w:p>
    <w:p w:rsidR="003D4FCF" w:rsidRDefault="003D4FCF" w:rsidP="00CE7190">
      <w:pPr>
        <w:ind w:firstLine="709"/>
        <w:rPr>
          <w:lang w:val="uk-UA"/>
        </w:rPr>
      </w:pPr>
    </w:p>
    <w:p w:rsidR="003D4FCF" w:rsidRDefault="003D4FCF" w:rsidP="00CE7190">
      <w:pPr>
        <w:ind w:firstLine="709"/>
        <w:rPr>
          <w:lang w:val="uk-UA"/>
        </w:rPr>
      </w:pPr>
      <w:r>
        <w:rPr>
          <w:lang w:val="uk-UA"/>
        </w:rPr>
        <w:t>- Я все точно зрозуміла? – нарешті вимовила жінка.</w:t>
      </w:r>
    </w:p>
    <w:p w:rsidR="003D4FCF" w:rsidRPr="002133F5" w:rsidRDefault="003D4FCF" w:rsidP="00CE7190">
      <w:pPr>
        <w:ind w:firstLine="709"/>
        <w:rPr>
          <w:lang w:val="uk-UA"/>
        </w:rPr>
      </w:pPr>
    </w:p>
    <w:p w:rsidR="003D4FCF" w:rsidRDefault="003D4FCF" w:rsidP="00CE7190">
      <w:pPr>
        <w:ind w:firstLine="709"/>
        <w:rPr>
          <w:lang w:val="uk-UA"/>
        </w:rPr>
      </w:pPr>
      <w:r>
        <w:rPr>
          <w:lang w:val="uk-UA"/>
        </w:rPr>
        <w:t xml:space="preserve">- Абсолютно. Це так би мовити, відвертість за відвертість. І судячи з того, що від мого куражу не лишилося й сліду, свою справу ви робите добре. </w:t>
      </w:r>
    </w:p>
    <w:p w:rsidR="003D4FCF" w:rsidRDefault="003D4FCF" w:rsidP="00CE7190">
      <w:pPr>
        <w:ind w:firstLine="709"/>
        <w:rPr>
          <w:lang w:val="uk-UA"/>
        </w:rPr>
      </w:pPr>
    </w:p>
    <w:p w:rsidR="003D4FCF" w:rsidRDefault="003D4FCF" w:rsidP="00CE7190">
      <w:pPr>
        <w:ind w:firstLine="709"/>
        <w:rPr>
          <w:lang w:val="uk-UA"/>
        </w:rPr>
      </w:pPr>
      <w:r>
        <w:rPr>
          <w:lang w:val="uk-UA"/>
        </w:rPr>
        <w:t>- Спасибі за комплімент. Але навіщо вам йти з життя? Ви не блефуєте, я на таких речах знаюся. Навіщо?</w:t>
      </w:r>
    </w:p>
    <w:p w:rsidR="003D4FCF" w:rsidRDefault="003D4FCF" w:rsidP="00CE7190">
      <w:pPr>
        <w:ind w:firstLine="709"/>
        <w:rPr>
          <w:lang w:val="uk-UA"/>
        </w:rPr>
      </w:pPr>
    </w:p>
    <w:p w:rsidR="003D4FCF" w:rsidRPr="00D678E0" w:rsidRDefault="003D4FCF" w:rsidP="00CE7190">
      <w:pPr>
        <w:ind w:firstLine="709"/>
        <w:rPr>
          <w:lang w:val="uk-UA"/>
        </w:rPr>
      </w:pPr>
      <w:r>
        <w:rPr>
          <w:lang w:val="uk-UA"/>
        </w:rPr>
        <w:t>- Навіщо, навіщо! – ця безглузда розмова вже починала дратувати, до того ж серце раптом збилося з ритму і в нього миттю врізалась перша голочка знайомого болю. – Вирішив, то й вирішив. І які б аргументи насупротив ви мені тут не наводили, все одно не переконаєте.</w:t>
      </w:r>
    </w:p>
    <w:p w:rsidR="003D4FCF" w:rsidRDefault="003D4FCF" w:rsidP="00CE7190">
      <w:pPr>
        <w:ind w:firstLine="709"/>
        <w:rPr>
          <w:lang w:val="uk-UA"/>
        </w:rPr>
      </w:pPr>
    </w:p>
    <w:p w:rsidR="003D4FCF" w:rsidRDefault="003D4FCF" w:rsidP="00CE7190">
      <w:pPr>
        <w:ind w:firstLine="709"/>
        <w:rPr>
          <w:lang w:val="uk-UA"/>
        </w:rPr>
      </w:pPr>
      <w:r>
        <w:rPr>
          <w:lang w:val="uk-UA"/>
        </w:rPr>
        <w:t xml:space="preserve">- Взагалі-то люди ідуть з життя, коли не бачать у ньому й краплини сенсу. </w:t>
      </w:r>
    </w:p>
    <w:p w:rsidR="003D4FCF" w:rsidRDefault="003D4FCF" w:rsidP="00CE7190">
      <w:pPr>
        <w:ind w:firstLine="709"/>
        <w:rPr>
          <w:lang w:val="uk-UA"/>
        </w:rPr>
      </w:pPr>
    </w:p>
    <w:p w:rsidR="003D4FCF" w:rsidRDefault="003D4FCF" w:rsidP="00CE7190">
      <w:pPr>
        <w:ind w:firstLine="709"/>
        <w:rPr>
          <w:lang w:val="uk-UA"/>
        </w:rPr>
      </w:pPr>
      <w:r>
        <w:rPr>
          <w:lang w:val="uk-UA"/>
        </w:rPr>
        <w:t>Вона чи то не помічала його нервування, чи то професійно робила вигляд.</w:t>
      </w:r>
    </w:p>
    <w:p w:rsidR="003D4FCF" w:rsidRDefault="003D4FCF" w:rsidP="00CE7190">
      <w:pPr>
        <w:ind w:firstLine="709"/>
        <w:rPr>
          <w:lang w:val="uk-UA"/>
        </w:rPr>
      </w:pPr>
    </w:p>
    <w:p w:rsidR="003D4FCF" w:rsidRDefault="003D4FCF" w:rsidP="00CE7190">
      <w:pPr>
        <w:ind w:firstLine="709"/>
        <w:rPr>
          <w:lang w:val="uk-UA"/>
        </w:rPr>
      </w:pPr>
      <w:r>
        <w:rPr>
          <w:lang w:val="uk-UA"/>
        </w:rPr>
        <w:t>- Будемо вважати, що так і є! – погодився Коновал. – І на цій оптимістичній ноті будемо, мабуть, прощатися…</w:t>
      </w:r>
    </w:p>
    <w:p w:rsidR="003D4FCF" w:rsidRDefault="003D4FCF" w:rsidP="00CE7190">
      <w:pPr>
        <w:ind w:firstLine="709"/>
        <w:rPr>
          <w:lang w:val="uk-UA"/>
        </w:rPr>
      </w:pPr>
    </w:p>
    <w:p w:rsidR="003D4FCF" w:rsidRDefault="003D4FCF" w:rsidP="00CE7190">
      <w:pPr>
        <w:ind w:firstLine="709"/>
        <w:rPr>
          <w:lang w:val="uk-UA"/>
        </w:rPr>
      </w:pPr>
      <w:r>
        <w:rPr>
          <w:lang w:val="uk-UA"/>
        </w:rPr>
        <w:t>- Стривайте, а вам не страшно?</w:t>
      </w:r>
    </w:p>
    <w:p w:rsidR="003D4FCF" w:rsidRDefault="003D4FCF" w:rsidP="00CE7190">
      <w:pPr>
        <w:ind w:firstLine="709"/>
        <w:rPr>
          <w:lang w:val="uk-UA"/>
        </w:rPr>
      </w:pPr>
    </w:p>
    <w:p w:rsidR="003D4FCF" w:rsidRDefault="003D4FCF" w:rsidP="00CE7190">
      <w:pPr>
        <w:ind w:firstLine="709"/>
        <w:rPr>
          <w:lang w:val="uk-UA"/>
        </w:rPr>
      </w:pPr>
      <w:r>
        <w:rPr>
          <w:lang w:val="uk-UA"/>
        </w:rPr>
        <w:t>- Страшно…</w:t>
      </w:r>
    </w:p>
    <w:p w:rsidR="003D4FCF" w:rsidRDefault="003D4FCF" w:rsidP="00CE7190">
      <w:pPr>
        <w:ind w:firstLine="709"/>
        <w:rPr>
          <w:lang w:val="uk-UA"/>
        </w:rPr>
      </w:pPr>
    </w:p>
    <w:p w:rsidR="003D4FCF" w:rsidRDefault="003D4FCF" w:rsidP="00CE7190">
      <w:pPr>
        <w:ind w:firstLine="709"/>
        <w:rPr>
          <w:lang w:val="uk-UA"/>
        </w:rPr>
      </w:pPr>
      <w:r>
        <w:rPr>
          <w:lang w:val="uk-UA"/>
        </w:rPr>
        <w:t>- Чула, лікарі смерті не бояться.</w:t>
      </w:r>
    </w:p>
    <w:p w:rsidR="003D4FCF" w:rsidRDefault="003D4FCF" w:rsidP="00CE7190">
      <w:pPr>
        <w:ind w:firstLine="709"/>
        <w:rPr>
          <w:lang w:val="uk-UA"/>
        </w:rPr>
      </w:pPr>
    </w:p>
    <w:p w:rsidR="003D4FCF" w:rsidRDefault="003D4FCF" w:rsidP="00CE7190">
      <w:pPr>
        <w:ind w:firstLine="709"/>
        <w:rPr>
          <w:lang w:val="uk-UA"/>
        </w:rPr>
      </w:pPr>
      <w:r>
        <w:rPr>
          <w:lang w:val="uk-UA"/>
        </w:rPr>
        <w:t>- Брехня. Всі бояться смерті. За все життя я бачив тільки одну безстрашну людину. Років  п’ять тому був у мене виклик. Одному священику раптом стало зле. Приїхали, бачу – не довеземо людину. Та він певно і сам це знав…</w:t>
      </w:r>
    </w:p>
    <w:p w:rsidR="003D4FCF" w:rsidRDefault="003D4FCF" w:rsidP="00CE7190">
      <w:pPr>
        <w:ind w:firstLine="709"/>
        <w:rPr>
          <w:lang w:val="uk-UA"/>
        </w:rPr>
      </w:pPr>
    </w:p>
    <w:p w:rsidR="003D4FCF" w:rsidRDefault="003D4FCF" w:rsidP="00CE7190">
      <w:pPr>
        <w:ind w:firstLine="709"/>
        <w:rPr>
          <w:lang w:val="uk-UA"/>
        </w:rPr>
      </w:pPr>
      <w:r>
        <w:rPr>
          <w:lang w:val="uk-UA"/>
        </w:rPr>
        <w:t xml:space="preserve">За першої голкою  в груди увігнався одразу десяток, та з такою силою, що лікар мало не завив. </w:t>
      </w:r>
    </w:p>
    <w:p w:rsidR="003D4FCF" w:rsidRDefault="003D4FCF" w:rsidP="00CE7190">
      <w:pPr>
        <w:ind w:firstLine="709"/>
        <w:rPr>
          <w:lang w:val="uk-UA"/>
        </w:rPr>
      </w:pPr>
    </w:p>
    <w:p w:rsidR="003D4FCF" w:rsidRDefault="003D4FCF" w:rsidP="00CE7190">
      <w:pPr>
        <w:ind w:firstLine="709"/>
        <w:rPr>
          <w:lang w:val="uk-UA"/>
        </w:rPr>
      </w:pPr>
      <w:r>
        <w:rPr>
          <w:lang w:val="uk-UA"/>
        </w:rPr>
        <w:t>- … Знав батюшка. Та бачили б ви скільки в його очах біло спокою і доброти. Поки витаскували ноші, він все питався чи не голодні ми, чи не потомилися… А за десять хвилин не стало панотця…</w:t>
      </w:r>
    </w:p>
    <w:p w:rsidR="003D4FCF" w:rsidRDefault="003D4FCF" w:rsidP="00CE7190">
      <w:pPr>
        <w:ind w:firstLine="709"/>
        <w:rPr>
          <w:lang w:val="uk-UA"/>
        </w:rPr>
      </w:pPr>
    </w:p>
    <w:p w:rsidR="003D4FCF" w:rsidRDefault="003D4FCF" w:rsidP="00CE7190">
      <w:pPr>
        <w:ind w:firstLine="709"/>
        <w:rPr>
          <w:lang w:val="uk-UA"/>
        </w:rPr>
      </w:pPr>
      <w:r>
        <w:rPr>
          <w:lang w:val="uk-UA"/>
        </w:rPr>
        <w:t>- Розумію. – не здавалася незнайомка. – Але ж кожному доля кидає соломинку, щоб були сили плисти. Плисти по життю. Я одного разу сама в цьому впевнилася. Відпочивала в Криму, ну й здуру запливла далеко. Треба вертатися, а сил нема. Бачу десь метрів за десять від мене, ближче до берега на хвилях звичайнісінька винна корка бовтається…</w:t>
      </w:r>
    </w:p>
    <w:p w:rsidR="003D4FCF" w:rsidRDefault="003D4FCF" w:rsidP="00CE7190">
      <w:pPr>
        <w:ind w:firstLine="709"/>
        <w:rPr>
          <w:lang w:val="uk-UA"/>
        </w:rPr>
      </w:pPr>
    </w:p>
    <w:p w:rsidR="003D4FCF" w:rsidRDefault="003D4FCF" w:rsidP="00CE7190">
      <w:pPr>
        <w:ind w:firstLine="709"/>
        <w:rPr>
          <w:lang w:val="uk-UA"/>
        </w:rPr>
      </w:pPr>
      <w:r>
        <w:rPr>
          <w:lang w:val="uk-UA"/>
        </w:rPr>
        <w:t>Від болю Коновал майже не розбирав її слів.</w:t>
      </w:r>
    </w:p>
    <w:p w:rsidR="003D4FCF" w:rsidRDefault="003D4FCF" w:rsidP="00CE7190">
      <w:pPr>
        <w:ind w:firstLine="709"/>
        <w:rPr>
          <w:lang w:val="uk-UA"/>
        </w:rPr>
      </w:pPr>
    </w:p>
    <w:p w:rsidR="003D4FCF" w:rsidRDefault="003D4FCF" w:rsidP="00CE7190">
      <w:pPr>
        <w:ind w:firstLine="709"/>
        <w:rPr>
          <w:lang w:val="uk-UA"/>
        </w:rPr>
      </w:pPr>
      <w:r>
        <w:rPr>
          <w:lang w:val="uk-UA"/>
        </w:rPr>
        <w:t>- …Думаю: « потопати, так потопати! А хоч до корки та доберуся». Пливу, а хвилі її поперед мене до берега все ближче і ближче женуть, а я за нею… Так і допливла. Чуєте?!</w:t>
      </w:r>
    </w:p>
    <w:p w:rsidR="003D4FCF" w:rsidRDefault="003D4FCF" w:rsidP="00CE7190">
      <w:pPr>
        <w:ind w:firstLine="709"/>
        <w:rPr>
          <w:lang w:val="uk-UA"/>
        </w:rPr>
      </w:pPr>
    </w:p>
    <w:p w:rsidR="003D4FCF" w:rsidRDefault="003D4FCF" w:rsidP="00CE7190">
      <w:pPr>
        <w:ind w:firstLine="709"/>
      </w:pPr>
      <w:r>
        <w:rPr>
          <w:lang w:val="uk-UA"/>
        </w:rPr>
        <w:t>Тротуарна плитка раптом сама кинулася йому навстріч. Падаючи, лікар до хрусту в пальцях стиснув стареньку «</w:t>
      </w:r>
      <w:r>
        <w:rPr>
          <w:lang w:val="en-US"/>
        </w:rPr>
        <w:t>Nokia</w:t>
      </w:r>
      <w:r>
        <w:t>».</w:t>
      </w:r>
    </w:p>
    <w:p w:rsidR="003D4FCF" w:rsidRDefault="003D4FCF" w:rsidP="00CE7190">
      <w:pPr>
        <w:pBdr>
          <w:bottom w:val="dotted" w:sz="24" w:space="1" w:color="auto"/>
        </w:pBdr>
        <w:ind w:firstLine="709"/>
      </w:pPr>
    </w:p>
    <w:p w:rsidR="003D4FCF" w:rsidRDefault="003D4FCF" w:rsidP="00CE7190">
      <w:pPr>
        <w:ind w:firstLine="709"/>
      </w:pPr>
    </w:p>
    <w:p w:rsidR="003D4FCF" w:rsidRDefault="003D4FCF" w:rsidP="00CE7190">
      <w:pPr>
        <w:ind w:firstLine="709"/>
        <w:rPr>
          <w:lang w:val="uk-UA"/>
        </w:rPr>
      </w:pPr>
      <w:r>
        <w:rPr>
          <w:lang w:val="uk-UA"/>
        </w:rPr>
        <w:t>Ніякого чорного тунелю Коновал не бачив. Зате було сліпуче світло і воно раптом озвалося до нього знайомим радісним голосом.</w:t>
      </w:r>
    </w:p>
    <w:p w:rsidR="003D4FCF" w:rsidRDefault="003D4FCF" w:rsidP="00CE7190">
      <w:pPr>
        <w:ind w:firstLine="709"/>
        <w:rPr>
          <w:lang w:val="uk-UA"/>
        </w:rPr>
      </w:pPr>
    </w:p>
    <w:p w:rsidR="003D4FCF" w:rsidRDefault="003D4FCF" w:rsidP="00CE7190">
      <w:pPr>
        <w:ind w:firstLine="709"/>
        <w:rPr>
          <w:lang w:val="uk-UA"/>
        </w:rPr>
      </w:pPr>
      <w:r>
        <w:rPr>
          <w:lang w:val="uk-UA"/>
        </w:rPr>
        <w:t>- Ось, Жаночка, помилуйся на які дива здатен справний дефібрилятор в поєднанні зі смачним матюком!</w:t>
      </w:r>
    </w:p>
    <w:p w:rsidR="003D4FCF" w:rsidRPr="006B6D46" w:rsidRDefault="003D4FCF" w:rsidP="00CE7190">
      <w:pPr>
        <w:ind w:firstLine="709"/>
        <w:rPr>
          <w:lang w:val="uk-UA"/>
        </w:rPr>
      </w:pPr>
    </w:p>
    <w:p w:rsidR="003D4FCF" w:rsidRDefault="003D4FCF" w:rsidP="00CE7190">
      <w:pPr>
        <w:ind w:firstLine="709"/>
        <w:rPr>
          <w:lang w:val="uk-UA"/>
        </w:rPr>
      </w:pPr>
      <w:r>
        <w:rPr>
          <w:lang w:val="uk-UA"/>
        </w:rPr>
        <w:t xml:space="preserve">З сяючого мороку випливла сива лев’яча шевелюра доктора Фішера, більш знаного як Самуїлич. </w:t>
      </w:r>
    </w:p>
    <w:p w:rsidR="003D4FCF" w:rsidRDefault="003D4FCF" w:rsidP="00CE7190">
      <w:pPr>
        <w:ind w:firstLine="709"/>
        <w:rPr>
          <w:lang w:val="uk-UA"/>
        </w:rPr>
      </w:pPr>
    </w:p>
    <w:p w:rsidR="003D4FCF" w:rsidRDefault="003D4FCF" w:rsidP="00CE7190">
      <w:pPr>
        <w:ind w:firstLine="709"/>
        <w:rPr>
          <w:lang w:val="uk-UA"/>
        </w:rPr>
      </w:pPr>
      <w:r>
        <w:rPr>
          <w:lang w:val="uk-UA"/>
        </w:rPr>
        <w:t>- Що Андрійку, до Харона у гості намилися. – короткозорі сірі очі дивилися як завше іронічно і приязно. -  Я ж попереджав, з твого похорону старий Фішер не матиме жодного задоволення. Лежи тихенько, не розмовляй.</w:t>
      </w:r>
    </w:p>
    <w:p w:rsidR="003D4FCF" w:rsidRDefault="003D4FCF" w:rsidP="00CE7190">
      <w:pPr>
        <w:ind w:firstLine="709"/>
        <w:rPr>
          <w:lang w:val="uk-UA"/>
        </w:rPr>
      </w:pPr>
    </w:p>
    <w:p w:rsidR="003D4FCF" w:rsidRDefault="003D4FCF" w:rsidP="00CE7190">
      <w:pPr>
        <w:ind w:firstLine="709"/>
        <w:rPr>
          <w:lang w:val="uk-UA"/>
        </w:rPr>
      </w:pPr>
      <w:r>
        <w:rPr>
          <w:lang w:val="uk-UA"/>
        </w:rPr>
        <w:t>Біла «Тойта»</w:t>
      </w:r>
      <w:r>
        <w:t xml:space="preserve"> з дзеркальним написом </w:t>
      </w:r>
      <w:r>
        <w:rPr>
          <w:lang w:val="uk-UA"/>
        </w:rPr>
        <w:t>«</w:t>
      </w:r>
      <w:r>
        <w:rPr>
          <w:lang w:val="en-US"/>
        </w:rPr>
        <w:t>AMBULANCE</w:t>
      </w:r>
      <w:r>
        <w:rPr>
          <w:lang w:val="uk-UA"/>
        </w:rPr>
        <w:t>» над лобовим склом звернула з Радянської на Оборонну.</w:t>
      </w:r>
    </w:p>
    <w:p w:rsidR="003D4FCF" w:rsidRDefault="003D4FCF" w:rsidP="00CE7190">
      <w:pPr>
        <w:ind w:firstLine="709"/>
        <w:rPr>
          <w:lang w:val="uk-UA"/>
        </w:rPr>
      </w:pPr>
    </w:p>
    <w:p w:rsidR="003D4FCF" w:rsidRDefault="003D4FCF" w:rsidP="00CE7190">
      <w:pPr>
        <w:ind w:firstLine="709"/>
        <w:rPr>
          <w:lang w:val="uk-UA"/>
        </w:rPr>
      </w:pPr>
      <w:r>
        <w:rPr>
          <w:lang w:val="uk-UA"/>
        </w:rPr>
        <w:t>«Не йди, не йди, лишись зі мною!». Нещодавно чутий рингтон знов пролунав  десь зовсім поруч.</w:t>
      </w:r>
    </w:p>
    <w:p w:rsidR="003D4FCF" w:rsidRDefault="003D4FCF" w:rsidP="00CE7190">
      <w:pPr>
        <w:ind w:firstLine="709"/>
        <w:rPr>
          <w:lang w:val="uk-UA"/>
        </w:rPr>
      </w:pPr>
    </w:p>
    <w:p w:rsidR="003D4FCF" w:rsidRDefault="003D4FCF" w:rsidP="00CE7190">
      <w:pPr>
        <w:ind w:firstLine="709"/>
        <w:rPr>
          <w:lang w:val="uk-UA"/>
        </w:rPr>
      </w:pPr>
      <w:r>
        <w:rPr>
          <w:lang w:val="uk-UA"/>
        </w:rPr>
        <w:t>На долоні в Фішера лежала та сама  поюзана «</w:t>
      </w:r>
      <w:r>
        <w:rPr>
          <w:lang w:val="en-US"/>
        </w:rPr>
        <w:t>Nokia</w:t>
      </w:r>
      <w:r>
        <w:t>».</w:t>
      </w:r>
      <w:r>
        <w:rPr>
          <w:lang w:val="uk-UA"/>
        </w:rPr>
        <w:t xml:space="preserve"> Той прийняв виклик.</w:t>
      </w:r>
    </w:p>
    <w:p w:rsidR="003D4FCF" w:rsidRDefault="003D4FCF" w:rsidP="00CE7190">
      <w:pPr>
        <w:ind w:firstLine="709"/>
        <w:rPr>
          <w:lang w:val="uk-UA"/>
        </w:rPr>
      </w:pPr>
    </w:p>
    <w:p w:rsidR="003D4FCF" w:rsidRDefault="003D4FCF" w:rsidP="00CE7190">
      <w:pPr>
        <w:ind w:firstLine="709"/>
        <w:rPr>
          <w:lang w:val="en-US"/>
        </w:rPr>
      </w:pPr>
      <w:r w:rsidRPr="00A2693C">
        <w:t xml:space="preserve">- </w:t>
      </w:r>
      <w:r>
        <w:rPr>
          <w:lang w:val="uk-UA"/>
        </w:rPr>
        <w:t>А-а-а! То це ви баришня, нам колегу підкинули. Цілую ручку від усієї «103» і від себе особисто. Що? Та ваш Коновал ще не одного коня завалить. Та не хвилюйтеся ви, кажу! «Швидка» мерців не підбирає.</w:t>
      </w:r>
    </w:p>
    <w:p w:rsidR="003D4FCF" w:rsidRDefault="003D4FCF" w:rsidP="00CE7190">
      <w:pPr>
        <w:ind w:firstLine="709"/>
      </w:pPr>
    </w:p>
    <w:sectPr w:rsidR="003D4FCF" w:rsidSect="00D00F6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B060402020202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B060402020202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693C"/>
    <w:rsid w:val="00116084"/>
    <w:rsid w:val="002133F5"/>
    <w:rsid w:val="002970A2"/>
    <w:rsid w:val="003A1F79"/>
    <w:rsid w:val="003D4FCF"/>
    <w:rsid w:val="004830F1"/>
    <w:rsid w:val="004A64DD"/>
    <w:rsid w:val="00545323"/>
    <w:rsid w:val="00690A0D"/>
    <w:rsid w:val="006B6D46"/>
    <w:rsid w:val="006D33B0"/>
    <w:rsid w:val="0074333E"/>
    <w:rsid w:val="007D4F35"/>
    <w:rsid w:val="008524B0"/>
    <w:rsid w:val="00985EB2"/>
    <w:rsid w:val="00A2693C"/>
    <w:rsid w:val="00CE7190"/>
    <w:rsid w:val="00CF1BD1"/>
    <w:rsid w:val="00D00F6A"/>
    <w:rsid w:val="00D16669"/>
    <w:rsid w:val="00D42CB8"/>
    <w:rsid w:val="00D678E0"/>
    <w:rsid w:val="00E54613"/>
    <w:rsid w:val="00F772E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693C"/>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7</Pages>
  <Words>2716</Words>
  <Characters>15484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Юрій Перехожий</dc:title>
  <dc:subject/>
  <dc:creator>Yura</dc:creator>
  <cp:keywords/>
  <dc:description/>
  <cp:lastModifiedBy>v.voitenko</cp:lastModifiedBy>
  <cp:revision>5</cp:revision>
  <dcterms:created xsi:type="dcterms:W3CDTF">2012-11-08T16:09:00Z</dcterms:created>
  <dcterms:modified xsi:type="dcterms:W3CDTF">2012-12-10T16:44:00Z</dcterms:modified>
</cp:coreProperties>
</file>