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4755" w:rsidRPr="005D35FE" w:rsidRDefault="00124755" w:rsidP="00B34302">
      <w:pPr>
        <w:rPr>
          <w:rFonts w:ascii="Courier New" w:hAnsi="Courier New" w:cs="Courier New"/>
        </w:rPr>
      </w:pPr>
    </w:p>
    <w:p w:rsidR="00124755" w:rsidRPr="00691AAB" w:rsidRDefault="00124755" w:rsidP="00B34302">
      <w:pPr>
        <w:rPr>
          <w:rFonts w:ascii="Courier New" w:hAnsi="Courier New" w:cs="Courier New"/>
          <w:lang w:val="ru-RU"/>
        </w:rPr>
      </w:pPr>
    </w:p>
    <w:p w:rsidR="00124755" w:rsidRPr="00691AAB" w:rsidRDefault="00124755" w:rsidP="00B34302">
      <w:pPr>
        <w:rPr>
          <w:rFonts w:ascii="Courier New" w:hAnsi="Courier New" w:cs="Courier New"/>
          <w:lang w:val="ru-RU"/>
        </w:rPr>
      </w:pPr>
    </w:p>
    <w:p w:rsidR="00124755" w:rsidRPr="00691AAB" w:rsidRDefault="00124755" w:rsidP="00B34302">
      <w:pPr>
        <w:rPr>
          <w:rFonts w:ascii="Courier New" w:hAnsi="Courier New" w:cs="Courier New"/>
          <w:lang w:val="ru-RU"/>
        </w:rPr>
      </w:pPr>
    </w:p>
    <w:p w:rsidR="00124755" w:rsidRPr="00691AAB" w:rsidRDefault="00124755" w:rsidP="00B34302">
      <w:pPr>
        <w:rPr>
          <w:rFonts w:ascii="Courier New" w:hAnsi="Courier New" w:cs="Courier New"/>
          <w:lang w:val="ru-RU"/>
        </w:rPr>
      </w:pPr>
    </w:p>
    <w:p w:rsidR="00124755" w:rsidRPr="00691AAB" w:rsidRDefault="00124755" w:rsidP="00B34302">
      <w:pPr>
        <w:rPr>
          <w:rFonts w:ascii="Courier New" w:hAnsi="Courier New" w:cs="Courier New"/>
          <w:lang w:val="ru-RU"/>
        </w:rPr>
      </w:pPr>
    </w:p>
    <w:p w:rsidR="00124755" w:rsidRPr="00691AAB" w:rsidRDefault="00124755" w:rsidP="00B34302">
      <w:pPr>
        <w:rPr>
          <w:rFonts w:ascii="Courier New" w:hAnsi="Courier New" w:cs="Courier New"/>
          <w:lang w:val="ru-RU"/>
        </w:rPr>
      </w:pPr>
    </w:p>
    <w:p w:rsidR="00124755" w:rsidRPr="00691AAB" w:rsidRDefault="00124755" w:rsidP="00B34302">
      <w:pPr>
        <w:rPr>
          <w:rFonts w:ascii="Courier New" w:hAnsi="Courier New" w:cs="Courier New"/>
          <w:lang w:val="ru-RU"/>
        </w:rPr>
      </w:pPr>
    </w:p>
    <w:p w:rsidR="00124755" w:rsidRPr="00691AAB" w:rsidRDefault="00124755" w:rsidP="00B34302">
      <w:pPr>
        <w:rPr>
          <w:rFonts w:ascii="Courier New" w:hAnsi="Courier New" w:cs="Courier New"/>
          <w:lang w:val="ru-RU"/>
        </w:rPr>
      </w:pPr>
    </w:p>
    <w:p w:rsidR="00124755" w:rsidRPr="00691AAB" w:rsidRDefault="00124755" w:rsidP="00B34302">
      <w:pPr>
        <w:rPr>
          <w:rFonts w:ascii="Courier New" w:hAnsi="Courier New" w:cs="Courier New"/>
          <w:lang w:val="ru-RU"/>
        </w:rPr>
      </w:pPr>
    </w:p>
    <w:p w:rsidR="00124755" w:rsidRPr="00691AAB" w:rsidRDefault="00124755" w:rsidP="00B34302">
      <w:pPr>
        <w:rPr>
          <w:rFonts w:ascii="Courier New" w:hAnsi="Courier New" w:cs="Courier New"/>
          <w:lang w:val="ru-RU"/>
        </w:rPr>
      </w:pPr>
    </w:p>
    <w:p w:rsidR="00124755" w:rsidRPr="00691AAB" w:rsidRDefault="00124755" w:rsidP="00B34302">
      <w:pPr>
        <w:rPr>
          <w:rFonts w:ascii="Courier New" w:hAnsi="Courier New" w:cs="Courier New"/>
          <w:lang w:val="ru-RU"/>
        </w:rPr>
      </w:pPr>
    </w:p>
    <w:p w:rsidR="00124755" w:rsidRPr="00691AAB" w:rsidRDefault="00124755" w:rsidP="00B34302">
      <w:pPr>
        <w:rPr>
          <w:rFonts w:ascii="Courier New" w:hAnsi="Courier New" w:cs="Courier New"/>
          <w:lang w:val="ru-RU"/>
        </w:rPr>
      </w:pPr>
    </w:p>
    <w:p w:rsidR="00124755" w:rsidRPr="00B34302" w:rsidRDefault="00124755" w:rsidP="00B34302">
      <w:pPr>
        <w:jc w:val="center"/>
        <w:rPr>
          <w:rFonts w:ascii="Courier New" w:hAnsi="Courier New" w:cs="Courier New"/>
          <w:b/>
          <w:lang w:val="ru-RU"/>
        </w:rPr>
      </w:pPr>
      <w:r w:rsidRPr="00B34302">
        <w:rPr>
          <w:rFonts w:ascii="Courier New" w:hAnsi="Courier New" w:cs="Courier New"/>
          <w:b/>
          <w:caps/>
          <w:lang w:val="ru-RU"/>
        </w:rPr>
        <w:t>мішура</w:t>
      </w:r>
    </w:p>
    <w:p w:rsidR="00124755" w:rsidRPr="00691AAB" w:rsidRDefault="00124755" w:rsidP="00B34302">
      <w:pPr>
        <w:ind w:left="2127" w:right="2127"/>
        <w:jc w:val="center"/>
        <w:rPr>
          <w:rFonts w:ascii="Courier New" w:hAnsi="Courier New" w:cs="Courier New"/>
          <w:lang w:val="ru-RU"/>
        </w:rPr>
      </w:pPr>
      <w:r>
        <w:rPr>
          <w:rFonts w:ascii="Courier New" w:hAnsi="Courier New" w:cs="Courier New"/>
          <w:lang w:val="ru-RU"/>
        </w:rPr>
        <w:t>Андрій Хохолкін</w:t>
      </w:r>
    </w:p>
    <w:p w:rsidR="00124755" w:rsidRPr="00691AAB" w:rsidRDefault="00124755" w:rsidP="00B34302">
      <w:pPr>
        <w:rPr>
          <w:rFonts w:ascii="Courier New" w:hAnsi="Courier New" w:cs="Courier New"/>
          <w:lang w:val="ru-RU"/>
        </w:rPr>
      </w:pPr>
    </w:p>
    <w:p w:rsidR="00124755" w:rsidRPr="005D35FE" w:rsidRDefault="00124755" w:rsidP="00B34302">
      <w:pPr>
        <w:ind w:left="2127" w:right="2127"/>
        <w:jc w:val="center"/>
        <w:rPr>
          <w:rFonts w:ascii="Courier New" w:hAnsi="Courier New" w:cs="Courier New"/>
          <w:lang w:val="ru-RU"/>
        </w:rPr>
      </w:pPr>
      <w:r w:rsidRPr="005D35FE">
        <w:rPr>
          <w:rFonts w:ascii="Courier New" w:hAnsi="Courier New" w:cs="Courier New"/>
          <w:lang w:val="ru-RU"/>
        </w:rPr>
        <w:t>Оригінальний сценарій</w:t>
      </w:r>
    </w:p>
    <w:p w:rsidR="00124755" w:rsidRPr="00691AAB" w:rsidRDefault="00124755" w:rsidP="00B34302">
      <w:pPr>
        <w:rPr>
          <w:rFonts w:ascii="Courier New" w:hAnsi="Courier New" w:cs="Courier New"/>
          <w:lang w:val="ru-RU"/>
        </w:rPr>
      </w:pPr>
    </w:p>
    <w:p w:rsidR="00124755" w:rsidRPr="00691AAB" w:rsidRDefault="00124755" w:rsidP="00B34302">
      <w:pPr>
        <w:rPr>
          <w:rFonts w:ascii="Courier New" w:hAnsi="Courier New" w:cs="Courier New"/>
          <w:lang w:val="ru-RU"/>
        </w:rPr>
      </w:pPr>
    </w:p>
    <w:p w:rsidR="00124755" w:rsidRPr="00691AAB" w:rsidRDefault="00124755" w:rsidP="00B34302">
      <w:pPr>
        <w:rPr>
          <w:rFonts w:ascii="Courier New" w:hAnsi="Courier New" w:cs="Courier New"/>
          <w:lang w:val="ru-RU"/>
        </w:rPr>
      </w:pPr>
    </w:p>
    <w:p w:rsidR="00124755" w:rsidRPr="00691AAB" w:rsidRDefault="00124755" w:rsidP="00B34302">
      <w:pPr>
        <w:rPr>
          <w:rFonts w:ascii="Courier New" w:hAnsi="Courier New" w:cs="Courier New"/>
          <w:lang w:val="ru-RU"/>
        </w:rPr>
      </w:pPr>
    </w:p>
    <w:p w:rsidR="00124755" w:rsidRPr="00691AAB" w:rsidRDefault="00124755" w:rsidP="00B34302">
      <w:pPr>
        <w:rPr>
          <w:rFonts w:ascii="Courier New" w:hAnsi="Courier New" w:cs="Courier New"/>
          <w:lang w:val="ru-RU"/>
        </w:rPr>
      </w:pPr>
    </w:p>
    <w:p w:rsidR="00124755" w:rsidRPr="00691AAB" w:rsidRDefault="00124755" w:rsidP="00B34302">
      <w:pPr>
        <w:rPr>
          <w:rFonts w:ascii="Courier New" w:hAnsi="Courier New" w:cs="Courier New"/>
          <w:lang w:val="ru-RU"/>
        </w:rPr>
      </w:pPr>
    </w:p>
    <w:p w:rsidR="00124755" w:rsidRPr="00691AAB" w:rsidRDefault="00124755" w:rsidP="00B34302">
      <w:pPr>
        <w:rPr>
          <w:rFonts w:ascii="Courier New" w:hAnsi="Courier New" w:cs="Courier New"/>
          <w:lang w:val="ru-RU"/>
        </w:rPr>
      </w:pPr>
    </w:p>
    <w:p w:rsidR="00124755" w:rsidRPr="00691AAB" w:rsidRDefault="00124755" w:rsidP="00B34302">
      <w:pPr>
        <w:rPr>
          <w:rFonts w:ascii="Courier New" w:hAnsi="Courier New" w:cs="Courier New"/>
          <w:lang w:val="ru-RU"/>
        </w:rPr>
      </w:pPr>
    </w:p>
    <w:p w:rsidR="00124755" w:rsidRPr="00691AAB" w:rsidRDefault="00124755" w:rsidP="00B34302">
      <w:pPr>
        <w:rPr>
          <w:rFonts w:ascii="Courier New" w:hAnsi="Courier New" w:cs="Courier New"/>
          <w:lang w:val="ru-RU"/>
        </w:rPr>
      </w:pPr>
    </w:p>
    <w:p w:rsidR="00124755" w:rsidRPr="00691AAB" w:rsidRDefault="00124755" w:rsidP="00B34302">
      <w:pPr>
        <w:rPr>
          <w:rFonts w:ascii="Courier New" w:hAnsi="Courier New" w:cs="Courier New"/>
          <w:lang w:val="ru-RU"/>
        </w:rPr>
      </w:pPr>
    </w:p>
    <w:p w:rsidR="00124755" w:rsidRPr="00691AAB" w:rsidRDefault="00124755" w:rsidP="00B34302">
      <w:pPr>
        <w:rPr>
          <w:rFonts w:ascii="Courier New" w:hAnsi="Courier New" w:cs="Courier New"/>
          <w:lang w:val="ru-RU"/>
        </w:rPr>
      </w:pPr>
    </w:p>
    <w:p w:rsidR="00124755" w:rsidRPr="00691AAB" w:rsidRDefault="00124755" w:rsidP="00B34302">
      <w:pPr>
        <w:rPr>
          <w:rFonts w:ascii="Courier New" w:hAnsi="Courier New" w:cs="Courier New"/>
          <w:lang w:val="ru-RU"/>
        </w:rPr>
      </w:pPr>
    </w:p>
    <w:p w:rsidR="00124755" w:rsidRPr="000A6427" w:rsidRDefault="00124755">
      <w:pPr>
        <w:rPr>
          <w:rFonts w:ascii="Courier New" w:hAnsi="Courier New"/>
          <w:lang w:val="uk-UA"/>
        </w:rPr>
      </w:pPr>
    </w:p>
    <w:p w:rsidR="00124755" w:rsidRPr="00BB3377" w:rsidRDefault="00124755">
      <w:pPr>
        <w:rPr>
          <w:rFonts w:ascii="Courier New" w:hAnsi="Courier New"/>
          <w:lang w:val="uk-UA"/>
        </w:rPr>
      </w:pPr>
      <w:r w:rsidRPr="005F34C3">
        <w:rPr>
          <w:rFonts w:ascii="Courier New" w:hAnsi="Courier New"/>
          <w:lang w:val="uk-UA"/>
        </w:rPr>
        <w:t>ІНТ. КВАРТИРА СВІТЛАНИ РАНОК</w:t>
      </w:r>
    </w:p>
    <w:p w:rsidR="00124755" w:rsidRPr="00BB3377" w:rsidRDefault="00124755">
      <w:pPr>
        <w:rPr>
          <w:rFonts w:ascii="Courier New" w:hAnsi="Courier New"/>
          <w:lang w:val="uk-UA"/>
        </w:rPr>
      </w:pPr>
      <w:r w:rsidRPr="005F34C3">
        <w:rPr>
          <w:rFonts w:ascii="Courier New" w:hAnsi="Courier New"/>
          <w:lang w:val="uk-UA"/>
        </w:rPr>
        <w:t xml:space="preserve">Стандартна двокімнатна квартира в панельному будинку. </w:t>
      </w:r>
      <w:r w:rsidRPr="00BB3377">
        <w:rPr>
          <w:rFonts w:ascii="Courier New" w:hAnsi="Courier New"/>
          <w:lang w:val="uk-UA"/>
        </w:rPr>
        <w:t>Світ</w:t>
      </w:r>
      <w:r>
        <w:rPr>
          <w:rFonts w:ascii="Courier New" w:hAnsi="Courier New"/>
          <w:lang w:val="uk-UA"/>
        </w:rPr>
        <w:t xml:space="preserve">лана – </w:t>
      </w:r>
      <w:r w:rsidRPr="00555DF3">
        <w:rPr>
          <w:rFonts w:ascii="Courier New" w:hAnsi="Courier New"/>
          <w:lang w:val="uk-UA"/>
        </w:rPr>
        <w:t xml:space="preserve">жінка </w:t>
      </w:r>
      <w:r w:rsidRPr="00BB3377">
        <w:rPr>
          <w:rFonts w:ascii="Courier New" w:hAnsi="Courier New"/>
          <w:lang w:val="uk-UA"/>
        </w:rPr>
        <w:t>40 років, або трохи більше. Низенька повнувата брюнетка.</w:t>
      </w:r>
    </w:p>
    <w:p w:rsidR="00124755" w:rsidRPr="000A6427" w:rsidRDefault="00124755">
      <w:pPr>
        <w:rPr>
          <w:rFonts w:ascii="Courier New" w:hAnsi="Courier New"/>
          <w:lang w:val="uk-UA"/>
        </w:rPr>
      </w:pPr>
      <w:r w:rsidRPr="00BB3377">
        <w:rPr>
          <w:rFonts w:ascii="Courier New" w:hAnsi="Courier New"/>
          <w:lang w:val="uk-UA"/>
        </w:rPr>
        <w:t>Все показується ритмічно, механізовано. Підкреслюється механічність життя Світлани.</w:t>
      </w:r>
    </w:p>
    <w:p w:rsidR="00124755" w:rsidRPr="00555DF3" w:rsidRDefault="00124755">
      <w:pPr>
        <w:rPr>
          <w:rFonts w:ascii="Courier New" w:hAnsi="Courier New"/>
          <w:lang w:val="uk-UA"/>
        </w:rPr>
      </w:pPr>
      <w:r w:rsidRPr="00555DF3">
        <w:rPr>
          <w:rFonts w:ascii="Courier New" w:hAnsi="Courier New"/>
          <w:lang w:val="uk-UA"/>
        </w:rPr>
        <w:t>ІНТ. СПАЛЬНА КІМНАТА РАНОК</w:t>
      </w:r>
    </w:p>
    <w:p w:rsidR="00124755" w:rsidRPr="00555DF3" w:rsidRDefault="00124755">
      <w:pPr>
        <w:rPr>
          <w:rFonts w:ascii="Courier New" w:hAnsi="Courier New"/>
          <w:lang w:val="uk-UA"/>
        </w:rPr>
      </w:pPr>
      <w:r w:rsidRPr="00555DF3">
        <w:rPr>
          <w:rFonts w:ascii="Courier New" w:hAnsi="Courier New"/>
          <w:lang w:val="uk-UA"/>
        </w:rPr>
        <w:t>Світлана робить ранкову зарядку. Робить вправи на дисковому тренажері для талії. Робить вправи з гімнастичною палкою. Робить вправи на великій кулі.</w:t>
      </w:r>
    </w:p>
    <w:p w:rsidR="00124755" w:rsidRPr="00555DF3" w:rsidRDefault="00124755">
      <w:pPr>
        <w:rPr>
          <w:rFonts w:ascii="Courier New" w:hAnsi="Courier New"/>
          <w:lang w:val="uk-UA"/>
        </w:rPr>
      </w:pPr>
      <w:r w:rsidRPr="00555DF3">
        <w:rPr>
          <w:rFonts w:ascii="Courier New" w:hAnsi="Courier New"/>
          <w:lang w:val="uk-UA"/>
        </w:rPr>
        <w:t>ІНТ. КУХНА В КВАРТИРІ СВІТЛАНИ РАНОК</w:t>
      </w:r>
    </w:p>
    <w:p w:rsidR="00124755" w:rsidRPr="00555DF3" w:rsidRDefault="00124755">
      <w:pPr>
        <w:rPr>
          <w:rFonts w:ascii="Courier New" w:hAnsi="Courier New"/>
          <w:lang w:val="uk-UA"/>
        </w:rPr>
      </w:pPr>
      <w:r w:rsidRPr="00555DF3">
        <w:rPr>
          <w:rFonts w:ascii="Courier New" w:hAnsi="Courier New"/>
          <w:lang w:val="uk-UA"/>
        </w:rPr>
        <w:t xml:space="preserve">Світлана запалює </w:t>
      </w:r>
      <w:r w:rsidRPr="00BB3377">
        <w:rPr>
          <w:rFonts w:ascii="Courier New" w:hAnsi="Courier New"/>
          <w:lang w:val="uk-UA"/>
        </w:rPr>
        <w:t>газ</w:t>
      </w:r>
      <w:r w:rsidRPr="00555DF3">
        <w:rPr>
          <w:rFonts w:ascii="Courier New" w:hAnsi="Courier New"/>
          <w:lang w:val="uk-UA"/>
        </w:rPr>
        <w:t xml:space="preserve"> на плиті</w:t>
      </w:r>
      <w:r w:rsidRPr="00BB3377">
        <w:rPr>
          <w:rFonts w:ascii="Courier New" w:hAnsi="Courier New"/>
          <w:lang w:val="uk-UA"/>
        </w:rPr>
        <w:t xml:space="preserve">. </w:t>
      </w:r>
      <w:r w:rsidRPr="00555DF3">
        <w:rPr>
          <w:rFonts w:ascii="Courier New" w:hAnsi="Courier New"/>
          <w:lang w:val="uk-UA"/>
        </w:rPr>
        <w:t>Світлана наливає воду в чайник, клацає кнопкою.</w:t>
      </w:r>
      <w:r w:rsidRPr="00BB3377">
        <w:rPr>
          <w:rFonts w:ascii="Courier New" w:hAnsi="Courier New"/>
          <w:lang w:val="uk-UA"/>
        </w:rPr>
        <w:t xml:space="preserve"> </w:t>
      </w:r>
      <w:r w:rsidRPr="00555DF3">
        <w:rPr>
          <w:rFonts w:ascii="Courier New" w:hAnsi="Courier New"/>
          <w:lang w:val="uk-UA"/>
        </w:rPr>
        <w:t xml:space="preserve">Світлана </w:t>
      </w:r>
      <w:r>
        <w:rPr>
          <w:rFonts w:ascii="Courier New" w:hAnsi="Courier New"/>
          <w:lang w:val="uk-UA"/>
        </w:rPr>
        <w:t>в</w:t>
      </w:r>
      <w:r w:rsidRPr="000A6427">
        <w:rPr>
          <w:rFonts w:ascii="Courier New" w:hAnsi="Courier New"/>
          <w:lang w:val="uk-UA"/>
        </w:rPr>
        <w:t>і</w:t>
      </w:r>
      <w:r w:rsidRPr="00555DF3">
        <w:rPr>
          <w:rFonts w:ascii="Courier New" w:hAnsi="Courier New"/>
          <w:lang w:val="uk-UA"/>
        </w:rPr>
        <w:t xml:space="preserve">дкриває холодильник, </w:t>
      </w:r>
      <w:r w:rsidRPr="00BB3377">
        <w:rPr>
          <w:rFonts w:ascii="Courier New" w:hAnsi="Courier New"/>
          <w:lang w:val="uk-UA"/>
        </w:rPr>
        <w:t>в холодильнику верхні пол</w:t>
      </w:r>
      <w:r>
        <w:rPr>
          <w:rFonts w:ascii="Courier New" w:hAnsi="Courier New"/>
          <w:lang w:val="uk-UA"/>
        </w:rPr>
        <w:t>ички зайняті коробками з мюслі</w:t>
      </w:r>
      <w:r w:rsidRPr="00BB3377">
        <w:rPr>
          <w:rFonts w:ascii="Courier New" w:hAnsi="Courier New"/>
          <w:lang w:val="uk-UA"/>
        </w:rPr>
        <w:t xml:space="preserve"> і молоком, нижні коробками з їжею для кота. Рука дістає коробки і молоко. </w:t>
      </w:r>
      <w:r w:rsidRPr="00555DF3">
        <w:rPr>
          <w:rFonts w:ascii="Courier New" w:hAnsi="Courier New"/>
          <w:lang w:val="uk-UA"/>
        </w:rPr>
        <w:t xml:space="preserve">Світлана ставить на плиту каструлю з бігуді. Світлана насипає </w:t>
      </w:r>
      <w:r w:rsidRPr="00BB3377">
        <w:rPr>
          <w:rFonts w:ascii="Courier New" w:hAnsi="Courier New"/>
          <w:lang w:val="uk-UA"/>
        </w:rPr>
        <w:t>корм в котячу миск</w:t>
      </w:r>
      <w:r>
        <w:rPr>
          <w:rFonts w:ascii="Courier New" w:hAnsi="Courier New"/>
          <w:lang w:val="uk-UA"/>
        </w:rPr>
        <w:t xml:space="preserve">у і мюслі в тарілку, наливає </w:t>
      </w:r>
      <w:r w:rsidRPr="00555DF3">
        <w:rPr>
          <w:rFonts w:ascii="Courier New" w:hAnsi="Courier New"/>
          <w:lang w:val="uk-UA"/>
        </w:rPr>
        <w:t>в мюслі молоко.</w:t>
      </w:r>
    </w:p>
    <w:p w:rsidR="00124755" w:rsidRPr="00555DF3" w:rsidRDefault="00124755">
      <w:pPr>
        <w:rPr>
          <w:rFonts w:ascii="Courier New" w:hAnsi="Courier New"/>
          <w:lang w:val="uk-UA"/>
        </w:rPr>
      </w:pPr>
      <w:r w:rsidRPr="00BB3377">
        <w:rPr>
          <w:rFonts w:ascii="Courier New" w:hAnsi="Courier New"/>
          <w:lang w:val="uk-UA"/>
        </w:rPr>
        <w:t xml:space="preserve">Кіт і Світлана снідають, це схоже на заправку автомобіля пальним. </w:t>
      </w:r>
    </w:p>
    <w:p w:rsidR="00124755" w:rsidRPr="00555DF3" w:rsidRDefault="00124755">
      <w:pPr>
        <w:rPr>
          <w:rFonts w:ascii="Courier New" w:hAnsi="Courier New"/>
          <w:lang w:val="uk-UA"/>
        </w:rPr>
      </w:pPr>
      <w:r w:rsidRPr="00555DF3">
        <w:rPr>
          <w:rFonts w:ascii="Courier New" w:hAnsi="Courier New"/>
          <w:lang w:val="uk-UA"/>
        </w:rPr>
        <w:t>ІНТ. ПРИХОЖА КВАРТИРИ СВІТЛАНИ РАНОК</w:t>
      </w:r>
    </w:p>
    <w:p w:rsidR="00124755" w:rsidRPr="00555DF3" w:rsidRDefault="00124755">
      <w:pPr>
        <w:rPr>
          <w:rFonts w:ascii="Courier New" w:hAnsi="Courier New"/>
          <w:lang w:val="uk-UA"/>
        </w:rPr>
      </w:pPr>
      <w:r>
        <w:rPr>
          <w:rFonts w:ascii="Courier New" w:hAnsi="Courier New"/>
          <w:lang w:val="uk-UA"/>
        </w:rPr>
        <w:t>Світлана одягається. В неї відт</w:t>
      </w:r>
      <w:r w:rsidRPr="00BB3377">
        <w:rPr>
          <w:rFonts w:ascii="Courier New" w:hAnsi="Courier New"/>
          <w:lang w:val="uk-UA"/>
        </w:rPr>
        <w:t>очені рухи.</w:t>
      </w:r>
      <w:r>
        <w:rPr>
          <w:rFonts w:ascii="Courier New" w:hAnsi="Courier New"/>
          <w:lang w:val="uk-UA"/>
        </w:rPr>
        <w:t xml:space="preserve"> </w:t>
      </w:r>
      <w:r w:rsidRPr="00BB3377">
        <w:rPr>
          <w:rFonts w:ascii="Courier New" w:hAnsi="Courier New"/>
          <w:lang w:val="uk-UA"/>
        </w:rPr>
        <w:t>Світлана</w:t>
      </w:r>
      <w:r>
        <w:rPr>
          <w:rFonts w:ascii="Courier New" w:hAnsi="Courier New"/>
          <w:lang w:val="uk-UA"/>
        </w:rPr>
        <w:t>,</w:t>
      </w:r>
      <w:r w:rsidRPr="00BB3377">
        <w:rPr>
          <w:rFonts w:ascii="Courier New" w:hAnsi="Courier New"/>
          <w:lang w:val="uk-UA"/>
        </w:rPr>
        <w:t xml:space="preserve"> використовуючи бігуді робить зачіску, причому зачіска не так</w:t>
      </w:r>
      <w:r w:rsidRPr="000A6427">
        <w:rPr>
          <w:rFonts w:ascii="Courier New" w:hAnsi="Courier New"/>
          <w:lang w:val="uk-UA"/>
        </w:rPr>
        <w:t>а</w:t>
      </w:r>
      <w:r w:rsidRPr="00BB3377">
        <w:rPr>
          <w:rFonts w:ascii="Courier New" w:hAnsi="Courier New"/>
          <w:lang w:val="uk-UA"/>
        </w:rPr>
        <w:t xml:space="preserve"> </w:t>
      </w:r>
      <w:r w:rsidRPr="000A6427">
        <w:rPr>
          <w:rFonts w:ascii="Courier New" w:hAnsi="Courier New"/>
          <w:lang w:val="uk-UA"/>
        </w:rPr>
        <w:t>яку</w:t>
      </w:r>
      <w:r w:rsidRPr="00BB3377">
        <w:rPr>
          <w:rFonts w:ascii="Courier New" w:hAnsi="Courier New"/>
          <w:lang w:val="uk-UA"/>
        </w:rPr>
        <w:t xml:space="preserve"> зазвичай носять жінки. Чому вона така стає зрозуміло з</w:t>
      </w:r>
      <w:r>
        <w:rPr>
          <w:rFonts w:ascii="Courier New" w:hAnsi="Courier New"/>
          <w:lang w:val="uk-UA"/>
        </w:rPr>
        <w:t>годом, коли Світлана одягає червону форме</w:t>
      </w:r>
      <w:r w:rsidRPr="00BB3377">
        <w:rPr>
          <w:rFonts w:ascii="Courier New" w:hAnsi="Courier New"/>
          <w:lang w:val="uk-UA"/>
        </w:rPr>
        <w:t>ну шапочку, котра ід</w:t>
      </w:r>
      <w:r>
        <w:rPr>
          <w:rFonts w:ascii="Courier New" w:hAnsi="Courier New"/>
          <w:lang w:val="uk-UA"/>
        </w:rPr>
        <w:t>еально сідає на її зачіску, тобт</w:t>
      </w:r>
      <w:r w:rsidRPr="00BB3377">
        <w:rPr>
          <w:rFonts w:ascii="Courier New" w:hAnsi="Courier New"/>
          <w:lang w:val="uk-UA"/>
        </w:rPr>
        <w:t>о</w:t>
      </w:r>
      <w:r>
        <w:rPr>
          <w:rFonts w:ascii="Courier New" w:hAnsi="Courier New"/>
          <w:lang w:val="uk-UA"/>
        </w:rPr>
        <w:t>,</w:t>
      </w:r>
      <w:r w:rsidRPr="00BB3377">
        <w:rPr>
          <w:rFonts w:ascii="Courier New" w:hAnsi="Courier New"/>
          <w:lang w:val="uk-UA"/>
        </w:rPr>
        <w:t xml:space="preserve"> скоріше</w:t>
      </w:r>
      <w:r>
        <w:rPr>
          <w:rFonts w:ascii="Courier New" w:hAnsi="Courier New"/>
          <w:lang w:val="uk-UA"/>
        </w:rPr>
        <w:t>,</w:t>
      </w:r>
      <w:r w:rsidRPr="00BB3377">
        <w:rPr>
          <w:rFonts w:ascii="Courier New" w:hAnsi="Courier New"/>
          <w:lang w:val="uk-UA"/>
        </w:rPr>
        <w:t xml:space="preserve"> її зачіска є ідеальним </w:t>
      </w:r>
      <w:r>
        <w:rPr>
          <w:rFonts w:ascii="Courier New" w:hAnsi="Courier New"/>
          <w:lang w:val="uk-UA"/>
        </w:rPr>
        <w:t>фундаментом для червоної формен</w:t>
      </w:r>
      <w:r w:rsidRPr="00BB3377">
        <w:rPr>
          <w:rFonts w:ascii="Courier New" w:hAnsi="Courier New"/>
          <w:lang w:val="uk-UA"/>
        </w:rPr>
        <w:t>ої шапочки.</w:t>
      </w:r>
      <w:r>
        <w:rPr>
          <w:rFonts w:ascii="Courier New" w:hAnsi="Courier New"/>
          <w:lang w:val="uk-UA"/>
        </w:rPr>
        <w:t xml:space="preserve"> </w:t>
      </w:r>
      <w:r w:rsidRPr="00555DF3">
        <w:rPr>
          <w:rFonts w:ascii="Courier New" w:hAnsi="Courier New"/>
          <w:lang w:val="uk-UA"/>
        </w:rPr>
        <w:t xml:space="preserve">Одягає </w:t>
      </w:r>
      <w:r>
        <w:rPr>
          <w:rFonts w:ascii="Courier New" w:hAnsi="Courier New"/>
          <w:lang w:val="uk-UA"/>
        </w:rPr>
        <w:t>форме</w:t>
      </w:r>
      <w:r w:rsidRPr="00BB3377">
        <w:rPr>
          <w:rFonts w:ascii="Courier New" w:hAnsi="Courier New"/>
          <w:lang w:val="uk-UA"/>
        </w:rPr>
        <w:t>ний кітель синьог</w:t>
      </w:r>
      <w:r>
        <w:rPr>
          <w:rFonts w:ascii="Courier New" w:hAnsi="Courier New"/>
          <w:lang w:val="uk-UA"/>
        </w:rPr>
        <w:t>о кольору, заст</w:t>
      </w:r>
      <w:r w:rsidRPr="00BB3377">
        <w:rPr>
          <w:rFonts w:ascii="Courier New" w:hAnsi="Courier New"/>
          <w:lang w:val="uk-UA"/>
        </w:rPr>
        <w:t>ібає кожен ґудзик. Розправ</w:t>
      </w:r>
      <w:r>
        <w:rPr>
          <w:rFonts w:ascii="Courier New" w:hAnsi="Courier New"/>
          <w:lang w:val="uk-UA"/>
        </w:rPr>
        <w:t>ляє</w:t>
      </w:r>
      <w:r w:rsidRPr="00BB3377">
        <w:rPr>
          <w:rFonts w:ascii="Courier New" w:hAnsi="Courier New"/>
          <w:lang w:val="uk-UA"/>
        </w:rPr>
        <w:t xml:space="preserve"> спідницю.</w:t>
      </w:r>
      <w:r w:rsidRPr="00555DF3">
        <w:rPr>
          <w:rFonts w:ascii="Courier New" w:hAnsi="Courier New"/>
          <w:lang w:val="uk-UA"/>
        </w:rPr>
        <w:t xml:space="preserve"> Одягає формену червону шапочку. </w:t>
      </w:r>
      <w:r w:rsidRPr="00BB3377">
        <w:rPr>
          <w:rFonts w:ascii="Courier New" w:hAnsi="Courier New"/>
          <w:lang w:val="uk-UA"/>
        </w:rPr>
        <w:t>То як вона одягає шапочку видає важливість для неї цього предмету одягу, вона з повагою ставиться до шапочки і розуміє, що наявність в неї на голові цього предмету гардеробу має викликати повагу у всіх оточуючих. Вона оглядає себе в дзеркало (крупно деталі). Все по формі.</w:t>
      </w:r>
    </w:p>
    <w:p w:rsidR="00124755" w:rsidRPr="00555DF3" w:rsidRDefault="00124755">
      <w:pPr>
        <w:rPr>
          <w:rFonts w:ascii="Courier New" w:hAnsi="Courier New"/>
          <w:lang w:val="uk-UA"/>
        </w:rPr>
      </w:pPr>
      <w:r w:rsidRPr="00555DF3">
        <w:rPr>
          <w:rFonts w:ascii="Courier New" w:hAnsi="Courier New"/>
          <w:lang w:val="uk-UA"/>
        </w:rPr>
        <w:t xml:space="preserve">Світлана відкриває двері квартири і </w:t>
      </w:r>
      <w:r w:rsidRPr="00BB3377">
        <w:rPr>
          <w:rFonts w:ascii="Courier New" w:hAnsi="Courier New"/>
          <w:lang w:val="uk-UA"/>
        </w:rPr>
        <w:t>входить в фойє метрополітену.</w:t>
      </w:r>
    </w:p>
    <w:p w:rsidR="00124755" w:rsidRPr="00555DF3" w:rsidRDefault="00124755">
      <w:pPr>
        <w:rPr>
          <w:rFonts w:ascii="Courier New" w:hAnsi="Courier New"/>
          <w:lang w:val="uk-UA"/>
        </w:rPr>
      </w:pPr>
      <w:r w:rsidRPr="00555DF3">
        <w:rPr>
          <w:rFonts w:ascii="Courier New" w:hAnsi="Courier New"/>
          <w:lang w:val="uk-UA"/>
        </w:rPr>
        <w:t>ІНТ. ФОЙЄ МЕТРОПОЛІТЕНУ РАНОК</w:t>
      </w:r>
    </w:p>
    <w:p w:rsidR="00124755" w:rsidRDefault="00124755">
      <w:pPr>
        <w:rPr>
          <w:rFonts w:ascii="Courier New" w:hAnsi="Courier New"/>
          <w:lang w:val="uk-UA"/>
        </w:rPr>
      </w:pPr>
      <w:r w:rsidRPr="00555DF3">
        <w:rPr>
          <w:rFonts w:ascii="Courier New" w:hAnsi="Courier New"/>
          <w:lang w:val="uk-UA"/>
        </w:rPr>
        <w:t>Світлана</w:t>
      </w:r>
      <w:r w:rsidRPr="00BB3377">
        <w:rPr>
          <w:rFonts w:ascii="Courier New" w:hAnsi="Courier New"/>
          <w:lang w:val="uk-UA"/>
        </w:rPr>
        <w:t xml:space="preserve"> коротко киває жінці-контролеру. Проходить через фойє, вітається з жінкою – касиркою. Заходить в підсобне приміщення. </w:t>
      </w:r>
    </w:p>
    <w:p w:rsidR="00124755" w:rsidRPr="00555DF3" w:rsidRDefault="00124755">
      <w:pPr>
        <w:rPr>
          <w:rFonts w:ascii="Courier New" w:hAnsi="Courier New"/>
          <w:lang w:val="uk-UA"/>
        </w:rPr>
      </w:pPr>
      <w:r w:rsidRPr="00555DF3">
        <w:rPr>
          <w:rFonts w:ascii="Courier New" w:hAnsi="Courier New"/>
          <w:lang w:val="uk-UA"/>
        </w:rPr>
        <w:t>ІНТ. ПІДСОБНЕ ПРИМІЩЕННЯ НА СТАНЦІЇ МЕТРОПОЛІТЕНУ РАНОК</w:t>
      </w:r>
    </w:p>
    <w:p w:rsidR="00124755" w:rsidRPr="00555DF3" w:rsidRDefault="00124755">
      <w:pPr>
        <w:rPr>
          <w:rFonts w:ascii="Courier New" w:hAnsi="Courier New"/>
          <w:lang w:val="uk-UA"/>
        </w:rPr>
      </w:pPr>
      <w:r w:rsidRPr="00555DF3">
        <w:rPr>
          <w:rFonts w:ascii="Courier New" w:hAnsi="Courier New"/>
          <w:lang w:val="uk-UA"/>
        </w:rPr>
        <w:t>Світлана п</w:t>
      </w:r>
      <w:r w:rsidRPr="00BB3377">
        <w:rPr>
          <w:rFonts w:ascii="Courier New" w:hAnsi="Courier New"/>
          <w:lang w:val="uk-UA"/>
        </w:rPr>
        <w:t>ідходить до столу,</w:t>
      </w:r>
      <w:r>
        <w:rPr>
          <w:rFonts w:ascii="Courier New" w:hAnsi="Courier New"/>
          <w:lang w:val="uk-UA"/>
        </w:rPr>
        <w:t xml:space="preserve"> </w:t>
      </w:r>
      <w:r w:rsidRPr="000A6427">
        <w:rPr>
          <w:rFonts w:ascii="Courier New" w:hAnsi="Courier New"/>
          <w:lang w:val="uk-UA"/>
        </w:rPr>
        <w:t>на столі великий журнал, пластиковий стакан з ручками, настільна лампа. Світлана</w:t>
      </w:r>
      <w:r w:rsidRPr="00BB3377">
        <w:rPr>
          <w:rFonts w:ascii="Courier New" w:hAnsi="Courier New"/>
          <w:lang w:val="uk-UA"/>
        </w:rPr>
        <w:t xml:space="preserve"> розписується в журналі. З стійки з Дисками (диск, це така штука котру тримають жінки-чергові по станції, він виглядає як диск на паличці, з одного боку він червоний з іншого на ньому чорна цятка), бере свій. Відкриває двері і виходить на перон метрополітену (станція на котрій працює Світлана має посередині сходи нагору, на другому поверсі станції розташовані магазинчики. Такі станції є на Харківському масиві Києва).</w:t>
      </w:r>
    </w:p>
    <w:p w:rsidR="00124755" w:rsidRPr="00555DF3" w:rsidRDefault="00124755">
      <w:pPr>
        <w:rPr>
          <w:rFonts w:ascii="Courier New" w:hAnsi="Courier New"/>
          <w:lang w:val="uk-UA"/>
        </w:rPr>
      </w:pPr>
      <w:r w:rsidRPr="00555DF3">
        <w:rPr>
          <w:rFonts w:ascii="Courier New" w:hAnsi="Courier New"/>
          <w:lang w:val="uk-UA"/>
        </w:rPr>
        <w:t>ІНТ. ПЛАТФОРМА СТАНЦІЇ РАНОК</w:t>
      </w:r>
    </w:p>
    <w:p w:rsidR="00124755" w:rsidRPr="00BB3377" w:rsidRDefault="00124755">
      <w:pPr>
        <w:rPr>
          <w:rFonts w:ascii="Courier New" w:hAnsi="Courier New"/>
          <w:lang w:val="uk-UA"/>
        </w:rPr>
      </w:pPr>
      <w:r w:rsidRPr="000A6427">
        <w:rPr>
          <w:rFonts w:ascii="Courier New" w:hAnsi="Courier New"/>
          <w:lang w:val="uk-UA"/>
        </w:rPr>
        <w:t>Платформа</w:t>
      </w:r>
      <w:r w:rsidRPr="00BB3377">
        <w:rPr>
          <w:rFonts w:ascii="Courier New" w:hAnsi="Courier New"/>
          <w:lang w:val="uk-UA"/>
        </w:rPr>
        <w:t xml:space="preserve"> заповнен</w:t>
      </w:r>
      <w:r w:rsidRPr="000A6427">
        <w:rPr>
          <w:rFonts w:ascii="Courier New" w:hAnsi="Courier New"/>
          <w:lang w:val="uk-UA"/>
        </w:rPr>
        <w:t>а</w:t>
      </w:r>
      <w:r w:rsidRPr="00BB3377">
        <w:rPr>
          <w:rFonts w:ascii="Courier New" w:hAnsi="Courier New"/>
          <w:lang w:val="uk-UA"/>
        </w:rPr>
        <w:t xml:space="preserve"> людьми. Потоки людей йдуть в різні боки. Галасливі діти пробігають повз неї, слідкуючи за викладачем, що веде їх на екскурсію, група студентів, чоловіки в офіційних костюмах, що розмовляють по мобільним телефонам. Вони всі проходять повз </w:t>
      </w:r>
      <w:r w:rsidRPr="00555DF3">
        <w:rPr>
          <w:rFonts w:ascii="Courier New" w:hAnsi="Courier New"/>
          <w:lang w:val="uk-UA"/>
        </w:rPr>
        <w:t>Світлану</w:t>
      </w:r>
      <w:r w:rsidRPr="00BB3377">
        <w:rPr>
          <w:rFonts w:ascii="Courier New" w:hAnsi="Courier New"/>
          <w:lang w:val="uk-UA"/>
        </w:rPr>
        <w:t xml:space="preserve">. Вона не звертає на них уваги, вони тут гості, вона – хазяйка. </w:t>
      </w:r>
    </w:p>
    <w:p w:rsidR="00124755" w:rsidRPr="00BB3377" w:rsidRDefault="00124755">
      <w:pPr>
        <w:rPr>
          <w:rFonts w:ascii="Courier New" w:hAnsi="Courier New"/>
          <w:lang w:val="uk-UA"/>
        </w:rPr>
      </w:pPr>
      <w:r>
        <w:rPr>
          <w:rFonts w:ascii="Courier New" w:hAnsi="Courier New"/>
          <w:lang w:val="uk-UA"/>
        </w:rPr>
        <w:t>Рапт</w:t>
      </w:r>
      <w:r w:rsidRPr="00BB3377">
        <w:rPr>
          <w:rFonts w:ascii="Courier New" w:hAnsi="Courier New"/>
          <w:lang w:val="uk-UA"/>
        </w:rPr>
        <w:t>ом вона помічає на металевому оздобленні станції якусь пляму. Світлана дістає з кишені гумову рукавичку і одягає її на руку, з іншої кишені вона дістає ганчірку в поліетиленовому пакеті. Світлана витирає пляму на стіні, складає ганчірку і рукавичку в різні кишені. Світлана йде в центр платформи де зустрічається з такою ж жінкою, вони не розмовляють, лише коротко кивають одна одній, жінка, що стояла на</w:t>
      </w:r>
      <w:r>
        <w:rPr>
          <w:rFonts w:ascii="Courier New" w:hAnsi="Courier New"/>
          <w:lang w:val="uk-UA"/>
        </w:rPr>
        <w:t xml:space="preserve"> пероні, здає Світлані зміну і </w:t>
      </w:r>
      <w:r>
        <w:rPr>
          <w:rFonts w:ascii="Times New Roman" w:hAnsi="Times New Roman"/>
          <w:lang w:val="uk-UA"/>
        </w:rPr>
        <w:t>й</w:t>
      </w:r>
      <w:r w:rsidRPr="00BB3377">
        <w:rPr>
          <w:rFonts w:ascii="Courier New" w:hAnsi="Courier New"/>
          <w:lang w:val="uk-UA"/>
        </w:rPr>
        <w:t xml:space="preserve">де на вихід. </w:t>
      </w:r>
    </w:p>
    <w:p w:rsidR="00124755" w:rsidRPr="00BB3377" w:rsidRDefault="00124755">
      <w:pPr>
        <w:rPr>
          <w:rFonts w:ascii="Courier New" w:hAnsi="Courier New"/>
          <w:lang w:val="uk-UA"/>
        </w:rPr>
      </w:pPr>
      <w:r w:rsidRPr="00BB3377">
        <w:rPr>
          <w:rFonts w:ascii="Courier New" w:hAnsi="Courier New"/>
          <w:lang w:val="uk-UA"/>
        </w:rPr>
        <w:t>Світлана прийняла пост чергової по станції, вона в своїй стихії, вона зосереджена і спокійна, вона знає своє місце в цьому світі, вона знає навіщо живе.</w:t>
      </w:r>
    </w:p>
    <w:p w:rsidR="00124755" w:rsidRPr="00BB3377" w:rsidRDefault="00124755">
      <w:pPr>
        <w:rPr>
          <w:rFonts w:ascii="Courier New" w:hAnsi="Courier New"/>
          <w:lang w:val="uk-UA"/>
        </w:rPr>
      </w:pPr>
      <w:r w:rsidRPr="00BB3377">
        <w:rPr>
          <w:rFonts w:ascii="Courier New" w:hAnsi="Courier New"/>
          <w:lang w:val="uk-UA"/>
        </w:rPr>
        <w:t>Приїжджає потяг, Світлана слідкує як потоки людей виходять і заходять в вагон потяга. Для неї не</w:t>
      </w:r>
      <w:r>
        <w:rPr>
          <w:rFonts w:ascii="Courier New" w:hAnsi="Courier New"/>
          <w:lang w:val="uk-UA"/>
        </w:rPr>
        <w:t xml:space="preserve"> </w:t>
      </w:r>
      <w:r w:rsidRPr="00BB3377">
        <w:rPr>
          <w:rFonts w:ascii="Courier New" w:hAnsi="Courier New"/>
          <w:lang w:val="uk-UA"/>
        </w:rPr>
        <w:t>існує людей, існують потоки, потоки котрі підкорюються загальному ритму життя метрополітену. Вона піднімає руку з Диском, двері зачиняються, потяг їде з платформи. Перон наповнюється людьми. Під’їжджає потяг. Світлана піднімає руку, закриваються двері, потяг їде.</w:t>
      </w:r>
    </w:p>
    <w:p w:rsidR="00124755" w:rsidRPr="00BB3377" w:rsidRDefault="00124755">
      <w:pPr>
        <w:rPr>
          <w:rFonts w:ascii="Courier New" w:hAnsi="Courier New"/>
          <w:lang w:val="uk-UA"/>
        </w:rPr>
      </w:pPr>
      <w:r w:rsidRPr="00BB3377">
        <w:rPr>
          <w:rFonts w:ascii="Courier New" w:hAnsi="Courier New"/>
          <w:lang w:val="uk-UA"/>
        </w:rPr>
        <w:t>Годинник відлі</w:t>
      </w:r>
      <w:r>
        <w:rPr>
          <w:rFonts w:ascii="Courier New" w:hAnsi="Courier New"/>
          <w:lang w:val="uk-UA"/>
        </w:rPr>
        <w:t>чує</w:t>
      </w:r>
      <w:r w:rsidRPr="00BB3377">
        <w:rPr>
          <w:rFonts w:ascii="Courier New" w:hAnsi="Courier New"/>
          <w:lang w:val="uk-UA"/>
        </w:rPr>
        <w:t xml:space="preserve"> період між прибуттям потягів, пасажири дивляться на нього, Світлана не дивиться – вона відчуває період руху, вона може без годинника і навіть без присутності потяга вчасно піднімати руку. </w:t>
      </w:r>
    </w:p>
    <w:p w:rsidR="00124755" w:rsidRPr="00BB3377" w:rsidRDefault="00124755">
      <w:pPr>
        <w:rPr>
          <w:rFonts w:ascii="Courier New" w:hAnsi="Courier New"/>
          <w:lang w:val="uk-UA"/>
        </w:rPr>
      </w:pPr>
      <w:r w:rsidRPr="00BB3377">
        <w:rPr>
          <w:rFonts w:ascii="Courier New" w:hAnsi="Courier New"/>
          <w:lang w:val="uk-UA"/>
        </w:rPr>
        <w:t>Годинник, платформа, потяг приїхав, потік пасажирів вийшов, потік пасажирів зайшов, Диск, двері, поїзд поїхав.</w:t>
      </w:r>
    </w:p>
    <w:p w:rsidR="00124755" w:rsidRPr="00BB3377" w:rsidRDefault="00124755" w:rsidP="008C651A">
      <w:pPr>
        <w:rPr>
          <w:rFonts w:ascii="Courier New" w:hAnsi="Courier New"/>
          <w:lang w:val="uk-UA"/>
        </w:rPr>
      </w:pPr>
      <w:r w:rsidRPr="00BB3377">
        <w:rPr>
          <w:rFonts w:ascii="Courier New" w:hAnsi="Courier New"/>
          <w:lang w:val="uk-UA"/>
        </w:rPr>
        <w:t>Годинник, платформа, потяг приїхав, потік пасажирів вийшов, потік пасажирів зайшов, Диск, двері, поїзд поїхав.</w:t>
      </w:r>
    </w:p>
    <w:p w:rsidR="00124755" w:rsidRPr="00BB3377" w:rsidRDefault="00124755" w:rsidP="008C651A">
      <w:pPr>
        <w:rPr>
          <w:rFonts w:ascii="Courier New" w:hAnsi="Courier New"/>
          <w:lang w:val="uk-UA"/>
        </w:rPr>
      </w:pPr>
      <w:r w:rsidRPr="00BB3377">
        <w:rPr>
          <w:rFonts w:ascii="Courier New" w:hAnsi="Courier New"/>
          <w:lang w:val="uk-UA"/>
        </w:rPr>
        <w:t>Годинник, платформа, потяг приїхав, потік пасажирів вийшов, потік пасажирів зайшов, Диск, двері, поїзд поїхав.</w:t>
      </w:r>
    </w:p>
    <w:p w:rsidR="00124755" w:rsidRPr="00BB3377" w:rsidRDefault="00124755" w:rsidP="008C651A">
      <w:pPr>
        <w:rPr>
          <w:rFonts w:ascii="Courier New" w:hAnsi="Courier New"/>
          <w:lang w:val="uk-UA"/>
        </w:rPr>
      </w:pPr>
      <w:r w:rsidRPr="00BB3377">
        <w:rPr>
          <w:rFonts w:ascii="Courier New" w:hAnsi="Courier New"/>
          <w:lang w:val="uk-UA"/>
        </w:rPr>
        <w:t xml:space="preserve">Потоки людей, що заходять в метрополітен чітко слідують за маршрутом: двері, турнікет, жетон, ескалатор, прохід до перону, </w:t>
      </w:r>
      <w:r w:rsidRPr="000A6427">
        <w:rPr>
          <w:rFonts w:ascii="Courier New" w:hAnsi="Courier New"/>
          <w:lang w:val="uk-UA"/>
        </w:rPr>
        <w:t>платформа</w:t>
      </w:r>
      <w:r w:rsidRPr="00BB3377">
        <w:rPr>
          <w:rFonts w:ascii="Courier New" w:hAnsi="Courier New"/>
          <w:lang w:val="uk-UA"/>
        </w:rPr>
        <w:t xml:space="preserve">, годинник, пропустити тих хто виходить, зайти, двері, Диск, поїхали. </w:t>
      </w:r>
    </w:p>
    <w:p w:rsidR="00124755" w:rsidRPr="00BB3377" w:rsidRDefault="00124755" w:rsidP="008C651A">
      <w:pPr>
        <w:rPr>
          <w:rFonts w:ascii="Courier New" w:hAnsi="Courier New"/>
          <w:lang w:val="uk-UA"/>
        </w:rPr>
      </w:pPr>
      <w:r w:rsidRPr="00BB3377">
        <w:rPr>
          <w:rFonts w:ascii="Courier New" w:hAnsi="Courier New"/>
          <w:lang w:val="uk-UA"/>
        </w:rPr>
        <w:t>Світлана спокійно стоїть на платформі, вона одна з частин великого механізму, що примушує цю людську масу рухатись не хаотично, а ритмічно і цілеспрямовано. Єдині речі, що виводять її із стану спокою це музиканти,</w:t>
      </w:r>
      <w:r>
        <w:rPr>
          <w:rFonts w:ascii="Courier New" w:hAnsi="Courier New"/>
          <w:lang w:val="uk-UA"/>
        </w:rPr>
        <w:t xml:space="preserve"> що перебігають з вагона в вагон</w:t>
      </w:r>
      <w:r w:rsidRPr="00BB3377">
        <w:rPr>
          <w:rFonts w:ascii="Courier New" w:hAnsi="Courier New"/>
          <w:lang w:val="uk-UA"/>
        </w:rPr>
        <w:t xml:space="preserve"> із св</w:t>
      </w:r>
      <w:r>
        <w:rPr>
          <w:rFonts w:ascii="Courier New" w:hAnsi="Courier New"/>
          <w:lang w:val="uk-UA"/>
        </w:rPr>
        <w:t>оїми інструментами – баянами, гі</w:t>
      </w:r>
      <w:r w:rsidRPr="00BB3377">
        <w:rPr>
          <w:rFonts w:ascii="Courier New" w:hAnsi="Courier New"/>
          <w:lang w:val="uk-UA"/>
        </w:rPr>
        <w:t>тарами і контрабасами.</w:t>
      </w:r>
    </w:p>
    <w:p w:rsidR="00124755" w:rsidRPr="00BB3377" w:rsidRDefault="00124755" w:rsidP="00EB3127">
      <w:pPr>
        <w:rPr>
          <w:rFonts w:ascii="Courier New" w:hAnsi="Courier New"/>
          <w:lang w:val="uk-UA"/>
        </w:rPr>
      </w:pPr>
      <w:r w:rsidRPr="00BB3377">
        <w:rPr>
          <w:rFonts w:ascii="Courier New" w:hAnsi="Courier New"/>
          <w:lang w:val="uk-UA"/>
        </w:rPr>
        <w:t>Годинник, платформа, потяг приїхав, потік пасажирів вийшов, потік пасажирів зайшов, Диск, двері, поїзд поїхав.</w:t>
      </w:r>
    </w:p>
    <w:p w:rsidR="00124755" w:rsidRPr="00555DF3" w:rsidRDefault="00124755" w:rsidP="008C651A">
      <w:pPr>
        <w:rPr>
          <w:rFonts w:ascii="Courier New" w:hAnsi="Courier New"/>
          <w:lang w:val="uk-UA"/>
        </w:rPr>
      </w:pPr>
      <w:r w:rsidRPr="00BB3377">
        <w:rPr>
          <w:rFonts w:ascii="Courier New" w:hAnsi="Courier New"/>
          <w:lang w:val="uk-UA"/>
        </w:rPr>
        <w:t>Світлана спокійно оглядає людей, раптом вона помічає на платформі великий яскравий шматок мішури. Вітер примушує мішуру коливатись, вона наче жива лежить на платформі, жива, яскрава, просто лежить і не думає підкорюватись загальному ритму. Світлана швидко йде по платформі і хапає  мішуру, оглядає платформу, більше нічого не порушує з</w:t>
      </w:r>
      <w:r>
        <w:rPr>
          <w:rFonts w:ascii="Courier New" w:hAnsi="Courier New"/>
          <w:lang w:val="uk-UA"/>
        </w:rPr>
        <w:t>вичного</w:t>
      </w:r>
      <w:r w:rsidRPr="00BB3377">
        <w:rPr>
          <w:rFonts w:ascii="Courier New" w:hAnsi="Courier New"/>
          <w:lang w:val="uk-UA"/>
        </w:rPr>
        <w:t xml:space="preserve"> ладу. Дивиться на зім’ятий шматок мішури, дивиться на платформу, урн нема. Куди викинути? Намагається засунути в кишеню, але шматок занадто великий, чує звук потяга, що прибуває, швидко йде </w:t>
      </w:r>
      <w:r w:rsidRPr="000A6427">
        <w:rPr>
          <w:rFonts w:ascii="Courier New" w:hAnsi="Courier New"/>
          <w:lang w:val="uk-UA"/>
        </w:rPr>
        <w:t>до колії</w:t>
      </w:r>
      <w:r w:rsidRPr="00BB3377">
        <w:rPr>
          <w:rFonts w:ascii="Courier New" w:hAnsi="Courier New"/>
          <w:lang w:val="uk-UA"/>
        </w:rPr>
        <w:t xml:space="preserve">. Кинути на колію? Ні вона не може зробити цього, так і стоїть вона з цією мішурою на платформі. В неї таке обличчя, що одразу стає зрозуміло, що їй соромно, вона зніяковіла, через те, що вимушена стояти на платформі не по формі. Вона настільки зніяковіла, що здається, що вона гола стоїть на платформі, посеред великої купи людей. Ця мішура пече їй руку. Вона не може дочекатися коли потяг вже поїде. Вона дивиться на годинник - секунди тягнуться дуже довго, вона дивиться на пасажирів, чому вони так повільно виходять і заходять? Вона швидко піднімає Диск, потяг їде зі станції, Світлана швидко їде до виходу з метро. Швидко, ховаючись, проходить через турнікети, жінка – контролер не помічає її. </w:t>
      </w:r>
    </w:p>
    <w:p w:rsidR="00124755" w:rsidRPr="00555DF3" w:rsidRDefault="00124755" w:rsidP="008C651A">
      <w:pPr>
        <w:rPr>
          <w:rFonts w:ascii="Courier New" w:hAnsi="Courier New"/>
          <w:lang w:val="uk-UA"/>
        </w:rPr>
      </w:pPr>
      <w:r w:rsidRPr="00555DF3">
        <w:rPr>
          <w:rFonts w:ascii="Courier New" w:hAnsi="Courier New"/>
          <w:lang w:val="uk-UA"/>
        </w:rPr>
        <w:t>ІНТ. ПІДЗЕМНИЙ ПЕРЕХІД ДЕНЬ</w:t>
      </w:r>
    </w:p>
    <w:p w:rsidR="00124755" w:rsidRPr="00BB3377" w:rsidRDefault="00124755" w:rsidP="008C651A">
      <w:pPr>
        <w:rPr>
          <w:rFonts w:ascii="Courier New" w:hAnsi="Courier New"/>
          <w:lang w:val="uk-UA"/>
        </w:rPr>
      </w:pPr>
      <w:r w:rsidRPr="00555DF3">
        <w:rPr>
          <w:rFonts w:ascii="Courier New" w:hAnsi="Courier New"/>
          <w:lang w:val="uk-UA"/>
        </w:rPr>
        <w:t>Світлана ш</w:t>
      </w:r>
      <w:r w:rsidRPr="00BB3377">
        <w:rPr>
          <w:rFonts w:ascii="Courier New" w:hAnsi="Courier New"/>
          <w:lang w:val="uk-UA"/>
        </w:rPr>
        <w:t xml:space="preserve">видко відкриває двері, поруч з ними стоїть смітник. Жбурляє мішуру </w:t>
      </w:r>
      <w:r>
        <w:rPr>
          <w:rFonts w:ascii="Courier New" w:hAnsi="Courier New"/>
          <w:lang w:val="uk-UA"/>
        </w:rPr>
        <w:t>в смітник, але та настільки лег</w:t>
      </w:r>
      <w:r w:rsidRPr="00EA07DE">
        <w:rPr>
          <w:rFonts w:ascii="Courier New" w:hAnsi="Courier New"/>
          <w:lang w:val="uk-UA"/>
        </w:rPr>
        <w:t>к</w:t>
      </w:r>
      <w:r w:rsidRPr="00BB3377">
        <w:rPr>
          <w:rFonts w:ascii="Courier New" w:hAnsi="Courier New"/>
          <w:lang w:val="uk-UA"/>
        </w:rPr>
        <w:t>а, що її підхоплює вітер і вона летить повз смітник. Мішура по землі рухається по підземному переходу.</w:t>
      </w:r>
    </w:p>
    <w:p w:rsidR="00124755" w:rsidRPr="00BB3377" w:rsidRDefault="00124755">
      <w:pPr>
        <w:rPr>
          <w:rFonts w:ascii="Courier New" w:hAnsi="Courier New"/>
          <w:lang w:val="uk-UA"/>
        </w:rPr>
      </w:pPr>
      <w:r w:rsidRPr="00BB3377">
        <w:rPr>
          <w:rFonts w:ascii="Courier New" w:hAnsi="Courier New"/>
          <w:lang w:val="uk-UA"/>
        </w:rPr>
        <w:t xml:space="preserve">Світлана біжить за нею, наздоганяє, рвучко піднімає її і розгортається в напрямку смітника, але помічає ще один шматок, що прибився до стіни, вона піднімає і його. Озираючись Світлана бачить ще декілька шматків, вона починає збирати їх з кожним кроком віддаляючись від входу на станцію. Вона швидко і роздратовано їде по переходу, потоки людей заважають їй, вони дратують її, вона пробивається через людську масу, щоб прибрати, знищити це неподобство – шматки мішури. Раптом вона помічає клоуна, що стоїть біля стіни переходу з мішурою в руках з котрої він робить квіти и роздає їх людям. </w:t>
      </w:r>
    </w:p>
    <w:p w:rsidR="00124755" w:rsidRPr="00BB3377" w:rsidRDefault="00124755">
      <w:pPr>
        <w:rPr>
          <w:rFonts w:ascii="Courier New" w:hAnsi="Courier New"/>
          <w:lang w:val="uk-UA"/>
        </w:rPr>
      </w:pPr>
      <w:r w:rsidRPr="00BB3377">
        <w:rPr>
          <w:rFonts w:ascii="Courier New" w:hAnsi="Courier New"/>
          <w:lang w:val="uk-UA"/>
        </w:rPr>
        <w:t xml:space="preserve">Клоун – чоловік середнього віку. </w:t>
      </w:r>
    </w:p>
    <w:p w:rsidR="00124755" w:rsidRPr="00BB3377" w:rsidRDefault="00124755">
      <w:pPr>
        <w:rPr>
          <w:rFonts w:ascii="Courier New" w:hAnsi="Courier New"/>
          <w:lang w:val="uk-UA"/>
        </w:rPr>
      </w:pPr>
      <w:r w:rsidRPr="00BB3377">
        <w:rPr>
          <w:rFonts w:ascii="Courier New" w:hAnsi="Courier New"/>
          <w:lang w:val="uk-UA"/>
        </w:rPr>
        <w:t>Крупно деталі одягу. Зім’ята перука, крупно, неакуратно “чоловічою рукою” нашита латка на клоунські штани, загалом костюм дуже затертий, особливо на ліктях і колінах, клоунський ніс, котрий колись був шаром, зараз виглядає як надку</w:t>
      </w:r>
      <w:r>
        <w:rPr>
          <w:rFonts w:ascii="Courier New" w:hAnsi="Courier New"/>
          <w:lang w:val="uk-UA"/>
        </w:rPr>
        <w:t>ше</w:t>
      </w:r>
      <w:r w:rsidRPr="00BB3377">
        <w:rPr>
          <w:rFonts w:ascii="Courier New" w:hAnsi="Courier New"/>
          <w:lang w:val="uk-UA"/>
        </w:rPr>
        <w:t>не мишами яблуко, місця “укусів” зафарбовані фломастером, а так як завжди фломастер був іншим, схоже, що ніс клоуна вкритий різнокольоровими</w:t>
      </w:r>
      <w:r>
        <w:rPr>
          <w:rFonts w:ascii="Courier New" w:hAnsi="Courier New"/>
          <w:lang w:val="uk-UA"/>
        </w:rPr>
        <w:t xml:space="preserve"> веснянками</w:t>
      </w:r>
      <w:r w:rsidRPr="00BB3377">
        <w:rPr>
          <w:rFonts w:ascii="Courier New" w:hAnsi="Courier New"/>
          <w:lang w:val="uk-UA"/>
        </w:rPr>
        <w:t xml:space="preserve">. </w:t>
      </w:r>
    </w:p>
    <w:p w:rsidR="00124755" w:rsidRDefault="00124755">
      <w:pPr>
        <w:rPr>
          <w:rFonts w:ascii="Courier New" w:hAnsi="Courier New"/>
          <w:lang w:val="uk-UA"/>
        </w:rPr>
      </w:pPr>
      <w:r w:rsidRPr="00BB3377">
        <w:rPr>
          <w:rFonts w:ascii="Courier New" w:hAnsi="Courier New"/>
          <w:lang w:val="uk-UA"/>
        </w:rPr>
        <w:t>Натовп людей проходить повз нього не помічаючи ані його, ані його квітів. Світлана зло підходить до ньо</w:t>
      </w:r>
      <w:r>
        <w:rPr>
          <w:rFonts w:ascii="Courier New" w:hAnsi="Courier New"/>
          <w:lang w:val="uk-UA"/>
        </w:rPr>
        <w:t>го і жбурляє йому під ноги жменю</w:t>
      </w:r>
      <w:r w:rsidRPr="00BB3377">
        <w:rPr>
          <w:rFonts w:ascii="Courier New" w:hAnsi="Courier New"/>
          <w:lang w:val="uk-UA"/>
        </w:rPr>
        <w:t xml:space="preserve"> зібраної мішури. Вони зустрічаються очима. В очах клоуна Світлана бачить тугу і сум, вона помічає, що він погано поголений, що комір його костюму давно треба зашити, вона розуміє, що перед нею бідна людина, що не від гарного життя стоїть тут посеред брудного переходу. Світлана хо</w:t>
      </w:r>
      <w:r>
        <w:rPr>
          <w:rFonts w:ascii="Courier New" w:hAnsi="Courier New"/>
          <w:lang w:val="uk-UA"/>
        </w:rPr>
        <w:t>че</w:t>
      </w:r>
      <w:r w:rsidRPr="00BB3377">
        <w:rPr>
          <w:rFonts w:ascii="Courier New" w:hAnsi="Courier New"/>
          <w:lang w:val="uk-UA"/>
        </w:rPr>
        <w:t xml:space="preserve"> на нього накричати, але не може, тому вона розгортається і йде до входу в метро. Вона йде швидко, вона розуміє, що втратила час і не знає, що відбулося на платформі під час її відсутності. Вона майже біжить. </w:t>
      </w:r>
    </w:p>
    <w:p w:rsidR="00124755" w:rsidRPr="00555DF3" w:rsidRDefault="00124755">
      <w:pPr>
        <w:rPr>
          <w:rFonts w:ascii="Courier New" w:hAnsi="Courier New"/>
          <w:lang w:val="uk-UA"/>
        </w:rPr>
      </w:pPr>
      <w:r w:rsidRPr="00555DF3">
        <w:rPr>
          <w:rFonts w:ascii="Courier New" w:hAnsi="Courier New"/>
          <w:lang w:val="uk-UA"/>
        </w:rPr>
        <w:t xml:space="preserve">ІНТ. СТАНЦІЯ МЕТРОПОЛІТЕНУ ДЕНЬ </w:t>
      </w:r>
    </w:p>
    <w:p w:rsidR="00124755" w:rsidRPr="00BB3377" w:rsidRDefault="00124755">
      <w:pPr>
        <w:rPr>
          <w:rFonts w:ascii="Courier New" w:hAnsi="Courier New"/>
          <w:lang w:val="uk-UA"/>
        </w:rPr>
      </w:pPr>
      <w:r w:rsidRPr="00555DF3">
        <w:rPr>
          <w:rFonts w:ascii="Courier New" w:hAnsi="Courier New"/>
          <w:lang w:val="uk-UA"/>
        </w:rPr>
        <w:t>Світлана</w:t>
      </w:r>
      <w:r w:rsidRPr="00BB3377">
        <w:rPr>
          <w:rFonts w:ascii="Courier New" w:hAnsi="Courier New"/>
          <w:lang w:val="uk-UA"/>
        </w:rPr>
        <w:t xml:space="preserve"> пробігає </w:t>
      </w:r>
      <w:r>
        <w:rPr>
          <w:rFonts w:ascii="Courier New" w:hAnsi="Courier New"/>
          <w:lang w:val="uk-UA"/>
        </w:rPr>
        <w:t>через турнікети, її проводжає з</w:t>
      </w:r>
      <w:r w:rsidRPr="000A6427">
        <w:rPr>
          <w:rFonts w:ascii="Courier New" w:hAnsi="Courier New"/>
          <w:lang w:val="uk-UA"/>
        </w:rPr>
        <w:t>д</w:t>
      </w:r>
      <w:r w:rsidRPr="00BB3377">
        <w:rPr>
          <w:rFonts w:ascii="Courier New" w:hAnsi="Courier New"/>
          <w:lang w:val="uk-UA"/>
        </w:rPr>
        <w:t>ивованим поглядом жінка-контролер. Світлана біжить по сходах вниз і бачить, що потяг поїхав. Поїхав без її участі. Вона не піднімала Диск, а потяг поїхав. Світлана в розпачі. Вона стає на своє місце і дивиться в бік потягу, що поїхав. Приїжджає наступний потяг. Вона зібрана, вона підкреслено уважно стежить за пасажирами, вона підкреслено високо піднімає свій Диск, потяг поїхав. Наступний потяг Світлана так само уважно відправляє від платформи. Вона чекає на наступний потяг, вона заспокоїлась. Раптом в неї виникає підозра, вона відмовляється в це вірити, але підозра зростає, шириться, у Світлани виникають питання на котрі вона сама собі не може відповісти. Вона розуміє, що декілька потягів поїхали зі станції без її допомоги. Чому? Як це могло статися? Як вони могли обійтися без її допомоги? Вона хоче перевірити, чи дійсно в її допомозі немає пот</w:t>
      </w:r>
      <w:r>
        <w:rPr>
          <w:rFonts w:ascii="Courier New" w:hAnsi="Courier New"/>
          <w:lang w:val="uk-UA"/>
        </w:rPr>
        <w:t>р</w:t>
      </w:r>
      <w:r w:rsidRPr="00BB3377">
        <w:rPr>
          <w:rFonts w:ascii="Courier New" w:hAnsi="Courier New"/>
          <w:lang w:val="uk-UA"/>
        </w:rPr>
        <w:t>еби. Коли приїжджає наступний потяг вона ледь піднімає Диск</w:t>
      </w:r>
      <w:r>
        <w:rPr>
          <w:rFonts w:ascii="Courier New" w:hAnsi="Courier New"/>
          <w:lang w:val="uk-UA"/>
        </w:rPr>
        <w:t>, так н</w:t>
      </w:r>
      <w:r w:rsidRPr="000A6427">
        <w:rPr>
          <w:rFonts w:ascii="Courier New" w:hAnsi="Courier New"/>
          <w:lang w:val="uk-UA"/>
        </w:rPr>
        <w:t>и</w:t>
      </w:r>
      <w:r w:rsidRPr="00BB3377">
        <w:rPr>
          <w:rFonts w:ascii="Courier New" w:hAnsi="Courier New"/>
          <w:lang w:val="uk-UA"/>
        </w:rPr>
        <w:t>зько вона ніколи його не піднімала, в її очах страх і надія на те, що от зараз з кабіни потяга визирне машиніст і подивиться в її бік, от зараз, зараз. Шумно зачинилися двері потяга. Потяг поїхав. Вона не може в це повірити</w:t>
      </w:r>
      <w:r>
        <w:rPr>
          <w:rFonts w:ascii="Courier New" w:hAnsi="Courier New"/>
          <w:lang w:val="uk-UA"/>
        </w:rPr>
        <w:t>.</w:t>
      </w:r>
      <w:r w:rsidRPr="00BB3377">
        <w:rPr>
          <w:rFonts w:ascii="Courier New" w:hAnsi="Courier New"/>
          <w:lang w:val="uk-UA"/>
        </w:rPr>
        <w:t xml:space="preserve"> Наступний потяг вона не піднімає Диск, потяг поїхав. ЇЇ відчуття від потягу, до потягу змінюються. </w:t>
      </w:r>
    </w:p>
    <w:p w:rsidR="00124755" w:rsidRPr="00BB3377" w:rsidRDefault="00124755">
      <w:pPr>
        <w:rPr>
          <w:rFonts w:ascii="Courier New" w:hAnsi="Courier New"/>
          <w:lang w:val="uk-UA"/>
        </w:rPr>
      </w:pPr>
      <w:r w:rsidRPr="00BB3377">
        <w:rPr>
          <w:rFonts w:ascii="Courier New" w:hAnsi="Courier New"/>
          <w:lang w:val="uk-UA"/>
        </w:rPr>
        <w:t>Не розуміння. Розпач. Злоба. Апатія.</w:t>
      </w:r>
    </w:p>
    <w:p w:rsidR="00124755" w:rsidRPr="00BB3377" w:rsidRDefault="00124755">
      <w:pPr>
        <w:rPr>
          <w:rFonts w:ascii="Courier New" w:hAnsi="Courier New"/>
          <w:lang w:val="uk-UA"/>
        </w:rPr>
      </w:pPr>
      <w:r w:rsidRPr="00BB3377">
        <w:rPr>
          <w:rFonts w:ascii="Courier New" w:hAnsi="Courier New"/>
          <w:lang w:val="uk-UA"/>
        </w:rPr>
        <w:t xml:space="preserve">Вона стоїть на платформі. Після того, як її охопила апатія, вона починає крок за кроком, спиною рухатись до центру станції. Вона раптом почала розуміти, що навколо неї люди, а не потоки пасажирів і цим людям немає до неї ніякого діла. Вони просто не помічають її. Її світ зруйновано, вона починає усвідомлювати, що те заради чого вона прожила велику частину свого життя виявилось нікому не потрібним. Вона бачить, що повз неї пройшла жінка з </w:t>
      </w:r>
      <w:r w:rsidRPr="000A6427">
        <w:rPr>
          <w:rFonts w:ascii="Courier New" w:hAnsi="Courier New"/>
          <w:lang w:val="uk-UA"/>
        </w:rPr>
        <w:t>восьми</w:t>
      </w:r>
      <w:r>
        <w:rPr>
          <w:rFonts w:ascii="Courier New" w:hAnsi="Courier New"/>
          <w:lang w:val="uk-UA"/>
        </w:rPr>
        <w:t>річною дитиною, у дитини в ру</w:t>
      </w:r>
      <w:r w:rsidRPr="000A6427">
        <w:rPr>
          <w:rFonts w:ascii="Courier New" w:hAnsi="Courier New"/>
          <w:lang w:val="uk-UA"/>
        </w:rPr>
        <w:t>ц</w:t>
      </w:r>
      <w:r w:rsidRPr="00BB3377">
        <w:rPr>
          <w:rFonts w:ascii="Courier New" w:hAnsi="Courier New"/>
          <w:lang w:val="uk-UA"/>
        </w:rPr>
        <w:t>і повітряна кулька. Зграйка підлітків, з галасом і сміхом ледь встигла вскочити в вагон, хлопець з букетом квітів дочекався на свою дівчину, вона вибачаючись посміхається йому, вони цілуються. Навколо люди, а не пасажири,</w:t>
      </w:r>
      <w:r>
        <w:rPr>
          <w:rFonts w:ascii="Courier New" w:hAnsi="Courier New"/>
          <w:lang w:val="uk-UA"/>
        </w:rPr>
        <w:t xml:space="preserve"> навколо життя а не пасажиропоті</w:t>
      </w:r>
      <w:r w:rsidRPr="00BB3377">
        <w:rPr>
          <w:rFonts w:ascii="Courier New" w:hAnsi="Courier New"/>
          <w:lang w:val="uk-UA"/>
        </w:rPr>
        <w:t xml:space="preserve">к. Вона стоїть посередині платформи, і не рухається, повз неї, оминаючи як валун, тече ріка життя. Вона нікому не потрібна, її ніхто не помічає, її оминають як мертву матерію, вона поза межами життя. </w:t>
      </w:r>
    </w:p>
    <w:p w:rsidR="00124755" w:rsidRPr="00BB3377" w:rsidRDefault="00124755">
      <w:pPr>
        <w:rPr>
          <w:rFonts w:ascii="Courier New" w:hAnsi="Courier New"/>
          <w:lang w:val="uk-UA"/>
        </w:rPr>
      </w:pPr>
      <w:r w:rsidRPr="00BB3377">
        <w:rPr>
          <w:rFonts w:ascii="Courier New" w:hAnsi="Courier New"/>
          <w:lang w:val="uk-UA"/>
        </w:rPr>
        <w:t>Годинник відлі</w:t>
      </w:r>
      <w:r>
        <w:rPr>
          <w:rFonts w:ascii="Courier New" w:hAnsi="Courier New"/>
          <w:lang w:val="uk-UA"/>
        </w:rPr>
        <w:t>чує</w:t>
      </w:r>
      <w:r w:rsidRPr="00BB3377">
        <w:rPr>
          <w:rFonts w:ascii="Courier New" w:hAnsi="Courier New"/>
          <w:lang w:val="uk-UA"/>
        </w:rPr>
        <w:t xml:space="preserve"> секунди і хвилини, потяги приїжджають і від’їжджають, а вона стоїть посередині платформи і на неї ніхто не зважає.</w:t>
      </w:r>
    </w:p>
    <w:p w:rsidR="00124755" w:rsidRPr="00BB3377" w:rsidRDefault="00124755">
      <w:pPr>
        <w:rPr>
          <w:rFonts w:ascii="Courier New" w:hAnsi="Courier New"/>
          <w:lang w:val="uk-UA"/>
        </w:rPr>
      </w:pPr>
      <w:r w:rsidRPr="00BB3377">
        <w:rPr>
          <w:rFonts w:ascii="Courier New" w:hAnsi="Courier New"/>
          <w:lang w:val="uk-UA"/>
        </w:rPr>
        <w:t>Зруйнована, вона повільно йде платформою до скамійки, сідає на неї і спустошено дивиться перед собою, їй нема заради чого жити.</w:t>
      </w:r>
    </w:p>
    <w:p w:rsidR="00124755" w:rsidRPr="000A6427" w:rsidRDefault="00124755">
      <w:pPr>
        <w:rPr>
          <w:rFonts w:ascii="Courier New" w:hAnsi="Courier New"/>
          <w:lang w:val="uk-UA"/>
        </w:rPr>
      </w:pPr>
      <w:r w:rsidRPr="00BB3377">
        <w:rPr>
          <w:rFonts w:ascii="Courier New" w:hAnsi="Courier New"/>
          <w:lang w:val="uk-UA"/>
        </w:rPr>
        <w:t>Раптом до її ніг зверху спускається квітка з мішури. Вона рвучко наступає на неї ногою, щоб її не понесло</w:t>
      </w:r>
      <w:r>
        <w:rPr>
          <w:rFonts w:ascii="Courier New" w:hAnsi="Courier New"/>
          <w:lang w:val="uk-UA"/>
        </w:rPr>
        <w:t xml:space="preserve"> повітрям</w:t>
      </w:r>
      <w:r w:rsidRPr="00BB3377">
        <w:rPr>
          <w:rFonts w:ascii="Courier New" w:hAnsi="Courier New"/>
          <w:lang w:val="uk-UA"/>
        </w:rPr>
        <w:t xml:space="preserve">, піднімає її, зминає і дивиться навколо. На металевій стіні вона помічає ще одну квітку, швидко піднімається і йде до неї, похапцем зриває її оглядає станцію і бачить клоуна, що стоїть посередині станції і дивиться на неї. Світлана швидко підходить до нього, здається, що вона зараз накричить на нього, виплесне на нього всю звою злобу, все своє розчарування. Як тільки Світлана підходить до клоуна він робить фокус, з палички вискакує паперовий букет квітів, котрий він дарує їй. Світлана очманіло дивиться на нього, бере квіти. Клоун показує, щоб вона залишалась на місці. Клоун починає пародіювати різні складові метрополітену: </w:t>
      </w:r>
      <w:r w:rsidRPr="000A6427">
        <w:rPr>
          <w:rFonts w:ascii="Courier New" w:hAnsi="Courier New"/>
          <w:lang w:val="uk-UA"/>
        </w:rPr>
        <w:t xml:space="preserve">механізми, </w:t>
      </w:r>
      <w:r w:rsidRPr="00BB3377">
        <w:rPr>
          <w:rFonts w:ascii="Courier New" w:hAnsi="Courier New"/>
          <w:lang w:val="uk-UA"/>
        </w:rPr>
        <w:t xml:space="preserve">касирку, контролера, механіка, пасажирів, її. </w:t>
      </w:r>
    </w:p>
    <w:p w:rsidR="00124755" w:rsidRPr="00BB3377" w:rsidRDefault="00124755">
      <w:pPr>
        <w:rPr>
          <w:rFonts w:ascii="Courier New" w:hAnsi="Courier New"/>
          <w:lang w:val="uk-UA"/>
        </w:rPr>
      </w:pPr>
      <w:r w:rsidRPr="00BB3377">
        <w:rPr>
          <w:rFonts w:ascii="Courier New" w:hAnsi="Courier New"/>
          <w:lang w:val="uk-UA"/>
        </w:rPr>
        <w:t>Погляд Світлани теплішає, напруженість зникає на устах Світлани поступово починає з’являтись посмішка.</w:t>
      </w:r>
    </w:p>
    <w:p w:rsidR="00124755" w:rsidRPr="00BB3377" w:rsidRDefault="00124755">
      <w:pPr>
        <w:rPr>
          <w:rFonts w:ascii="Courier New" w:hAnsi="Courier New"/>
          <w:lang w:val="uk-UA"/>
        </w:rPr>
      </w:pPr>
      <w:r w:rsidRPr="00BB3377">
        <w:rPr>
          <w:rFonts w:ascii="Courier New" w:hAnsi="Courier New"/>
          <w:lang w:val="uk-UA"/>
        </w:rPr>
        <w:t>Клоун продовжує свою виставу.</w:t>
      </w:r>
    </w:p>
    <w:p w:rsidR="00124755" w:rsidRPr="00BB3377" w:rsidRDefault="00124755">
      <w:pPr>
        <w:rPr>
          <w:rFonts w:ascii="Courier New" w:hAnsi="Courier New"/>
          <w:lang w:val="uk-UA"/>
        </w:rPr>
      </w:pPr>
      <w:r w:rsidRPr="00BB3377">
        <w:rPr>
          <w:rFonts w:ascii="Courier New" w:hAnsi="Courier New"/>
          <w:lang w:val="uk-UA"/>
        </w:rPr>
        <w:t>Світлана сміється.</w:t>
      </w:r>
    </w:p>
    <w:p w:rsidR="00124755" w:rsidRPr="00BB3377" w:rsidRDefault="00124755">
      <w:pPr>
        <w:rPr>
          <w:rFonts w:ascii="Courier New" w:hAnsi="Courier New"/>
          <w:lang w:val="uk-UA"/>
        </w:rPr>
      </w:pPr>
      <w:r w:rsidRPr="00BB3377">
        <w:rPr>
          <w:rFonts w:ascii="Courier New" w:hAnsi="Courier New"/>
          <w:lang w:val="uk-UA"/>
        </w:rPr>
        <w:t>Кожен новий номер клоуна все кращий і кращий, він радіє від того, що в нього є глядач. Світлана починає озиратись навколо і помічати смішні і просто милі  дрібнички, десь пролетів горобчик, хтось посміхнувся, хтось поцілувався.</w:t>
      </w:r>
    </w:p>
    <w:p w:rsidR="00124755" w:rsidRPr="00BB3377" w:rsidRDefault="00124755">
      <w:pPr>
        <w:rPr>
          <w:rFonts w:ascii="Courier New" w:hAnsi="Courier New"/>
          <w:lang w:val="uk-UA"/>
        </w:rPr>
      </w:pPr>
      <w:r w:rsidRPr="00BB3377">
        <w:rPr>
          <w:rFonts w:ascii="Courier New" w:hAnsi="Courier New"/>
          <w:lang w:val="uk-UA"/>
        </w:rPr>
        <w:t>На очах Світлани бринять сльози.</w:t>
      </w:r>
    </w:p>
    <w:p w:rsidR="00124755" w:rsidRPr="00BB3377" w:rsidRDefault="00124755" w:rsidP="001B1C13">
      <w:pPr>
        <w:rPr>
          <w:rFonts w:ascii="Courier New" w:hAnsi="Courier New"/>
          <w:lang w:val="uk-UA"/>
        </w:rPr>
      </w:pPr>
      <w:r w:rsidRPr="00BB3377">
        <w:rPr>
          <w:rFonts w:ascii="Courier New" w:hAnsi="Courier New"/>
          <w:lang w:val="uk-UA"/>
        </w:rPr>
        <w:t xml:space="preserve">Вони обоє стоять посеред платформи, дивляться один одному в очі. Навколо них люди, але Світлана і Клоун їх не помічають. </w:t>
      </w:r>
    </w:p>
    <w:p w:rsidR="00124755" w:rsidRPr="00BB3377" w:rsidRDefault="00124755">
      <w:pPr>
        <w:rPr>
          <w:rFonts w:ascii="Courier New" w:hAnsi="Courier New"/>
          <w:lang w:val="uk-UA"/>
        </w:rPr>
      </w:pPr>
      <w:r w:rsidRPr="00BB3377">
        <w:rPr>
          <w:rFonts w:ascii="Courier New" w:hAnsi="Courier New"/>
          <w:lang w:val="uk-UA"/>
        </w:rPr>
        <w:t>Клоун підходить до Світлани і зупиняється за крок до неї. Вони обоє стоять посеред платформи, дивляться один одному в очі. Навколо них люди, але Світлана і Клоун їх не помічають. Раптом вони чують звук акордеону. Чоловік похилого віку грає вальс. Клоун запрошує Світлану на танок, вона погоджується. Світлана знімає свою шапочку, відкидає її вбік і розпускає волосся.</w:t>
      </w:r>
    </w:p>
    <w:p w:rsidR="00124755" w:rsidRPr="00BB3377" w:rsidRDefault="00124755">
      <w:pPr>
        <w:rPr>
          <w:rFonts w:ascii="Courier New" w:hAnsi="Courier New"/>
          <w:lang w:val="uk-UA"/>
        </w:rPr>
      </w:pPr>
      <w:r w:rsidRPr="00BB3377">
        <w:rPr>
          <w:rFonts w:ascii="Courier New" w:hAnsi="Courier New"/>
          <w:lang w:val="uk-UA"/>
        </w:rPr>
        <w:t xml:space="preserve">Вони танцюють в центрі платформи. Додаються додаткові інструменти, ще все нові і нові музиканти виходять з вагонів. Люди навколо них зупиняються і з посмішками дивляться на них. Навколо них утворюється коло людей, коло посмішок, згори починають падати паперові квіти, такі самі як робив клоун. Світлана і клоун </w:t>
      </w:r>
      <w:r>
        <w:rPr>
          <w:rFonts w:ascii="Courier New" w:hAnsi="Courier New"/>
          <w:lang w:val="uk-UA"/>
        </w:rPr>
        <w:t>піднімають обличчя догори, конфе</w:t>
      </w:r>
      <w:r w:rsidRPr="00BB3377">
        <w:rPr>
          <w:rFonts w:ascii="Courier New" w:hAnsi="Courier New"/>
          <w:lang w:val="uk-UA"/>
        </w:rPr>
        <w:t xml:space="preserve">тті сиплеться їм на обличчя, вони усміхаються. </w:t>
      </w:r>
    </w:p>
    <w:p w:rsidR="00124755" w:rsidRPr="00BB3377" w:rsidRDefault="00124755">
      <w:pPr>
        <w:rPr>
          <w:rFonts w:ascii="Courier New" w:hAnsi="Courier New"/>
          <w:lang w:val="uk-UA"/>
        </w:rPr>
      </w:pPr>
    </w:p>
    <w:p w:rsidR="00124755" w:rsidRPr="00555DF3" w:rsidRDefault="00124755">
      <w:pPr>
        <w:rPr>
          <w:rFonts w:ascii="Times New Roman" w:hAnsi="Times New Roman"/>
          <w:lang w:val="uk-UA"/>
        </w:rPr>
      </w:pPr>
    </w:p>
    <w:sectPr w:rsidR="00124755" w:rsidRPr="00555DF3" w:rsidSect="00B34302">
      <w:headerReference w:type="even" r:id="rId7"/>
      <w:headerReference w:type="default" r:id="rId8"/>
      <w:pgSz w:w="11900" w:h="16840"/>
      <w:pgMar w:top="1418" w:right="1418" w:bottom="1440" w:left="2126" w:header="708" w:footer="708" w:gutter="0"/>
      <w:cols w:space="708"/>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24755" w:rsidRDefault="00124755" w:rsidP="0062345F">
      <w:pPr>
        <w:spacing w:after="0"/>
      </w:pPr>
      <w:r>
        <w:separator/>
      </w:r>
    </w:p>
  </w:endnote>
  <w:endnote w:type="continuationSeparator" w:id="0">
    <w:p w:rsidR="00124755" w:rsidRDefault="00124755" w:rsidP="0062345F">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B0604020202020204"/>
    <w:charset w:val="CC"/>
    <w:family w:val="roman"/>
    <w:pitch w:val="variable"/>
    <w:sig w:usb0="A00002EF" w:usb1="4000004B" w:usb2="00000000" w:usb3="00000000" w:csb0="0000009F" w:csb1="00000000"/>
  </w:font>
  <w:font w:name="Courier New">
    <w:panose1 w:val="02070309020205020404"/>
    <w:charset w:val="CC"/>
    <w:family w:val="modern"/>
    <w:pitch w:val="fixed"/>
    <w:sig w:usb0="20002A87" w:usb1="80000000" w:usb2="00000008" w:usb3="00000000" w:csb0="000001FF" w:csb1="00000000"/>
  </w:font>
  <w:font w:name="Calibri">
    <w:panose1 w:val="020B060402020202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24755" w:rsidRDefault="00124755" w:rsidP="0062345F">
      <w:pPr>
        <w:spacing w:after="0"/>
      </w:pPr>
      <w:r>
        <w:separator/>
      </w:r>
    </w:p>
  </w:footnote>
  <w:footnote w:type="continuationSeparator" w:id="0">
    <w:p w:rsidR="00124755" w:rsidRDefault="00124755" w:rsidP="0062345F">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4755" w:rsidRDefault="00124755" w:rsidP="00B34302">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24755" w:rsidRDefault="00124755" w:rsidP="00C7176F">
    <w:pPr>
      <w:pStyle w:val="Header"/>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4755" w:rsidRDefault="00124755" w:rsidP="00B34302">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w:t>
    </w:r>
    <w:r>
      <w:rPr>
        <w:rStyle w:val="PageNumber"/>
      </w:rPr>
      <w:fldChar w:fldCharType="end"/>
    </w:r>
  </w:p>
  <w:p w:rsidR="00124755" w:rsidRDefault="00124755" w:rsidP="00C7176F">
    <w:pPr>
      <w:pStyle w:val="Header"/>
      <w:ind w:right="360"/>
    </w:pPr>
    <w:r>
      <w:tab/>
    </w: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4D074F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CC56B2D8"/>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B2B42FC4"/>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A8CE7E5A"/>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98DE1C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7678556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B18AE2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75058B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22EC88"/>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7E3EB334"/>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C048E"/>
    <w:rsid w:val="0001443F"/>
    <w:rsid w:val="00084067"/>
    <w:rsid w:val="000A6427"/>
    <w:rsid w:val="00124755"/>
    <w:rsid w:val="00126D3D"/>
    <w:rsid w:val="00152132"/>
    <w:rsid w:val="001B1C13"/>
    <w:rsid w:val="001C21DB"/>
    <w:rsid w:val="001E1849"/>
    <w:rsid w:val="001F1D76"/>
    <w:rsid w:val="002B17CB"/>
    <w:rsid w:val="002C048E"/>
    <w:rsid w:val="002D4C09"/>
    <w:rsid w:val="00353682"/>
    <w:rsid w:val="00366437"/>
    <w:rsid w:val="003A6083"/>
    <w:rsid w:val="003B387A"/>
    <w:rsid w:val="00452979"/>
    <w:rsid w:val="00555DF3"/>
    <w:rsid w:val="005A428B"/>
    <w:rsid w:val="005B7D2F"/>
    <w:rsid w:val="005D35FE"/>
    <w:rsid w:val="005F34C3"/>
    <w:rsid w:val="0062345F"/>
    <w:rsid w:val="00691AAB"/>
    <w:rsid w:val="006B70C2"/>
    <w:rsid w:val="006C4697"/>
    <w:rsid w:val="00737FA1"/>
    <w:rsid w:val="007652FE"/>
    <w:rsid w:val="007A45C6"/>
    <w:rsid w:val="007B0EF0"/>
    <w:rsid w:val="007E3EA8"/>
    <w:rsid w:val="00805A74"/>
    <w:rsid w:val="00806D56"/>
    <w:rsid w:val="0082634B"/>
    <w:rsid w:val="00835891"/>
    <w:rsid w:val="00845478"/>
    <w:rsid w:val="00855792"/>
    <w:rsid w:val="00856E72"/>
    <w:rsid w:val="00877243"/>
    <w:rsid w:val="008958BA"/>
    <w:rsid w:val="008B6AFE"/>
    <w:rsid w:val="008C651A"/>
    <w:rsid w:val="00926B6F"/>
    <w:rsid w:val="009631B2"/>
    <w:rsid w:val="009C0DD0"/>
    <w:rsid w:val="009E4477"/>
    <w:rsid w:val="00A01ADF"/>
    <w:rsid w:val="00A06F89"/>
    <w:rsid w:val="00A229DF"/>
    <w:rsid w:val="00A26F99"/>
    <w:rsid w:val="00A66BDD"/>
    <w:rsid w:val="00A75907"/>
    <w:rsid w:val="00AA145C"/>
    <w:rsid w:val="00AF2637"/>
    <w:rsid w:val="00B34302"/>
    <w:rsid w:val="00B60CF3"/>
    <w:rsid w:val="00BA0AC0"/>
    <w:rsid w:val="00BB3377"/>
    <w:rsid w:val="00BC2648"/>
    <w:rsid w:val="00BC37A8"/>
    <w:rsid w:val="00BE2AAA"/>
    <w:rsid w:val="00C476A9"/>
    <w:rsid w:val="00C51A41"/>
    <w:rsid w:val="00C7176F"/>
    <w:rsid w:val="00CF7AAB"/>
    <w:rsid w:val="00D04D48"/>
    <w:rsid w:val="00D52111"/>
    <w:rsid w:val="00D81A3D"/>
    <w:rsid w:val="00D96311"/>
    <w:rsid w:val="00EA07DE"/>
    <w:rsid w:val="00EB3127"/>
    <w:rsid w:val="00F3095F"/>
    <w:rsid w:val="00F5055A"/>
    <w:rsid w:val="00F507E7"/>
    <w:rsid w:val="00F54231"/>
    <w:rsid w:val="00FD35FF"/>
    <w:rsid w:val="00FD7C35"/>
    <w:rsid w:val="00FF2785"/>
    <w:rsid w:val="00FF6E5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Cambria" w:hAnsi="Cambria"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6D3D"/>
    <w:pPr>
      <w:spacing w:after="200"/>
    </w:pPr>
    <w:rPr>
      <w:sz w:val="24"/>
      <w:szCs w:val="24"/>
      <w:lang w:val="en-US"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rsid w:val="00805A74"/>
    <w:rPr>
      <w:rFonts w:cs="Times New Roman"/>
      <w:color w:val="0000FF"/>
      <w:u w:val="single"/>
    </w:rPr>
  </w:style>
  <w:style w:type="paragraph" w:styleId="Header">
    <w:name w:val="header"/>
    <w:basedOn w:val="Normal"/>
    <w:link w:val="HeaderChar"/>
    <w:uiPriority w:val="99"/>
    <w:semiHidden/>
    <w:rsid w:val="00C7176F"/>
    <w:pPr>
      <w:tabs>
        <w:tab w:val="center" w:pos="4153"/>
        <w:tab w:val="right" w:pos="8306"/>
      </w:tabs>
      <w:spacing w:after="0"/>
    </w:pPr>
  </w:style>
  <w:style w:type="character" w:customStyle="1" w:styleId="HeaderChar">
    <w:name w:val="Header Char"/>
    <w:basedOn w:val="DefaultParagraphFont"/>
    <w:link w:val="Header"/>
    <w:uiPriority w:val="99"/>
    <w:semiHidden/>
    <w:locked/>
    <w:rsid w:val="00C7176F"/>
    <w:rPr>
      <w:rFonts w:cs="Times New Roman"/>
    </w:rPr>
  </w:style>
  <w:style w:type="paragraph" w:styleId="Footer">
    <w:name w:val="footer"/>
    <w:basedOn w:val="Normal"/>
    <w:link w:val="FooterChar"/>
    <w:uiPriority w:val="99"/>
    <w:semiHidden/>
    <w:rsid w:val="00C7176F"/>
    <w:pPr>
      <w:tabs>
        <w:tab w:val="center" w:pos="4153"/>
        <w:tab w:val="right" w:pos="8306"/>
      </w:tabs>
      <w:spacing w:after="0"/>
    </w:pPr>
  </w:style>
  <w:style w:type="character" w:customStyle="1" w:styleId="FooterChar">
    <w:name w:val="Footer Char"/>
    <w:basedOn w:val="DefaultParagraphFont"/>
    <w:link w:val="Footer"/>
    <w:uiPriority w:val="99"/>
    <w:semiHidden/>
    <w:locked/>
    <w:rsid w:val="00C7176F"/>
    <w:rPr>
      <w:rFonts w:cs="Times New Roman"/>
    </w:rPr>
  </w:style>
  <w:style w:type="character" w:styleId="PageNumber">
    <w:name w:val="page number"/>
    <w:basedOn w:val="DefaultParagraphFont"/>
    <w:uiPriority w:val="99"/>
    <w:semiHidden/>
    <w:rsid w:val="00C7176F"/>
    <w:rPr>
      <w:rFonts w:cs="Times New Roman"/>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7</Pages>
  <Words>1911</Words>
  <Characters>10897</Characters>
  <Application>Microsoft Office Outlook</Application>
  <DocSecurity>0</DocSecurity>
  <Lines>0</Lines>
  <Paragraphs>0</Paragraphs>
  <ScaleCrop>false</ScaleCrop>
  <Company>home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МІШУРА</dc:title>
  <dc:subject/>
  <dc:creator>Анна Хохолкина</dc:creator>
  <cp:keywords/>
  <dc:description/>
  <cp:lastModifiedBy>v.voitenko</cp:lastModifiedBy>
  <cp:revision>2</cp:revision>
  <dcterms:created xsi:type="dcterms:W3CDTF">2012-06-26T13:14:00Z</dcterms:created>
  <dcterms:modified xsi:type="dcterms:W3CDTF">2012-06-26T13:14:00Z</dcterms:modified>
</cp:coreProperties>
</file>