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A67" w:rsidRDefault="00265A67" w:rsidP="001657DB">
      <w:pPr>
        <w:jc w:val="both"/>
        <w:rPr>
          <w:rFonts w:ascii="Courier New" w:hAnsi="Courier New"/>
          <w:lang w:val="uk-UA"/>
        </w:rPr>
      </w:pPr>
    </w:p>
    <w:p w:rsidR="00265A67" w:rsidRDefault="00265A67" w:rsidP="001657DB">
      <w:pPr>
        <w:jc w:val="both"/>
        <w:rPr>
          <w:rFonts w:ascii="Courier New" w:hAnsi="Courier New"/>
          <w:lang w:val="uk-UA"/>
        </w:rPr>
      </w:pPr>
    </w:p>
    <w:p w:rsidR="00265A67" w:rsidRDefault="00265A67" w:rsidP="001657DB">
      <w:pPr>
        <w:jc w:val="both"/>
        <w:rPr>
          <w:rFonts w:ascii="Courier New" w:hAnsi="Courier New"/>
          <w:lang w:val="uk-UA"/>
        </w:rPr>
      </w:pPr>
    </w:p>
    <w:p w:rsidR="00265A67" w:rsidRDefault="00265A67" w:rsidP="000E224A">
      <w:pPr>
        <w:ind w:left="2160" w:firstLine="720"/>
        <w:jc w:val="both"/>
        <w:rPr>
          <w:rFonts w:ascii="Courier New" w:hAnsi="Courier New"/>
          <w:lang w:val="uk-UA"/>
        </w:rPr>
      </w:pPr>
    </w:p>
    <w:p w:rsidR="00265A67" w:rsidRDefault="00265A67" w:rsidP="000E224A">
      <w:pPr>
        <w:ind w:left="2160" w:firstLine="720"/>
        <w:jc w:val="both"/>
        <w:rPr>
          <w:rFonts w:ascii="Courier New" w:hAnsi="Courier New"/>
          <w:lang w:val="uk-UA"/>
        </w:rPr>
      </w:pPr>
    </w:p>
    <w:p w:rsidR="00265A67" w:rsidRDefault="00265A67" w:rsidP="000E224A">
      <w:pPr>
        <w:ind w:left="2160" w:firstLine="720"/>
        <w:jc w:val="both"/>
        <w:rPr>
          <w:rFonts w:ascii="Courier New" w:hAnsi="Courier New"/>
          <w:lang w:val="uk-UA"/>
        </w:rPr>
      </w:pPr>
    </w:p>
    <w:p w:rsidR="00265A67" w:rsidRDefault="00265A67" w:rsidP="000E224A">
      <w:pPr>
        <w:ind w:left="2160" w:firstLine="720"/>
        <w:jc w:val="both"/>
        <w:rPr>
          <w:rFonts w:ascii="Courier New" w:hAnsi="Courier New"/>
          <w:lang w:val="uk-UA"/>
        </w:rPr>
      </w:pPr>
    </w:p>
    <w:p w:rsidR="00265A67" w:rsidRDefault="00265A67" w:rsidP="000E224A">
      <w:pPr>
        <w:ind w:left="2160" w:firstLine="720"/>
        <w:jc w:val="both"/>
        <w:rPr>
          <w:rFonts w:ascii="Courier New" w:hAnsi="Courier New"/>
          <w:lang w:val="uk-UA"/>
        </w:rPr>
      </w:pPr>
    </w:p>
    <w:p w:rsidR="00265A67" w:rsidRPr="00530B70" w:rsidRDefault="00265A67" w:rsidP="00530B70">
      <w:pPr>
        <w:jc w:val="center"/>
        <w:rPr>
          <w:rFonts w:ascii="Courier New" w:hAnsi="Courier New"/>
          <w:sz w:val="44"/>
          <w:lang w:val="uk-UA"/>
        </w:rPr>
      </w:pPr>
      <w:r w:rsidRPr="00530B70">
        <w:rPr>
          <w:rFonts w:ascii="Courier New" w:hAnsi="Courier New"/>
          <w:sz w:val="44"/>
          <w:lang w:val="uk-UA"/>
        </w:rPr>
        <w:t>Крістіна+Поліна=?</w:t>
      </w:r>
    </w:p>
    <w:p w:rsidR="00265A67" w:rsidRPr="00530B70" w:rsidRDefault="00265A67" w:rsidP="00530B70">
      <w:pPr>
        <w:jc w:val="center"/>
        <w:rPr>
          <w:rFonts w:ascii="Courier New" w:hAnsi="Courier New"/>
          <w:sz w:val="28"/>
          <w:lang w:val="uk-UA"/>
        </w:rPr>
      </w:pPr>
      <w:r w:rsidRPr="00530B70">
        <w:rPr>
          <w:rFonts w:ascii="Courier New" w:hAnsi="Courier New"/>
          <w:sz w:val="28"/>
          <w:lang w:val="uk-UA"/>
        </w:rPr>
        <w:t>Автор: Андрій Хохолкін</w:t>
      </w:r>
    </w:p>
    <w:p w:rsidR="00265A67" w:rsidRPr="000E224A" w:rsidRDefault="00265A67" w:rsidP="00530B70">
      <w:pPr>
        <w:jc w:val="center"/>
        <w:rPr>
          <w:rFonts w:ascii="Courier New" w:hAnsi="Courier New"/>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Default="00265A67" w:rsidP="00530B70">
      <w:pPr>
        <w:jc w:val="center"/>
        <w:rPr>
          <w:rFonts w:ascii="Courier New" w:hAnsi="Courier New"/>
          <w:sz w:val="20"/>
          <w:lang w:val="uk-UA"/>
        </w:rPr>
      </w:pPr>
    </w:p>
    <w:p w:rsidR="00265A67" w:rsidRPr="00530B70" w:rsidRDefault="00265A67" w:rsidP="00530B70">
      <w:pPr>
        <w:jc w:val="center"/>
        <w:rPr>
          <w:rFonts w:ascii="Courier New" w:hAnsi="Courier New"/>
          <w:sz w:val="20"/>
          <w:lang w:val="uk-UA"/>
        </w:rPr>
      </w:pPr>
      <w:r w:rsidRPr="00530B70">
        <w:rPr>
          <w:rFonts w:ascii="Courier New" w:hAnsi="Courier New"/>
          <w:sz w:val="20"/>
          <w:lang w:val="uk-UA"/>
        </w:rPr>
        <w:t>28 листопада 2011</w:t>
      </w:r>
    </w:p>
    <w:p w:rsidR="00265A67" w:rsidRPr="00530B70" w:rsidRDefault="00265A67" w:rsidP="00530B70">
      <w:pPr>
        <w:jc w:val="center"/>
        <w:rPr>
          <w:rFonts w:ascii="Courier New" w:hAnsi="Courier New"/>
          <w:sz w:val="20"/>
          <w:lang w:val="uk-UA"/>
        </w:rPr>
      </w:pPr>
      <w:r w:rsidRPr="00530B70">
        <w:rPr>
          <w:rFonts w:ascii="Courier New" w:hAnsi="Courier New"/>
          <w:sz w:val="20"/>
          <w:lang w:val="uk-UA"/>
        </w:rPr>
        <w:t>+38 067 230 60 63</w:t>
      </w:r>
    </w:p>
    <w:p w:rsidR="00265A67" w:rsidRDefault="00265A67" w:rsidP="00AE6986">
      <w:pPr>
        <w:jc w:val="center"/>
        <w:rPr>
          <w:rFonts w:ascii="Courier New" w:hAnsi="Courier New"/>
          <w:sz w:val="20"/>
          <w:lang w:val="uk-UA"/>
        </w:rPr>
      </w:pPr>
      <w:hyperlink r:id="rId7" w:history="1">
        <w:r w:rsidRPr="00534C19">
          <w:rPr>
            <w:rStyle w:val="Hyperlink"/>
            <w:rFonts w:ascii="Courier New" w:hAnsi="Courier New"/>
            <w:sz w:val="20"/>
            <w:lang w:val="uk-UA"/>
          </w:rPr>
          <w:t>khokholkin@gmail.com</w:t>
        </w:r>
      </w:hyperlink>
    </w:p>
    <w:p w:rsidR="00265A67" w:rsidRPr="00AE6986" w:rsidRDefault="00265A67" w:rsidP="00AE6986">
      <w:pPr>
        <w:jc w:val="center"/>
        <w:rPr>
          <w:rFonts w:ascii="Courier New" w:hAnsi="Courier New"/>
          <w:sz w:val="20"/>
          <w:lang w:val="uk-UA"/>
        </w:rPr>
      </w:pPr>
      <w:r w:rsidRPr="003B677A">
        <w:rPr>
          <w:rFonts w:ascii="Courier New" w:hAnsi="Courier New"/>
          <w:lang w:val="uk-UA"/>
        </w:rPr>
        <w:t>НАТ. ЗУПИНКА МАРШРУТКИ РАНОК</w:t>
      </w:r>
    </w:p>
    <w:p w:rsidR="00265A67" w:rsidRPr="003B677A" w:rsidRDefault="00265A67" w:rsidP="001657DB">
      <w:pPr>
        <w:jc w:val="both"/>
        <w:rPr>
          <w:rFonts w:ascii="Courier New" w:hAnsi="Courier New"/>
          <w:lang w:val="uk-UA"/>
        </w:rPr>
      </w:pPr>
      <w:r w:rsidRPr="003B677A">
        <w:rPr>
          <w:rFonts w:ascii="Courier New" w:hAnsi="Courier New"/>
          <w:lang w:val="uk-UA"/>
        </w:rPr>
        <w:t>Під’їжджає переповненний автобус. З автобусу виходять жінка з дитиною. Жінку звати Поліна, дитину Аня. Вони йдуть вулицею.</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8C40CD">
      <w:pPr>
        <w:ind w:left="720" w:right="3444" w:firstLine="720"/>
        <w:jc w:val="both"/>
        <w:rPr>
          <w:rFonts w:ascii="Courier New" w:hAnsi="Courier New"/>
          <w:lang w:val="uk-UA"/>
        </w:rPr>
      </w:pPr>
      <w:r w:rsidRPr="003B677A">
        <w:rPr>
          <w:rFonts w:ascii="Courier New" w:hAnsi="Courier New"/>
          <w:lang w:val="uk-UA"/>
        </w:rPr>
        <w:t>А іграшок там багато?</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1657DB">
      <w:pPr>
        <w:ind w:left="720" w:firstLine="720"/>
        <w:jc w:val="both"/>
        <w:rPr>
          <w:rFonts w:ascii="Courier New" w:hAnsi="Courier New"/>
          <w:lang w:val="uk-UA"/>
        </w:rPr>
      </w:pPr>
      <w:r w:rsidRPr="003B677A">
        <w:rPr>
          <w:rFonts w:ascii="Courier New" w:hAnsi="Courier New"/>
          <w:lang w:val="uk-UA"/>
        </w:rPr>
        <w:t>Багато</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1657DB">
      <w:pPr>
        <w:ind w:left="720" w:firstLine="720"/>
        <w:jc w:val="both"/>
        <w:rPr>
          <w:rFonts w:ascii="Courier New" w:hAnsi="Courier New"/>
          <w:lang w:val="uk-UA"/>
        </w:rPr>
      </w:pPr>
      <w:r w:rsidRPr="003B677A">
        <w:rPr>
          <w:rFonts w:ascii="Courier New" w:hAnsi="Courier New"/>
          <w:lang w:val="uk-UA"/>
        </w:rPr>
        <w:t>А конячки там є?</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8C40CD">
      <w:pPr>
        <w:ind w:left="1440" w:right="2310"/>
        <w:jc w:val="both"/>
        <w:rPr>
          <w:rFonts w:ascii="Courier New" w:hAnsi="Courier New"/>
          <w:lang w:val="uk-UA"/>
        </w:rPr>
      </w:pPr>
      <w:r w:rsidRPr="003B677A">
        <w:rPr>
          <w:rFonts w:ascii="Courier New" w:hAnsi="Courier New"/>
          <w:lang w:val="uk-UA"/>
        </w:rPr>
        <w:t>Незнаю, можливо є. Там багато іграшок, подивишься і ввечері мені розкажешь.</w:t>
      </w:r>
    </w:p>
    <w:p w:rsidR="00265A67" w:rsidRPr="003B677A" w:rsidRDefault="00265A67" w:rsidP="001657DB">
      <w:pPr>
        <w:ind w:left="2977" w:hanging="142"/>
        <w:jc w:val="both"/>
        <w:rPr>
          <w:rFonts w:ascii="Courier New" w:hAnsi="Courier New"/>
          <w:lang w:val="uk-UA"/>
        </w:rPr>
      </w:pPr>
      <w:r w:rsidRPr="003B677A">
        <w:rPr>
          <w:rFonts w:ascii="Courier New" w:hAnsi="Courier New"/>
          <w:lang w:val="uk-UA"/>
        </w:rPr>
        <w:t>Аня</w:t>
      </w:r>
    </w:p>
    <w:p w:rsidR="00265A67" w:rsidRPr="003B677A" w:rsidRDefault="00265A67" w:rsidP="001657DB">
      <w:pPr>
        <w:ind w:left="1418"/>
        <w:jc w:val="both"/>
        <w:rPr>
          <w:rFonts w:ascii="Courier New" w:hAnsi="Courier New"/>
          <w:lang w:val="uk-UA"/>
        </w:rPr>
      </w:pPr>
      <w:r w:rsidRPr="003B677A">
        <w:rPr>
          <w:rFonts w:ascii="Courier New" w:hAnsi="Courier New"/>
          <w:lang w:val="uk-UA"/>
        </w:rPr>
        <w:t>А що там ще є?</w:t>
      </w:r>
    </w:p>
    <w:p w:rsidR="00265A67" w:rsidRPr="003B677A" w:rsidRDefault="00265A67" w:rsidP="001657DB">
      <w:pPr>
        <w:ind w:left="2835"/>
        <w:jc w:val="both"/>
        <w:rPr>
          <w:rFonts w:ascii="Courier New" w:hAnsi="Courier New"/>
          <w:lang w:val="uk-UA"/>
        </w:rPr>
      </w:pPr>
      <w:r w:rsidRPr="003B677A">
        <w:rPr>
          <w:rFonts w:ascii="Courier New" w:hAnsi="Courier New"/>
          <w:lang w:val="uk-UA"/>
        </w:rPr>
        <w:t>Поліна</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Діти, там багато дітей, хлопчиків і дівчат, ти з ними будешь гратися в різні ігри, дружити</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1657DB">
      <w:pPr>
        <w:ind w:left="720" w:firstLine="720"/>
        <w:jc w:val="both"/>
        <w:rPr>
          <w:rFonts w:ascii="Courier New" w:hAnsi="Courier New"/>
          <w:lang w:val="uk-UA"/>
        </w:rPr>
      </w:pPr>
      <w:r w:rsidRPr="003B677A">
        <w:rPr>
          <w:rFonts w:ascii="Courier New" w:hAnsi="Courier New"/>
          <w:lang w:val="uk-UA"/>
        </w:rPr>
        <w:t>А хто вони?</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1657DB">
      <w:pPr>
        <w:ind w:left="1440" w:right="2630"/>
        <w:jc w:val="both"/>
        <w:rPr>
          <w:rFonts w:ascii="Courier New" w:hAnsi="Courier New"/>
          <w:lang w:val="uk-UA"/>
        </w:rPr>
      </w:pPr>
      <w:r w:rsidRPr="003B677A">
        <w:rPr>
          <w:rFonts w:ascii="Courier New" w:hAnsi="Courier New"/>
          <w:lang w:val="uk-UA"/>
        </w:rPr>
        <w:t>Такі ж діти як і ти, в них також є батьки, вони також вдень відвідують садочок, а ввечері йдуть додому.</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1657DB">
      <w:pPr>
        <w:ind w:left="720" w:firstLine="720"/>
        <w:jc w:val="both"/>
        <w:rPr>
          <w:rFonts w:ascii="Courier New" w:hAnsi="Courier New"/>
          <w:lang w:val="uk-UA"/>
        </w:rPr>
      </w:pPr>
      <w:r w:rsidRPr="003B677A">
        <w:rPr>
          <w:rFonts w:ascii="Courier New" w:hAnsi="Courier New"/>
          <w:lang w:val="uk-UA"/>
        </w:rPr>
        <w:t>А як їх звати?</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1657DB">
      <w:pPr>
        <w:ind w:left="1440" w:right="2630"/>
        <w:jc w:val="both"/>
        <w:rPr>
          <w:rFonts w:ascii="Courier New" w:hAnsi="Courier New"/>
          <w:lang w:val="uk-UA"/>
        </w:rPr>
      </w:pPr>
      <w:r w:rsidRPr="003B677A">
        <w:rPr>
          <w:rFonts w:ascii="Courier New" w:hAnsi="Courier New"/>
          <w:lang w:val="uk-UA"/>
        </w:rPr>
        <w:t>Я не знаю, прийдешь в садочок, познайомишься і мені ввечері все розкажешь.</w:t>
      </w:r>
    </w:p>
    <w:p w:rsidR="00265A67" w:rsidRDefault="00265A67" w:rsidP="001657DB">
      <w:pPr>
        <w:jc w:val="both"/>
        <w:rPr>
          <w:rFonts w:ascii="Courier New" w:hAnsi="Courier New"/>
          <w:lang w:val="uk-UA"/>
        </w:rPr>
      </w:pPr>
    </w:p>
    <w:p w:rsidR="00265A67" w:rsidRPr="003B677A" w:rsidRDefault="00265A67" w:rsidP="001657DB">
      <w:pPr>
        <w:jc w:val="both"/>
        <w:rPr>
          <w:rFonts w:ascii="Courier New" w:hAnsi="Courier New"/>
          <w:lang w:val="uk-UA"/>
        </w:rPr>
      </w:pPr>
      <w:r w:rsidRPr="003B677A">
        <w:rPr>
          <w:rFonts w:ascii="Courier New" w:hAnsi="Courier New"/>
          <w:lang w:val="uk-UA"/>
        </w:rPr>
        <w:t>НАТ. ПОДВІР’Я ДИТЯЧОГО САДОЧКА РАНОК</w:t>
      </w:r>
    </w:p>
    <w:p w:rsidR="00265A67" w:rsidRDefault="00265A67" w:rsidP="001657DB">
      <w:pPr>
        <w:jc w:val="both"/>
        <w:rPr>
          <w:rFonts w:ascii="Courier New" w:hAnsi="Courier New"/>
          <w:lang w:val="uk-UA"/>
        </w:rPr>
      </w:pPr>
      <w:r w:rsidRPr="003B677A">
        <w:rPr>
          <w:rFonts w:ascii="Courier New" w:hAnsi="Courier New"/>
          <w:lang w:val="uk-UA"/>
        </w:rPr>
        <w:t>На майданчику грається декілька дітей в яскравих курточках, за ними уважно спостерігає вихователька – Антоніна Петрівна</w:t>
      </w:r>
    </w:p>
    <w:p w:rsidR="00265A67" w:rsidRPr="003B677A" w:rsidRDefault="00265A67" w:rsidP="001657DB">
      <w:pPr>
        <w:jc w:val="both"/>
        <w:rPr>
          <w:rFonts w:ascii="Courier New" w:hAnsi="Courier New"/>
          <w:lang w:val="uk-UA"/>
        </w:rPr>
      </w:pPr>
      <w:r w:rsidRPr="003B677A">
        <w:rPr>
          <w:rFonts w:ascii="Courier New" w:hAnsi="Courier New"/>
          <w:lang w:val="uk-UA"/>
        </w:rPr>
        <w:t>Поліна з Анею підходять до Антоніни Петрівни.</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1657DB">
      <w:pPr>
        <w:ind w:left="1418"/>
        <w:jc w:val="both"/>
        <w:rPr>
          <w:rFonts w:ascii="Courier New" w:hAnsi="Courier New"/>
          <w:lang w:val="uk-UA"/>
        </w:rPr>
      </w:pPr>
      <w:r w:rsidRPr="003B677A">
        <w:rPr>
          <w:rFonts w:ascii="Courier New" w:hAnsi="Courier New"/>
          <w:lang w:val="uk-UA"/>
        </w:rPr>
        <w:t>Доброго дня</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8C40CD">
      <w:pPr>
        <w:tabs>
          <w:tab w:val="left" w:pos="5670"/>
        </w:tabs>
        <w:ind w:left="1418" w:right="2310"/>
        <w:jc w:val="both"/>
        <w:rPr>
          <w:rFonts w:ascii="Courier New" w:hAnsi="Courier New"/>
          <w:lang w:val="uk-UA"/>
        </w:rPr>
      </w:pPr>
      <w:r w:rsidRPr="003B677A">
        <w:rPr>
          <w:rFonts w:ascii="Courier New" w:hAnsi="Courier New"/>
          <w:lang w:val="uk-UA"/>
        </w:rPr>
        <w:t>Доброго дня. А хто це до нас прийшов?</w:t>
      </w:r>
    </w:p>
    <w:p w:rsidR="00265A67" w:rsidRPr="003B677A" w:rsidRDefault="00265A67" w:rsidP="001657DB">
      <w:pPr>
        <w:jc w:val="both"/>
        <w:rPr>
          <w:rFonts w:ascii="Courier New" w:hAnsi="Courier New"/>
          <w:lang w:val="uk-UA"/>
        </w:rPr>
      </w:pPr>
      <w:r w:rsidRPr="003B677A">
        <w:rPr>
          <w:rFonts w:ascii="Courier New" w:hAnsi="Courier New"/>
          <w:lang w:val="uk-UA"/>
        </w:rPr>
        <w:t>Аня ховається за Поліну</w:t>
      </w:r>
    </w:p>
    <w:p w:rsidR="00265A67" w:rsidRDefault="00265A67" w:rsidP="001657DB">
      <w:pPr>
        <w:ind w:left="2160" w:firstLine="720"/>
        <w:jc w:val="both"/>
        <w:rPr>
          <w:rFonts w:ascii="Courier New" w:hAnsi="Courier New"/>
          <w:lang w:val="uk-UA"/>
        </w:rPr>
      </w:pPr>
      <w:r>
        <w:rPr>
          <w:rFonts w:ascii="Courier New" w:hAnsi="Courier New"/>
          <w:lang w:val="uk-UA"/>
        </w:rPr>
        <w:t>Поліна</w:t>
      </w:r>
    </w:p>
    <w:p w:rsidR="00265A67" w:rsidRPr="003B677A" w:rsidRDefault="00265A67" w:rsidP="001657DB">
      <w:pPr>
        <w:ind w:left="2268" w:hanging="22"/>
        <w:jc w:val="both"/>
        <w:rPr>
          <w:rFonts w:ascii="Courier New" w:hAnsi="Courier New"/>
          <w:lang w:val="uk-UA"/>
        </w:rPr>
      </w:pPr>
      <w:r>
        <w:rPr>
          <w:rFonts w:ascii="Courier New" w:hAnsi="Courier New"/>
          <w:lang w:val="uk-UA"/>
        </w:rPr>
        <w:t>(</w:t>
      </w:r>
      <w:r w:rsidRPr="003B677A">
        <w:rPr>
          <w:rFonts w:ascii="Courier New" w:hAnsi="Courier New"/>
          <w:lang w:val="uk-UA"/>
        </w:rPr>
        <w:t>вибачаючись</w:t>
      </w:r>
      <w:r>
        <w:rPr>
          <w:rFonts w:ascii="Courier New" w:hAnsi="Courier New"/>
          <w:lang w:val="uk-UA"/>
        </w:rPr>
        <w:t>)</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Вона в нас не дуже соціальна, дома виховувалась</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8C40CD">
      <w:pPr>
        <w:tabs>
          <w:tab w:val="left" w:pos="5954"/>
        </w:tabs>
        <w:ind w:left="1440" w:right="2452"/>
        <w:jc w:val="both"/>
        <w:rPr>
          <w:rFonts w:ascii="Courier New" w:hAnsi="Courier New"/>
          <w:lang w:val="uk-UA"/>
        </w:rPr>
      </w:pPr>
      <w:r w:rsidRPr="003B677A">
        <w:rPr>
          <w:rFonts w:ascii="Courier New" w:hAnsi="Courier New"/>
          <w:lang w:val="uk-UA"/>
        </w:rPr>
        <w:t>Ну як така красива дівчинка може не мати друзів?</w:t>
      </w:r>
    </w:p>
    <w:p w:rsidR="00265A67" w:rsidRPr="003B677A" w:rsidRDefault="00265A67" w:rsidP="008C40CD">
      <w:pPr>
        <w:ind w:left="2138" w:right="1637"/>
        <w:jc w:val="both"/>
        <w:rPr>
          <w:rFonts w:ascii="Courier New" w:hAnsi="Courier New"/>
          <w:lang w:val="uk-UA"/>
        </w:rPr>
      </w:pPr>
      <w:r>
        <w:rPr>
          <w:rFonts w:ascii="Courier New" w:hAnsi="Courier New"/>
          <w:lang w:val="uk-UA"/>
        </w:rPr>
        <w:t xml:space="preserve">(Опускається </w:t>
      </w:r>
      <w:r w:rsidRPr="003B677A">
        <w:rPr>
          <w:rFonts w:ascii="Courier New" w:hAnsi="Courier New"/>
          <w:lang w:val="uk-UA"/>
        </w:rPr>
        <w:t>навприсядки звертається до Ані</w:t>
      </w:r>
      <w:r>
        <w:rPr>
          <w:rFonts w:ascii="Courier New" w:hAnsi="Courier New"/>
          <w:lang w:val="uk-UA"/>
        </w:rPr>
        <w:t>)</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Давай ми відпустимо маму на роботу, а я тебе познайомлю з твоїми новими друзями.</w:t>
      </w:r>
    </w:p>
    <w:p w:rsidR="00265A67" w:rsidRPr="003B677A" w:rsidRDefault="00265A67" w:rsidP="001657DB">
      <w:pPr>
        <w:jc w:val="both"/>
        <w:rPr>
          <w:rFonts w:ascii="Courier New" w:hAnsi="Courier New"/>
          <w:lang w:val="uk-UA"/>
        </w:rPr>
      </w:pPr>
      <w:r w:rsidRPr="003B677A">
        <w:rPr>
          <w:rFonts w:ascii="Courier New" w:hAnsi="Courier New"/>
          <w:lang w:val="uk-UA"/>
        </w:rPr>
        <w:t>Бере Аню за руку, Аня дивиться на Поліну. Поліна очима показує, що Ані час йти. Аня обережно відпускає  Поліну і їде за Антоніною Петрівною.</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1657DB">
      <w:pPr>
        <w:ind w:left="720" w:firstLine="720"/>
        <w:jc w:val="both"/>
        <w:rPr>
          <w:rFonts w:ascii="Courier New" w:hAnsi="Courier New"/>
          <w:lang w:val="uk-UA"/>
        </w:rPr>
      </w:pPr>
      <w:r w:rsidRPr="003B677A">
        <w:rPr>
          <w:rFonts w:ascii="Courier New" w:hAnsi="Courier New"/>
          <w:lang w:val="uk-UA"/>
        </w:rPr>
        <w:t>У вас є мій телефон</w:t>
      </w:r>
    </w:p>
    <w:p w:rsidR="00265A67" w:rsidRDefault="00265A67" w:rsidP="008C40CD">
      <w:pPr>
        <w:ind w:left="2160" w:firstLine="720"/>
        <w:jc w:val="both"/>
        <w:rPr>
          <w:rFonts w:ascii="Courier New" w:hAnsi="Courier New"/>
          <w:lang w:val="uk-UA"/>
        </w:rPr>
      </w:pPr>
      <w:r w:rsidRPr="003B677A">
        <w:rPr>
          <w:rFonts w:ascii="Courier New" w:hAnsi="Courier New"/>
          <w:lang w:val="uk-UA"/>
        </w:rPr>
        <w:t xml:space="preserve">Антоніна Петрівна </w:t>
      </w:r>
    </w:p>
    <w:p w:rsidR="00265A67" w:rsidRPr="003B677A" w:rsidRDefault="00265A67" w:rsidP="001657DB">
      <w:pPr>
        <w:ind w:left="2160" w:firstLine="108"/>
        <w:jc w:val="both"/>
        <w:rPr>
          <w:rFonts w:ascii="Courier New" w:hAnsi="Courier New"/>
          <w:lang w:val="uk-UA"/>
        </w:rPr>
      </w:pPr>
      <w:r>
        <w:rPr>
          <w:rFonts w:ascii="Courier New" w:hAnsi="Courier New"/>
          <w:lang w:val="uk-UA"/>
        </w:rPr>
        <w:t>(</w:t>
      </w:r>
      <w:r w:rsidRPr="003B677A">
        <w:rPr>
          <w:rFonts w:ascii="Courier New" w:hAnsi="Courier New"/>
          <w:lang w:val="uk-UA"/>
        </w:rPr>
        <w:t>обертаючись</w:t>
      </w:r>
      <w:r>
        <w:rPr>
          <w:rFonts w:ascii="Courier New" w:hAnsi="Courier New"/>
          <w:lang w:val="uk-UA"/>
        </w:rPr>
        <w:t>)</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Не переживайте, все буде гаразд, до вечора. Діти давайте познайомимось з вашою новою подругою, її звати Аня, покажіть їй, що тут є і пограйте з нею.</w:t>
      </w:r>
    </w:p>
    <w:p w:rsidR="00265A67" w:rsidRPr="003B677A" w:rsidRDefault="00265A67" w:rsidP="001657DB">
      <w:pPr>
        <w:jc w:val="both"/>
        <w:rPr>
          <w:rFonts w:ascii="Courier New" w:hAnsi="Courier New"/>
          <w:lang w:val="uk-UA"/>
        </w:rPr>
      </w:pPr>
      <w:r w:rsidRPr="003B677A">
        <w:rPr>
          <w:rFonts w:ascii="Courier New" w:hAnsi="Courier New"/>
          <w:lang w:val="uk-UA"/>
        </w:rPr>
        <w:t>Поліна виходить за ворота садочка.</w:t>
      </w:r>
    </w:p>
    <w:p w:rsidR="00265A67" w:rsidRPr="003B677A" w:rsidRDefault="00265A67" w:rsidP="001657DB">
      <w:pPr>
        <w:jc w:val="both"/>
        <w:rPr>
          <w:rFonts w:ascii="Courier New" w:hAnsi="Courier New"/>
          <w:lang w:val="uk-UA"/>
        </w:rPr>
      </w:pPr>
    </w:p>
    <w:p w:rsidR="00265A67" w:rsidRPr="003B677A" w:rsidRDefault="00265A67" w:rsidP="001657DB">
      <w:pPr>
        <w:jc w:val="both"/>
        <w:rPr>
          <w:rFonts w:ascii="Courier New" w:hAnsi="Courier New"/>
          <w:lang w:val="uk-UA"/>
        </w:rPr>
      </w:pPr>
      <w:r w:rsidRPr="003B677A">
        <w:rPr>
          <w:rFonts w:ascii="Courier New" w:hAnsi="Courier New"/>
          <w:lang w:val="uk-UA"/>
        </w:rPr>
        <w:t>ІНТ. ОФІС КІМНАТА ДЛЯ ПЕРЕГОВОРІВ</w:t>
      </w:r>
    </w:p>
    <w:p w:rsidR="00265A67" w:rsidRPr="003B677A" w:rsidRDefault="00265A67" w:rsidP="001657DB">
      <w:pPr>
        <w:ind w:left="2835"/>
        <w:jc w:val="both"/>
        <w:rPr>
          <w:rFonts w:ascii="Courier New" w:hAnsi="Courier New"/>
          <w:lang w:val="uk-UA"/>
        </w:rPr>
      </w:pPr>
      <w:r w:rsidRPr="003B677A">
        <w:rPr>
          <w:rFonts w:ascii="Courier New" w:hAnsi="Courier New"/>
          <w:lang w:val="uk-UA"/>
        </w:rPr>
        <w:t>Керівник відділу</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 xml:space="preserve">І на останок, квартальний звіт. Поліна Аркадіївна у нас це проходить вперше і, зрозуміло, незнає до кінця нашої специфіки, тому я прошу всіх допомогти їй. Дякую. Працюйте. </w:t>
      </w:r>
    </w:p>
    <w:p w:rsidR="00265A67" w:rsidRPr="003B677A" w:rsidRDefault="00265A67" w:rsidP="001657DB">
      <w:pPr>
        <w:jc w:val="both"/>
        <w:rPr>
          <w:rFonts w:ascii="Courier New" w:hAnsi="Courier New"/>
          <w:lang w:val="uk-UA"/>
        </w:rPr>
      </w:pPr>
      <w:r w:rsidRPr="003B677A">
        <w:rPr>
          <w:rFonts w:ascii="Courier New" w:hAnsi="Courier New"/>
          <w:lang w:val="uk-UA"/>
        </w:rPr>
        <w:t>Всі виходять з кімнати.</w:t>
      </w:r>
    </w:p>
    <w:p w:rsidR="00265A67" w:rsidRPr="003B677A" w:rsidRDefault="00265A67" w:rsidP="001657DB">
      <w:pPr>
        <w:ind w:left="2835"/>
        <w:jc w:val="both"/>
        <w:rPr>
          <w:rFonts w:ascii="Courier New" w:hAnsi="Courier New"/>
          <w:lang w:val="uk-UA"/>
        </w:rPr>
      </w:pPr>
      <w:r w:rsidRPr="003B677A">
        <w:rPr>
          <w:rFonts w:ascii="Courier New" w:hAnsi="Courier New"/>
          <w:lang w:val="uk-UA"/>
        </w:rPr>
        <w:t>Керівник</w:t>
      </w:r>
      <w:r>
        <w:rPr>
          <w:rFonts w:ascii="Courier New" w:hAnsi="Courier New"/>
          <w:lang w:val="uk-UA"/>
        </w:rPr>
        <w:t xml:space="preserve"> </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Поліна Аркадіївно, затримайтесь будь-ласка.</w:t>
      </w:r>
    </w:p>
    <w:p w:rsidR="00265A67" w:rsidRPr="003B677A" w:rsidRDefault="00265A67" w:rsidP="001657DB">
      <w:pPr>
        <w:jc w:val="both"/>
        <w:rPr>
          <w:rFonts w:ascii="Courier New" w:hAnsi="Courier New"/>
          <w:lang w:val="uk-UA"/>
        </w:rPr>
      </w:pPr>
      <w:r w:rsidRPr="003B677A">
        <w:rPr>
          <w:rFonts w:ascii="Courier New" w:hAnsi="Courier New"/>
          <w:lang w:val="uk-UA"/>
        </w:rPr>
        <w:t>Поліна зупиняється, Керівник жестом запрошує її сісти.</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Керівник</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 xml:space="preserve">Поліно Аркадіївно,  як Ви пам’ятаєте, однією з умов при оформленні Вас на роботу, було оформлення квартального звіту для інвесторів. </w:t>
      </w:r>
    </w:p>
    <w:p w:rsidR="00265A67" w:rsidRPr="003B677A" w:rsidRDefault="00265A67" w:rsidP="001657DB">
      <w:pPr>
        <w:jc w:val="both"/>
        <w:rPr>
          <w:rFonts w:ascii="Courier New" w:hAnsi="Courier New"/>
          <w:lang w:val="uk-UA"/>
        </w:rPr>
      </w:pPr>
      <w:r w:rsidRPr="003B677A">
        <w:rPr>
          <w:rFonts w:ascii="Courier New" w:hAnsi="Courier New"/>
          <w:lang w:val="uk-UA"/>
        </w:rPr>
        <w:t>Поліна киває</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Керівник</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Я спостерігав за вашою роботою і можу сказати, що Ви гарний спеціаліст</w:t>
      </w:r>
    </w:p>
    <w:p w:rsidR="00265A67" w:rsidRPr="003B677A" w:rsidRDefault="00265A67" w:rsidP="001657DB">
      <w:pPr>
        <w:jc w:val="both"/>
        <w:rPr>
          <w:rFonts w:ascii="Courier New" w:hAnsi="Courier New"/>
          <w:lang w:val="uk-UA"/>
        </w:rPr>
      </w:pPr>
      <w:r w:rsidRPr="003B677A">
        <w:rPr>
          <w:rFonts w:ascii="Courier New" w:hAnsi="Courier New"/>
          <w:lang w:val="uk-UA"/>
        </w:rPr>
        <w:t>Губами Поліни промайнула ледь помітна посмішка</w:t>
      </w:r>
    </w:p>
    <w:p w:rsidR="00265A67" w:rsidRPr="003B677A" w:rsidRDefault="00265A67" w:rsidP="001657DB">
      <w:pPr>
        <w:jc w:val="both"/>
        <w:rPr>
          <w:rFonts w:ascii="Courier New" w:hAnsi="Courier New"/>
          <w:lang w:val="uk-UA"/>
        </w:rPr>
      </w:pPr>
      <w:r w:rsidRPr="003B677A">
        <w:rPr>
          <w:rFonts w:ascii="Courier New" w:hAnsi="Courier New"/>
          <w:lang w:val="uk-UA"/>
        </w:rPr>
        <w:t>Керівник вдає, що не помітив посмішки</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 xml:space="preserve">Так, Ви гарний спеціаліст, але не видатний. Нажаль я не побачив всього вашого потенціалу, котрий, я впевненний у вас є і дуже великий. Я визнаю, що це скоріш за все не Ваша проблема, просто у Вас не було можливості “розправити крила”, але зараз </w:t>
      </w:r>
      <w:r>
        <w:rPr>
          <w:rFonts w:ascii="Courier New" w:hAnsi="Courier New"/>
          <w:lang w:val="uk-UA"/>
        </w:rPr>
        <w:t>саме той момен</w:t>
      </w:r>
      <w:r w:rsidRPr="00364233">
        <w:rPr>
          <w:rFonts w:ascii="Courier New" w:hAnsi="Courier New"/>
          <w:lang w:val="uk-UA"/>
        </w:rPr>
        <w:t>т.</w:t>
      </w:r>
      <w:r w:rsidRPr="003B677A">
        <w:rPr>
          <w:rFonts w:ascii="Courier New" w:hAnsi="Courier New"/>
          <w:lang w:val="uk-UA"/>
        </w:rPr>
        <w:t xml:space="preserve"> </w:t>
      </w:r>
      <w:r w:rsidRPr="00364233">
        <w:rPr>
          <w:rFonts w:ascii="Courier New" w:hAnsi="Courier New"/>
          <w:lang w:val="uk-UA"/>
        </w:rPr>
        <w:t>В</w:t>
      </w:r>
      <w:r w:rsidRPr="003B677A">
        <w:rPr>
          <w:rFonts w:ascii="Courier New" w:hAnsi="Courier New"/>
          <w:lang w:val="uk-UA"/>
        </w:rPr>
        <w:t>ід цього звіту залежить чи підвищать нам об’єм інвестицій. Чи покажемо ми, що не просто проїдаємо гроші інвесторів? Чи продемонструємо ми, що саме зараз ми на порозі прориву? Чи повірять вони в те, що задля цього прориву нам треба збільшити кількість персоналу? Якщо повірять – добре, якщо ні – я думаю, що, на жаль, ми не зможемо дозволити собі людину з таким як у Вас досвідом і зарплатнею.</w:t>
      </w:r>
    </w:p>
    <w:p w:rsidR="00265A67" w:rsidRPr="003B677A" w:rsidRDefault="00265A67" w:rsidP="001657DB">
      <w:pPr>
        <w:jc w:val="both"/>
        <w:rPr>
          <w:rFonts w:ascii="Courier New" w:hAnsi="Courier New"/>
          <w:lang w:val="uk-UA"/>
        </w:rPr>
      </w:pPr>
      <w:r w:rsidRPr="003B677A">
        <w:rPr>
          <w:rFonts w:ascii="Courier New" w:hAnsi="Courier New"/>
          <w:lang w:val="uk-UA"/>
        </w:rPr>
        <w:t>Поліна мовчки дивиться на керівника.</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Керівник</w:t>
      </w:r>
    </w:p>
    <w:p w:rsidR="00265A67" w:rsidRPr="003B677A" w:rsidRDefault="00265A67" w:rsidP="008C40CD">
      <w:pPr>
        <w:ind w:left="1418" w:right="2310"/>
        <w:jc w:val="both"/>
        <w:rPr>
          <w:rFonts w:ascii="Courier New" w:hAnsi="Courier New"/>
          <w:lang w:val="uk-UA"/>
        </w:rPr>
      </w:pPr>
      <w:r w:rsidRPr="003B677A">
        <w:rPr>
          <w:rFonts w:ascii="Courier New" w:hAnsi="Courier New"/>
          <w:lang w:val="uk-UA"/>
        </w:rPr>
        <w:t>Але я впевненний, у нас все вийде, бо ми найкращі. Тож успіху Вам і, якщо треба буде будь-яка допомога - звертайтесь до мене в будь-який час. Дякую, що приділили мені час.</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1657DB">
      <w:pPr>
        <w:ind w:left="720" w:firstLine="720"/>
        <w:jc w:val="both"/>
        <w:rPr>
          <w:rFonts w:ascii="Courier New" w:hAnsi="Courier New"/>
          <w:lang w:val="uk-UA"/>
        </w:rPr>
      </w:pPr>
      <w:r w:rsidRPr="003B677A">
        <w:rPr>
          <w:rFonts w:ascii="Courier New" w:hAnsi="Courier New"/>
          <w:lang w:val="uk-UA"/>
        </w:rPr>
        <w:t>Дякую</w:t>
      </w:r>
    </w:p>
    <w:p w:rsidR="00265A67" w:rsidRPr="003B677A" w:rsidRDefault="00265A67" w:rsidP="001657DB">
      <w:pPr>
        <w:jc w:val="both"/>
        <w:rPr>
          <w:rFonts w:ascii="Courier New" w:hAnsi="Courier New"/>
          <w:lang w:val="uk-UA"/>
        </w:rPr>
      </w:pPr>
      <w:r w:rsidRPr="003B677A">
        <w:rPr>
          <w:rFonts w:ascii="Courier New" w:hAnsi="Courier New"/>
          <w:lang w:val="uk-UA"/>
        </w:rPr>
        <w:t>Поліна виходить з кімнати.</w:t>
      </w:r>
    </w:p>
    <w:p w:rsidR="00265A67" w:rsidRPr="003B677A" w:rsidRDefault="00265A67" w:rsidP="001657DB">
      <w:pPr>
        <w:jc w:val="both"/>
        <w:rPr>
          <w:rFonts w:ascii="Courier New" w:hAnsi="Courier New"/>
          <w:lang w:val="uk-UA"/>
        </w:rPr>
      </w:pPr>
    </w:p>
    <w:p w:rsidR="00265A67" w:rsidRPr="003B677A" w:rsidRDefault="00265A67" w:rsidP="001657DB">
      <w:pPr>
        <w:jc w:val="both"/>
        <w:rPr>
          <w:rFonts w:ascii="Courier New" w:hAnsi="Courier New"/>
          <w:lang w:val="uk-UA"/>
        </w:rPr>
      </w:pPr>
      <w:r w:rsidRPr="003B677A">
        <w:rPr>
          <w:rFonts w:ascii="Courier New" w:hAnsi="Courier New"/>
          <w:lang w:val="uk-UA"/>
        </w:rPr>
        <w:t>ІНТ. ІГРОВА КІМНАТА В ДИТЯЧОМУ САДОЧКУ ДЕНЬ</w:t>
      </w:r>
    </w:p>
    <w:p w:rsidR="00265A67" w:rsidRPr="003B677A" w:rsidRDefault="00265A67" w:rsidP="001657DB">
      <w:pPr>
        <w:jc w:val="both"/>
        <w:rPr>
          <w:rFonts w:ascii="Courier New" w:hAnsi="Courier New"/>
          <w:lang w:val="uk-UA"/>
        </w:rPr>
      </w:pPr>
      <w:r w:rsidRPr="003B677A">
        <w:rPr>
          <w:rFonts w:ascii="Courier New" w:hAnsi="Courier New"/>
          <w:lang w:val="uk-UA"/>
        </w:rPr>
        <w:t>В кімнаті галас, діти граються, бігають, кричать. Аня сидить окремо від усіх і тихенько грається конячкою. До Ані підходить інша дівчинка – Наталка.</w:t>
      </w:r>
    </w:p>
    <w:p w:rsidR="00265A67" w:rsidRPr="003B677A" w:rsidRDefault="00265A67" w:rsidP="001657DB">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8C40CD">
      <w:pPr>
        <w:tabs>
          <w:tab w:val="left" w:pos="6096"/>
        </w:tabs>
        <w:ind w:left="1418" w:right="2310"/>
        <w:jc w:val="both"/>
        <w:rPr>
          <w:rFonts w:ascii="Courier New" w:hAnsi="Courier New"/>
          <w:lang w:val="uk-UA"/>
        </w:rPr>
      </w:pPr>
      <w:r w:rsidRPr="003B677A">
        <w:rPr>
          <w:rFonts w:ascii="Courier New" w:hAnsi="Courier New"/>
          <w:lang w:val="uk-UA"/>
        </w:rPr>
        <w:t>Привіт, ти новенька, я знаю, я бачила як тебе мама зранку привела, давай дружити, тебе як звати?</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Аня</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8C40CD">
      <w:pPr>
        <w:tabs>
          <w:tab w:val="left" w:pos="6096"/>
        </w:tabs>
        <w:ind w:left="1440" w:right="2310"/>
        <w:jc w:val="both"/>
        <w:rPr>
          <w:rFonts w:ascii="Courier New" w:hAnsi="Courier New"/>
          <w:lang w:val="uk-UA"/>
        </w:rPr>
      </w:pPr>
      <w:r w:rsidRPr="003B677A">
        <w:rPr>
          <w:rFonts w:ascii="Courier New" w:hAnsi="Courier New"/>
          <w:lang w:val="uk-UA"/>
        </w:rPr>
        <w:t>А я Наталка, це мене так папа назвав, він завжди каже, ти моя Наталка-Полтавка. А це, що в тебе?</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Конячка</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Красива, а як її звати?</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Генрієтта.</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636CA9">
      <w:pPr>
        <w:ind w:left="1440" w:right="2310"/>
        <w:jc w:val="both"/>
        <w:rPr>
          <w:rFonts w:ascii="Courier New" w:hAnsi="Courier New"/>
          <w:lang w:val="uk-UA"/>
        </w:rPr>
      </w:pPr>
      <w:r w:rsidRPr="003B677A">
        <w:rPr>
          <w:rFonts w:ascii="Courier New" w:hAnsi="Courier New"/>
          <w:lang w:val="uk-UA"/>
        </w:rPr>
        <w:t>А давай в принцесу грати? Чекай</w:t>
      </w:r>
    </w:p>
    <w:p w:rsidR="00265A67" w:rsidRPr="003B677A" w:rsidRDefault="00265A67" w:rsidP="001657DB">
      <w:pPr>
        <w:jc w:val="both"/>
        <w:rPr>
          <w:rFonts w:ascii="Courier New" w:hAnsi="Courier New"/>
          <w:lang w:val="uk-UA"/>
        </w:rPr>
      </w:pPr>
      <w:r w:rsidRPr="003B677A">
        <w:rPr>
          <w:rFonts w:ascii="Courier New" w:hAnsi="Courier New"/>
          <w:lang w:val="uk-UA"/>
        </w:rPr>
        <w:t>Наталка біжить на стіни де стоїть шафа з іграшками і повертається з лялькою.</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636CA9">
      <w:pPr>
        <w:ind w:left="1440" w:right="2310"/>
        <w:jc w:val="both"/>
        <w:rPr>
          <w:rFonts w:ascii="Courier New" w:hAnsi="Courier New"/>
          <w:lang w:val="uk-UA"/>
        </w:rPr>
      </w:pPr>
      <w:r w:rsidRPr="003B677A">
        <w:rPr>
          <w:rFonts w:ascii="Courier New" w:hAnsi="Courier New"/>
          <w:lang w:val="uk-UA"/>
        </w:rPr>
        <w:t>Давай я буду принцесою, а ти моєю конячкою і ми з тобою поїдемо на бал.</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Давай</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636CA9">
      <w:pPr>
        <w:ind w:left="1440" w:right="2310"/>
        <w:jc w:val="both"/>
        <w:rPr>
          <w:rFonts w:ascii="Courier New" w:hAnsi="Courier New"/>
          <w:lang w:val="uk-UA"/>
        </w:rPr>
      </w:pPr>
      <w:r w:rsidRPr="003B677A">
        <w:rPr>
          <w:rFonts w:ascii="Courier New" w:hAnsi="Courier New"/>
          <w:lang w:val="uk-UA"/>
        </w:rPr>
        <w:t>Привіт Генрієтта, я Флора, відвезешь мене на бал?</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Відвезу</w:t>
      </w:r>
    </w:p>
    <w:p w:rsidR="00265A67" w:rsidRPr="003B677A" w:rsidRDefault="00265A67" w:rsidP="001657DB">
      <w:pPr>
        <w:jc w:val="both"/>
        <w:rPr>
          <w:rFonts w:ascii="Courier New" w:hAnsi="Courier New"/>
          <w:lang w:val="uk-UA"/>
        </w:rPr>
      </w:pPr>
      <w:r w:rsidRPr="003B677A">
        <w:rPr>
          <w:rFonts w:ascii="Courier New" w:hAnsi="Courier New"/>
          <w:lang w:val="uk-UA"/>
        </w:rPr>
        <w:t>Наталка вмощує ляльку на конячку</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Поїхали</w:t>
      </w:r>
    </w:p>
    <w:p w:rsidR="00265A67" w:rsidRPr="003B677A" w:rsidRDefault="00265A67" w:rsidP="00CE0C0A">
      <w:pPr>
        <w:ind w:left="2880"/>
        <w:jc w:val="both"/>
        <w:rPr>
          <w:rFonts w:ascii="Courier New" w:hAnsi="Courier New"/>
          <w:lang w:val="uk-UA"/>
        </w:rPr>
      </w:pPr>
      <w:r w:rsidRPr="003B677A">
        <w:rPr>
          <w:rFonts w:ascii="Courier New" w:hAnsi="Courier New"/>
          <w:lang w:val="uk-UA"/>
        </w:rPr>
        <w:t>Аня</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Поїхали</w:t>
      </w:r>
    </w:p>
    <w:p w:rsidR="00265A67" w:rsidRPr="003B677A" w:rsidRDefault="00265A67" w:rsidP="001657DB">
      <w:pPr>
        <w:jc w:val="both"/>
        <w:rPr>
          <w:rFonts w:ascii="Courier New" w:hAnsi="Courier New"/>
          <w:lang w:val="uk-UA"/>
        </w:rPr>
      </w:pPr>
      <w:r w:rsidRPr="003B677A">
        <w:rPr>
          <w:rFonts w:ascii="Courier New" w:hAnsi="Courier New"/>
          <w:lang w:val="uk-UA"/>
        </w:rPr>
        <w:t>Дівчата повзають по</w:t>
      </w:r>
      <w:r w:rsidRPr="003B677A">
        <w:rPr>
          <w:rFonts w:ascii="Courier New" w:hAnsi="Courier New"/>
          <w:lang w:val="ru-RU"/>
        </w:rPr>
        <w:t xml:space="preserve"> </w:t>
      </w:r>
      <w:r w:rsidRPr="003B677A">
        <w:rPr>
          <w:rFonts w:ascii="Courier New" w:hAnsi="Courier New"/>
          <w:lang w:val="uk-UA"/>
        </w:rPr>
        <w:t>килиму. Аня тримає конячку, а Наталка – ляльку.</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CE0C0A">
      <w:pPr>
        <w:ind w:left="720" w:firstLine="720"/>
        <w:jc w:val="both"/>
        <w:rPr>
          <w:rFonts w:ascii="Courier New" w:hAnsi="Courier New"/>
          <w:lang w:val="uk-UA"/>
        </w:rPr>
      </w:pPr>
      <w:r w:rsidRPr="003B677A">
        <w:rPr>
          <w:rFonts w:ascii="Courier New" w:hAnsi="Courier New"/>
          <w:lang w:val="uk-UA"/>
        </w:rPr>
        <w:t>Чекай, зараз збудуємо палац</w:t>
      </w:r>
    </w:p>
    <w:p w:rsidR="00265A67" w:rsidRPr="003B677A" w:rsidRDefault="00265A67" w:rsidP="001657DB">
      <w:pPr>
        <w:jc w:val="both"/>
        <w:rPr>
          <w:rFonts w:ascii="Courier New" w:hAnsi="Courier New"/>
          <w:lang w:val="uk-UA"/>
        </w:rPr>
      </w:pPr>
      <w:r w:rsidRPr="003B677A">
        <w:rPr>
          <w:rFonts w:ascii="Courier New" w:hAnsi="Courier New"/>
          <w:lang w:val="uk-UA"/>
        </w:rPr>
        <w:t>Наталка біжить до шафи з іграшками і повертається з кубіками.</w:t>
      </w:r>
    </w:p>
    <w:p w:rsidR="00265A67" w:rsidRPr="003B677A" w:rsidRDefault="00265A67" w:rsidP="001657DB">
      <w:pPr>
        <w:jc w:val="both"/>
        <w:rPr>
          <w:rFonts w:ascii="Courier New" w:hAnsi="Courier New"/>
          <w:lang w:val="uk-UA"/>
        </w:rPr>
      </w:pPr>
      <w:r w:rsidRPr="003B677A">
        <w:rPr>
          <w:rFonts w:ascii="Courier New" w:hAnsi="Courier New"/>
          <w:lang w:val="uk-UA"/>
        </w:rPr>
        <w:t>Дівчата будують замок</w:t>
      </w:r>
    </w:p>
    <w:p w:rsidR="00265A67" w:rsidRPr="003B677A" w:rsidRDefault="00265A67" w:rsidP="001657DB">
      <w:pPr>
        <w:jc w:val="both"/>
        <w:rPr>
          <w:rFonts w:ascii="Courier New" w:hAnsi="Courier New"/>
          <w:lang w:val="uk-UA"/>
        </w:rPr>
      </w:pPr>
      <w:r w:rsidRPr="003B677A">
        <w:rPr>
          <w:rFonts w:ascii="Courier New" w:hAnsi="Courier New"/>
          <w:lang w:val="uk-UA"/>
        </w:rPr>
        <w:t>Аня захоплюється грою настільки, що не помічає, що Наталки поруч немає, раптом та з’являється.</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Наталка</w:t>
      </w:r>
    </w:p>
    <w:p w:rsidR="00265A67" w:rsidRPr="003B677A" w:rsidRDefault="00265A67" w:rsidP="00636CA9">
      <w:pPr>
        <w:ind w:left="1440" w:right="2310"/>
        <w:jc w:val="both"/>
        <w:rPr>
          <w:rFonts w:ascii="Courier New" w:hAnsi="Courier New"/>
          <w:lang w:val="uk-UA"/>
        </w:rPr>
      </w:pPr>
      <w:r w:rsidRPr="003B677A">
        <w:rPr>
          <w:rFonts w:ascii="Courier New" w:hAnsi="Courier New"/>
          <w:lang w:val="uk-UA"/>
        </w:rPr>
        <w:t>А це буде її принц, його звати Анатоль.</w:t>
      </w:r>
    </w:p>
    <w:p w:rsidR="00265A67" w:rsidRPr="003B677A" w:rsidRDefault="00265A67" w:rsidP="00CE0C0A">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636CA9">
      <w:pPr>
        <w:ind w:left="1440" w:right="2310"/>
        <w:jc w:val="both"/>
        <w:rPr>
          <w:rFonts w:ascii="Courier New" w:hAnsi="Courier New"/>
          <w:lang w:val="uk-UA"/>
        </w:rPr>
      </w:pPr>
      <w:r w:rsidRPr="003B677A">
        <w:rPr>
          <w:rFonts w:ascii="Courier New" w:hAnsi="Courier New"/>
          <w:lang w:val="uk-UA"/>
        </w:rPr>
        <w:t>Ні, краще давай, що Флора приїхала до своєї подружки до Габріели.</w:t>
      </w:r>
    </w:p>
    <w:p w:rsidR="00265A67" w:rsidRPr="003B677A" w:rsidRDefault="00265A67" w:rsidP="001657DB">
      <w:pPr>
        <w:jc w:val="both"/>
        <w:rPr>
          <w:rFonts w:ascii="Courier New" w:hAnsi="Courier New"/>
          <w:lang w:val="ru-RU"/>
        </w:rPr>
      </w:pPr>
      <w:r w:rsidRPr="003B677A">
        <w:rPr>
          <w:rFonts w:ascii="Courier New" w:hAnsi="Courier New"/>
          <w:lang w:val="uk-UA"/>
        </w:rPr>
        <w:t xml:space="preserve">Аня сама біжить до шафи і починає вибирати ляльку, обирає її, хапає і розгортається в напрямку до Наталки. Розгортаючись вона натикається на когось.  Це хлопчик – Костя. Аня злякано дивиться на нього, він уважно на неї. </w:t>
      </w:r>
      <w:r w:rsidRPr="003B677A">
        <w:rPr>
          <w:rFonts w:ascii="Courier New" w:hAnsi="Courier New"/>
          <w:lang w:val="ru-RU"/>
        </w:rPr>
        <w:t>Аня мовчки зривається з міста і біжить до Наталки.</w:t>
      </w:r>
    </w:p>
    <w:p w:rsidR="00265A67" w:rsidRDefault="00265A67" w:rsidP="001657DB">
      <w:pPr>
        <w:jc w:val="both"/>
        <w:rPr>
          <w:rFonts w:ascii="Courier New" w:hAnsi="Courier New"/>
          <w:lang w:val="ru-RU"/>
        </w:rPr>
      </w:pPr>
    </w:p>
    <w:p w:rsidR="00265A67" w:rsidRPr="003B677A" w:rsidRDefault="00265A67" w:rsidP="001657DB">
      <w:pPr>
        <w:jc w:val="both"/>
        <w:rPr>
          <w:rFonts w:ascii="Courier New" w:hAnsi="Courier New"/>
          <w:lang w:val="ru-RU"/>
        </w:rPr>
      </w:pPr>
      <w:r w:rsidRPr="003B677A">
        <w:rPr>
          <w:rFonts w:ascii="Courier New" w:hAnsi="Courier New"/>
          <w:lang w:val="ru-RU"/>
        </w:rPr>
        <w:t>ІНТ. КВАРТИРА КУХНЯ ДЕНЬ</w:t>
      </w:r>
    </w:p>
    <w:p w:rsidR="00265A67" w:rsidRPr="003B677A" w:rsidRDefault="00265A67" w:rsidP="001657DB">
      <w:pPr>
        <w:jc w:val="both"/>
        <w:rPr>
          <w:rFonts w:ascii="Courier New" w:hAnsi="Courier New"/>
          <w:lang w:val="ru-RU"/>
        </w:rPr>
      </w:pPr>
      <w:r w:rsidRPr="003B677A">
        <w:rPr>
          <w:rFonts w:ascii="Courier New" w:hAnsi="Courier New"/>
          <w:lang w:val="ru-RU"/>
        </w:rPr>
        <w:t>Крістіна щойно прокинулась. Вона одягнута в чоловічу сорочку. Крістіна дивиться у вікно, п'є каву.</w:t>
      </w:r>
    </w:p>
    <w:p w:rsidR="00265A67" w:rsidRPr="003B677A" w:rsidRDefault="00265A67" w:rsidP="001657DB">
      <w:pPr>
        <w:jc w:val="both"/>
        <w:rPr>
          <w:rFonts w:ascii="Courier New" w:hAnsi="Courier New"/>
          <w:lang w:val="ru-RU"/>
        </w:rPr>
      </w:pPr>
      <w:r w:rsidRPr="003B677A">
        <w:rPr>
          <w:rFonts w:ascii="Courier New" w:hAnsi="Courier New"/>
          <w:lang w:val="ru-RU"/>
        </w:rPr>
        <w:t>НАТ. ДВІР ДЕНЬ</w:t>
      </w:r>
    </w:p>
    <w:p w:rsidR="00265A67" w:rsidRPr="003B677A" w:rsidRDefault="00265A67" w:rsidP="001657DB">
      <w:pPr>
        <w:jc w:val="both"/>
        <w:rPr>
          <w:rFonts w:ascii="Courier New" w:hAnsi="Courier New"/>
          <w:lang w:val="ru-RU"/>
        </w:rPr>
      </w:pPr>
      <w:r w:rsidRPr="003B677A">
        <w:rPr>
          <w:rFonts w:ascii="Courier New" w:hAnsi="Courier New"/>
          <w:lang w:val="ru-RU"/>
        </w:rPr>
        <w:t xml:space="preserve">Кристіна виходить з під'їзду, відкриває червону машину Хюндай Гетс, кидає на заднє сидіння спортивну сумку, сідає за кермо. </w:t>
      </w:r>
    </w:p>
    <w:p w:rsidR="00265A67" w:rsidRPr="003B677A" w:rsidRDefault="00265A67" w:rsidP="001657DB">
      <w:pPr>
        <w:jc w:val="both"/>
        <w:rPr>
          <w:rFonts w:ascii="Courier New" w:hAnsi="Courier New"/>
          <w:lang w:val="ru-RU"/>
        </w:rPr>
      </w:pPr>
      <w:r w:rsidRPr="003B677A">
        <w:rPr>
          <w:rFonts w:ascii="Courier New" w:hAnsi="Courier New"/>
          <w:lang w:val="ru-RU"/>
        </w:rPr>
        <w:t>ІНТ. ФІТНЕСКЛУБ ДЕНЬ</w:t>
      </w:r>
    </w:p>
    <w:p w:rsidR="00265A67" w:rsidRPr="003B677A" w:rsidRDefault="00265A67" w:rsidP="001657DB">
      <w:pPr>
        <w:jc w:val="both"/>
        <w:rPr>
          <w:rFonts w:ascii="Courier New" w:hAnsi="Courier New"/>
          <w:lang w:val="ru-RU"/>
        </w:rPr>
      </w:pPr>
      <w:r w:rsidRPr="003B677A">
        <w:rPr>
          <w:rFonts w:ascii="Courier New" w:hAnsi="Courier New"/>
          <w:lang w:val="ru-RU"/>
        </w:rPr>
        <w:t>Кристіна сидить в барі, п'є фреш, вона вдягнута в спортивний костюм, на плечах рушник - вона щойно закінчила тренування. Дзвонить телефон, Кристіна бере телефон.</w:t>
      </w:r>
    </w:p>
    <w:p w:rsidR="00265A67" w:rsidRPr="003B677A" w:rsidRDefault="00265A67" w:rsidP="00167302">
      <w:pPr>
        <w:ind w:left="2160" w:firstLine="720"/>
        <w:jc w:val="both"/>
        <w:rPr>
          <w:rFonts w:ascii="Courier New" w:hAnsi="Courier New"/>
          <w:lang w:val="ru-RU"/>
        </w:rPr>
      </w:pPr>
      <w:r w:rsidRPr="003B677A">
        <w:rPr>
          <w:rFonts w:ascii="Courier New" w:hAnsi="Courier New"/>
          <w:lang w:val="ru-RU"/>
        </w:rPr>
        <w:t xml:space="preserve">Кристіна </w:t>
      </w:r>
    </w:p>
    <w:p w:rsidR="00265A67" w:rsidRPr="003B677A" w:rsidRDefault="00265A67" w:rsidP="00167302">
      <w:pPr>
        <w:ind w:left="720" w:firstLine="720"/>
        <w:jc w:val="both"/>
        <w:rPr>
          <w:rFonts w:ascii="Courier New" w:hAnsi="Courier New"/>
          <w:lang w:val="ru-RU"/>
        </w:rPr>
      </w:pPr>
      <w:r w:rsidRPr="003B677A">
        <w:rPr>
          <w:rFonts w:ascii="Courier New" w:hAnsi="Courier New"/>
          <w:lang w:val="ru-RU"/>
        </w:rPr>
        <w:t>Привіт, де ти пропала?</w:t>
      </w:r>
    </w:p>
    <w:p w:rsidR="00265A67" w:rsidRPr="003B677A" w:rsidRDefault="00265A67" w:rsidP="00167302">
      <w:pPr>
        <w:ind w:left="2160" w:firstLine="720"/>
        <w:jc w:val="both"/>
        <w:rPr>
          <w:rFonts w:ascii="Courier New" w:hAnsi="Courier New"/>
          <w:lang w:val="ru-RU"/>
        </w:rPr>
      </w:pPr>
      <w:r w:rsidRPr="003B677A">
        <w:rPr>
          <w:rFonts w:ascii="Courier New" w:hAnsi="Courier New"/>
          <w:lang w:val="ru-RU"/>
        </w:rPr>
        <w:t>Голос</w:t>
      </w:r>
    </w:p>
    <w:p w:rsidR="00265A67" w:rsidRPr="003B677A" w:rsidRDefault="00265A67" w:rsidP="00167302">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167302">
      <w:pPr>
        <w:ind w:left="720" w:firstLine="720"/>
        <w:jc w:val="both"/>
        <w:rPr>
          <w:rFonts w:ascii="Courier New" w:hAnsi="Courier New"/>
          <w:lang w:val="ru-RU"/>
        </w:rPr>
      </w:pPr>
      <w:r w:rsidRPr="003B677A">
        <w:rPr>
          <w:rFonts w:ascii="Courier New" w:hAnsi="Courier New"/>
          <w:lang w:val="ru-RU"/>
        </w:rPr>
        <w:t>Малайзія?!? Круто. Це він тебе возив?</w:t>
      </w:r>
    </w:p>
    <w:p w:rsidR="00265A67" w:rsidRDefault="00265A67" w:rsidP="009371D7">
      <w:pPr>
        <w:ind w:left="2160" w:firstLine="720"/>
        <w:jc w:val="both"/>
        <w:rPr>
          <w:rFonts w:ascii="Courier New" w:hAnsi="Courier New"/>
          <w:lang w:val="ru-RU"/>
        </w:rPr>
      </w:pPr>
      <w:r w:rsidRPr="003B677A">
        <w:rPr>
          <w:rFonts w:ascii="Courier New" w:hAnsi="Courier New"/>
          <w:lang w:val="ru-RU"/>
        </w:rPr>
        <w:t>Голос</w:t>
      </w:r>
    </w:p>
    <w:p w:rsidR="00265A67" w:rsidRPr="003B677A" w:rsidRDefault="00265A67" w:rsidP="00167302">
      <w:pPr>
        <w:ind w:left="2880"/>
        <w:jc w:val="both"/>
        <w:rPr>
          <w:rFonts w:ascii="Courier New" w:hAnsi="Courier New"/>
          <w:lang w:val="ru-RU"/>
        </w:rPr>
      </w:pPr>
      <w:r w:rsidRPr="003B677A">
        <w:rPr>
          <w:rFonts w:ascii="Courier New" w:hAnsi="Courier New"/>
          <w:lang w:val="ru-RU"/>
        </w:rPr>
        <w:t xml:space="preserve">Кристіна </w:t>
      </w:r>
    </w:p>
    <w:p w:rsidR="00265A67" w:rsidRPr="00636CA9" w:rsidRDefault="00265A67" w:rsidP="00636CA9">
      <w:pPr>
        <w:ind w:left="1440" w:right="2310"/>
        <w:jc w:val="both"/>
        <w:rPr>
          <w:rFonts w:ascii="Courier New" w:hAnsi="Courier New"/>
          <w:lang w:val="uk-UA"/>
        </w:rPr>
      </w:pPr>
      <w:r w:rsidRPr="00636CA9">
        <w:rPr>
          <w:rFonts w:ascii="Courier New" w:hAnsi="Courier New"/>
          <w:lang w:val="uk-UA"/>
        </w:rPr>
        <w:t>Так, все, не по телефону, давай зустрічатись бо я вже не пам'ятаю як ти виглядаєшь.</w:t>
      </w:r>
    </w:p>
    <w:p w:rsidR="00265A67" w:rsidRPr="003B677A" w:rsidRDefault="00265A67" w:rsidP="001D426F">
      <w:pPr>
        <w:ind w:left="2160" w:firstLine="720"/>
        <w:jc w:val="both"/>
        <w:rPr>
          <w:rFonts w:ascii="Courier New" w:hAnsi="Courier New"/>
          <w:lang w:val="ru-RU"/>
        </w:rPr>
      </w:pPr>
      <w:r w:rsidRPr="003B677A">
        <w:rPr>
          <w:rFonts w:ascii="Courier New" w:hAnsi="Courier New"/>
          <w:lang w:val="ru-RU"/>
        </w:rPr>
        <w:t>Голос</w:t>
      </w:r>
    </w:p>
    <w:p w:rsidR="00265A67" w:rsidRPr="003B677A" w:rsidRDefault="00265A67" w:rsidP="001D426F">
      <w:pPr>
        <w:ind w:left="2160" w:firstLine="720"/>
        <w:jc w:val="both"/>
        <w:rPr>
          <w:rFonts w:ascii="Courier New" w:hAnsi="Courier New"/>
          <w:lang w:val="ru-RU"/>
        </w:rPr>
      </w:pPr>
      <w:r w:rsidRPr="003B677A">
        <w:rPr>
          <w:rFonts w:ascii="Courier New" w:hAnsi="Courier New"/>
          <w:lang w:val="ru-RU"/>
        </w:rPr>
        <w:t>Кристіна</w:t>
      </w:r>
    </w:p>
    <w:p w:rsidR="00265A67" w:rsidRPr="00636CA9" w:rsidRDefault="00265A67" w:rsidP="00636CA9">
      <w:pPr>
        <w:tabs>
          <w:tab w:val="left" w:pos="6096"/>
          <w:tab w:val="left" w:pos="6379"/>
        </w:tabs>
        <w:ind w:left="1440" w:right="2310"/>
        <w:jc w:val="both"/>
        <w:rPr>
          <w:rFonts w:ascii="Courier New" w:hAnsi="Courier New"/>
          <w:lang w:val="uk-UA"/>
        </w:rPr>
      </w:pPr>
      <w:r w:rsidRPr="00636CA9">
        <w:rPr>
          <w:rFonts w:ascii="Courier New" w:hAnsi="Courier New"/>
          <w:lang w:val="uk-UA"/>
        </w:rPr>
        <w:t>Ну звичайно, давайте втрьох зустрінемось, як завжди.</w:t>
      </w:r>
    </w:p>
    <w:p w:rsidR="00265A67" w:rsidRPr="003B677A" w:rsidRDefault="00265A67" w:rsidP="001D426F">
      <w:pPr>
        <w:ind w:left="2160" w:firstLine="720"/>
        <w:jc w:val="both"/>
        <w:rPr>
          <w:rFonts w:ascii="Courier New" w:hAnsi="Courier New"/>
          <w:lang w:val="ru-RU"/>
        </w:rPr>
      </w:pPr>
      <w:r w:rsidRPr="003B677A">
        <w:rPr>
          <w:rFonts w:ascii="Courier New" w:hAnsi="Courier New"/>
          <w:lang w:val="ru-RU"/>
        </w:rPr>
        <w:t>Голос</w:t>
      </w:r>
    </w:p>
    <w:p w:rsidR="00265A67" w:rsidRPr="003B677A" w:rsidRDefault="00265A67" w:rsidP="001D426F">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636CA9">
      <w:pPr>
        <w:tabs>
          <w:tab w:val="left" w:pos="6096"/>
        </w:tabs>
        <w:ind w:left="1440" w:right="2310"/>
        <w:jc w:val="both"/>
        <w:rPr>
          <w:rFonts w:ascii="Courier New" w:hAnsi="Courier New"/>
          <w:lang w:val="ru-RU"/>
        </w:rPr>
      </w:pPr>
      <w:r w:rsidRPr="003B677A">
        <w:rPr>
          <w:rFonts w:ascii="Courier New" w:hAnsi="Courier New"/>
          <w:lang w:val="ru-RU"/>
        </w:rPr>
        <w:t>Все, домовились, до завтра, фотки не забудь.</w:t>
      </w:r>
    </w:p>
    <w:p w:rsidR="00265A67" w:rsidRPr="003B677A" w:rsidRDefault="00265A67" w:rsidP="001657DB">
      <w:pPr>
        <w:jc w:val="both"/>
        <w:rPr>
          <w:rFonts w:ascii="Courier New" w:hAnsi="Courier New"/>
          <w:lang w:val="ru-RU"/>
        </w:rPr>
      </w:pPr>
      <w:r w:rsidRPr="003B677A">
        <w:rPr>
          <w:rFonts w:ascii="Courier New" w:hAnsi="Courier New"/>
          <w:lang w:val="ru-RU"/>
        </w:rPr>
        <w:t>Кладе слухавку.</w:t>
      </w:r>
    </w:p>
    <w:p w:rsidR="00265A67" w:rsidRPr="003B677A" w:rsidRDefault="00265A67" w:rsidP="001657DB">
      <w:pPr>
        <w:jc w:val="both"/>
        <w:rPr>
          <w:rFonts w:ascii="Courier New" w:hAnsi="Courier New"/>
          <w:lang w:val="ru-RU"/>
        </w:rPr>
      </w:pPr>
    </w:p>
    <w:p w:rsidR="00265A67" w:rsidRPr="003B677A" w:rsidRDefault="00265A67" w:rsidP="001657DB">
      <w:pPr>
        <w:jc w:val="both"/>
        <w:rPr>
          <w:rFonts w:ascii="Courier New" w:hAnsi="Courier New"/>
          <w:lang w:val="uk-UA"/>
        </w:rPr>
      </w:pPr>
      <w:r w:rsidRPr="003B677A">
        <w:rPr>
          <w:rFonts w:ascii="Courier New" w:hAnsi="Courier New"/>
          <w:lang w:val="uk-UA"/>
        </w:rPr>
        <w:t>НАТ. ПОДВІР’Я ДИТЯЧОГО САДОЧКА ВЕЧІР</w:t>
      </w:r>
    </w:p>
    <w:p w:rsidR="00265A67" w:rsidRPr="003B677A" w:rsidRDefault="00265A67" w:rsidP="001657DB">
      <w:pPr>
        <w:jc w:val="both"/>
        <w:rPr>
          <w:rFonts w:ascii="Courier New" w:hAnsi="Courier New"/>
          <w:lang w:val="uk-UA"/>
        </w:rPr>
      </w:pPr>
      <w:r w:rsidRPr="003B677A">
        <w:rPr>
          <w:rFonts w:ascii="Courier New" w:hAnsi="Courier New"/>
          <w:lang w:val="uk-UA"/>
        </w:rPr>
        <w:t>Поліна з Анею виходять з подвір’я садочку. Підходять до пішохідного переходу. На світлофорі червоний сигнал.</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Тобі сподобалось в садочку?</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Да</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Вас годували?</w:t>
      </w:r>
    </w:p>
    <w:p w:rsidR="00265A67" w:rsidRPr="003B677A" w:rsidRDefault="00265A67" w:rsidP="00C07C50">
      <w:pPr>
        <w:ind w:left="2880"/>
        <w:jc w:val="both"/>
        <w:rPr>
          <w:rFonts w:ascii="Courier New" w:hAnsi="Courier New"/>
          <w:lang w:val="uk-UA"/>
        </w:rPr>
      </w:pPr>
      <w:r w:rsidRPr="003B677A">
        <w:rPr>
          <w:rFonts w:ascii="Courier New" w:hAnsi="Courier New"/>
          <w:lang w:val="uk-UA"/>
        </w:rPr>
        <w:t>Аня</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Да</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А, що ти їла сьогодні?</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Суп, картоплю і рибу</w:t>
      </w:r>
    </w:p>
    <w:p w:rsidR="00265A67" w:rsidRPr="003B677A" w:rsidRDefault="00265A67" w:rsidP="00C07C50">
      <w:pPr>
        <w:ind w:left="2880"/>
        <w:jc w:val="both"/>
        <w:rPr>
          <w:rFonts w:ascii="Courier New" w:hAnsi="Courier New"/>
          <w:lang w:val="uk-UA"/>
        </w:rPr>
      </w:pPr>
      <w:r w:rsidRPr="003B677A">
        <w:rPr>
          <w:rFonts w:ascii="Courier New" w:hAnsi="Courier New"/>
          <w:lang w:val="uk-UA"/>
        </w:rPr>
        <w:t>Поліна</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Ти все з’їла?</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Все, тільки без риби</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FF3C61">
      <w:pPr>
        <w:ind w:left="1440" w:right="2310"/>
        <w:jc w:val="both"/>
        <w:rPr>
          <w:rFonts w:ascii="Courier New" w:hAnsi="Courier New"/>
          <w:lang w:val="uk-UA"/>
        </w:rPr>
      </w:pPr>
      <w:r w:rsidRPr="003B677A">
        <w:rPr>
          <w:rFonts w:ascii="Courier New" w:hAnsi="Courier New"/>
          <w:lang w:val="uk-UA"/>
        </w:rPr>
        <w:t>Рибу треба їсти, це дуже корисно. А з ким ти подружилася?</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FF3C61">
      <w:pPr>
        <w:ind w:left="1440" w:right="2310"/>
        <w:jc w:val="both"/>
        <w:rPr>
          <w:rFonts w:ascii="Courier New" w:hAnsi="Courier New"/>
          <w:lang w:val="uk-UA"/>
        </w:rPr>
      </w:pPr>
      <w:r w:rsidRPr="003B677A">
        <w:rPr>
          <w:rFonts w:ascii="Courier New" w:hAnsi="Courier New"/>
          <w:lang w:val="uk-UA"/>
        </w:rPr>
        <w:t>З Наталкою, ми з нею в принцес грали</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В принцес, класно</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 xml:space="preserve">Аня </w:t>
      </w:r>
    </w:p>
    <w:p w:rsidR="00265A67" w:rsidRPr="003B677A" w:rsidRDefault="00265A67" w:rsidP="00FF3C61">
      <w:pPr>
        <w:ind w:left="1440" w:right="2310"/>
        <w:jc w:val="both"/>
        <w:rPr>
          <w:rFonts w:ascii="Courier New" w:hAnsi="Courier New"/>
          <w:lang w:val="uk-UA"/>
        </w:rPr>
      </w:pPr>
      <w:r w:rsidRPr="003B677A">
        <w:rPr>
          <w:rFonts w:ascii="Courier New" w:hAnsi="Courier New"/>
          <w:lang w:val="uk-UA"/>
        </w:rPr>
        <w:t>Да, я була Флорою, а Наталка – Габріелою, я до неї в гості приїхала на Генріетті.</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FF3C61">
      <w:pPr>
        <w:ind w:left="1440" w:right="2310"/>
        <w:jc w:val="both"/>
        <w:rPr>
          <w:rFonts w:ascii="Courier New" w:hAnsi="Courier New"/>
          <w:lang w:val="uk-UA"/>
        </w:rPr>
      </w:pPr>
      <w:r w:rsidRPr="003B677A">
        <w:rPr>
          <w:rFonts w:ascii="Courier New" w:hAnsi="Courier New"/>
          <w:lang w:val="uk-UA"/>
        </w:rPr>
        <w:t>Ясно, а хлопчики у вас в групі є?</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Хлопчики? Не знаю.</w:t>
      </w:r>
    </w:p>
    <w:p w:rsidR="00265A67" w:rsidRPr="003B677A" w:rsidRDefault="00265A67" w:rsidP="00C07C50">
      <w:pPr>
        <w:ind w:left="2880"/>
        <w:jc w:val="both"/>
        <w:rPr>
          <w:rFonts w:ascii="Courier New" w:hAnsi="Courier New"/>
          <w:lang w:val="uk-UA"/>
        </w:rPr>
      </w:pPr>
      <w:r w:rsidRPr="003B677A">
        <w:rPr>
          <w:rFonts w:ascii="Courier New" w:hAnsi="Courier New"/>
          <w:lang w:val="uk-UA"/>
        </w:rPr>
        <w:t>Поліна</w:t>
      </w:r>
    </w:p>
    <w:p w:rsidR="00265A67" w:rsidRPr="003B677A" w:rsidRDefault="00265A67" w:rsidP="00FF3C61">
      <w:pPr>
        <w:ind w:left="1440" w:right="2310"/>
        <w:jc w:val="both"/>
        <w:rPr>
          <w:rFonts w:ascii="Courier New" w:hAnsi="Courier New"/>
          <w:lang w:val="uk-UA"/>
        </w:rPr>
      </w:pPr>
      <w:r w:rsidRPr="003B677A">
        <w:rPr>
          <w:rFonts w:ascii="Courier New" w:hAnsi="Courier New"/>
          <w:lang w:val="uk-UA"/>
        </w:rPr>
        <w:t>Ну як не знаєшь, я ж бачила, що у вашій групі є хлопчики.</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C07C50">
      <w:pPr>
        <w:ind w:left="720" w:firstLine="720"/>
        <w:jc w:val="both"/>
        <w:rPr>
          <w:rFonts w:ascii="Courier New" w:hAnsi="Courier New"/>
          <w:lang w:val="uk-UA"/>
        </w:rPr>
      </w:pPr>
      <w:r w:rsidRPr="003B677A">
        <w:rPr>
          <w:rFonts w:ascii="Courier New" w:hAnsi="Courier New"/>
          <w:lang w:val="uk-UA"/>
        </w:rPr>
        <w:t>Ну я незнаю</w:t>
      </w:r>
    </w:p>
    <w:p w:rsidR="00265A67" w:rsidRPr="003B677A" w:rsidRDefault="00265A67" w:rsidP="00C07C50">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FF3C61">
      <w:pPr>
        <w:ind w:left="1440" w:right="2310"/>
        <w:jc w:val="both"/>
        <w:rPr>
          <w:rFonts w:ascii="Courier New" w:hAnsi="Courier New"/>
          <w:lang w:val="uk-UA"/>
        </w:rPr>
      </w:pPr>
      <w:r w:rsidRPr="003B677A">
        <w:rPr>
          <w:rFonts w:ascii="Courier New" w:hAnsi="Courier New"/>
          <w:lang w:val="uk-UA"/>
        </w:rPr>
        <w:t>Ти просто з ними ще не подружилася?</w:t>
      </w:r>
    </w:p>
    <w:p w:rsidR="00265A67" w:rsidRPr="003B677A" w:rsidRDefault="00265A67" w:rsidP="00F157E3">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F157E3">
      <w:pPr>
        <w:ind w:left="720" w:firstLine="720"/>
        <w:jc w:val="both"/>
        <w:rPr>
          <w:rFonts w:ascii="Courier New" w:hAnsi="Courier New"/>
          <w:lang w:val="uk-UA"/>
        </w:rPr>
      </w:pPr>
      <w:r w:rsidRPr="003B677A">
        <w:rPr>
          <w:rFonts w:ascii="Courier New" w:hAnsi="Courier New"/>
          <w:lang w:val="uk-UA"/>
        </w:rPr>
        <w:t>Угу</w:t>
      </w:r>
    </w:p>
    <w:p w:rsidR="00265A67" w:rsidRPr="003B677A" w:rsidRDefault="00265A67" w:rsidP="00F157E3">
      <w:pPr>
        <w:ind w:left="2880"/>
        <w:jc w:val="both"/>
        <w:rPr>
          <w:rFonts w:ascii="Courier New" w:hAnsi="Courier New"/>
          <w:lang w:val="uk-UA"/>
        </w:rPr>
      </w:pPr>
      <w:r w:rsidRPr="003B677A">
        <w:rPr>
          <w:rFonts w:ascii="Courier New" w:hAnsi="Courier New"/>
          <w:lang w:val="uk-UA"/>
        </w:rPr>
        <w:t>Поліна</w:t>
      </w:r>
    </w:p>
    <w:p w:rsidR="00265A67" w:rsidRPr="003B677A" w:rsidRDefault="00265A67" w:rsidP="00FF3C61">
      <w:pPr>
        <w:ind w:left="1440" w:right="2310"/>
        <w:jc w:val="both"/>
        <w:rPr>
          <w:rFonts w:ascii="Courier New" w:hAnsi="Courier New"/>
          <w:lang w:val="uk-UA"/>
        </w:rPr>
      </w:pPr>
      <w:r w:rsidRPr="003B677A">
        <w:rPr>
          <w:rFonts w:ascii="Courier New" w:hAnsi="Courier New"/>
          <w:lang w:val="uk-UA"/>
        </w:rPr>
        <w:t>Ну добре завтра подружишься і мені розкажешь, добре?</w:t>
      </w:r>
    </w:p>
    <w:p w:rsidR="00265A67" w:rsidRDefault="00265A67" w:rsidP="00F157E3">
      <w:pPr>
        <w:ind w:left="2160" w:firstLine="720"/>
        <w:jc w:val="both"/>
        <w:rPr>
          <w:rFonts w:ascii="Courier New" w:hAnsi="Courier New"/>
          <w:lang w:val="uk-UA"/>
        </w:rPr>
      </w:pPr>
    </w:p>
    <w:p w:rsidR="00265A67" w:rsidRDefault="00265A67" w:rsidP="00F157E3">
      <w:pPr>
        <w:ind w:left="2160" w:firstLine="720"/>
        <w:jc w:val="both"/>
        <w:rPr>
          <w:rFonts w:ascii="Courier New" w:hAnsi="Courier New"/>
          <w:lang w:val="uk-UA"/>
        </w:rPr>
      </w:pPr>
    </w:p>
    <w:p w:rsidR="00265A67" w:rsidRPr="003B677A" w:rsidRDefault="00265A67" w:rsidP="00F157E3">
      <w:pPr>
        <w:ind w:left="2160" w:firstLine="720"/>
        <w:jc w:val="both"/>
        <w:rPr>
          <w:rFonts w:ascii="Courier New" w:hAnsi="Courier New"/>
          <w:lang w:val="uk-UA"/>
        </w:rPr>
      </w:pPr>
      <w:r w:rsidRPr="003B677A">
        <w:rPr>
          <w:rFonts w:ascii="Courier New" w:hAnsi="Courier New"/>
          <w:lang w:val="uk-UA"/>
        </w:rPr>
        <w:t xml:space="preserve">Аня </w:t>
      </w:r>
    </w:p>
    <w:p w:rsidR="00265A67" w:rsidRPr="003B677A" w:rsidRDefault="00265A67" w:rsidP="00F157E3">
      <w:pPr>
        <w:ind w:left="1440" w:firstLine="720"/>
        <w:jc w:val="both"/>
        <w:rPr>
          <w:rFonts w:ascii="Courier New" w:hAnsi="Courier New"/>
          <w:lang w:val="uk-UA"/>
        </w:rPr>
      </w:pPr>
      <w:r w:rsidRPr="003B677A">
        <w:rPr>
          <w:rFonts w:ascii="Courier New" w:hAnsi="Courier New"/>
          <w:lang w:val="uk-UA"/>
        </w:rPr>
        <w:t>(невпевненно)</w:t>
      </w:r>
    </w:p>
    <w:p w:rsidR="00265A67" w:rsidRPr="003B677A" w:rsidRDefault="00265A67" w:rsidP="00F157E3">
      <w:pPr>
        <w:ind w:left="720" w:firstLine="720"/>
        <w:jc w:val="both"/>
        <w:rPr>
          <w:rFonts w:ascii="Courier New" w:hAnsi="Courier New"/>
          <w:lang w:val="uk-UA"/>
        </w:rPr>
      </w:pPr>
      <w:r w:rsidRPr="003B677A">
        <w:rPr>
          <w:rFonts w:ascii="Courier New" w:hAnsi="Courier New"/>
          <w:lang w:val="uk-UA"/>
        </w:rPr>
        <w:t>Угу</w:t>
      </w:r>
    </w:p>
    <w:p w:rsidR="00265A67" w:rsidRPr="003B677A" w:rsidRDefault="00265A67" w:rsidP="001657DB">
      <w:pPr>
        <w:jc w:val="both"/>
        <w:rPr>
          <w:rFonts w:ascii="Courier New" w:hAnsi="Courier New"/>
          <w:lang w:val="uk-UA"/>
        </w:rPr>
      </w:pPr>
      <w:r w:rsidRPr="003B677A">
        <w:rPr>
          <w:rFonts w:ascii="Courier New" w:hAnsi="Courier New"/>
          <w:lang w:val="uk-UA"/>
        </w:rPr>
        <w:t>На світлофорі загорається зелений сигнал, Поліна і Аня переходять дорогу.</w:t>
      </w:r>
    </w:p>
    <w:p w:rsidR="00265A67" w:rsidRPr="003B677A" w:rsidRDefault="00265A67" w:rsidP="001657DB">
      <w:pPr>
        <w:jc w:val="both"/>
        <w:rPr>
          <w:rFonts w:ascii="Courier New" w:hAnsi="Courier New"/>
          <w:lang w:val="uk-UA"/>
        </w:rPr>
      </w:pPr>
      <w:r w:rsidRPr="003B677A">
        <w:rPr>
          <w:rFonts w:ascii="Courier New" w:hAnsi="Courier New"/>
          <w:lang w:val="uk-UA"/>
        </w:rPr>
        <w:t>ІНТ. ІГРОВА КІМНАТА В ДИТЯЧОМУ САДОЧКУ ДЕНЬ</w:t>
      </w:r>
    </w:p>
    <w:p w:rsidR="00265A67" w:rsidRPr="003B677A" w:rsidRDefault="00265A67" w:rsidP="001657DB">
      <w:pPr>
        <w:jc w:val="both"/>
        <w:rPr>
          <w:rFonts w:ascii="Courier New" w:hAnsi="Courier New"/>
          <w:lang w:val="uk-UA"/>
        </w:rPr>
      </w:pPr>
      <w:r w:rsidRPr="003B677A">
        <w:rPr>
          <w:rFonts w:ascii="Courier New" w:hAnsi="Courier New"/>
          <w:lang w:val="uk-UA"/>
        </w:rPr>
        <w:t xml:space="preserve">Аня грається конячкою і лялькою. Наталки поруч нема. Аня знову “їде в гості” до Габріели. Через гру демонструється світ в котрому живе Аня. </w:t>
      </w:r>
    </w:p>
    <w:p w:rsidR="00265A67" w:rsidRPr="003B677A" w:rsidRDefault="00265A67" w:rsidP="001657DB">
      <w:pPr>
        <w:jc w:val="both"/>
        <w:rPr>
          <w:rFonts w:ascii="Courier New" w:hAnsi="Courier New"/>
          <w:lang w:val="uk-UA"/>
        </w:rPr>
      </w:pPr>
      <w:r w:rsidRPr="003B677A">
        <w:rPr>
          <w:rFonts w:ascii="Courier New" w:hAnsi="Courier New"/>
          <w:lang w:val="uk-UA"/>
        </w:rPr>
        <w:t>Флора приїхала в гості до Габріели, Габріела зустрічає Флору на подвір’ї палацу. Флора підходить до Габріели і цілує її в губи.</w:t>
      </w:r>
    </w:p>
    <w:p w:rsidR="00265A67" w:rsidRPr="003B677A" w:rsidRDefault="00265A67" w:rsidP="001657DB">
      <w:pPr>
        <w:jc w:val="both"/>
        <w:rPr>
          <w:rFonts w:ascii="Courier New" w:hAnsi="Courier New"/>
          <w:lang w:val="uk-UA"/>
        </w:rPr>
      </w:pPr>
      <w:r w:rsidRPr="003B677A">
        <w:rPr>
          <w:rFonts w:ascii="Courier New" w:hAnsi="Courier New"/>
          <w:lang w:val="uk-UA"/>
        </w:rPr>
        <w:t xml:space="preserve">Раптом Аня помічає, що кудись зникла Генрієтта – конячка Флори. Вона озирається і бачить, що Костя забрав конячку і посадив на неї солдата, котрий скаче на ній і зовсім її не жаліє. </w:t>
      </w:r>
    </w:p>
    <w:p w:rsidR="00265A67" w:rsidRPr="003B677A" w:rsidRDefault="00265A67" w:rsidP="001657DB">
      <w:pPr>
        <w:jc w:val="both"/>
        <w:rPr>
          <w:rFonts w:ascii="Courier New" w:hAnsi="Courier New"/>
          <w:lang w:val="uk-UA"/>
        </w:rPr>
      </w:pPr>
      <w:r w:rsidRPr="003B677A">
        <w:rPr>
          <w:rFonts w:ascii="Courier New" w:hAnsi="Courier New"/>
          <w:lang w:val="uk-UA"/>
        </w:rPr>
        <w:t>Аня ошаліло дивиться на це.</w:t>
      </w:r>
    </w:p>
    <w:p w:rsidR="00265A67" w:rsidRPr="003B677A" w:rsidRDefault="00265A67" w:rsidP="001657DB">
      <w:pPr>
        <w:jc w:val="both"/>
        <w:rPr>
          <w:rFonts w:ascii="Courier New" w:hAnsi="Courier New"/>
          <w:lang w:val="uk-UA"/>
        </w:rPr>
      </w:pPr>
      <w:r w:rsidRPr="003B677A">
        <w:rPr>
          <w:rFonts w:ascii="Courier New" w:hAnsi="Courier New"/>
          <w:lang w:val="uk-UA"/>
        </w:rPr>
        <w:t>ІНТ. ОФІС РОБОЧЕ МІСЦЕ ПОЛІНИ</w:t>
      </w:r>
    </w:p>
    <w:p w:rsidR="00265A67" w:rsidRPr="003B677A" w:rsidRDefault="00265A67" w:rsidP="001657DB">
      <w:pPr>
        <w:jc w:val="both"/>
        <w:rPr>
          <w:rFonts w:ascii="Courier New" w:hAnsi="Courier New"/>
          <w:lang w:val="uk-UA"/>
        </w:rPr>
      </w:pPr>
      <w:r w:rsidRPr="003B677A">
        <w:rPr>
          <w:rFonts w:ascii="Courier New" w:hAnsi="Courier New"/>
          <w:lang w:val="uk-UA"/>
        </w:rPr>
        <w:t xml:space="preserve">Поліна розмовляє по стаціонарному телефону. </w:t>
      </w:r>
    </w:p>
    <w:p w:rsidR="00265A67" w:rsidRPr="003B677A" w:rsidRDefault="00265A67" w:rsidP="00F157E3">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FF3C61">
      <w:pPr>
        <w:ind w:left="1440" w:right="2310"/>
        <w:jc w:val="both"/>
        <w:rPr>
          <w:rFonts w:ascii="Courier New" w:hAnsi="Courier New"/>
          <w:lang w:val="uk-UA"/>
        </w:rPr>
      </w:pPr>
      <w:r w:rsidRPr="003B677A">
        <w:rPr>
          <w:rFonts w:ascii="Courier New" w:hAnsi="Courier New"/>
          <w:lang w:val="uk-UA"/>
        </w:rPr>
        <w:t>Так, я розумію, що ви робили новий модуль, але скажіть мені будь-ласка чому ви не передбачили це при планува</w:t>
      </w:r>
      <w:r>
        <w:rPr>
          <w:rFonts w:ascii="Courier New" w:hAnsi="Courier New"/>
          <w:lang w:val="uk-UA"/>
        </w:rPr>
        <w:t xml:space="preserve">нні і через це використали на </w:t>
      </w:r>
      <w:r w:rsidRPr="006D3B0A">
        <w:rPr>
          <w:rFonts w:ascii="Courier New" w:hAnsi="Courier New"/>
          <w:lang w:val="uk-UA"/>
        </w:rPr>
        <w:t>сорок</w:t>
      </w:r>
      <w:r w:rsidRPr="003B677A">
        <w:rPr>
          <w:rFonts w:ascii="Courier New" w:hAnsi="Courier New"/>
          <w:lang w:val="uk-UA"/>
        </w:rPr>
        <w:t xml:space="preserve"> відсотків більше годин ніж було заплановано?</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Поліна</w:t>
      </w:r>
    </w:p>
    <w:p w:rsidR="00265A67" w:rsidRPr="00FF3C61" w:rsidRDefault="00265A67" w:rsidP="00FF3C61">
      <w:pPr>
        <w:ind w:left="1440" w:right="2310"/>
        <w:rPr>
          <w:rFonts w:ascii="Courier New" w:hAnsi="Courier New"/>
          <w:lang w:val="uk-UA"/>
        </w:rPr>
      </w:pPr>
      <w:r w:rsidRPr="00FF3C61">
        <w:rPr>
          <w:rFonts w:ascii="Courier New" w:hAnsi="Courier New"/>
          <w:lang w:val="uk-UA"/>
        </w:rPr>
        <w:t>Да, я розумію, що ви розробляли дуже важливу складову проекту, і в мене питання не в тому, чому ви використали стільки часу, а в тому, чому ви це не передбачили і чи можна було взагалі це передбачити і, що ви зробили для того, щоб уникнути перероботки?</w:t>
      </w:r>
    </w:p>
    <w:p w:rsidR="00265A67" w:rsidRPr="00FF3C61" w:rsidRDefault="00265A67" w:rsidP="00FF3C61">
      <w:pPr>
        <w:rPr>
          <w:rFonts w:ascii="Courier New" w:hAnsi="Courier New"/>
          <w:lang w:val="uk-UA"/>
        </w:rPr>
      </w:pPr>
      <w:r w:rsidRPr="00FF3C61">
        <w:rPr>
          <w:rFonts w:ascii="Courier New" w:hAnsi="Courier New"/>
          <w:lang w:val="uk-UA"/>
        </w:rPr>
        <w:t>Дзвонить мобільний телефон</w:t>
      </w:r>
    </w:p>
    <w:p w:rsidR="00265A67" w:rsidRPr="003B677A" w:rsidRDefault="00265A67" w:rsidP="001657DB">
      <w:pPr>
        <w:jc w:val="both"/>
        <w:rPr>
          <w:rFonts w:ascii="Courier New" w:hAnsi="Courier New"/>
          <w:lang w:val="uk-UA"/>
        </w:rPr>
      </w:pPr>
      <w:r w:rsidRPr="003B677A">
        <w:rPr>
          <w:rFonts w:ascii="Courier New" w:hAnsi="Courier New"/>
          <w:lang w:val="uk-UA"/>
        </w:rPr>
        <w:t>Поліна піднімає телефон, на екрані напис “Дитсадок”</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A04017">
      <w:pPr>
        <w:ind w:left="1440" w:firstLine="720"/>
        <w:jc w:val="both"/>
        <w:rPr>
          <w:rFonts w:ascii="Courier New" w:hAnsi="Courier New"/>
          <w:lang w:val="uk-UA"/>
        </w:rPr>
      </w:pPr>
      <w:r>
        <w:rPr>
          <w:rFonts w:ascii="Courier New" w:hAnsi="Courier New"/>
          <w:lang w:val="uk-UA"/>
        </w:rPr>
        <w:t>(</w:t>
      </w:r>
      <w:r w:rsidRPr="003B677A">
        <w:rPr>
          <w:rFonts w:ascii="Courier New" w:hAnsi="Courier New"/>
          <w:lang w:val="uk-UA"/>
        </w:rPr>
        <w:t>В слухавку стаціонарного телефону</w:t>
      </w:r>
      <w:r>
        <w:rPr>
          <w:rFonts w:ascii="Courier New" w:hAnsi="Courier New"/>
          <w:lang w:val="uk-UA"/>
        </w:rPr>
        <w:t>)</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Вибачте, в мене важливий дзвінок на мобільний</w:t>
      </w:r>
    </w:p>
    <w:p w:rsidR="00265A67" w:rsidRPr="003B677A" w:rsidRDefault="00265A67" w:rsidP="001657DB">
      <w:pPr>
        <w:jc w:val="both"/>
        <w:rPr>
          <w:rFonts w:ascii="Courier New" w:hAnsi="Courier New"/>
        </w:rPr>
      </w:pPr>
      <w:r w:rsidRPr="003B677A">
        <w:rPr>
          <w:rFonts w:ascii="Courier New" w:hAnsi="Courier New"/>
          <w:lang w:val="uk-UA"/>
        </w:rPr>
        <w:t xml:space="preserve">Натискає на стаціонарному апараті клавішу </w:t>
      </w:r>
      <w:r w:rsidRPr="003B677A">
        <w:rPr>
          <w:rFonts w:ascii="Courier New" w:hAnsi="Courier New"/>
        </w:rPr>
        <w:t>Mute</w:t>
      </w:r>
    </w:p>
    <w:p w:rsidR="00265A67" w:rsidRPr="003B677A" w:rsidRDefault="00265A67" w:rsidP="001657DB">
      <w:pPr>
        <w:jc w:val="both"/>
        <w:rPr>
          <w:rFonts w:ascii="Courier New" w:hAnsi="Courier New"/>
          <w:lang w:val="uk-UA"/>
        </w:rPr>
      </w:pPr>
      <w:r w:rsidRPr="003B677A">
        <w:rPr>
          <w:rFonts w:ascii="Courier New" w:hAnsi="Courier New"/>
          <w:lang w:val="uk-UA"/>
        </w:rPr>
        <w:t>Натискає на мобільному “прийняти виклик”</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Да, Антоніна Петрівна, щось сталося?</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Да я зрозуміла, всі діти плачуть в садочку, я також плакала</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tabs>
          <w:tab w:val="left" w:pos="6096"/>
        </w:tabs>
        <w:ind w:left="1440" w:right="2310"/>
        <w:jc w:val="both"/>
        <w:rPr>
          <w:rFonts w:ascii="Courier New" w:hAnsi="Courier New"/>
          <w:lang w:val="uk-UA"/>
        </w:rPr>
      </w:pPr>
      <w:r w:rsidRPr="003B677A">
        <w:rPr>
          <w:rFonts w:ascii="Courier New" w:hAnsi="Courier New"/>
          <w:lang w:val="uk-UA"/>
        </w:rPr>
        <w:t>Півтори години? Я зараз вам перетелефоную</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A04017">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A04017">
      <w:pPr>
        <w:ind w:left="720" w:firstLine="720"/>
        <w:jc w:val="both"/>
        <w:rPr>
          <w:rFonts w:ascii="Courier New" w:hAnsi="Courier New"/>
          <w:lang w:val="uk-UA"/>
        </w:rPr>
      </w:pPr>
      <w:r w:rsidRPr="003B677A">
        <w:rPr>
          <w:rFonts w:ascii="Courier New" w:hAnsi="Courier New"/>
          <w:lang w:val="uk-UA"/>
        </w:rPr>
        <w:t>Да за п’ять хвилин</w:t>
      </w:r>
    </w:p>
    <w:p w:rsidR="00265A67" w:rsidRPr="003B677A" w:rsidRDefault="00265A67" w:rsidP="00A04017">
      <w:pPr>
        <w:jc w:val="both"/>
        <w:rPr>
          <w:rFonts w:ascii="Courier New" w:hAnsi="Courier New"/>
          <w:lang w:val="uk-UA"/>
        </w:rPr>
      </w:pPr>
      <w:r w:rsidRPr="003B677A">
        <w:rPr>
          <w:rFonts w:ascii="Courier New" w:hAnsi="Courier New"/>
          <w:lang w:val="uk-UA"/>
        </w:rPr>
        <w:t>Поліна відбиває розмову.</w:t>
      </w:r>
    </w:p>
    <w:p w:rsidR="00265A67" w:rsidRPr="003B677A" w:rsidRDefault="00265A67" w:rsidP="001657DB">
      <w:pPr>
        <w:jc w:val="both"/>
        <w:rPr>
          <w:rFonts w:ascii="Courier New" w:hAnsi="Courier New"/>
          <w:lang w:val="uk-UA"/>
        </w:rPr>
      </w:pPr>
      <w:r w:rsidRPr="003B677A">
        <w:rPr>
          <w:rFonts w:ascii="Courier New" w:hAnsi="Courier New"/>
          <w:lang w:val="uk-UA"/>
        </w:rPr>
        <w:t>Поліна телефонує по мобільному.</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Ало, привіт, там у Ані якісь проблеми.</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Я не знаю, мені зателефонувала вихователька і сказала, що вона плаче.</w:t>
      </w:r>
    </w:p>
    <w:p w:rsidR="00265A67" w:rsidRDefault="00265A67" w:rsidP="00267B29">
      <w:pPr>
        <w:ind w:left="2160" w:firstLine="720"/>
        <w:jc w:val="both"/>
        <w:rPr>
          <w:rFonts w:ascii="Courier New" w:hAnsi="Courier New"/>
          <w:lang w:val="uk-UA"/>
        </w:rPr>
      </w:pP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Да, я також плакала, але вона плаче вже півтори години, щось сталося.</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267B29">
      <w:pPr>
        <w:ind w:left="720" w:firstLine="720"/>
        <w:jc w:val="both"/>
        <w:rPr>
          <w:rFonts w:ascii="Courier New" w:hAnsi="Courier New"/>
          <w:lang w:val="uk-UA"/>
        </w:rPr>
      </w:pPr>
      <w:r w:rsidRPr="003B677A">
        <w:rPr>
          <w:rFonts w:ascii="Courier New" w:hAnsi="Courier New"/>
          <w:lang w:val="uk-UA"/>
        </w:rPr>
        <w:t>Її треба забрати</w:t>
      </w:r>
    </w:p>
    <w:p w:rsidR="00265A67" w:rsidRDefault="00265A67" w:rsidP="00E3275D">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E3275D">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tabs>
          <w:tab w:val="left" w:pos="6096"/>
        </w:tabs>
        <w:ind w:left="1440" w:right="2310"/>
        <w:jc w:val="both"/>
        <w:rPr>
          <w:rFonts w:ascii="Courier New" w:hAnsi="Courier New"/>
          <w:lang w:val="uk-UA"/>
        </w:rPr>
      </w:pPr>
      <w:r w:rsidRPr="003B677A">
        <w:rPr>
          <w:rFonts w:ascii="Courier New" w:hAnsi="Courier New"/>
          <w:lang w:val="uk-UA"/>
        </w:rPr>
        <w:t>Я не можу я на роботі, в мене купа справ</w:t>
      </w:r>
    </w:p>
    <w:p w:rsidR="00265A67" w:rsidRPr="003B677A" w:rsidRDefault="00265A67" w:rsidP="00267B29">
      <w:pPr>
        <w:ind w:left="2880"/>
        <w:jc w:val="both"/>
        <w:rPr>
          <w:rFonts w:ascii="Courier New" w:hAnsi="Courier New"/>
          <w:lang w:val="uk-UA"/>
        </w:rPr>
      </w:pPr>
      <w:r w:rsidRPr="003B677A">
        <w:rPr>
          <w:rFonts w:ascii="Courier New" w:hAnsi="Courier New"/>
          <w:lang w:val="uk-UA"/>
        </w:rPr>
        <w:t>Голос</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Я не знаю як це зробити, але я не можу цього зробити бо я на роботі і вирватись ніяк не можу.</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267B29">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Так, зараз я скину тобі адресу, вихователя звати Антоніна Петрівна, вона сказала, що чекатиме в медпункті.</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tabs>
          <w:tab w:val="left" w:pos="6096"/>
        </w:tabs>
        <w:ind w:left="1440" w:right="2310"/>
        <w:jc w:val="both"/>
        <w:rPr>
          <w:rFonts w:ascii="Courier New" w:hAnsi="Courier New"/>
          <w:lang w:val="uk-UA"/>
        </w:rPr>
      </w:pPr>
      <w:r w:rsidRPr="003B677A">
        <w:rPr>
          <w:rFonts w:ascii="Courier New" w:hAnsi="Courier New"/>
          <w:lang w:val="uk-UA"/>
        </w:rPr>
        <w:t>Я не знаю чому в медпункті, вона так сказала.</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Добре, дома поговоримо. Вибач я не можу говорити, в мене робота.</w:t>
      </w:r>
    </w:p>
    <w:p w:rsidR="00265A67" w:rsidRPr="003B677A" w:rsidRDefault="00265A67" w:rsidP="001657DB">
      <w:pPr>
        <w:jc w:val="both"/>
        <w:rPr>
          <w:rFonts w:ascii="Courier New" w:hAnsi="Courier New"/>
          <w:lang w:val="uk-UA"/>
        </w:rPr>
      </w:pPr>
      <w:r w:rsidRPr="003B677A">
        <w:rPr>
          <w:rFonts w:ascii="Courier New" w:hAnsi="Courier New"/>
          <w:lang w:val="uk-UA"/>
        </w:rPr>
        <w:t xml:space="preserve">Поліна відбиває розмову. Помічає блимаючу лампочку на стаціонарному телефоні. Натискає на стаціонарному телефону клавішу </w:t>
      </w:r>
      <w:r w:rsidRPr="003B677A">
        <w:rPr>
          <w:rFonts w:ascii="Courier New" w:hAnsi="Courier New"/>
        </w:rPr>
        <w:t>Mute</w:t>
      </w:r>
      <w:r w:rsidRPr="003B677A">
        <w:rPr>
          <w:rFonts w:ascii="Courier New" w:hAnsi="Courier New"/>
          <w:lang w:val="ru-RU"/>
        </w:rPr>
        <w:t> </w:t>
      </w:r>
      <w:r w:rsidRPr="003B677A">
        <w:rPr>
          <w:rFonts w:ascii="Courier New" w:hAnsi="Courier New"/>
          <w:lang w:val="uk-UA"/>
        </w:rPr>
        <w:t>.</w:t>
      </w:r>
    </w:p>
    <w:p w:rsidR="00265A67" w:rsidRDefault="00265A67" w:rsidP="00385F0A">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385F0A">
      <w:pPr>
        <w:ind w:left="720" w:firstLine="720"/>
        <w:jc w:val="both"/>
        <w:rPr>
          <w:rFonts w:ascii="Courier New" w:hAnsi="Courier New"/>
          <w:lang w:val="uk-UA"/>
        </w:rPr>
      </w:pPr>
      <w:r w:rsidRPr="003B677A">
        <w:rPr>
          <w:rFonts w:ascii="Courier New" w:hAnsi="Courier New"/>
          <w:lang w:val="uk-UA"/>
        </w:rPr>
        <w:t>Да, ало, давайте ще раз.</w:t>
      </w:r>
    </w:p>
    <w:p w:rsidR="00265A67" w:rsidRPr="003B677A" w:rsidRDefault="00265A67" w:rsidP="001657DB">
      <w:pPr>
        <w:jc w:val="both"/>
        <w:rPr>
          <w:rFonts w:ascii="Courier New" w:hAnsi="Courier New"/>
          <w:lang w:val="uk-UA"/>
        </w:rPr>
      </w:pPr>
      <w:r w:rsidRPr="003B677A">
        <w:rPr>
          <w:rFonts w:ascii="Courier New" w:hAnsi="Courier New"/>
          <w:lang w:val="uk-UA"/>
        </w:rPr>
        <w:t>НАТ. ПОДВІР’Я ДИТЯЧОГО САДОЧКА ДЕНЬ</w:t>
      </w:r>
    </w:p>
    <w:p w:rsidR="00265A67" w:rsidRPr="003B677A" w:rsidRDefault="00265A67" w:rsidP="001657DB">
      <w:pPr>
        <w:jc w:val="both"/>
        <w:rPr>
          <w:rFonts w:ascii="Courier New" w:hAnsi="Courier New"/>
          <w:lang w:val="uk-UA"/>
        </w:rPr>
      </w:pPr>
      <w:r w:rsidRPr="003B677A">
        <w:rPr>
          <w:rFonts w:ascii="Courier New" w:hAnsi="Courier New"/>
          <w:lang w:val="uk-UA"/>
        </w:rPr>
        <w:t>Кристіна під’їжджає до садочка машиною. Вона тут сперше. Виходить з машини і заходить на подвір’я. Заходить в будівлю садочка.</w:t>
      </w:r>
    </w:p>
    <w:p w:rsidR="00265A67" w:rsidRDefault="00265A67" w:rsidP="001657DB">
      <w:pPr>
        <w:jc w:val="both"/>
        <w:rPr>
          <w:rFonts w:ascii="Courier New" w:hAnsi="Courier New"/>
          <w:lang w:val="uk-UA"/>
        </w:rPr>
      </w:pPr>
    </w:p>
    <w:p w:rsidR="00265A67" w:rsidRPr="003B677A" w:rsidRDefault="00265A67" w:rsidP="001657DB">
      <w:pPr>
        <w:jc w:val="both"/>
        <w:rPr>
          <w:rFonts w:ascii="Courier New" w:hAnsi="Courier New"/>
          <w:lang w:val="uk-UA"/>
        </w:rPr>
      </w:pPr>
      <w:r w:rsidRPr="003B677A">
        <w:rPr>
          <w:rFonts w:ascii="Courier New" w:hAnsi="Courier New"/>
          <w:lang w:val="uk-UA"/>
        </w:rPr>
        <w:t>ІНТ. СХОДИ ДЕНЬ</w:t>
      </w:r>
    </w:p>
    <w:p w:rsidR="00265A67" w:rsidRPr="003B677A" w:rsidRDefault="00265A67" w:rsidP="001657DB">
      <w:pPr>
        <w:jc w:val="both"/>
        <w:rPr>
          <w:rFonts w:ascii="Courier New" w:hAnsi="Courier New"/>
          <w:lang w:val="uk-UA"/>
        </w:rPr>
      </w:pPr>
      <w:r w:rsidRPr="003B677A">
        <w:rPr>
          <w:rFonts w:ascii="Courier New" w:hAnsi="Courier New"/>
          <w:lang w:val="uk-UA"/>
        </w:rPr>
        <w:t>Кристіна піднімається сходами, вона щось шукає поглядом, бачить на дверях табличку “Медпункт”, підходить, відкриває двері</w:t>
      </w:r>
    </w:p>
    <w:p w:rsidR="00265A67" w:rsidRPr="003B677A" w:rsidRDefault="00265A67" w:rsidP="001657DB">
      <w:pPr>
        <w:jc w:val="both"/>
        <w:rPr>
          <w:rFonts w:ascii="Courier New" w:hAnsi="Courier New"/>
          <w:lang w:val="uk-UA"/>
        </w:rPr>
      </w:pPr>
      <w:r w:rsidRPr="003B677A">
        <w:rPr>
          <w:rFonts w:ascii="Courier New" w:hAnsi="Courier New"/>
          <w:lang w:val="uk-UA"/>
        </w:rPr>
        <w:t>ІНТ. МЕДПУНКТ ДЕНЬ</w:t>
      </w:r>
    </w:p>
    <w:p w:rsidR="00265A67" w:rsidRPr="003B677A" w:rsidRDefault="00265A67" w:rsidP="001657DB">
      <w:pPr>
        <w:jc w:val="both"/>
        <w:rPr>
          <w:rFonts w:ascii="Courier New" w:hAnsi="Courier New"/>
          <w:lang w:val="uk-UA"/>
        </w:rPr>
      </w:pPr>
      <w:r w:rsidRPr="003B677A">
        <w:rPr>
          <w:rFonts w:ascii="Courier New" w:hAnsi="Courier New"/>
          <w:lang w:val="uk-UA"/>
        </w:rPr>
        <w:t>Кристіна входить в Медпункт, там сидять Антоніна Петрівна і медсестра. Аня лежить на кушетці.</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Мама</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Доню</w:t>
      </w:r>
    </w:p>
    <w:p w:rsidR="00265A67" w:rsidRPr="003B677A" w:rsidRDefault="00265A67" w:rsidP="001657DB">
      <w:pPr>
        <w:jc w:val="both"/>
        <w:rPr>
          <w:rFonts w:ascii="Courier New" w:hAnsi="Courier New"/>
          <w:lang w:val="uk-UA"/>
        </w:rPr>
      </w:pPr>
      <w:r w:rsidRPr="003B677A">
        <w:rPr>
          <w:rFonts w:ascii="Courier New" w:hAnsi="Courier New"/>
          <w:lang w:val="uk-UA"/>
        </w:rPr>
        <w:t>Аня протягує руки до Кристіни, та йде до неї</w:t>
      </w:r>
    </w:p>
    <w:p w:rsidR="00265A67" w:rsidRPr="003B677A" w:rsidRDefault="00265A67" w:rsidP="001657DB">
      <w:pPr>
        <w:jc w:val="both"/>
        <w:rPr>
          <w:rFonts w:ascii="Courier New" w:hAnsi="Courier New"/>
          <w:lang w:val="uk-UA"/>
        </w:rPr>
      </w:pPr>
      <w:r w:rsidRPr="003B677A">
        <w:rPr>
          <w:rFonts w:ascii="Courier New" w:hAnsi="Courier New"/>
          <w:lang w:val="uk-UA"/>
        </w:rPr>
        <w:t>Антоніна Петрівна здивована.</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Вибачте, ви хто?</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Я мама Ані</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Вибачте, я думала, що ....</w:t>
      </w:r>
    </w:p>
    <w:p w:rsidR="00265A67" w:rsidRPr="003B677A" w:rsidRDefault="00265A67" w:rsidP="004F61DA">
      <w:pPr>
        <w:ind w:left="1440" w:firstLine="720"/>
        <w:jc w:val="both"/>
        <w:rPr>
          <w:rFonts w:ascii="Courier New" w:hAnsi="Courier New"/>
          <w:lang w:val="uk-UA"/>
        </w:rPr>
      </w:pPr>
      <w:r>
        <w:rPr>
          <w:rFonts w:ascii="Courier New" w:hAnsi="Courier New"/>
          <w:lang w:val="uk-UA"/>
        </w:rPr>
        <w:t>(</w:t>
      </w:r>
      <w:r w:rsidRPr="003B677A">
        <w:rPr>
          <w:rFonts w:ascii="Courier New" w:hAnsi="Courier New"/>
          <w:lang w:val="uk-UA"/>
        </w:rPr>
        <w:t>До Ані</w:t>
      </w:r>
      <w:r>
        <w:rPr>
          <w:rFonts w:ascii="Courier New" w:hAnsi="Courier New"/>
          <w:lang w:val="uk-UA"/>
        </w:rPr>
        <w:t>)</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Аня, скажі, це хто?</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1657DB">
      <w:pPr>
        <w:jc w:val="both"/>
        <w:rPr>
          <w:rFonts w:ascii="Courier New" w:hAnsi="Courier New"/>
          <w:lang w:val="uk-UA"/>
        </w:rPr>
      </w:pPr>
      <w:r w:rsidRPr="003B677A">
        <w:rPr>
          <w:rFonts w:ascii="Courier New" w:hAnsi="Courier New"/>
          <w:lang w:val="uk-UA"/>
        </w:rPr>
        <w:t>Вскакує з кушетки, Кристіна підходить до неї</w:t>
      </w:r>
    </w:p>
    <w:p w:rsidR="00265A67" w:rsidRPr="003B677A" w:rsidRDefault="00265A67" w:rsidP="001657DB">
      <w:pPr>
        <w:jc w:val="both"/>
        <w:rPr>
          <w:rFonts w:ascii="Courier New" w:hAnsi="Courier New"/>
          <w:lang w:val="uk-UA"/>
        </w:rPr>
      </w:pPr>
      <w:r w:rsidRPr="003B677A">
        <w:rPr>
          <w:rFonts w:ascii="Courier New" w:hAnsi="Courier New"/>
          <w:lang w:val="uk-UA"/>
        </w:rPr>
        <w:t>Аня обіймає Кристіну</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Це моя мама</w:t>
      </w:r>
    </w:p>
    <w:p w:rsidR="00265A67" w:rsidRDefault="00265A67" w:rsidP="004F61DA">
      <w:pPr>
        <w:ind w:left="2160" w:firstLine="720"/>
        <w:jc w:val="both"/>
        <w:rPr>
          <w:rFonts w:ascii="Courier New" w:hAnsi="Courier New"/>
          <w:lang w:val="uk-UA"/>
        </w:rPr>
      </w:pP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Вибачте будь ласка, як вас звати?</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4F61DA">
      <w:pPr>
        <w:ind w:left="720" w:firstLine="720"/>
        <w:jc w:val="both"/>
        <w:rPr>
          <w:rFonts w:ascii="Courier New" w:hAnsi="Courier New"/>
          <w:lang w:val="uk-UA"/>
        </w:rPr>
      </w:pPr>
      <w:r w:rsidRPr="003B677A">
        <w:rPr>
          <w:rFonts w:ascii="Courier New" w:hAnsi="Courier New"/>
          <w:lang w:val="uk-UA"/>
        </w:rPr>
        <w:t>Я Кристіна, я Аніна мама</w:t>
      </w:r>
    </w:p>
    <w:p w:rsidR="00265A67" w:rsidRPr="003B677A" w:rsidRDefault="00265A67" w:rsidP="004F61DA">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Кристіна, я перепрошую, але мені треба зателефонувати</w:t>
      </w:r>
    </w:p>
    <w:p w:rsidR="00265A67" w:rsidRPr="003B677A" w:rsidRDefault="00265A67" w:rsidP="00D80C59">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А в чому справа? Ви ж чули, що Аня сказала?</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E3275D">
      <w:pPr>
        <w:tabs>
          <w:tab w:val="left" w:pos="6096"/>
        </w:tabs>
        <w:ind w:left="1440" w:right="2310"/>
        <w:jc w:val="both"/>
        <w:rPr>
          <w:rFonts w:ascii="Courier New" w:hAnsi="Courier New"/>
          <w:lang w:val="uk-UA"/>
        </w:rPr>
      </w:pPr>
      <w:r w:rsidRPr="003B677A">
        <w:rPr>
          <w:rFonts w:ascii="Courier New" w:hAnsi="Courier New"/>
          <w:lang w:val="uk-UA"/>
        </w:rPr>
        <w:t>Да чула, але в нас правила, я тільки зателефоную, щоб пересвідчитись, добре?</w:t>
      </w:r>
    </w:p>
    <w:p w:rsidR="00265A67" w:rsidRPr="003B677A" w:rsidRDefault="00265A67" w:rsidP="001657DB">
      <w:pPr>
        <w:jc w:val="both"/>
        <w:rPr>
          <w:rFonts w:ascii="Courier New" w:hAnsi="Courier New"/>
          <w:lang w:val="uk-UA"/>
        </w:rPr>
      </w:pPr>
      <w:r w:rsidRPr="003B677A">
        <w:rPr>
          <w:rFonts w:ascii="Courier New" w:hAnsi="Courier New"/>
          <w:lang w:val="uk-UA"/>
        </w:rPr>
        <w:t>Антоніна Петрівна набирає номер Поліни.</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 xml:space="preserve">Антоніна Петрівна </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Ало, Поліна, добрий день ще раз. Да з Анею вже все гаразд, медсестра дала їй м’ятного чаю, вона заспокоїлась. Тут така справа, я думала, ви приїдете</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Як звати Аніну маму?</w:t>
      </w:r>
    </w:p>
    <w:p w:rsidR="00265A67" w:rsidRPr="003B677A" w:rsidRDefault="00265A67" w:rsidP="00052F3F">
      <w:pPr>
        <w:ind w:left="2880"/>
        <w:jc w:val="both"/>
        <w:rPr>
          <w:rFonts w:ascii="Courier New" w:hAnsi="Courier New"/>
          <w:lang w:val="uk-UA"/>
        </w:rPr>
      </w:pPr>
      <w:r w:rsidRPr="003B677A">
        <w:rPr>
          <w:rFonts w:ascii="Courier New" w:hAnsi="Courier New"/>
          <w:lang w:val="uk-UA"/>
        </w:rPr>
        <w:t>Голос</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052F3F">
      <w:pPr>
        <w:ind w:left="1440" w:firstLine="720"/>
        <w:jc w:val="both"/>
        <w:rPr>
          <w:rFonts w:ascii="Courier New" w:hAnsi="Courier New"/>
          <w:lang w:val="uk-UA"/>
        </w:rPr>
      </w:pPr>
      <w:r>
        <w:rPr>
          <w:rFonts w:ascii="Courier New" w:hAnsi="Courier New"/>
          <w:lang w:val="uk-UA"/>
        </w:rPr>
        <w:t>(</w:t>
      </w:r>
      <w:r w:rsidRPr="003B677A">
        <w:rPr>
          <w:rFonts w:ascii="Courier New" w:hAnsi="Courier New"/>
          <w:lang w:val="uk-UA"/>
        </w:rPr>
        <w:t>Дивиться на Кристіну</w:t>
      </w:r>
      <w:r>
        <w:rPr>
          <w:rFonts w:ascii="Courier New" w:hAnsi="Courier New"/>
          <w:lang w:val="uk-UA"/>
        </w:rPr>
        <w:t>)</w:t>
      </w:r>
    </w:p>
    <w:p w:rsidR="00265A67" w:rsidRPr="003B677A" w:rsidRDefault="00265A67" w:rsidP="00E3275D">
      <w:pPr>
        <w:ind w:left="1440" w:right="2310"/>
        <w:jc w:val="both"/>
        <w:rPr>
          <w:rFonts w:ascii="Courier New" w:hAnsi="Courier New"/>
          <w:lang w:val="uk-UA"/>
        </w:rPr>
      </w:pPr>
      <w:r w:rsidRPr="003B677A">
        <w:rPr>
          <w:rFonts w:ascii="Courier New" w:hAnsi="Courier New"/>
          <w:lang w:val="uk-UA"/>
        </w:rPr>
        <w:t>Добре я зрозуміла, просто я думала, але... добре Аня їде додому з мамою</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Голос</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Добре, до побачення</w:t>
      </w:r>
    </w:p>
    <w:p w:rsidR="00265A67" w:rsidRPr="003B677A" w:rsidRDefault="00265A67" w:rsidP="001657DB">
      <w:pPr>
        <w:jc w:val="both"/>
        <w:rPr>
          <w:rFonts w:ascii="Courier New" w:hAnsi="Courier New"/>
          <w:lang w:val="uk-UA"/>
        </w:rPr>
      </w:pPr>
      <w:r w:rsidRPr="003B677A">
        <w:rPr>
          <w:rFonts w:ascii="Courier New" w:hAnsi="Courier New"/>
          <w:lang w:val="uk-UA"/>
        </w:rPr>
        <w:t>Відбиває розмову</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Ну, що пересвідчились?</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700521">
      <w:pPr>
        <w:tabs>
          <w:tab w:val="left" w:pos="6096"/>
        </w:tabs>
        <w:ind w:left="1440" w:right="2310"/>
        <w:jc w:val="both"/>
        <w:rPr>
          <w:rFonts w:ascii="Courier New" w:hAnsi="Courier New"/>
          <w:lang w:val="uk-UA"/>
        </w:rPr>
      </w:pPr>
      <w:r w:rsidRPr="003B677A">
        <w:rPr>
          <w:rFonts w:ascii="Courier New" w:hAnsi="Courier New"/>
          <w:lang w:val="uk-UA"/>
        </w:rPr>
        <w:t>Да, вибачте, але ви маєте мене зрозуміти, в нас правила</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700521">
      <w:pPr>
        <w:tabs>
          <w:tab w:val="left" w:pos="6096"/>
        </w:tabs>
        <w:ind w:left="1440" w:right="2310"/>
        <w:jc w:val="both"/>
        <w:rPr>
          <w:rFonts w:ascii="Courier New" w:hAnsi="Courier New"/>
          <w:lang w:val="uk-UA"/>
        </w:rPr>
      </w:pPr>
      <w:r w:rsidRPr="003B677A">
        <w:rPr>
          <w:rFonts w:ascii="Courier New" w:hAnsi="Courier New"/>
          <w:lang w:val="uk-UA"/>
        </w:rPr>
        <w:t>Я розумію, я можу забрати Аню?</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Антоніна Петрівна</w:t>
      </w:r>
    </w:p>
    <w:p w:rsidR="00265A67" w:rsidRPr="003B677A" w:rsidRDefault="00265A67" w:rsidP="00700521">
      <w:pPr>
        <w:ind w:left="1440" w:right="2310"/>
        <w:jc w:val="both"/>
        <w:rPr>
          <w:rFonts w:ascii="Courier New" w:hAnsi="Courier New"/>
          <w:lang w:val="uk-UA"/>
        </w:rPr>
      </w:pPr>
      <w:r w:rsidRPr="003B677A">
        <w:rPr>
          <w:rFonts w:ascii="Courier New" w:hAnsi="Courier New"/>
          <w:lang w:val="uk-UA"/>
        </w:rPr>
        <w:t>Да, да, звичайно, вона плакала ми дали їй м’ятний чай.</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Дякую, ну Аня збирайся</w:t>
      </w:r>
    </w:p>
    <w:p w:rsidR="00265A67" w:rsidRPr="003B677A" w:rsidRDefault="00265A67" w:rsidP="001657DB">
      <w:pPr>
        <w:jc w:val="both"/>
        <w:rPr>
          <w:rFonts w:ascii="Courier New" w:hAnsi="Courier New"/>
          <w:lang w:val="uk-UA"/>
        </w:rPr>
      </w:pPr>
      <w:r w:rsidRPr="003B677A">
        <w:rPr>
          <w:rFonts w:ascii="Courier New" w:hAnsi="Courier New"/>
          <w:lang w:val="uk-UA"/>
        </w:rPr>
        <w:t>ІНТ. КВАРТИРА ВЕЛИКА КІМНАТА ВЕЧІР</w:t>
      </w:r>
    </w:p>
    <w:p w:rsidR="00265A67" w:rsidRPr="003B677A" w:rsidRDefault="00265A67" w:rsidP="001657DB">
      <w:pPr>
        <w:jc w:val="both"/>
        <w:rPr>
          <w:rFonts w:ascii="Courier New" w:hAnsi="Courier New"/>
          <w:lang w:val="uk-UA"/>
        </w:rPr>
      </w:pPr>
      <w:r w:rsidRPr="003B677A">
        <w:rPr>
          <w:rFonts w:ascii="Courier New" w:hAnsi="Courier New"/>
          <w:lang w:val="uk-UA"/>
        </w:rPr>
        <w:t>Аня грається конячкою і лялькою. Кристіна сидить біля дзеркала.</w:t>
      </w:r>
    </w:p>
    <w:p w:rsidR="00265A67" w:rsidRPr="003B677A" w:rsidRDefault="00265A67" w:rsidP="001657DB">
      <w:pPr>
        <w:jc w:val="both"/>
        <w:rPr>
          <w:rFonts w:ascii="Courier New" w:hAnsi="Courier New"/>
          <w:lang w:val="uk-UA"/>
        </w:rPr>
      </w:pPr>
      <w:r w:rsidRPr="003B677A">
        <w:rPr>
          <w:rFonts w:ascii="Courier New" w:hAnsi="Courier New"/>
          <w:lang w:val="uk-UA"/>
        </w:rPr>
        <w:t>Чутно як відкриваються двері квартири, заходить Поліна у неї два великі пакетами з продуктами.</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Привіт</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Аня</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Привіт Поліна</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Привіт</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Що сталося?</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700521">
      <w:pPr>
        <w:ind w:left="1440" w:right="2310"/>
        <w:jc w:val="both"/>
        <w:rPr>
          <w:rFonts w:ascii="Courier New" w:hAnsi="Courier New"/>
          <w:lang w:val="uk-UA"/>
        </w:rPr>
      </w:pPr>
      <w:r w:rsidRPr="003B677A">
        <w:rPr>
          <w:rFonts w:ascii="Courier New" w:hAnsi="Courier New"/>
          <w:lang w:val="uk-UA"/>
        </w:rPr>
        <w:t>Не знаю, я коли прийшла, вона вже заспокоїлась, завтра сама спитаєшь</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052F3F">
      <w:pPr>
        <w:ind w:left="720" w:firstLine="720"/>
        <w:jc w:val="both"/>
        <w:rPr>
          <w:rFonts w:ascii="Courier New" w:hAnsi="Courier New"/>
          <w:lang w:val="uk-UA"/>
        </w:rPr>
      </w:pPr>
      <w:r w:rsidRPr="003B677A">
        <w:rPr>
          <w:rFonts w:ascii="Courier New" w:hAnsi="Courier New"/>
          <w:lang w:val="uk-UA"/>
        </w:rPr>
        <w:t>А ти чому не спитала?</w:t>
      </w:r>
    </w:p>
    <w:p w:rsidR="00265A67" w:rsidRDefault="00265A67" w:rsidP="00052F3F">
      <w:pPr>
        <w:ind w:left="2160" w:firstLine="720"/>
        <w:jc w:val="both"/>
        <w:rPr>
          <w:rFonts w:ascii="Courier New" w:hAnsi="Courier New"/>
          <w:lang w:val="uk-UA"/>
        </w:rPr>
      </w:pP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5B2304">
      <w:pPr>
        <w:ind w:left="1440" w:right="2310"/>
        <w:jc w:val="both"/>
        <w:rPr>
          <w:rFonts w:ascii="Courier New" w:hAnsi="Courier New"/>
          <w:lang w:val="uk-UA"/>
        </w:rPr>
      </w:pPr>
      <w:r w:rsidRPr="003B677A">
        <w:rPr>
          <w:rFonts w:ascii="Courier New" w:hAnsi="Courier New"/>
          <w:lang w:val="uk-UA"/>
        </w:rPr>
        <w:t>Тому, що я намагалася довести їй, що саме я Аніна мати.</w:t>
      </w:r>
    </w:p>
    <w:p w:rsidR="00265A67" w:rsidRPr="003B677A" w:rsidRDefault="00265A67" w:rsidP="00052F3F">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5B2304">
      <w:pPr>
        <w:ind w:left="1440" w:right="2310"/>
        <w:jc w:val="both"/>
        <w:rPr>
          <w:rFonts w:ascii="Courier New" w:hAnsi="Courier New"/>
          <w:lang w:val="ru-RU"/>
        </w:rPr>
      </w:pPr>
      <w:r w:rsidRPr="003B677A">
        <w:rPr>
          <w:rFonts w:ascii="Courier New" w:hAnsi="Courier New"/>
          <w:lang w:val="ru-RU"/>
        </w:rPr>
        <w:t>Я не казала, що я її мама, просто вихователька бачила мене от і вирішила...</w:t>
      </w:r>
    </w:p>
    <w:p w:rsidR="00265A67" w:rsidRPr="003B677A" w:rsidRDefault="00265A67" w:rsidP="00052F3F">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052F3F">
      <w:pPr>
        <w:ind w:left="720" w:firstLine="720"/>
        <w:jc w:val="both"/>
        <w:rPr>
          <w:rFonts w:ascii="Courier New" w:hAnsi="Courier New"/>
          <w:lang w:val="ru-RU"/>
        </w:rPr>
      </w:pPr>
      <w:r w:rsidRPr="003B677A">
        <w:rPr>
          <w:rFonts w:ascii="Courier New" w:hAnsi="Courier New"/>
          <w:lang w:val="ru-RU"/>
        </w:rPr>
        <w:t>Ладно я побігла, буду пізно</w:t>
      </w:r>
    </w:p>
    <w:p w:rsidR="00265A67" w:rsidRPr="003B677A" w:rsidRDefault="00265A67" w:rsidP="00052F3F">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052F3F">
      <w:pPr>
        <w:ind w:left="720" w:firstLine="720"/>
        <w:jc w:val="both"/>
        <w:rPr>
          <w:rFonts w:ascii="Courier New" w:hAnsi="Courier New"/>
          <w:lang w:val="ru-RU"/>
        </w:rPr>
      </w:pPr>
      <w:r w:rsidRPr="003B677A">
        <w:rPr>
          <w:rFonts w:ascii="Courier New" w:hAnsi="Courier New"/>
          <w:lang w:val="ru-RU"/>
        </w:rPr>
        <w:t>Ти куди?</w:t>
      </w:r>
    </w:p>
    <w:p w:rsidR="00265A67" w:rsidRPr="003B677A" w:rsidRDefault="00265A67" w:rsidP="00052F3F">
      <w:pPr>
        <w:ind w:left="2160" w:firstLine="720"/>
        <w:jc w:val="both"/>
        <w:rPr>
          <w:rFonts w:ascii="Courier New" w:hAnsi="Courier New"/>
          <w:lang w:val="ru-RU"/>
        </w:rPr>
      </w:pPr>
      <w:r w:rsidRPr="003B677A">
        <w:rPr>
          <w:rFonts w:ascii="Courier New" w:hAnsi="Courier New"/>
          <w:lang w:val="ru-RU"/>
        </w:rPr>
        <w:t xml:space="preserve">Кристіна </w:t>
      </w:r>
    </w:p>
    <w:p w:rsidR="00265A67" w:rsidRPr="003B677A" w:rsidRDefault="00265A67" w:rsidP="00052F3F">
      <w:pPr>
        <w:ind w:left="1440" w:firstLine="720"/>
        <w:jc w:val="both"/>
        <w:rPr>
          <w:rFonts w:ascii="Courier New" w:hAnsi="Courier New"/>
          <w:lang w:val="ru-RU"/>
        </w:rPr>
      </w:pPr>
      <w:r>
        <w:rPr>
          <w:rFonts w:ascii="Courier New" w:hAnsi="Courier New"/>
          <w:lang w:val="ru-RU"/>
        </w:rPr>
        <w:t>(</w:t>
      </w:r>
      <w:r w:rsidRPr="003B677A">
        <w:rPr>
          <w:rFonts w:ascii="Courier New" w:hAnsi="Courier New"/>
          <w:lang w:val="ru-RU"/>
        </w:rPr>
        <w:t>Одягається</w:t>
      </w:r>
      <w:r>
        <w:rPr>
          <w:rFonts w:ascii="Courier New" w:hAnsi="Courier New"/>
          <w:lang w:val="ru-RU"/>
        </w:rPr>
        <w:t>)</w:t>
      </w:r>
    </w:p>
    <w:p w:rsidR="00265A67" w:rsidRPr="003B677A" w:rsidRDefault="00265A67" w:rsidP="005B2304">
      <w:pPr>
        <w:ind w:left="1440" w:right="2310"/>
        <w:jc w:val="both"/>
        <w:rPr>
          <w:rFonts w:ascii="Courier New" w:hAnsi="Courier New"/>
          <w:lang w:val="ru-RU"/>
        </w:rPr>
      </w:pPr>
      <w:r w:rsidRPr="003B677A">
        <w:rPr>
          <w:rFonts w:ascii="Courier New" w:hAnsi="Courier New"/>
          <w:lang w:val="ru-RU"/>
        </w:rPr>
        <w:t>А, я забула сказати, Таня телефонувала запропонувала зустрітись. Вони з Малайзії повернулись. Піду хоч на фото Малайзію побачу.</w:t>
      </w:r>
    </w:p>
    <w:p w:rsidR="00265A67" w:rsidRPr="003B677A" w:rsidRDefault="00265A67" w:rsidP="001657DB">
      <w:pPr>
        <w:jc w:val="both"/>
        <w:rPr>
          <w:rFonts w:ascii="Courier New" w:hAnsi="Courier New"/>
          <w:lang w:val="ru-RU"/>
        </w:rPr>
      </w:pPr>
      <w:r w:rsidRPr="003B677A">
        <w:rPr>
          <w:rFonts w:ascii="Courier New" w:hAnsi="Courier New"/>
          <w:lang w:val="ru-RU"/>
        </w:rPr>
        <w:t>Поліна мовчить, Кристіна виходить з квартири</w:t>
      </w:r>
    </w:p>
    <w:p w:rsidR="00265A67" w:rsidRPr="003B677A" w:rsidRDefault="00265A67" w:rsidP="00052F3F">
      <w:pPr>
        <w:ind w:left="2160" w:firstLine="720"/>
        <w:jc w:val="both"/>
        <w:rPr>
          <w:rFonts w:ascii="Courier New" w:hAnsi="Courier New"/>
          <w:lang w:val="ru-RU"/>
        </w:rPr>
      </w:pPr>
      <w:r w:rsidRPr="003B677A">
        <w:rPr>
          <w:rFonts w:ascii="Courier New" w:hAnsi="Courier New"/>
          <w:lang w:val="ru-RU"/>
        </w:rPr>
        <w:t xml:space="preserve">Поліна </w:t>
      </w:r>
    </w:p>
    <w:p w:rsidR="00265A67" w:rsidRPr="003B677A" w:rsidRDefault="00265A67" w:rsidP="001657DB">
      <w:pPr>
        <w:jc w:val="both"/>
        <w:rPr>
          <w:rFonts w:ascii="Courier New" w:hAnsi="Courier New"/>
          <w:lang w:val="ru-RU"/>
        </w:rPr>
      </w:pPr>
      <w:r w:rsidRPr="003B677A">
        <w:rPr>
          <w:rFonts w:ascii="Courier New" w:hAnsi="Courier New"/>
          <w:lang w:val="ru-RU"/>
        </w:rPr>
        <w:t>Дістає з сумки книжку. Сідає поруч з Анею.</w:t>
      </w:r>
    </w:p>
    <w:p w:rsidR="00265A67" w:rsidRPr="003B677A" w:rsidRDefault="00265A67" w:rsidP="00052F3F">
      <w:pPr>
        <w:ind w:left="1440" w:right="3444"/>
        <w:jc w:val="both"/>
        <w:rPr>
          <w:rFonts w:ascii="Courier New" w:hAnsi="Courier New"/>
          <w:lang w:val="ru-RU"/>
        </w:rPr>
      </w:pPr>
      <w:r w:rsidRPr="003B677A">
        <w:rPr>
          <w:rFonts w:ascii="Courier New" w:hAnsi="Courier New"/>
          <w:lang w:val="ru-RU"/>
        </w:rPr>
        <w:t>Дивись яку я тобі книжку принесла</w:t>
      </w:r>
    </w:p>
    <w:p w:rsidR="00265A67" w:rsidRPr="003B677A" w:rsidRDefault="00265A67" w:rsidP="001657DB">
      <w:pPr>
        <w:jc w:val="both"/>
        <w:rPr>
          <w:rFonts w:ascii="Courier New" w:hAnsi="Courier New"/>
          <w:lang w:val="ru-RU"/>
        </w:rPr>
      </w:pPr>
      <w:r w:rsidRPr="003B677A">
        <w:rPr>
          <w:rFonts w:ascii="Courier New" w:hAnsi="Courier New"/>
          <w:lang w:val="ru-RU"/>
        </w:rPr>
        <w:t>Дістає дитячу енциклопедію про тварин і птахів</w:t>
      </w:r>
    </w:p>
    <w:p w:rsidR="00265A67" w:rsidRPr="003B677A" w:rsidRDefault="00265A67" w:rsidP="00385F0A">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5B2304">
      <w:pPr>
        <w:ind w:left="1440" w:right="2310"/>
        <w:jc w:val="both"/>
        <w:rPr>
          <w:rFonts w:ascii="Courier New" w:hAnsi="Courier New"/>
          <w:lang w:val="ru-RU"/>
        </w:rPr>
      </w:pPr>
      <w:r w:rsidRPr="003B677A">
        <w:rPr>
          <w:rFonts w:ascii="Courier New" w:hAnsi="Courier New"/>
          <w:lang w:val="ru-RU"/>
        </w:rPr>
        <w:t xml:space="preserve">От бачишь Слони, це дуже великі поважні тварини. Вони дуже сильні, але нікого не ображають, тому їх всі поважають. От дивись, бачишь, це хобот, хобот у слона це як рука, він дуже гчучкий. Хоботом слон бере все, що забажає, траву, воду, навіть палку, щоб відіграти хижаків від родини. Слони живуть великими родинами, от батько слон, от мама, а от слоненя. </w:t>
      </w:r>
    </w:p>
    <w:p w:rsidR="00265A67" w:rsidRDefault="00265A67" w:rsidP="00385F0A">
      <w:pPr>
        <w:ind w:left="2160" w:firstLine="720"/>
        <w:jc w:val="both"/>
        <w:rPr>
          <w:rFonts w:ascii="Courier New" w:hAnsi="Courier New"/>
          <w:lang w:val="ru-RU"/>
        </w:rPr>
      </w:pPr>
    </w:p>
    <w:p w:rsidR="00265A67" w:rsidRPr="003B677A" w:rsidRDefault="00265A67" w:rsidP="00385F0A">
      <w:pPr>
        <w:ind w:left="2160" w:firstLine="720"/>
        <w:jc w:val="both"/>
        <w:rPr>
          <w:rFonts w:ascii="Courier New" w:hAnsi="Courier New"/>
          <w:lang w:val="ru-RU"/>
        </w:rPr>
      </w:pPr>
      <w:r w:rsidRPr="003B677A">
        <w:rPr>
          <w:rFonts w:ascii="Courier New" w:hAnsi="Courier New"/>
          <w:lang w:val="ru-RU"/>
        </w:rPr>
        <w:t>Аня</w:t>
      </w:r>
    </w:p>
    <w:p w:rsidR="00265A67" w:rsidRPr="003B677A" w:rsidRDefault="00265A67" w:rsidP="00385F0A">
      <w:pPr>
        <w:ind w:left="720" w:firstLine="720"/>
        <w:jc w:val="both"/>
        <w:rPr>
          <w:rFonts w:ascii="Courier New" w:hAnsi="Courier New"/>
          <w:lang w:val="ru-RU"/>
        </w:rPr>
      </w:pPr>
      <w:r w:rsidRPr="003B677A">
        <w:rPr>
          <w:rFonts w:ascii="Courier New" w:hAnsi="Courier New"/>
          <w:lang w:val="ru-RU"/>
        </w:rPr>
        <w:t>А вони разом живуть?</w:t>
      </w:r>
    </w:p>
    <w:p w:rsidR="00265A67" w:rsidRPr="003B677A" w:rsidRDefault="00265A67" w:rsidP="00385F0A">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385F0A">
      <w:pPr>
        <w:ind w:left="720" w:firstLine="720"/>
        <w:jc w:val="both"/>
        <w:rPr>
          <w:rFonts w:ascii="Courier New" w:hAnsi="Courier New"/>
          <w:lang w:val="ru-RU"/>
        </w:rPr>
      </w:pPr>
      <w:r w:rsidRPr="003B677A">
        <w:rPr>
          <w:rFonts w:ascii="Courier New" w:hAnsi="Courier New"/>
          <w:lang w:val="ru-RU"/>
        </w:rPr>
        <w:t>Да вони завжди разом</w:t>
      </w:r>
    </w:p>
    <w:p w:rsidR="00265A67" w:rsidRPr="003B677A" w:rsidRDefault="00265A67" w:rsidP="00385F0A">
      <w:pPr>
        <w:ind w:left="2160" w:firstLine="720"/>
        <w:jc w:val="both"/>
        <w:rPr>
          <w:rFonts w:ascii="Courier New" w:hAnsi="Courier New"/>
          <w:lang w:val="ru-RU"/>
        </w:rPr>
      </w:pPr>
      <w:r w:rsidRPr="003B677A">
        <w:rPr>
          <w:rFonts w:ascii="Courier New" w:hAnsi="Courier New"/>
          <w:lang w:val="ru-RU"/>
        </w:rPr>
        <w:t>Аня</w:t>
      </w:r>
    </w:p>
    <w:p w:rsidR="00265A67" w:rsidRPr="003B677A" w:rsidRDefault="00265A67" w:rsidP="005B2304">
      <w:pPr>
        <w:ind w:left="1440" w:right="2310"/>
        <w:jc w:val="both"/>
        <w:rPr>
          <w:rFonts w:ascii="Courier New" w:hAnsi="Courier New"/>
          <w:lang w:val="ru-RU"/>
        </w:rPr>
      </w:pPr>
      <w:r w:rsidRPr="003B677A">
        <w:rPr>
          <w:rFonts w:ascii="Courier New" w:hAnsi="Courier New"/>
          <w:lang w:val="ru-RU"/>
        </w:rPr>
        <w:t>А чому з нами батько не живе?</w:t>
      </w:r>
    </w:p>
    <w:p w:rsidR="00265A67" w:rsidRPr="003B677A" w:rsidRDefault="00265A67" w:rsidP="00385F0A">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5B2304">
      <w:pPr>
        <w:ind w:left="1440" w:right="2310"/>
        <w:jc w:val="both"/>
        <w:rPr>
          <w:rFonts w:ascii="Courier New" w:hAnsi="Courier New"/>
          <w:lang w:val="ru-RU"/>
        </w:rPr>
      </w:pPr>
      <w:r w:rsidRPr="003B677A">
        <w:rPr>
          <w:rFonts w:ascii="Courier New" w:hAnsi="Courier New"/>
          <w:lang w:val="ru-RU"/>
        </w:rPr>
        <w:t>З нами? Розумієшь, люди трохи відрізняються від тварин. От дивись, це пінгвіни. Мама-пінгвін виношує яйце, а потім віддає його батькові, сама йде годуватися, а батько висиджує яйце і чекає поки народиться маленьке пінгвинятко. А от леви, в них все інакше, левиці народжують дітей, знаходять їжу і годують їх і лева.</w:t>
      </w:r>
    </w:p>
    <w:p w:rsidR="00265A67" w:rsidRPr="003B677A" w:rsidRDefault="00265A67" w:rsidP="003D48F2">
      <w:pPr>
        <w:ind w:left="2160" w:firstLine="720"/>
        <w:jc w:val="both"/>
        <w:rPr>
          <w:rFonts w:ascii="Courier New" w:hAnsi="Courier New"/>
          <w:lang w:val="ru-RU"/>
        </w:rPr>
      </w:pPr>
      <w:r w:rsidRPr="003B677A">
        <w:rPr>
          <w:rFonts w:ascii="Courier New" w:hAnsi="Courier New"/>
          <w:lang w:val="ru-RU"/>
        </w:rPr>
        <w:t>Аня</w:t>
      </w:r>
    </w:p>
    <w:p w:rsidR="00265A67" w:rsidRPr="003B677A" w:rsidRDefault="00265A67" w:rsidP="003D48F2">
      <w:pPr>
        <w:ind w:left="720" w:firstLine="720"/>
        <w:jc w:val="both"/>
        <w:rPr>
          <w:rFonts w:ascii="Courier New" w:hAnsi="Courier New"/>
          <w:lang w:val="ru-RU"/>
        </w:rPr>
      </w:pPr>
      <w:r w:rsidRPr="003B677A">
        <w:rPr>
          <w:rFonts w:ascii="Courier New" w:hAnsi="Courier New"/>
          <w:lang w:val="ru-RU"/>
        </w:rPr>
        <w:t>А навіщо тоді лев?</w:t>
      </w:r>
    </w:p>
    <w:p w:rsidR="00265A67" w:rsidRPr="003B677A" w:rsidRDefault="00265A67" w:rsidP="003D48F2">
      <w:pPr>
        <w:ind w:left="2880"/>
        <w:jc w:val="both"/>
        <w:rPr>
          <w:rFonts w:ascii="Courier New" w:hAnsi="Courier New"/>
          <w:lang w:val="ru-RU"/>
        </w:rPr>
      </w:pPr>
      <w:r w:rsidRPr="003B677A">
        <w:rPr>
          <w:rFonts w:ascii="Courier New" w:hAnsi="Courier New"/>
          <w:lang w:val="ru-RU"/>
        </w:rPr>
        <w:t>Поліна</w:t>
      </w:r>
    </w:p>
    <w:p w:rsidR="00265A67" w:rsidRPr="003B677A" w:rsidRDefault="00265A67" w:rsidP="005B2304">
      <w:pPr>
        <w:ind w:left="1440" w:right="2310"/>
        <w:jc w:val="both"/>
        <w:rPr>
          <w:rFonts w:ascii="Courier New" w:hAnsi="Courier New"/>
          <w:lang w:val="ru-RU"/>
        </w:rPr>
      </w:pPr>
      <w:r w:rsidRPr="003B677A">
        <w:rPr>
          <w:rFonts w:ascii="Courier New" w:hAnsi="Courier New"/>
          <w:lang w:val="ru-RU"/>
        </w:rPr>
        <w:t>Він потрібен для того, щоб народилися левенята і ще він захищає родину левів.</w:t>
      </w:r>
    </w:p>
    <w:p w:rsidR="00265A67" w:rsidRDefault="00265A67" w:rsidP="003D48F2">
      <w:pPr>
        <w:ind w:left="2160" w:firstLine="720"/>
        <w:jc w:val="both"/>
        <w:rPr>
          <w:rFonts w:ascii="Courier New" w:hAnsi="Courier New"/>
          <w:lang w:val="ru-RU"/>
        </w:rPr>
      </w:pPr>
    </w:p>
    <w:p w:rsidR="00265A67" w:rsidRDefault="00265A67" w:rsidP="003D48F2">
      <w:pPr>
        <w:ind w:left="2160" w:firstLine="720"/>
        <w:jc w:val="both"/>
        <w:rPr>
          <w:rFonts w:ascii="Courier New" w:hAnsi="Courier New"/>
          <w:lang w:val="ru-RU"/>
        </w:rPr>
      </w:pPr>
    </w:p>
    <w:p w:rsidR="00265A67" w:rsidRPr="003B677A" w:rsidRDefault="00265A67" w:rsidP="003D48F2">
      <w:pPr>
        <w:ind w:left="2160" w:firstLine="720"/>
        <w:jc w:val="both"/>
        <w:rPr>
          <w:rFonts w:ascii="Courier New" w:hAnsi="Courier New"/>
          <w:lang w:val="ru-RU"/>
        </w:rPr>
      </w:pPr>
      <w:r w:rsidRPr="003B677A">
        <w:rPr>
          <w:rFonts w:ascii="Courier New" w:hAnsi="Courier New"/>
          <w:lang w:val="ru-RU"/>
        </w:rPr>
        <w:t>Аня</w:t>
      </w:r>
    </w:p>
    <w:p w:rsidR="00265A67" w:rsidRPr="003B677A" w:rsidRDefault="00265A67" w:rsidP="005B2304">
      <w:pPr>
        <w:ind w:left="1440" w:right="2310"/>
        <w:jc w:val="both"/>
        <w:rPr>
          <w:rFonts w:ascii="Courier New" w:hAnsi="Courier New"/>
          <w:lang w:val="ru-RU"/>
        </w:rPr>
      </w:pPr>
      <w:r w:rsidRPr="003B677A">
        <w:rPr>
          <w:rFonts w:ascii="Courier New" w:hAnsi="Courier New"/>
          <w:lang w:val="ru-RU"/>
        </w:rPr>
        <w:t>А для того, щоб я народилася батько був потрібен?</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Да звичайно</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Аня</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А чому він нас не захищає?</w:t>
      </w:r>
    </w:p>
    <w:p w:rsidR="00265A67" w:rsidRDefault="00265A67" w:rsidP="00D60B19">
      <w:pPr>
        <w:ind w:left="2160" w:firstLine="720"/>
        <w:jc w:val="both"/>
        <w:rPr>
          <w:rFonts w:ascii="Courier New" w:hAnsi="Courier New"/>
          <w:lang w:val="ru-RU"/>
        </w:rPr>
      </w:pPr>
    </w:p>
    <w:p w:rsidR="00265A67" w:rsidRDefault="00265A67" w:rsidP="00D60B19">
      <w:pPr>
        <w:ind w:left="2160" w:firstLine="720"/>
        <w:jc w:val="both"/>
        <w:rPr>
          <w:rFonts w:ascii="Courier New" w:hAnsi="Courier New"/>
          <w:lang w:val="ru-RU"/>
        </w:rPr>
      </w:pP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5B2304">
      <w:pPr>
        <w:ind w:left="1440" w:right="2310"/>
        <w:jc w:val="both"/>
        <w:rPr>
          <w:rFonts w:ascii="Courier New" w:hAnsi="Courier New"/>
          <w:lang w:val="ru-RU"/>
        </w:rPr>
      </w:pPr>
      <w:r w:rsidRPr="003B677A">
        <w:rPr>
          <w:rFonts w:ascii="Courier New" w:hAnsi="Courier New"/>
          <w:lang w:val="ru-RU"/>
        </w:rPr>
        <w:t>Я захищаю тебе і захищатиму завжди</w:t>
      </w:r>
    </w:p>
    <w:p w:rsidR="00265A67" w:rsidRPr="003B677A" w:rsidRDefault="00265A67" w:rsidP="001657DB">
      <w:pPr>
        <w:jc w:val="both"/>
        <w:rPr>
          <w:rFonts w:ascii="Courier New" w:hAnsi="Courier New"/>
          <w:lang w:val="ru-RU"/>
        </w:rPr>
      </w:pPr>
      <w:r w:rsidRPr="003B677A">
        <w:rPr>
          <w:rFonts w:ascii="Courier New" w:hAnsi="Courier New"/>
          <w:lang w:val="ru-RU"/>
        </w:rPr>
        <w:t>Аня обіймає Поліну. Поліна ховаючи сльози перелистує сторінку і показує Ані дельфінів.</w:t>
      </w:r>
    </w:p>
    <w:p w:rsidR="00265A67" w:rsidRPr="003B677A" w:rsidRDefault="00265A67" w:rsidP="001657DB">
      <w:pPr>
        <w:jc w:val="both"/>
        <w:rPr>
          <w:rFonts w:ascii="Courier New" w:hAnsi="Courier New"/>
          <w:lang w:val="ru-RU"/>
        </w:rPr>
      </w:pPr>
      <w:r w:rsidRPr="003B677A">
        <w:rPr>
          <w:rFonts w:ascii="Courier New" w:hAnsi="Courier New"/>
          <w:lang w:val="ru-RU"/>
        </w:rPr>
        <w:t>ІНТ. КВАРТИРА ВЕЛИКА КІМНАТА НІЧ</w:t>
      </w:r>
    </w:p>
    <w:p w:rsidR="00265A67" w:rsidRPr="003B677A" w:rsidRDefault="00265A67" w:rsidP="001657DB">
      <w:pPr>
        <w:jc w:val="both"/>
        <w:rPr>
          <w:rFonts w:ascii="Courier New" w:hAnsi="Courier New"/>
          <w:lang w:val="ru-RU"/>
        </w:rPr>
      </w:pPr>
      <w:r w:rsidRPr="003B677A">
        <w:rPr>
          <w:rFonts w:ascii="Courier New" w:hAnsi="Courier New"/>
          <w:lang w:val="ru-RU"/>
        </w:rPr>
        <w:t>Кімната затемненна, лише поруч з столом горить світло. Поліна працює, вона стомлено дивиться в монітор комп'ютера.</w:t>
      </w:r>
    </w:p>
    <w:p w:rsidR="00265A67" w:rsidRPr="003B677A" w:rsidRDefault="00265A67" w:rsidP="001657DB">
      <w:pPr>
        <w:jc w:val="both"/>
        <w:rPr>
          <w:rFonts w:ascii="Courier New" w:hAnsi="Courier New"/>
          <w:lang w:val="ru-RU"/>
        </w:rPr>
      </w:pPr>
      <w:r w:rsidRPr="003B677A">
        <w:rPr>
          <w:rFonts w:ascii="Courier New" w:hAnsi="Courier New"/>
          <w:lang w:val="ru-RU"/>
        </w:rPr>
        <w:t>Чується звук ключа в замку, Поліна повертає голову в напрямку дверей. Чується жіночий сміх. В кімнату входить Кристіна, за нею входить Макс – фізіологічний батько Ані. В руках у Макса відкоркована пляшка шампанського у Кристіни троянда. Поліна мовчки дивиться на них. Обидва напітпитку.</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D60B19">
      <w:pPr>
        <w:ind w:left="1440" w:firstLine="720"/>
        <w:jc w:val="both"/>
        <w:rPr>
          <w:rFonts w:ascii="Courier New" w:hAnsi="Courier New"/>
          <w:lang w:val="ru-RU"/>
        </w:rPr>
      </w:pPr>
      <w:r>
        <w:rPr>
          <w:rFonts w:ascii="Courier New" w:hAnsi="Courier New"/>
          <w:lang w:val="ru-RU"/>
        </w:rPr>
        <w:t>(</w:t>
      </w:r>
      <w:r w:rsidRPr="003B677A">
        <w:rPr>
          <w:rFonts w:ascii="Courier New" w:hAnsi="Courier New"/>
          <w:lang w:val="ru-RU"/>
        </w:rPr>
        <w:t>Демонстративно радісно</w:t>
      </w:r>
      <w:r>
        <w:rPr>
          <w:rFonts w:ascii="Courier New" w:hAnsi="Courier New"/>
          <w:lang w:val="ru-RU"/>
        </w:rPr>
        <w:t>)</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Привіт, як справи в родині?</w:t>
      </w:r>
    </w:p>
    <w:p w:rsidR="00265A67" w:rsidRPr="003B677A" w:rsidRDefault="00265A67" w:rsidP="00D60B19">
      <w:pPr>
        <w:ind w:left="2880"/>
        <w:jc w:val="both"/>
        <w:rPr>
          <w:rFonts w:ascii="Courier New" w:hAnsi="Courier New"/>
          <w:lang w:val="ru-RU"/>
        </w:rPr>
      </w:pPr>
      <w:r w:rsidRPr="003B677A">
        <w:rPr>
          <w:rFonts w:ascii="Courier New" w:hAnsi="Courier New"/>
          <w:lang w:val="ru-RU"/>
        </w:rPr>
        <w:t>Макс</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Привіт</w:t>
      </w:r>
    </w:p>
    <w:p w:rsidR="00265A67" w:rsidRPr="003B677A" w:rsidRDefault="00265A67" w:rsidP="00D60B19">
      <w:pPr>
        <w:jc w:val="both"/>
        <w:rPr>
          <w:rFonts w:ascii="Courier New" w:hAnsi="Courier New"/>
          <w:lang w:val="ru-RU"/>
        </w:rPr>
      </w:pPr>
      <w:r w:rsidRPr="003B677A">
        <w:rPr>
          <w:rFonts w:ascii="Courier New" w:hAnsi="Courier New"/>
          <w:lang w:val="ru-RU"/>
        </w:rPr>
        <w:t>Поліна мовчки на них дивиться</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5B2304">
      <w:pPr>
        <w:tabs>
          <w:tab w:val="left" w:pos="6096"/>
        </w:tabs>
        <w:ind w:left="1440" w:right="2310"/>
        <w:jc w:val="both"/>
        <w:rPr>
          <w:rFonts w:ascii="Courier New" w:hAnsi="Courier New"/>
          <w:lang w:val="ru-RU"/>
        </w:rPr>
      </w:pPr>
      <w:r w:rsidRPr="003B677A">
        <w:rPr>
          <w:rFonts w:ascii="Courier New" w:hAnsi="Courier New"/>
          <w:lang w:val="ru-RU"/>
        </w:rPr>
        <w:t>Ми вже закінчували і я Максу подзвонила.</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Макс</w:t>
      </w:r>
    </w:p>
    <w:p w:rsidR="00265A67" w:rsidRPr="003B677A" w:rsidRDefault="00265A67" w:rsidP="00D60B19">
      <w:pPr>
        <w:ind w:left="1440" w:firstLine="720"/>
        <w:jc w:val="both"/>
        <w:rPr>
          <w:rFonts w:ascii="Courier New" w:hAnsi="Courier New"/>
          <w:lang w:val="ru-RU"/>
        </w:rPr>
      </w:pPr>
      <w:r>
        <w:rPr>
          <w:rFonts w:ascii="Courier New" w:hAnsi="Courier New"/>
          <w:lang w:val="ru-RU"/>
        </w:rPr>
        <w:t>(</w:t>
      </w:r>
      <w:r w:rsidRPr="003B677A">
        <w:rPr>
          <w:rFonts w:ascii="Courier New" w:hAnsi="Courier New"/>
          <w:lang w:val="ru-RU"/>
        </w:rPr>
        <w:t>До Поліни</w:t>
      </w:r>
      <w:r>
        <w:rPr>
          <w:rFonts w:ascii="Courier New" w:hAnsi="Courier New"/>
          <w:lang w:val="ru-RU"/>
        </w:rPr>
        <w:t>)</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Шампанського?</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Чому ти мовчишь?</w:t>
      </w:r>
    </w:p>
    <w:p w:rsidR="00265A67" w:rsidRPr="003B677A" w:rsidRDefault="00265A67" w:rsidP="00D60B19">
      <w:pPr>
        <w:ind w:left="1440" w:firstLine="720"/>
        <w:jc w:val="both"/>
        <w:rPr>
          <w:rFonts w:ascii="Courier New" w:hAnsi="Courier New"/>
          <w:lang w:val="ru-RU"/>
        </w:rPr>
      </w:pPr>
      <w:r>
        <w:rPr>
          <w:rFonts w:ascii="Courier New" w:hAnsi="Courier New"/>
          <w:lang w:val="ru-RU"/>
        </w:rPr>
        <w:t>(</w:t>
      </w:r>
      <w:r w:rsidRPr="003B677A">
        <w:rPr>
          <w:rFonts w:ascii="Courier New" w:hAnsi="Courier New"/>
          <w:lang w:val="ru-RU"/>
        </w:rPr>
        <w:t>Максу</w:t>
      </w:r>
      <w:r>
        <w:rPr>
          <w:rFonts w:ascii="Courier New" w:hAnsi="Courier New"/>
          <w:lang w:val="ru-RU"/>
        </w:rPr>
        <w:t>)</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Чай будешь? Роздягайся.</w:t>
      </w:r>
    </w:p>
    <w:p w:rsidR="00265A67" w:rsidRPr="003B677A" w:rsidRDefault="00265A67" w:rsidP="001657DB">
      <w:pPr>
        <w:jc w:val="both"/>
        <w:rPr>
          <w:rFonts w:ascii="Courier New" w:hAnsi="Courier New"/>
          <w:lang w:val="ru-RU"/>
        </w:rPr>
      </w:pPr>
      <w:r w:rsidRPr="003B677A">
        <w:rPr>
          <w:rFonts w:ascii="Courier New" w:hAnsi="Courier New"/>
          <w:lang w:val="ru-RU"/>
        </w:rPr>
        <w:t>Макс починає знімати взуття.</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Мені треба працювати</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FC2B93">
      <w:pPr>
        <w:ind w:left="1440" w:right="2310"/>
        <w:jc w:val="both"/>
        <w:rPr>
          <w:rFonts w:ascii="Courier New" w:hAnsi="Courier New"/>
          <w:lang w:val="ru-RU"/>
        </w:rPr>
      </w:pPr>
      <w:r w:rsidRPr="003B677A">
        <w:rPr>
          <w:rFonts w:ascii="Courier New" w:hAnsi="Courier New"/>
          <w:lang w:val="ru-RU"/>
        </w:rPr>
        <w:t>От і працюй, ти нам не заважаєшь.</w:t>
      </w:r>
    </w:p>
    <w:p w:rsidR="00265A67" w:rsidRPr="003B677A" w:rsidRDefault="00265A67" w:rsidP="00D60B19">
      <w:pPr>
        <w:ind w:left="1440" w:firstLine="720"/>
        <w:jc w:val="both"/>
        <w:rPr>
          <w:rFonts w:ascii="Courier New" w:hAnsi="Courier New"/>
          <w:lang w:val="ru-RU"/>
        </w:rPr>
      </w:pPr>
      <w:r>
        <w:rPr>
          <w:rFonts w:ascii="Courier New" w:hAnsi="Courier New"/>
          <w:lang w:val="ru-RU"/>
        </w:rPr>
        <w:t>(</w:t>
      </w:r>
      <w:r w:rsidRPr="003B677A">
        <w:rPr>
          <w:rFonts w:ascii="Courier New" w:hAnsi="Courier New"/>
          <w:lang w:val="ru-RU"/>
        </w:rPr>
        <w:t>Максу</w:t>
      </w:r>
      <w:r>
        <w:rPr>
          <w:rFonts w:ascii="Courier New" w:hAnsi="Courier New"/>
          <w:lang w:val="ru-RU"/>
        </w:rPr>
        <w:t>)</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Не заважає?</w:t>
      </w:r>
    </w:p>
    <w:p w:rsidR="00265A67" w:rsidRPr="003B677A" w:rsidRDefault="00265A67" w:rsidP="00D60B19">
      <w:pPr>
        <w:ind w:left="2880"/>
        <w:jc w:val="both"/>
        <w:rPr>
          <w:rFonts w:ascii="Courier New" w:hAnsi="Courier New"/>
          <w:lang w:val="ru-RU"/>
        </w:rPr>
      </w:pPr>
      <w:r w:rsidRPr="003B677A">
        <w:rPr>
          <w:rFonts w:ascii="Courier New" w:hAnsi="Courier New"/>
          <w:lang w:val="ru-RU"/>
        </w:rPr>
        <w:t>Макс</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Мені ні</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 xml:space="preserve">Кристіна </w:t>
      </w:r>
    </w:p>
    <w:p w:rsidR="00265A67" w:rsidRPr="003B677A" w:rsidRDefault="00265A67" w:rsidP="00FC2B93">
      <w:pPr>
        <w:ind w:left="1440" w:right="2310"/>
        <w:jc w:val="both"/>
        <w:rPr>
          <w:rFonts w:ascii="Courier New" w:hAnsi="Courier New"/>
          <w:lang w:val="ru-RU"/>
        </w:rPr>
      </w:pPr>
      <w:r w:rsidRPr="003B677A">
        <w:rPr>
          <w:rFonts w:ascii="Courier New" w:hAnsi="Courier New"/>
          <w:lang w:val="ru-RU"/>
        </w:rPr>
        <w:t>От і добре, ніхто нікому не заважає, всі задоволені. Так де моя донечка?</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Аня спить</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Спить, а чого так рано?</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D60B19">
      <w:pPr>
        <w:ind w:left="720" w:firstLine="720"/>
        <w:jc w:val="both"/>
        <w:rPr>
          <w:rFonts w:ascii="Courier New" w:hAnsi="Courier New"/>
          <w:lang w:val="ru-RU"/>
        </w:rPr>
      </w:pPr>
      <w:r w:rsidRPr="003B677A">
        <w:rPr>
          <w:rFonts w:ascii="Courier New" w:hAnsi="Courier New"/>
          <w:lang w:val="ru-RU"/>
        </w:rPr>
        <w:t>Вже пів на-дванадцяту</w:t>
      </w:r>
    </w:p>
    <w:p w:rsidR="00265A67" w:rsidRPr="003B677A" w:rsidRDefault="00265A67" w:rsidP="00D60B19">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Да? А я й не помітила. Ну добре один раз можна, не кожного ж дня до Ані батько приходить.</w:t>
      </w:r>
    </w:p>
    <w:p w:rsidR="00265A67" w:rsidRDefault="00265A67" w:rsidP="001657DB">
      <w:pPr>
        <w:jc w:val="both"/>
        <w:rPr>
          <w:rFonts w:ascii="Courier New" w:hAnsi="Courier New"/>
          <w:lang w:val="ru-RU"/>
        </w:rPr>
      </w:pPr>
    </w:p>
    <w:p w:rsidR="00265A67" w:rsidRDefault="00265A67" w:rsidP="001657DB">
      <w:pPr>
        <w:jc w:val="both"/>
        <w:rPr>
          <w:rFonts w:ascii="Courier New" w:hAnsi="Courier New"/>
          <w:lang w:val="ru-RU"/>
        </w:rPr>
      </w:pPr>
    </w:p>
    <w:p w:rsidR="00265A67" w:rsidRPr="003B677A" w:rsidRDefault="00265A67" w:rsidP="004C614E">
      <w:pPr>
        <w:ind w:left="2160" w:firstLine="720"/>
        <w:jc w:val="both"/>
        <w:rPr>
          <w:rFonts w:ascii="Courier New" w:hAnsi="Courier New"/>
          <w:lang w:val="ru-RU"/>
        </w:rPr>
      </w:pPr>
      <w:r w:rsidRPr="003B677A">
        <w:rPr>
          <w:rFonts w:ascii="Courier New" w:hAnsi="Courier New"/>
          <w:lang w:val="ru-RU"/>
        </w:rPr>
        <w:t>Макс</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Да, Кристіна мені казала, що ти хочешь, щоб до вас частіше чоловіки заходили, щоб Аня звикала до норм..., до чоловіків.</w:t>
      </w:r>
    </w:p>
    <w:p w:rsidR="00265A67" w:rsidRPr="003B677A" w:rsidRDefault="00265A67" w:rsidP="004C614E">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Аня вже спить, завтра приходь.</w:t>
      </w:r>
    </w:p>
    <w:p w:rsidR="00265A67" w:rsidRDefault="00265A67" w:rsidP="004C614E">
      <w:pPr>
        <w:ind w:left="2160" w:firstLine="720"/>
        <w:jc w:val="both"/>
        <w:rPr>
          <w:rFonts w:ascii="Courier New" w:hAnsi="Courier New"/>
          <w:lang w:val="ru-RU"/>
        </w:rPr>
      </w:pPr>
    </w:p>
    <w:p w:rsidR="00265A67" w:rsidRDefault="00265A67" w:rsidP="004C614E">
      <w:pPr>
        <w:ind w:left="2160" w:firstLine="720"/>
        <w:jc w:val="both"/>
        <w:rPr>
          <w:rFonts w:ascii="Courier New" w:hAnsi="Courier New"/>
          <w:lang w:val="ru-RU"/>
        </w:rPr>
      </w:pPr>
    </w:p>
    <w:p w:rsidR="00265A67" w:rsidRPr="003B677A" w:rsidRDefault="00265A67" w:rsidP="004C614E">
      <w:pPr>
        <w:ind w:left="2160" w:firstLine="720"/>
        <w:jc w:val="both"/>
        <w:rPr>
          <w:rFonts w:ascii="Courier New" w:hAnsi="Courier New"/>
          <w:lang w:val="ru-RU"/>
        </w:rPr>
      </w:pPr>
      <w:r w:rsidRPr="003B677A">
        <w:rPr>
          <w:rFonts w:ascii="Courier New" w:hAnsi="Courier New"/>
          <w:lang w:val="ru-RU"/>
        </w:rPr>
        <w:t>Макс</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Завтра я не можу, я на роботі</w:t>
      </w:r>
    </w:p>
    <w:p w:rsidR="00265A67" w:rsidRPr="003B677A" w:rsidRDefault="00265A67" w:rsidP="004C614E">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4C614E">
      <w:pPr>
        <w:ind w:left="720" w:firstLine="720"/>
        <w:jc w:val="both"/>
        <w:rPr>
          <w:rFonts w:ascii="Courier New" w:hAnsi="Courier New"/>
          <w:lang w:val="ru-RU"/>
        </w:rPr>
      </w:pPr>
      <w:r w:rsidRPr="003B677A">
        <w:rPr>
          <w:rFonts w:ascii="Courier New" w:hAnsi="Courier New"/>
          <w:lang w:val="ru-RU"/>
        </w:rPr>
        <w:t>Чула? Він на роботі.</w:t>
      </w:r>
    </w:p>
    <w:p w:rsidR="00265A67" w:rsidRPr="003B677A" w:rsidRDefault="00265A67" w:rsidP="004C614E">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Аня вже спить, нам завтра рано вставати в садочок</w:t>
      </w:r>
    </w:p>
    <w:p w:rsidR="00265A67" w:rsidRPr="003B677A" w:rsidRDefault="00265A67" w:rsidP="004C614E">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4C614E">
      <w:pPr>
        <w:jc w:val="both"/>
        <w:rPr>
          <w:rFonts w:ascii="Courier New" w:hAnsi="Courier New"/>
          <w:lang w:val="ru-RU"/>
        </w:rPr>
      </w:pPr>
      <w:r w:rsidRPr="003B677A">
        <w:rPr>
          <w:rFonts w:ascii="Courier New" w:hAnsi="Courier New"/>
          <w:lang w:val="ru-RU"/>
        </w:rPr>
        <w:t>Йде до дитячої кімнати</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Не вам, а тобі. Аня завтра зі мною залишиться. Нічого страшного не буде.</w:t>
      </w:r>
    </w:p>
    <w:p w:rsidR="00265A67" w:rsidRPr="003B677A" w:rsidRDefault="00265A67" w:rsidP="001657DB">
      <w:pPr>
        <w:jc w:val="both"/>
        <w:rPr>
          <w:rFonts w:ascii="Courier New" w:hAnsi="Courier New"/>
          <w:lang w:val="ru-RU"/>
        </w:rPr>
      </w:pPr>
      <w:r w:rsidRPr="003B677A">
        <w:rPr>
          <w:rFonts w:ascii="Courier New" w:hAnsi="Courier New"/>
          <w:lang w:val="ru-RU"/>
        </w:rPr>
        <w:t>Поліна проводжає Кристіну поглядом самиці в котрої забирають дитинча.</w:t>
      </w:r>
    </w:p>
    <w:p w:rsidR="00265A67" w:rsidRPr="003B677A" w:rsidRDefault="00265A67" w:rsidP="001657DB">
      <w:pPr>
        <w:jc w:val="both"/>
        <w:rPr>
          <w:rFonts w:ascii="Courier New" w:hAnsi="Courier New"/>
          <w:lang w:val="ru-RU"/>
        </w:rPr>
      </w:pPr>
      <w:r w:rsidRPr="003B677A">
        <w:rPr>
          <w:rFonts w:ascii="Courier New" w:hAnsi="Courier New"/>
          <w:lang w:val="ru-RU"/>
        </w:rPr>
        <w:t>Кристіна</w:t>
      </w:r>
      <w:r>
        <w:rPr>
          <w:rFonts w:ascii="Courier New" w:hAnsi="Courier New"/>
          <w:lang w:val="ru-RU"/>
        </w:rPr>
        <w:t xml:space="preserve"> </w:t>
      </w:r>
      <w:r w:rsidRPr="003B677A">
        <w:rPr>
          <w:rFonts w:ascii="Courier New" w:hAnsi="Courier New"/>
          <w:lang w:val="ru-RU"/>
        </w:rPr>
        <w:t>Виходить з кімнати з Анею на руках, та заспана, одягнута в піжаму.</w:t>
      </w:r>
    </w:p>
    <w:p w:rsidR="00265A67" w:rsidRPr="003B677A" w:rsidRDefault="00265A67" w:rsidP="004C614E">
      <w:pPr>
        <w:ind w:left="2160" w:firstLine="720"/>
        <w:jc w:val="both"/>
        <w:rPr>
          <w:rFonts w:ascii="Courier New" w:hAnsi="Courier New"/>
          <w:lang w:val="ru-RU"/>
        </w:rPr>
      </w:pPr>
      <w:r w:rsidRPr="003B677A">
        <w:rPr>
          <w:rFonts w:ascii="Courier New" w:hAnsi="Courier New"/>
          <w:lang w:val="ru-RU"/>
        </w:rPr>
        <w:t>Макс</w:t>
      </w:r>
    </w:p>
    <w:p w:rsidR="00265A67" w:rsidRPr="003B677A" w:rsidRDefault="00265A67" w:rsidP="004C614E">
      <w:pPr>
        <w:ind w:left="1440" w:firstLine="720"/>
        <w:jc w:val="both"/>
        <w:rPr>
          <w:rFonts w:ascii="Courier New" w:hAnsi="Courier New"/>
          <w:lang w:val="ru-RU"/>
        </w:rPr>
      </w:pPr>
      <w:r>
        <w:rPr>
          <w:rFonts w:ascii="Courier New" w:hAnsi="Courier New"/>
          <w:lang w:val="ru-RU"/>
        </w:rPr>
        <w:t>(</w:t>
      </w:r>
      <w:r w:rsidRPr="003B677A">
        <w:rPr>
          <w:rFonts w:ascii="Courier New" w:hAnsi="Courier New"/>
          <w:lang w:val="ru-RU"/>
        </w:rPr>
        <w:t>Голосно</w:t>
      </w:r>
      <w:r>
        <w:rPr>
          <w:rFonts w:ascii="Courier New" w:hAnsi="Courier New"/>
          <w:lang w:val="ru-RU"/>
        </w:rPr>
        <w:t>)</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Ого як вона виросла, а ну дай її мені</w:t>
      </w:r>
    </w:p>
    <w:p w:rsidR="00265A67" w:rsidRPr="003B677A" w:rsidRDefault="00265A67" w:rsidP="001657DB">
      <w:pPr>
        <w:jc w:val="both"/>
        <w:rPr>
          <w:rFonts w:ascii="Courier New" w:hAnsi="Courier New"/>
          <w:lang w:val="ru-RU"/>
        </w:rPr>
      </w:pPr>
      <w:r w:rsidRPr="003B677A">
        <w:rPr>
          <w:rFonts w:ascii="Courier New" w:hAnsi="Courier New"/>
          <w:lang w:val="ru-RU"/>
        </w:rPr>
        <w:t>Аня повертається на голос Макса, від несподіванки починає плакати.</w:t>
      </w:r>
    </w:p>
    <w:p w:rsidR="00265A67" w:rsidRPr="003B677A" w:rsidRDefault="00265A67" w:rsidP="00715AAF">
      <w:pPr>
        <w:ind w:left="2160" w:firstLine="720"/>
        <w:jc w:val="both"/>
        <w:rPr>
          <w:rFonts w:ascii="Courier New" w:hAnsi="Courier New"/>
          <w:lang w:val="ru-RU"/>
        </w:rPr>
      </w:pPr>
      <w:r w:rsidRPr="003B677A">
        <w:rPr>
          <w:rFonts w:ascii="Courier New" w:hAnsi="Courier New"/>
          <w:lang w:val="ru-RU"/>
        </w:rPr>
        <w:t>Макс</w:t>
      </w:r>
    </w:p>
    <w:p w:rsidR="00265A67" w:rsidRPr="003B677A" w:rsidRDefault="00265A67" w:rsidP="00715AAF">
      <w:pPr>
        <w:tabs>
          <w:tab w:val="left" w:pos="6096"/>
        </w:tabs>
        <w:ind w:left="1440" w:right="2310"/>
        <w:jc w:val="both"/>
        <w:rPr>
          <w:rFonts w:ascii="Courier New" w:hAnsi="Courier New"/>
          <w:lang w:val="ru-RU"/>
        </w:rPr>
      </w:pPr>
      <w:r w:rsidRPr="003B677A">
        <w:rPr>
          <w:rFonts w:ascii="Courier New" w:hAnsi="Courier New"/>
          <w:lang w:val="ru-RU"/>
        </w:rPr>
        <w:t>Чого злякалася мала? Чого злякалася моя донечка? Ти давно дядю не бачила? Звичайно, з тобою постійно жінки, а чоловік має бути поруч, без чоловіка нікуди.</w:t>
      </w:r>
    </w:p>
    <w:p w:rsidR="00265A67" w:rsidRPr="003B677A" w:rsidRDefault="00265A67" w:rsidP="001657DB">
      <w:pPr>
        <w:jc w:val="both"/>
        <w:rPr>
          <w:rFonts w:ascii="Courier New" w:hAnsi="Courier New"/>
          <w:lang w:val="ru-RU"/>
        </w:rPr>
      </w:pPr>
      <w:r w:rsidRPr="003B677A">
        <w:rPr>
          <w:rFonts w:ascii="Courier New" w:hAnsi="Courier New"/>
          <w:lang w:val="ru-RU"/>
        </w:rPr>
        <w:t>Намагається взяти Аню на руки, та плаче ще сильніше і руками тримає Кристіну за шію.</w:t>
      </w:r>
    </w:p>
    <w:p w:rsidR="00265A67" w:rsidRPr="003B677A" w:rsidRDefault="00265A67" w:rsidP="001657DB">
      <w:pPr>
        <w:jc w:val="both"/>
        <w:rPr>
          <w:rFonts w:ascii="Courier New" w:hAnsi="Courier New"/>
          <w:lang w:val="ru-RU"/>
        </w:rPr>
      </w:pPr>
      <w:r w:rsidRPr="003B677A">
        <w:rPr>
          <w:rFonts w:ascii="Courier New" w:hAnsi="Courier New"/>
          <w:lang w:val="ru-RU"/>
        </w:rPr>
        <w:t>Поліна підходить до Макса і стає між ним і Кристіною</w:t>
      </w:r>
    </w:p>
    <w:p w:rsidR="00265A67" w:rsidRPr="003B677A" w:rsidRDefault="00265A67" w:rsidP="005C6513">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Макс, вийди звідси, завтра приходь коли Аня не спатиме</w:t>
      </w:r>
    </w:p>
    <w:p w:rsidR="00265A67" w:rsidRPr="003B677A" w:rsidRDefault="00265A67" w:rsidP="000D4E31">
      <w:pPr>
        <w:ind w:left="2160" w:firstLine="720"/>
        <w:jc w:val="both"/>
        <w:rPr>
          <w:rFonts w:ascii="Courier New" w:hAnsi="Courier New"/>
          <w:lang w:val="ru-RU"/>
        </w:rPr>
      </w:pPr>
      <w:r w:rsidRPr="003B677A">
        <w:rPr>
          <w:rFonts w:ascii="Courier New" w:hAnsi="Courier New"/>
          <w:lang w:val="ru-RU"/>
        </w:rPr>
        <w:t>Макс</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А, чому це ти тут мені наказуєшь? Ти хто? Це Кристіна – вона мама Ані, це Аня вона дитина Кристіни і моя, це я, я батько Ані, а ти хто?</w:t>
      </w:r>
    </w:p>
    <w:p w:rsidR="00265A67" w:rsidRPr="003B677A" w:rsidRDefault="00265A67" w:rsidP="000D4E31">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0D4E31">
      <w:pPr>
        <w:ind w:left="1440" w:firstLine="720"/>
        <w:jc w:val="both"/>
        <w:rPr>
          <w:rFonts w:ascii="Courier New" w:hAnsi="Courier New"/>
          <w:lang w:val="ru-RU"/>
        </w:rPr>
      </w:pPr>
      <w:r>
        <w:rPr>
          <w:rFonts w:ascii="Courier New" w:hAnsi="Courier New"/>
          <w:lang w:val="ru-RU"/>
        </w:rPr>
        <w:t>(</w:t>
      </w:r>
      <w:r w:rsidRPr="003B677A">
        <w:rPr>
          <w:rFonts w:ascii="Courier New" w:hAnsi="Courier New"/>
          <w:lang w:val="ru-RU"/>
        </w:rPr>
        <w:t>Максу, з погрозою</w:t>
      </w:r>
      <w:r>
        <w:rPr>
          <w:rFonts w:ascii="Courier New" w:hAnsi="Courier New"/>
          <w:lang w:val="ru-RU"/>
        </w:rPr>
        <w:t>)</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Макс, я тебе дуже прошу, будь-ласка, приходь завтра, або в інший день, коли Аня не спатиме.</w:t>
      </w:r>
    </w:p>
    <w:p w:rsidR="00265A67" w:rsidRPr="003B677A" w:rsidRDefault="00265A67" w:rsidP="001657DB">
      <w:pPr>
        <w:jc w:val="both"/>
        <w:rPr>
          <w:rFonts w:ascii="Courier New" w:hAnsi="Courier New"/>
          <w:lang w:val="ru-RU"/>
        </w:rPr>
      </w:pPr>
      <w:r w:rsidRPr="003B677A">
        <w:rPr>
          <w:rFonts w:ascii="Courier New" w:hAnsi="Courier New"/>
          <w:lang w:val="ru-RU"/>
        </w:rPr>
        <w:t>Пауза</w:t>
      </w:r>
    </w:p>
    <w:p w:rsidR="00265A67" w:rsidRPr="003B677A" w:rsidRDefault="00265A67" w:rsidP="000D4E31">
      <w:pPr>
        <w:ind w:left="2160" w:firstLine="720"/>
        <w:jc w:val="both"/>
        <w:rPr>
          <w:rFonts w:ascii="Courier New" w:hAnsi="Courier New"/>
          <w:lang w:val="ru-RU"/>
        </w:rPr>
      </w:pPr>
      <w:r w:rsidRPr="003B677A">
        <w:rPr>
          <w:rFonts w:ascii="Courier New" w:hAnsi="Courier New"/>
          <w:lang w:val="ru-RU"/>
        </w:rPr>
        <w:t xml:space="preserve">Кристіна </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Зараз він піде, чого ти до нього причепилася?</w:t>
      </w:r>
    </w:p>
    <w:p w:rsidR="00265A67" w:rsidRPr="003B677A" w:rsidRDefault="00265A67" w:rsidP="001657DB">
      <w:pPr>
        <w:jc w:val="both"/>
        <w:rPr>
          <w:rFonts w:ascii="Courier New" w:hAnsi="Courier New"/>
          <w:lang w:val="ru-RU"/>
        </w:rPr>
      </w:pPr>
      <w:r w:rsidRPr="003B677A">
        <w:rPr>
          <w:rFonts w:ascii="Courier New" w:hAnsi="Courier New"/>
          <w:lang w:val="ru-RU"/>
        </w:rPr>
        <w:t>Макс демонстративно, дивлячись в очі Поліні, сідає в крісло</w:t>
      </w:r>
    </w:p>
    <w:p w:rsidR="00265A67" w:rsidRPr="003B677A" w:rsidRDefault="00265A67" w:rsidP="00715AAF">
      <w:pPr>
        <w:ind w:left="2160" w:firstLine="720"/>
        <w:jc w:val="both"/>
        <w:rPr>
          <w:rFonts w:ascii="Courier New" w:hAnsi="Courier New"/>
          <w:lang w:val="ru-RU"/>
        </w:rPr>
      </w:pPr>
      <w:r w:rsidRPr="003B677A">
        <w:rPr>
          <w:rFonts w:ascii="Courier New" w:hAnsi="Courier New"/>
          <w:lang w:val="ru-RU"/>
        </w:rPr>
        <w:t>Макс</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Я піду тоді, коли сам вирішу</w:t>
      </w:r>
    </w:p>
    <w:p w:rsidR="00265A67" w:rsidRPr="003B677A" w:rsidRDefault="00265A67" w:rsidP="001657DB">
      <w:pPr>
        <w:jc w:val="both"/>
        <w:rPr>
          <w:rFonts w:ascii="Courier New" w:hAnsi="Courier New"/>
          <w:lang w:val="ru-RU"/>
        </w:rPr>
      </w:pPr>
      <w:r w:rsidRPr="003B677A">
        <w:rPr>
          <w:rFonts w:ascii="Courier New" w:hAnsi="Courier New"/>
          <w:lang w:val="ru-RU"/>
        </w:rPr>
        <w:t>Поліна відкриває шафу, дістає звідти швабру і б'є нею по кріслу, не влучаючи в Макса. Аня починає плакати з новою силою.</w:t>
      </w:r>
    </w:p>
    <w:p w:rsidR="00265A67" w:rsidRPr="003B677A" w:rsidRDefault="00265A67" w:rsidP="001657DB">
      <w:pPr>
        <w:jc w:val="both"/>
        <w:rPr>
          <w:rFonts w:ascii="Courier New" w:hAnsi="Courier New"/>
          <w:lang w:val="ru-RU"/>
        </w:rPr>
      </w:pPr>
      <w:r w:rsidRPr="003B677A">
        <w:rPr>
          <w:rFonts w:ascii="Courier New" w:hAnsi="Courier New"/>
          <w:lang w:val="ru-RU"/>
        </w:rPr>
        <w:t>Всі оторопіли</w:t>
      </w:r>
    </w:p>
    <w:p w:rsidR="00265A67" w:rsidRPr="003B677A" w:rsidRDefault="00265A67" w:rsidP="000D4E31">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Макс, я тебе дуже прошу, будь-ласка, приходь завтра, або в інший день, коли Аня не спатиме.</w:t>
      </w:r>
    </w:p>
    <w:p w:rsidR="00265A67" w:rsidRPr="003B677A" w:rsidRDefault="00265A67" w:rsidP="001657DB">
      <w:pPr>
        <w:jc w:val="both"/>
        <w:rPr>
          <w:rFonts w:ascii="Courier New" w:hAnsi="Courier New"/>
          <w:lang w:val="ru-RU"/>
        </w:rPr>
      </w:pPr>
      <w:r w:rsidRPr="003B677A">
        <w:rPr>
          <w:rFonts w:ascii="Courier New" w:hAnsi="Courier New"/>
          <w:lang w:val="ru-RU"/>
        </w:rPr>
        <w:t>Макс встає і йде до прихожої, швидко одягається і виходить.</w:t>
      </w:r>
    </w:p>
    <w:p w:rsidR="00265A67" w:rsidRPr="003B677A" w:rsidRDefault="00265A67" w:rsidP="001657DB">
      <w:pPr>
        <w:jc w:val="both"/>
        <w:rPr>
          <w:rFonts w:ascii="Courier New" w:hAnsi="Courier New"/>
          <w:lang w:val="ru-RU"/>
        </w:rPr>
      </w:pPr>
      <w:r w:rsidRPr="003B677A">
        <w:rPr>
          <w:rFonts w:ascii="Courier New" w:hAnsi="Courier New"/>
          <w:lang w:val="ru-RU"/>
        </w:rPr>
        <w:t>Кристіна оторопіло дивиться на Поліну.</w:t>
      </w:r>
    </w:p>
    <w:p w:rsidR="00265A67" w:rsidRPr="003B677A" w:rsidRDefault="00265A67" w:rsidP="001657DB">
      <w:pPr>
        <w:jc w:val="both"/>
        <w:rPr>
          <w:rFonts w:ascii="Courier New" w:hAnsi="Courier New"/>
          <w:lang w:val="ru-RU"/>
        </w:rPr>
      </w:pPr>
      <w:r w:rsidRPr="003B677A">
        <w:rPr>
          <w:rFonts w:ascii="Courier New" w:hAnsi="Courier New"/>
          <w:lang w:val="ru-RU"/>
        </w:rPr>
        <w:t>Макс виходить, зачиняє за собою двері.</w:t>
      </w:r>
    </w:p>
    <w:p w:rsidR="00265A67" w:rsidRPr="003B677A" w:rsidRDefault="00265A67" w:rsidP="001657DB">
      <w:pPr>
        <w:jc w:val="both"/>
        <w:rPr>
          <w:rFonts w:ascii="Courier New" w:hAnsi="Courier New"/>
          <w:lang w:val="ru-RU"/>
        </w:rPr>
      </w:pPr>
      <w:r w:rsidRPr="003B677A">
        <w:rPr>
          <w:rFonts w:ascii="Courier New" w:hAnsi="Courier New"/>
          <w:lang w:val="ru-RU"/>
        </w:rPr>
        <w:t>Поліна, ставить швабру в шафу. Підходить до Кристіни, забирає в неї Аню і відносить її до дитячої кімнати.</w:t>
      </w:r>
    </w:p>
    <w:p w:rsidR="00265A67" w:rsidRPr="003B677A" w:rsidRDefault="00265A67" w:rsidP="001657DB">
      <w:pPr>
        <w:jc w:val="both"/>
        <w:rPr>
          <w:rFonts w:ascii="Courier New" w:hAnsi="Courier New"/>
          <w:lang w:val="ru-RU"/>
        </w:rPr>
      </w:pPr>
      <w:r w:rsidRPr="003B677A">
        <w:rPr>
          <w:rFonts w:ascii="Courier New" w:hAnsi="Courier New"/>
          <w:lang w:val="ru-RU"/>
        </w:rPr>
        <w:t>ІНТ. КВАРТИРА ВЕЛИКА КІМНАТА НІЧ</w:t>
      </w:r>
    </w:p>
    <w:p w:rsidR="00265A67" w:rsidRPr="003B677A" w:rsidRDefault="00265A67" w:rsidP="001657DB">
      <w:pPr>
        <w:jc w:val="both"/>
        <w:rPr>
          <w:rFonts w:ascii="Courier New" w:hAnsi="Courier New"/>
          <w:lang w:val="ru-RU"/>
        </w:rPr>
      </w:pPr>
      <w:r w:rsidRPr="003B677A">
        <w:rPr>
          <w:rFonts w:ascii="Courier New" w:hAnsi="Courier New"/>
          <w:lang w:val="ru-RU"/>
        </w:rPr>
        <w:t>Кристіна сидить за столом, курить, на столі попільничка і бокал шампанського</w:t>
      </w:r>
    </w:p>
    <w:p w:rsidR="00265A67" w:rsidRPr="003B677A" w:rsidRDefault="00265A67" w:rsidP="000D4E31">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Я просила тебе не курити в квартирі</w:t>
      </w:r>
    </w:p>
    <w:p w:rsidR="00265A67" w:rsidRPr="003B677A" w:rsidRDefault="00265A67" w:rsidP="000D4E31">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А що ти зробишь, шваброю мене вдаришь?</w:t>
      </w:r>
    </w:p>
    <w:p w:rsidR="00265A67" w:rsidRPr="003B677A" w:rsidRDefault="00265A67" w:rsidP="001657DB">
      <w:pPr>
        <w:jc w:val="both"/>
        <w:rPr>
          <w:rFonts w:ascii="Courier New" w:hAnsi="Courier New"/>
          <w:lang w:val="ru-RU"/>
        </w:rPr>
      </w:pPr>
      <w:r w:rsidRPr="003B677A">
        <w:rPr>
          <w:rFonts w:ascii="Courier New" w:hAnsi="Courier New"/>
          <w:lang w:val="ru-RU"/>
        </w:rPr>
        <w:t xml:space="preserve">Поліна підходить до Кристіни і забирає в неї сигарету. Кристіна починає лупити Поліну долонями, Поліна хапає її за руки і тримає. </w:t>
      </w:r>
      <w:r w:rsidRPr="003B677A">
        <w:rPr>
          <w:rFonts w:ascii="Courier New" w:hAnsi="Courier New"/>
          <w:lang w:val="uk-UA"/>
        </w:rPr>
        <w:t>Кристіна</w:t>
      </w:r>
      <w:r w:rsidRPr="003B677A">
        <w:rPr>
          <w:rFonts w:ascii="Courier New" w:hAnsi="Courier New"/>
          <w:lang w:val="ru-RU"/>
        </w:rPr>
        <w:t xml:space="preserve"> </w:t>
      </w:r>
      <w:r w:rsidRPr="003B677A">
        <w:rPr>
          <w:rFonts w:ascii="Courier New" w:hAnsi="Courier New"/>
          <w:lang w:val="uk-UA"/>
        </w:rPr>
        <w:t xml:space="preserve">декілька разів </w:t>
      </w:r>
      <w:r w:rsidRPr="003B677A">
        <w:rPr>
          <w:rFonts w:ascii="Courier New" w:hAnsi="Courier New"/>
          <w:lang w:val="ru-RU"/>
        </w:rPr>
        <w:t>смикається, але Поліна сильніша. Коли Поліна бачить, що та заспокоїлась вона послаблює тиск, Кристіна вириває свої руки і відходить.</w:t>
      </w:r>
    </w:p>
    <w:p w:rsidR="00265A67" w:rsidRPr="003B677A" w:rsidRDefault="00265A67" w:rsidP="007E4B6E">
      <w:pPr>
        <w:ind w:left="288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 xml:space="preserve">Знаєшь в чому твоя проблема? В тебе не стоїть на чоловіків, тому ти і своїх дітей завести не можешь! </w:t>
      </w:r>
    </w:p>
    <w:p w:rsidR="00265A67" w:rsidRPr="003B677A" w:rsidRDefault="00265A67" w:rsidP="007E4B6E">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E4B6E">
      <w:pPr>
        <w:ind w:left="720" w:firstLine="720"/>
        <w:jc w:val="both"/>
        <w:rPr>
          <w:rFonts w:ascii="Courier New" w:hAnsi="Courier New"/>
          <w:lang w:val="ru-RU"/>
        </w:rPr>
      </w:pPr>
      <w:r w:rsidRPr="003B677A">
        <w:rPr>
          <w:rFonts w:ascii="Courier New" w:hAnsi="Courier New"/>
          <w:lang w:val="ru-RU"/>
        </w:rPr>
        <w:t>А в тебе стоїть?</w:t>
      </w:r>
    </w:p>
    <w:p w:rsidR="00265A67" w:rsidRPr="003B677A" w:rsidRDefault="00265A67" w:rsidP="007E4B6E">
      <w:pPr>
        <w:ind w:left="288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А в мене стоїть, я не така як ти я з усіма можу, я всіх люблю!</w:t>
      </w:r>
    </w:p>
    <w:p w:rsidR="00265A67" w:rsidRPr="003B677A" w:rsidRDefault="00265A67" w:rsidP="007E4B6E">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715AAF">
      <w:pPr>
        <w:ind w:left="1440" w:right="2310"/>
        <w:jc w:val="both"/>
        <w:rPr>
          <w:rFonts w:ascii="Courier New" w:hAnsi="Courier New"/>
          <w:lang w:val="uk-UA"/>
        </w:rPr>
      </w:pPr>
      <w:r w:rsidRPr="003B677A">
        <w:rPr>
          <w:rFonts w:ascii="Courier New" w:hAnsi="Courier New"/>
          <w:lang w:val="uk-UA"/>
        </w:rPr>
        <w:t>Моя проблема в тому, що я люблю тебе і люблю Аню</w:t>
      </w:r>
    </w:p>
    <w:p w:rsidR="00265A67" w:rsidRPr="003B677A" w:rsidRDefault="00265A67" w:rsidP="007E4B6E">
      <w:pPr>
        <w:ind w:left="2160" w:firstLine="720"/>
        <w:jc w:val="both"/>
        <w:rPr>
          <w:rFonts w:ascii="Courier New" w:hAnsi="Courier New"/>
          <w:lang w:val="ru-RU"/>
        </w:rPr>
      </w:pPr>
      <w:r w:rsidRPr="003B677A">
        <w:rPr>
          <w:rFonts w:ascii="Courier New" w:hAnsi="Courier New"/>
          <w:lang w:val="ru-RU"/>
        </w:rPr>
        <w:t xml:space="preserve">Кристіна </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 xml:space="preserve">Любишь? Ти нікого не любишь, ти всіх використовуєшь навколо себе. Ти користуєшься мною, ти користуєшься Максом і Анею ти також користуєшься. Ти сама нічого не робишь, а тільки використовуєшь всіх! </w:t>
      </w:r>
    </w:p>
    <w:p w:rsidR="00265A67" w:rsidRPr="003B677A" w:rsidRDefault="00265A67" w:rsidP="007E4B6E">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E4B6E">
      <w:pPr>
        <w:ind w:left="720" w:firstLine="720"/>
        <w:jc w:val="both"/>
        <w:rPr>
          <w:rFonts w:ascii="Courier New" w:hAnsi="Courier New"/>
          <w:lang w:val="ru-RU"/>
        </w:rPr>
      </w:pPr>
      <w:r w:rsidRPr="003B677A">
        <w:rPr>
          <w:rFonts w:ascii="Courier New" w:hAnsi="Courier New"/>
          <w:lang w:val="ru-RU"/>
        </w:rPr>
        <w:t>Я нічого не роблю?</w:t>
      </w:r>
    </w:p>
    <w:p w:rsidR="00265A67" w:rsidRPr="003B677A" w:rsidRDefault="00265A67" w:rsidP="007E4B6E">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tabs>
          <w:tab w:val="left" w:pos="6096"/>
        </w:tabs>
        <w:ind w:left="1440" w:right="2310"/>
        <w:jc w:val="both"/>
        <w:rPr>
          <w:rFonts w:ascii="Courier New" w:hAnsi="Courier New"/>
          <w:lang w:val="ru-RU"/>
        </w:rPr>
      </w:pPr>
      <w:r w:rsidRPr="003B677A">
        <w:rPr>
          <w:rFonts w:ascii="Courier New" w:hAnsi="Courier New"/>
          <w:lang w:val="ru-RU"/>
        </w:rPr>
        <w:t>А, що ти робишь? Яка з тебе користь? Ти навіть грошей нормально не заробляєшь</w:t>
      </w:r>
    </w:p>
    <w:p w:rsidR="00265A67" w:rsidRPr="003B677A" w:rsidRDefault="00265A67" w:rsidP="007E4B6E">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Кристіна ти прекрасно знаєшь, чому зараз така ситуація.</w:t>
      </w:r>
    </w:p>
    <w:p w:rsidR="00265A67" w:rsidRPr="003B677A" w:rsidRDefault="00265A67" w:rsidP="00FB2D16">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 xml:space="preserve">Не знаю, я не знаю я тупа блондинка я нічого не знаю, я ні в чому не розбираюсь. </w:t>
      </w:r>
    </w:p>
    <w:p w:rsidR="00265A67" w:rsidRPr="003B677A" w:rsidRDefault="00265A67" w:rsidP="00FB2D16">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FB2D16">
      <w:pPr>
        <w:ind w:left="720" w:firstLine="720"/>
        <w:jc w:val="both"/>
        <w:rPr>
          <w:rFonts w:ascii="Courier New" w:hAnsi="Courier New"/>
          <w:lang w:val="ru-RU"/>
        </w:rPr>
      </w:pPr>
      <w:r w:rsidRPr="003B677A">
        <w:rPr>
          <w:rFonts w:ascii="Courier New" w:hAnsi="Courier New"/>
          <w:lang w:val="ru-RU"/>
        </w:rPr>
        <w:t>Я так не казала</w:t>
      </w:r>
    </w:p>
    <w:p w:rsidR="00265A67" w:rsidRPr="003B677A" w:rsidRDefault="00265A67" w:rsidP="00FB2D16">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Це я кажу. Я кажу, що ти нами користуєшься. Ти живешь заради себе і навіть не думаєшь про те, що я не пам'ятаю коли ми останнього разу за кордон їздили, коли я собі нову шмотку купувала, що я виглядаю як бомжичка якась.</w:t>
      </w:r>
    </w:p>
    <w:p w:rsidR="00265A67" w:rsidRPr="003B677A" w:rsidRDefault="00265A67" w:rsidP="00FB2D16">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FB2D16">
      <w:pPr>
        <w:ind w:left="720" w:firstLine="720"/>
        <w:jc w:val="both"/>
        <w:rPr>
          <w:rFonts w:ascii="Courier New" w:hAnsi="Courier New"/>
          <w:lang w:val="ru-RU"/>
        </w:rPr>
      </w:pPr>
      <w:r w:rsidRPr="003B677A">
        <w:rPr>
          <w:rFonts w:ascii="Courier New" w:hAnsi="Courier New"/>
          <w:lang w:val="ru-RU"/>
        </w:rPr>
        <w:t>Не верзи дурниць</w:t>
      </w:r>
    </w:p>
    <w:p w:rsidR="00265A67" w:rsidRPr="003B677A" w:rsidRDefault="00265A67" w:rsidP="00FB2D16">
      <w:pPr>
        <w:ind w:left="288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Дурниць? А от ти скажи мені чому це, ця... як її... ну вихователька в садочку мені дитину не віддавала? Чому?</w:t>
      </w:r>
    </w:p>
    <w:p w:rsidR="00265A67" w:rsidRPr="003B677A" w:rsidRDefault="00265A67" w:rsidP="00FB2D16">
      <w:pPr>
        <w:ind w:left="2160" w:firstLine="720"/>
        <w:jc w:val="both"/>
        <w:rPr>
          <w:rFonts w:ascii="Courier New" w:hAnsi="Courier New"/>
          <w:lang w:val="ru-RU"/>
        </w:rPr>
      </w:pPr>
      <w:r w:rsidRPr="003B677A">
        <w:rPr>
          <w:rFonts w:ascii="Courier New" w:hAnsi="Courier New"/>
          <w:lang w:val="ru-RU"/>
        </w:rPr>
        <w:t>Поліна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Тому, що про садочок домовлялася я і вожу Аню в садочок також я.</w:t>
      </w:r>
    </w:p>
    <w:p w:rsidR="00265A67" w:rsidRPr="003B677A" w:rsidRDefault="00265A67" w:rsidP="00FB2D16">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ru-RU"/>
        </w:rPr>
      </w:pPr>
      <w:r w:rsidRPr="003B677A">
        <w:rPr>
          <w:rFonts w:ascii="Courier New" w:hAnsi="Courier New"/>
          <w:lang w:val="ru-RU"/>
        </w:rPr>
        <w:t>Ну й що? Чому ти не можеш буди нянею? Чому вона вирішила, що ти Аніна матір?</w:t>
      </w:r>
    </w:p>
    <w:p w:rsidR="00265A67" w:rsidRPr="003B677A" w:rsidRDefault="00265A67" w:rsidP="001657DB">
      <w:pPr>
        <w:jc w:val="both"/>
        <w:rPr>
          <w:rFonts w:ascii="Courier New" w:hAnsi="Courier New"/>
          <w:lang w:val="ru-RU"/>
        </w:rPr>
      </w:pPr>
      <w:r w:rsidRPr="003B677A">
        <w:rPr>
          <w:rFonts w:ascii="Courier New" w:hAnsi="Courier New"/>
          <w:lang w:val="ru-RU"/>
        </w:rPr>
        <w:t>Поліна мовчить</w:t>
      </w:r>
    </w:p>
    <w:p w:rsidR="00265A67" w:rsidRDefault="00265A67" w:rsidP="00FB2D16">
      <w:pPr>
        <w:ind w:left="2160" w:firstLine="720"/>
        <w:jc w:val="both"/>
        <w:rPr>
          <w:rFonts w:ascii="Courier New" w:hAnsi="Courier New"/>
          <w:lang w:val="ru-RU"/>
        </w:rPr>
      </w:pPr>
    </w:p>
    <w:p w:rsidR="00265A67" w:rsidRPr="003B677A" w:rsidRDefault="00265A67" w:rsidP="00FB2D16">
      <w:pPr>
        <w:ind w:left="2160" w:firstLine="720"/>
        <w:jc w:val="both"/>
        <w:rPr>
          <w:rFonts w:ascii="Courier New" w:hAnsi="Courier New"/>
          <w:lang w:val="ru-RU"/>
        </w:rPr>
      </w:pPr>
      <w:r w:rsidRPr="003B677A">
        <w:rPr>
          <w:rFonts w:ascii="Courier New" w:hAnsi="Courier New"/>
          <w:lang w:val="ru-RU"/>
        </w:rPr>
        <w:t>Кристіна</w:t>
      </w:r>
    </w:p>
    <w:p w:rsidR="00265A67" w:rsidRPr="003B677A" w:rsidRDefault="00265A67" w:rsidP="00715AAF">
      <w:pPr>
        <w:ind w:left="1440" w:right="2310"/>
        <w:jc w:val="both"/>
        <w:rPr>
          <w:rFonts w:ascii="Courier New" w:hAnsi="Courier New"/>
          <w:lang w:val="uk-UA"/>
        </w:rPr>
      </w:pPr>
      <w:r w:rsidRPr="003B677A">
        <w:rPr>
          <w:rFonts w:ascii="Courier New" w:hAnsi="Courier New"/>
          <w:lang w:val="ru-RU"/>
        </w:rPr>
        <w:t>Я тобі скажу чому. Тому, що ти, чомусь вирішила, що ти її мати, що це ти її народила</w:t>
      </w:r>
      <w:r w:rsidRPr="003B677A">
        <w:rPr>
          <w:rFonts w:ascii="Courier New" w:hAnsi="Courier New"/>
          <w:lang w:val="uk-UA"/>
        </w:rPr>
        <w:t>. Що це тебе трахав Макс, за моєю згодою, щоб ти завагітніла і я могла пихато так по вулиці, потім з візком гуляти. Що це тебе постійно нудило протягом трьох місяців. Що це в тебе виріс живіт і це ти набрала додаткових сім кілограм. Це в тебе груди боліли так, що здавалося вони зараз вибухнуть, це в тебе постійно боліла спина і це ти отримувала весь час по печінці зсередини. І це я та котра весь час стежила за тобою, щоб ти не дай Боже не викурила одну сигарету, тому, що це зашкодить дитині.</w:t>
      </w:r>
    </w:p>
    <w:p w:rsidR="00265A67" w:rsidRPr="003B677A" w:rsidRDefault="00265A67" w:rsidP="001657DB">
      <w:pPr>
        <w:jc w:val="both"/>
        <w:rPr>
          <w:rFonts w:ascii="Courier New" w:hAnsi="Courier New"/>
          <w:lang w:val="uk-UA"/>
        </w:rPr>
      </w:pPr>
      <w:r w:rsidRPr="003B677A">
        <w:rPr>
          <w:rFonts w:ascii="Courier New" w:hAnsi="Courier New"/>
          <w:lang w:val="uk-UA"/>
        </w:rPr>
        <w:t>Кристіна виймає сигарету і демонстративно закурює.</w:t>
      </w:r>
    </w:p>
    <w:p w:rsidR="00265A67" w:rsidRPr="003B677A" w:rsidRDefault="00265A67" w:rsidP="00FB2D16">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715AAF">
      <w:pPr>
        <w:tabs>
          <w:tab w:val="left" w:pos="6096"/>
        </w:tabs>
        <w:ind w:left="1440" w:right="2310"/>
        <w:jc w:val="both"/>
        <w:rPr>
          <w:rFonts w:ascii="Courier New" w:hAnsi="Courier New"/>
          <w:lang w:val="uk-UA"/>
        </w:rPr>
      </w:pPr>
      <w:r w:rsidRPr="003B677A">
        <w:rPr>
          <w:rFonts w:ascii="Courier New" w:hAnsi="Courier New"/>
          <w:lang w:val="uk-UA"/>
        </w:rPr>
        <w:t>Тобі так важко з нами? Тоді йди до нього, нам з Анею моїх грошей вистачить, ми не плануємо кожні три місяці подорожувати.</w:t>
      </w:r>
    </w:p>
    <w:p w:rsidR="00265A67" w:rsidRPr="003B677A" w:rsidRDefault="00265A67" w:rsidP="00FB2D16">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715AAF">
      <w:pPr>
        <w:ind w:left="1440" w:right="2310"/>
        <w:jc w:val="both"/>
        <w:rPr>
          <w:rFonts w:ascii="Courier New" w:hAnsi="Courier New"/>
          <w:lang w:val="uk-UA"/>
        </w:rPr>
      </w:pPr>
      <w:r w:rsidRPr="003B677A">
        <w:rPr>
          <w:rFonts w:ascii="Courier New" w:hAnsi="Courier New"/>
          <w:lang w:val="uk-UA"/>
        </w:rPr>
        <w:t>Ти не зрозуміла. Це ти підешь. Я мати Ані, Макс її батько, вона наша донька.</w:t>
      </w:r>
    </w:p>
    <w:p w:rsidR="00265A67" w:rsidRPr="003B677A" w:rsidRDefault="00265A67" w:rsidP="00FB2D16">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715AAF">
      <w:pPr>
        <w:ind w:left="1440" w:right="2310"/>
        <w:jc w:val="both"/>
        <w:rPr>
          <w:rFonts w:ascii="Courier New" w:hAnsi="Courier New"/>
          <w:lang w:val="uk-UA"/>
        </w:rPr>
      </w:pPr>
      <w:r w:rsidRPr="003B677A">
        <w:rPr>
          <w:rFonts w:ascii="Courier New" w:hAnsi="Courier New"/>
          <w:lang w:val="uk-UA"/>
        </w:rPr>
        <w:t xml:space="preserve">Кристіна ти збожеволіла? Макс – батько? Це він тоді почав бути батьком, коли ти окулярів з очей не знімала? Чи тоді коли пропивав всі гроші, чи коли тижднями дома не з’являвся? </w:t>
      </w:r>
    </w:p>
    <w:p w:rsidR="00265A67" w:rsidRPr="003B677A" w:rsidRDefault="00265A67" w:rsidP="00FB2D16">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715AAF">
      <w:pPr>
        <w:ind w:left="1440" w:right="2310"/>
        <w:jc w:val="both"/>
        <w:rPr>
          <w:rFonts w:ascii="Courier New" w:hAnsi="Courier New"/>
          <w:lang w:val="uk-UA"/>
        </w:rPr>
      </w:pPr>
      <w:r w:rsidRPr="003B677A">
        <w:rPr>
          <w:rFonts w:ascii="Courier New" w:hAnsi="Courier New"/>
          <w:lang w:val="uk-UA"/>
        </w:rPr>
        <w:t>Він змінився, в нього є робота</w:t>
      </w:r>
    </w:p>
    <w:p w:rsidR="00265A67" w:rsidRPr="003B677A" w:rsidRDefault="00265A67" w:rsidP="00264BE7">
      <w:pPr>
        <w:ind w:left="2160" w:firstLine="720"/>
        <w:jc w:val="both"/>
        <w:rPr>
          <w:rFonts w:ascii="Courier New" w:hAnsi="Courier New"/>
          <w:lang w:val="uk-UA"/>
        </w:rPr>
      </w:pPr>
      <w:r w:rsidRPr="003B677A">
        <w:rPr>
          <w:rFonts w:ascii="Courier New" w:hAnsi="Courier New"/>
          <w:lang w:val="uk-UA"/>
        </w:rPr>
        <w:t xml:space="preserve">Поліна </w:t>
      </w:r>
    </w:p>
    <w:p w:rsidR="00265A67" w:rsidRPr="003B677A" w:rsidRDefault="00265A67" w:rsidP="00264BE7">
      <w:pPr>
        <w:ind w:left="720" w:firstLine="720"/>
        <w:jc w:val="both"/>
        <w:rPr>
          <w:rFonts w:ascii="Courier New" w:hAnsi="Courier New"/>
          <w:lang w:val="uk-UA"/>
        </w:rPr>
      </w:pPr>
      <w:r w:rsidRPr="003B677A">
        <w:rPr>
          <w:rFonts w:ascii="Courier New" w:hAnsi="Courier New"/>
          <w:lang w:val="uk-UA"/>
        </w:rPr>
        <w:t xml:space="preserve">Робота? </w:t>
      </w:r>
    </w:p>
    <w:p w:rsidR="00265A67" w:rsidRPr="003B677A" w:rsidRDefault="00265A67" w:rsidP="00264BE7">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715AAF">
      <w:pPr>
        <w:ind w:left="1440" w:right="2310"/>
        <w:jc w:val="both"/>
        <w:rPr>
          <w:rFonts w:ascii="Courier New" w:hAnsi="Courier New"/>
          <w:lang w:val="uk-UA"/>
        </w:rPr>
      </w:pPr>
      <w:r w:rsidRPr="003B677A">
        <w:rPr>
          <w:rFonts w:ascii="Courier New" w:hAnsi="Courier New"/>
          <w:lang w:val="uk-UA"/>
        </w:rPr>
        <w:t>Я не знаю, він сказав гарна. І взагалі яка різниця? Ти весь час на роботі, я тебе не бачу взагалі, приходишь і не розмовляєшь зі мною, сідаєшь одразу до комп’ютера свого проклятого, він, що важливіший для тебе ніж я?</w:t>
      </w:r>
    </w:p>
    <w:p w:rsidR="00265A67" w:rsidRPr="003B677A" w:rsidRDefault="00265A67" w:rsidP="00264BE7">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264BE7">
      <w:pPr>
        <w:ind w:left="720" w:firstLine="720"/>
        <w:jc w:val="both"/>
        <w:rPr>
          <w:rFonts w:ascii="Courier New" w:hAnsi="Courier New"/>
          <w:lang w:val="uk-UA"/>
        </w:rPr>
      </w:pPr>
      <w:r w:rsidRPr="003B677A">
        <w:rPr>
          <w:rFonts w:ascii="Courier New" w:hAnsi="Courier New"/>
          <w:lang w:val="uk-UA"/>
        </w:rPr>
        <w:t>Я працюю</w:t>
      </w:r>
    </w:p>
    <w:p w:rsidR="00265A67" w:rsidRPr="003B677A" w:rsidRDefault="00265A67" w:rsidP="00264BE7">
      <w:pPr>
        <w:ind w:left="2160" w:firstLine="720"/>
        <w:jc w:val="both"/>
        <w:rPr>
          <w:rFonts w:ascii="Courier New" w:hAnsi="Courier New"/>
          <w:lang w:val="uk-UA"/>
        </w:rPr>
      </w:pPr>
      <w:r w:rsidRPr="003B677A">
        <w:rPr>
          <w:rFonts w:ascii="Courier New" w:hAnsi="Courier New"/>
          <w:lang w:val="uk-UA"/>
        </w:rPr>
        <w:t>Кристіна</w:t>
      </w:r>
    </w:p>
    <w:p w:rsidR="00265A67" w:rsidRPr="003B677A" w:rsidRDefault="00265A67" w:rsidP="00715AAF">
      <w:pPr>
        <w:ind w:left="1440" w:right="2310"/>
        <w:jc w:val="both"/>
        <w:rPr>
          <w:rFonts w:ascii="Courier New" w:hAnsi="Courier New"/>
          <w:lang w:val="uk-UA"/>
        </w:rPr>
      </w:pPr>
      <w:r w:rsidRPr="003B677A">
        <w:rPr>
          <w:rFonts w:ascii="Courier New" w:hAnsi="Courier New"/>
          <w:lang w:val="uk-UA"/>
        </w:rPr>
        <w:t>Працюєшь, щось погано ти працюєшь, користі з того небагато.</w:t>
      </w:r>
    </w:p>
    <w:p w:rsidR="00265A67" w:rsidRPr="003B677A" w:rsidRDefault="00265A67" w:rsidP="001657DB">
      <w:pPr>
        <w:jc w:val="both"/>
        <w:rPr>
          <w:rFonts w:ascii="Courier New" w:hAnsi="Courier New"/>
          <w:lang w:val="uk-UA"/>
        </w:rPr>
      </w:pPr>
      <w:r w:rsidRPr="003B677A">
        <w:rPr>
          <w:rFonts w:ascii="Courier New" w:hAnsi="Courier New"/>
          <w:lang w:val="uk-UA"/>
        </w:rPr>
        <w:t>Поліна розгортається і їде в кімнату.</w:t>
      </w:r>
    </w:p>
    <w:p w:rsidR="00265A67" w:rsidRPr="003B677A" w:rsidRDefault="00265A67" w:rsidP="001657DB">
      <w:pPr>
        <w:jc w:val="both"/>
        <w:rPr>
          <w:rFonts w:ascii="Courier New" w:hAnsi="Courier New"/>
          <w:lang w:val="uk-UA"/>
        </w:rPr>
      </w:pPr>
      <w:r w:rsidRPr="003B677A">
        <w:rPr>
          <w:rFonts w:ascii="Courier New" w:hAnsi="Courier New"/>
          <w:lang w:val="uk-UA"/>
        </w:rPr>
        <w:t>Кристіна гасить напівскурену сигарету в попільничці.</w:t>
      </w:r>
    </w:p>
    <w:p w:rsidR="00265A67" w:rsidRPr="003B677A" w:rsidRDefault="00265A67" w:rsidP="001657DB">
      <w:pPr>
        <w:jc w:val="both"/>
        <w:rPr>
          <w:rFonts w:ascii="Courier New" w:hAnsi="Courier New"/>
          <w:lang w:val="ru-RU"/>
        </w:rPr>
      </w:pPr>
    </w:p>
    <w:p w:rsidR="00265A67" w:rsidRPr="003B677A" w:rsidRDefault="00265A67" w:rsidP="001657DB">
      <w:pPr>
        <w:jc w:val="both"/>
        <w:rPr>
          <w:rFonts w:ascii="Courier New" w:hAnsi="Courier New"/>
          <w:lang w:val="uk-UA"/>
        </w:rPr>
      </w:pPr>
      <w:r w:rsidRPr="003B677A">
        <w:rPr>
          <w:rFonts w:ascii="Courier New" w:hAnsi="Courier New"/>
          <w:lang w:val="uk-UA"/>
        </w:rPr>
        <w:t>ІНТ. ОФІС ПРИВАТНОГО АДВОКАТА ДЕНЬ</w:t>
      </w:r>
    </w:p>
    <w:p w:rsidR="00265A67" w:rsidRPr="003B677A" w:rsidRDefault="00265A67" w:rsidP="001657DB">
      <w:pPr>
        <w:jc w:val="both"/>
        <w:rPr>
          <w:rFonts w:ascii="Courier New" w:hAnsi="Courier New"/>
          <w:lang w:val="uk-UA"/>
        </w:rPr>
      </w:pPr>
      <w:r w:rsidRPr="003B677A">
        <w:rPr>
          <w:rFonts w:ascii="Courier New" w:hAnsi="Courier New"/>
          <w:lang w:val="uk-UA"/>
        </w:rPr>
        <w:t>Поліна сидить в кріслі і слухає адвоката. Поліна крупний план. Адвоката ми не бачимо.</w:t>
      </w:r>
    </w:p>
    <w:p w:rsidR="00265A67" w:rsidRPr="003B677A" w:rsidRDefault="00265A67" w:rsidP="001657DB">
      <w:pPr>
        <w:jc w:val="both"/>
        <w:rPr>
          <w:rFonts w:ascii="Courier New" w:hAnsi="Courier New"/>
          <w:lang w:val="uk-UA"/>
        </w:rPr>
      </w:pPr>
      <w:r w:rsidRPr="003B677A">
        <w:rPr>
          <w:rFonts w:ascii="Courier New" w:hAnsi="Courier New"/>
          <w:lang w:val="uk-UA"/>
        </w:rPr>
        <w:t>Адвокат (ЗК)</w:t>
      </w:r>
    </w:p>
    <w:p w:rsidR="00265A67" w:rsidRPr="003B677A" w:rsidRDefault="00265A67" w:rsidP="001C33EE">
      <w:pPr>
        <w:ind w:left="1440" w:right="2310"/>
        <w:jc w:val="both"/>
        <w:rPr>
          <w:rFonts w:ascii="Courier New" w:hAnsi="Courier New"/>
          <w:lang w:val="uk-UA"/>
        </w:rPr>
      </w:pPr>
      <w:r w:rsidRPr="003B677A">
        <w:rPr>
          <w:rFonts w:ascii="Courier New" w:hAnsi="Courier New"/>
          <w:lang w:val="uk-UA"/>
        </w:rPr>
        <w:t>Фіналізуючи нашу розмову я, на жаль, можу константувати, що на сьогодні ви не маєте жодних шансів отримати будь-які права на дитину. По Закону України згправа на дитину виникають тільки у випадку якщо громадяни України перебувають в зареєстрованному у відповідності до закону шлюбі, або за заявою матері дитини і визнання чоловіком свого батьківства, або ж за рішенням суду. У вашому випадку ви не є, фізично, матір’ю дитини, Ви не можете</w:t>
      </w:r>
      <w:r>
        <w:rPr>
          <w:rFonts w:ascii="Courier New" w:hAnsi="Courier New"/>
          <w:lang w:val="uk-UA"/>
        </w:rPr>
        <w:t xml:space="preserve"> </w:t>
      </w:r>
      <w:r w:rsidRPr="003B677A">
        <w:rPr>
          <w:rFonts w:ascii="Courier New" w:hAnsi="Courier New"/>
          <w:lang w:val="uk-UA"/>
        </w:rPr>
        <w:t xml:space="preserve">перебувати в шлюбі, бо по закону України шлюб може бути укладений тільки між чоловіком і жінкою, що досягли шлюбного віку, опіку ж над дитиною можна оформити тільки в тому випадку, якщо обоє з батьків, рішенням суду, позбавлені батьківських прав і у дитини немає інших кровних родичів, тобто бабусі чи дідуся котрі взмозі опікуватися дитиною, однак це не ваш варіант. </w:t>
      </w:r>
    </w:p>
    <w:p w:rsidR="00265A67" w:rsidRPr="003B677A" w:rsidRDefault="00265A67" w:rsidP="001657DB">
      <w:pPr>
        <w:jc w:val="both"/>
        <w:rPr>
          <w:rFonts w:ascii="Courier New" w:hAnsi="Courier New"/>
          <w:lang w:val="uk-UA"/>
        </w:rPr>
      </w:pPr>
      <w:r w:rsidRPr="003B677A">
        <w:rPr>
          <w:rFonts w:ascii="Courier New" w:hAnsi="Courier New"/>
          <w:lang w:val="uk-UA"/>
        </w:rPr>
        <w:t>Пауза, Поліна дивиться в бік адвоката.</w:t>
      </w:r>
    </w:p>
    <w:p w:rsidR="00265A67" w:rsidRPr="003B677A" w:rsidRDefault="00265A67" w:rsidP="00744A0C">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744A0C">
      <w:pPr>
        <w:ind w:left="720" w:firstLine="720"/>
        <w:jc w:val="both"/>
        <w:rPr>
          <w:rFonts w:ascii="Courier New" w:hAnsi="Courier New"/>
          <w:lang w:val="uk-UA"/>
        </w:rPr>
      </w:pPr>
      <w:r w:rsidRPr="003B677A">
        <w:rPr>
          <w:rFonts w:ascii="Courier New" w:hAnsi="Courier New"/>
          <w:lang w:val="uk-UA"/>
        </w:rPr>
        <w:t>Тобто нас не існує?</w:t>
      </w:r>
    </w:p>
    <w:p w:rsidR="00265A67" w:rsidRPr="003B677A" w:rsidRDefault="00265A67" w:rsidP="00744A0C">
      <w:pPr>
        <w:ind w:left="2160" w:firstLine="720"/>
        <w:jc w:val="both"/>
        <w:rPr>
          <w:rFonts w:ascii="Courier New" w:hAnsi="Courier New"/>
          <w:lang w:val="uk-UA"/>
        </w:rPr>
      </w:pPr>
      <w:r w:rsidRPr="003B677A">
        <w:rPr>
          <w:rFonts w:ascii="Courier New" w:hAnsi="Courier New"/>
          <w:lang w:val="uk-UA"/>
        </w:rPr>
        <w:t>Адвокат (ЗК)</w:t>
      </w:r>
    </w:p>
    <w:p w:rsidR="00265A67" w:rsidRPr="003B677A" w:rsidRDefault="00265A67" w:rsidP="001C33EE">
      <w:pPr>
        <w:ind w:left="1440" w:right="2310"/>
        <w:jc w:val="both"/>
        <w:rPr>
          <w:rFonts w:ascii="Courier New" w:hAnsi="Courier New"/>
          <w:lang w:val="uk-UA"/>
        </w:rPr>
      </w:pPr>
      <w:r w:rsidRPr="003B677A">
        <w:rPr>
          <w:rFonts w:ascii="Courier New" w:hAnsi="Courier New"/>
          <w:lang w:val="uk-UA"/>
        </w:rPr>
        <w:t>Можно так сказати. На  сьогодні наше законодавство жодним чином не регулює стосунки між одностатевими партнерами.</w:t>
      </w:r>
    </w:p>
    <w:p w:rsidR="00265A67" w:rsidRPr="003B677A" w:rsidRDefault="00265A67" w:rsidP="001657DB">
      <w:pPr>
        <w:jc w:val="both"/>
        <w:rPr>
          <w:rFonts w:ascii="Courier New" w:hAnsi="Courier New"/>
          <w:lang w:val="uk-UA"/>
        </w:rPr>
      </w:pPr>
      <w:r w:rsidRPr="003B677A">
        <w:rPr>
          <w:rFonts w:ascii="Courier New" w:hAnsi="Courier New"/>
          <w:lang w:val="uk-UA"/>
        </w:rPr>
        <w:t>У Поліни пікає мобільний телефон. Сигнал СМС</w:t>
      </w:r>
    </w:p>
    <w:p w:rsidR="00265A67" w:rsidRPr="003B677A" w:rsidRDefault="00265A67" w:rsidP="00744A0C">
      <w:pPr>
        <w:ind w:left="2160" w:firstLine="720"/>
        <w:jc w:val="both"/>
        <w:rPr>
          <w:rFonts w:ascii="Courier New" w:hAnsi="Courier New"/>
          <w:lang w:val="uk-UA"/>
        </w:rPr>
      </w:pPr>
      <w:r w:rsidRPr="003B677A">
        <w:rPr>
          <w:rFonts w:ascii="Courier New" w:hAnsi="Courier New"/>
          <w:lang w:val="uk-UA"/>
        </w:rPr>
        <w:t>Поліна</w:t>
      </w:r>
    </w:p>
    <w:p w:rsidR="00265A67" w:rsidRPr="003B677A" w:rsidRDefault="00265A67" w:rsidP="001C33EE">
      <w:pPr>
        <w:ind w:left="1440" w:right="2310"/>
        <w:jc w:val="both"/>
        <w:rPr>
          <w:rFonts w:ascii="Courier New" w:hAnsi="Courier New"/>
          <w:lang w:val="uk-UA"/>
        </w:rPr>
      </w:pPr>
      <w:r w:rsidRPr="003B677A">
        <w:rPr>
          <w:rFonts w:ascii="Courier New" w:hAnsi="Courier New"/>
          <w:lang w:val="uk-UA"/>
        </w:rPr>
        <w:t>Дякую, Дякую за ваш час, Вибачте, я піду, До побачення.</w:t>
      </w:r>
    </w:p>
    <w:p w:rsidR="00265A67" w:rsidRPr="003B677A" w:rsidRDefault="00265A67" w:rsidP="00744A0C">
      <w:pPr>
        <w:ind w:left="2160" w:firstLine="720"/>
        <w:jc w:val="both"/>
        <w:rPr>
          <w:rFonts w:ascii="Courier New" w:hAnsi="Courier New"/>
          <w:lang w:val="uk-UA"/>
        </w:rPr>
      </w:pPr>
      <w:r w:rsidRPr="003B677A">
        <w:rPr>
          <w:rFonts w:ascii="Courier New" w:hAnsi="Courier New"/>
          <w:lang w:val="uk-UA"/>
        </w:rPr>
        <w:t>Адвокат (ЗК)</w:t>
      </w:r>
    </w:p>
    <w:p w:rsidR="00265A67" w:rsidRPr="003B677A" w:rsidRDefault="00265A67" w:rsidP="00744A0C">
      <w:pPr>
        <w:ind w:left="720" w:firstLine="720"/>
        <w:jc w:val="both"/>
        <w:rPr>
          <w:rFonts w:ascii="Courier New" w:hAnsi="Courier New"/>
          <w:lang w:val="uk-UA"/>
        </w:rPr>
      </w:pPr>
      <w:r w:rsidRPr="003B677A">
        <w:rPr>
          <w:rFonts w:ascii="Courier New" w:hAnsi="Courier New"/>
          <w:lang w:val="uk-UA"/>
        </w:rPr>
        <w:t>До побачення.</w:t>
      </w:r>
    </w:p>
    <w:p w:rsidR="00265A67" w:rsidRPr="003B677A" w:rsidRDefault="00265A67" w:rsidP="001657DB">
      <w:pPr>
        <w:jc w:val="both"/>
        <w:rPr>
          <w:rFonts w:ascii="Courier New" w:hAnsi="Courier New"/>
          <w:lang w:val="uk-UA"/>
        </w:rPr>
      </w:pPr>
      <w:r w:rsidRPr="003B677A">
        <w:rPr>
          <w:rFonts w:ascii="Courier New" w:hAnsi="Courier New"/>
          <w:lang w:val="uk-UA"/>
        </w:rPr>
        <w:t>Поліна піднімається зі стільця і виходить з кабінету.</w:t>
      </w:r>
    </w:p>
    <w:p w:rsidR="00265A67" w:rsidRPr="003B677A" w:rsidRDefault="00265A67" w:rsidP="001657DB">
      <w:pPr>
        <w:jc w:val="both"/>
        <w:rPr>
          <w:rFonts w:ascii="Courier New" w:hAnsi="Courier New"/>
          <w:lang w:val="uk-UA"/>
        </w:rPr>
      </w:pPr>
    </w:p>
    <w:p w:rsidR="00265A67" w:rsidRPr="003B677A" w:rsidRDefault="00265A67" w:rsidP="001657DB">
      <w:pPr>
        <w:jc w:val="both"/>
        <w:rPr>
          <w:rFonts w:ascii="Courier New" w:hAnsi="Courier New"/>
          <w:lang w:val="uk-UA"/>
        </w:rPr>
      </w:pPr>
      <w:r w:rsidRPr="003B677A">
        <w:rPr>
          <w:rFonts w:ascii="Courier New" w:hAnsi="Courier New"/>
          <w:lang w:val="uk-UA"/>
        </w:rPr>
        <w:t>ІНТ. ПРИЙМАЛЬНА АДВОКАТА ДЕНЬ</w:t>
      </w:r>
    </w:p>
    <w:p w:rsidR="00265A67" w:rsidRPr="003B677A" w:rsidRDefault="00265A67" w:rsidP="001657DB">
      <w:pPr>
        <w:jc w:val="both"/>
        <w:rPr>
          <w:rFonts w:ascii="Courier New" w:hAnsi="Courier New"/>
          <w:lang w:val="uk-UA"/>
        </w:rPr>
      </w:pPr>
      <w:r w:rsidRPr="003B677A">
        <w:rPr>
          <w:rFonts w:ascii="Courier New" w:hAnsi="Courier New"/>
          <w:lang w:val="uk-UA"/>
        </w:rPr>
        <w:t xml:space="preserve">Поліна виймає свій мобільний телефон. </w:t>
      </w:r>
    </w:p>
    <w:p w:rsidR="00265A67" w:rsidRPr="003B677A" w:rsidRDefault="00265A67" w:rsidP="00744A0C">
      <w:pPr>
        <w:ind w:left="1440" w:firstLine="720"/>
        <w:jc w:val="both"/>
        <w:rPr>
          <w:rFonts w:ascii="Courier New" w:hAnsi="Courier New"/>
          <w:lang w:val="uk-UA"/>
        </w:rPr>
      </w:pPr>
      <w:r w:rsidRPr="003B677A">
        <w:rPr>
          <w:rFonts w:ascii="Courier New" w:hAnsi="Courier New"/>
          <w:lang w:val="uk-UA"/>
        </w:rPr>
        <w:t>Екран мобільного телефону</w:t>
      </w:r>
    </w:p>
    <w:p w:rsidR="00265A67" w:rsidRPr="003B677A" w:rsidRDefault="00265A67" w:rsidP="00744A0C">
      <w:pPr>
        <w:ind w:left="720" w:firstLine="720"/>
        <w:jc w:val="both"/>
        <w:rPr>
          <w:rFonts w:ascii="Courier New" w:hAnsi="Courier New"/>
          <w:lang w:val="uk-UA"/>
        </w:rPr>
      </w:pPr>
      <w:r w:rsidRPr="003B677A">
        <w:rPr>
          <w:rFonts w:ascii="Courier New" w:hAnsi="Courier New"/>
          <w:lang w:val="uk-UA"/>
        </w:rPr>
        <w:t>“1 непрочитанне повідомлення”</w:t>
      </w:r>
    </w:p>
    <w:p w:rsidR="00265A67" w:rsidRPr="003B677A" w:rsidRDefault="00265A67" w:rsidP="001657DB">
      <w:pPr>
        <w:jc w:val="both"/>
        <w:rPr>
          <w:rFonts w:ascii="Courier New" w:hAnsi="Courier New"/>
          <w:lang w:val="uk-UA"/>
        </w:rPr>
      </w:pPr>
      <w:r w:rsidRPr="003B677A">
        <w:rPr>
          <w:rFonts w:ascii="Courier New" w:hAnsi="Courier New"/>
          <w:lang w:val="uk-UA"/>
        </w:rPr>
        <w:t>Поліна натискає на клавішу “Прочитати повідомлення”</w:t>
      </w:r>
    </w:p>
    <w:p w:rsidR="00265A67" w:rsidRPr="003B677A" w:rsidRDefault="00265A67" w:rsidP="00744A0C">
      <w:pPr>
        <w:ind w:left="1440" w:firstLine="720"/>
        <w:jc w:val="both"/>
        <w:rPr>
          <w:rFonts w:ascii="Courier New" w:hAnsi="Courier New"/>
          <w:lang w:val="uk-UA"/>
        </w:rPr>
      </w:pPr>
      <w:r w:rsidRPr="003B677A">
        <w:rPr>
          <w:rFonts w:ascii="Courier New" w:hAnsi="Courier New"/>
          <w:lang w:val="uk-UA"/>
        </w:rPr>
        <w:t>Екран мобільного телефону</w:t>
      </w:r>
    </w:p>
    <w:p w:rsidR="00265A67" w:rsidRPr="003B677A" w:rsidRDefault="00265A67" w:rsidP="001C33EE">
      <w:pPr>
        <w:ind w:left="1440" w:right="2310"/>
        <w:jc w:val="both"/>
        <w:rPr>
          <w:rFonts w:ascii="Courier New" w:hAnsi="Courier New"/>
          <w:lang w:val="uk-UA"/>
        </w:rPr>
      </w:pPr>
      <w:r w:rsidRPr="003B677A">
        <w:rPr>
          <w:rFonts w:ascii="Courier New" w:hAnsi="Courier New"/>
          <w:lang w:val="uk-UA"/>
        </w:rPr>
        <w:t>“Вибач я була неправа. Люблю. Крі.”</w:t>
      </w:r>
    </w:p>
    <w:p w:rsidR="00265A67" w:rsidRPr="003B677A" w:rsidRDefault="00265A67" w:rsidP="001657DB">
      <w:pPr>
        <w:jc w:val="both"/>
        <w:rPr>
          <w:rFonts w:ascii="Courier New" w:hAnsi="Courier New"/>
          <w:lang w:val="ru-RU"/>
        </w:rPr>
      </w:pPr>
      <w:r w:rsidRPr="003B677A">
        <w:rPr>
          <w:rFonts w:ascii="Courier New" w:hAnsi="Courier New"/>
          <w:lang w:val="uk-UA"/>
        </w:rPr>
        <w:t>Кінець</w:t>
      </w:r>
    </w:p>
    <w:p w:rsidR="00265A67" w:rsidRPr="003B677A" w:rsidRDefault="00265A67" w:rsidP="001657DB">
      <w:pPr>
        <w:jc w:val="both"/>
        <w:rPr>
          <w:rFonts w:ascii="Courier New" w:hAnsi="Courier New"/>
          <w:lang w:val="uk-UA"/>
        </w:rPr>
      </w:pPr>
    </w:p>
    <w:sectPr w:rsidR="00265A67" w:rsidRPr="003B677A" w:rsidSect="00202604">
      <w:headerReference w:type="even" r:id="rId8"/>
      <w:headerReference w:type="default" r:id="rId9"/>
      <w:pgSz w:w="11900" w:h="16840"/>
      <w:pgMar w:top="1440" w:right="1694" w:bottom="1440" w:left="1800" w:header="708" w:footer="708" w:gutter="0"/>
      <w:pgNumType w:start="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A67" w:rsidRDefault="00265A67" w:rsidP="009959F3">
      <w:pPr>
        <w:spacing w:after="0"/>
      </w:pPr>
      <w:r>
        <w:separator/>
      </w:r>
    </w:p>
  </w:endnote>
  <w:endnote w:type="continuationSeparator" w:id="0">
    <w:p w:rsidR="00265A67" w:rsidRDefault="00265A67" w:rsidP="009959F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ambria">
    <w:panose1 w:val="020B060402020202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B060402020202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A67" w:rsidRDefault="00265A67" w:rsidP="009959F3">
      <w:pPr>
        <w:spacing w:after="0"/>
      </w:pPr>
      <w:r>
        <w:separator/>
      </w:r>
    </w:p>
  </w:footnote>
  <w:footnote w:type="continuationSeparator" w:id="0">
    <w:p w:rsidR="00265A67" w:rsidRDefault="00265A67" w:rsidP="009959F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A67" w:rsidRDefault="00265A67" w:rsidP="0020260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5A67" w:rsidRDefault="00265A67" w:rsidP="000558C2">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A67" w:rsidRDefault="00265A67" w:rsidP="0020260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265A67" w:rsidRDefault="00265A67" w:rsidP="000558C2">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2D6259"/>
    <w:multiLevelType w:val="multilevel"/>
    <w:tmpl w:val="04090023"/>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4F08"/>
    <w:rsid w:val="00006989"/>
    <w:rsid w:val="0002371D"/>
    <w:rsid w:val="00052F3F"/>
    <w:rsid w:val="000558C2"/>
    <w:rsid w:val="00073BF7"/>
    <w:rsid w:val="000B5428"/>
    <w:rsid w:val="000B57AF"/>
    <w:rsid w:val="000D4E31"/>
    <w:rsid w:val="000E224A"/>
    <w:rsid w:val="000F1C98"/>
    <w:rsid w:val="001657DB"/>
    <w:rsid w:val="00167302"/>
    <w:rsid w:val="001A2842"/>
    <w:rsid w:val="001C33EE"/>
    <w:rsid w:val="001D426F"/>
    <w:rsid w:val="001D7313"/>
    <w:rsid w:val="001F24EC"/>
    <w:rsid w:val="00202604"/>
    <w:rsid w:val="0022140E"/>
    <w:rsid w:val="002244E1"/>
    <w:rsid w:val="00264BE7"/>
    <w:rsid w:val="00265A67"/>
    <w:rsid w:val="00267B29"/>
    <w:rsid w:val="00271C34"/>
    <w:rsid w:val="002E1258"/>
    <w:rsid w:val="002E743D"/>
    <w:rsid w:val="00305D7E"/>
    <w:rsid w:val="00364233"/>
    <w:rsid w:val="00381F56"/>
    <w:rsid w:val="00385F0A"/>
    <w:rsid w:val="00397E0E"/>
    <w:rsid w:val="003A2C83"/>
    <w:rsid w:val="003A33F9"/>
    <w:rsid w:val="003B2419"/>
    <w:rsid w:val="003B677A"/>
    <w:rsid w:val="003D48F2"/>
    <w:rsid w:val="004079C4"/>
    <w:rsid w:val="00413EE2"/>
    <w:rsid w:val="00445277"/>
    <w:rsid w:val="00454F08"/>
    <w:rsid w:val="00465A1E"/>
    <w:rsid w:val="00490845"/>
    <w:rsid w:val="004B2C67"/>
    <w:rsid w:val="004C48D4"/>
    <w:rsid w:val="004C614E"/>
    <w:rsid w:val="004F61DA"/>
    <w:rsid w:val="00530B70"/>
    <w:rsid w:val="00533F92"/>
    <w:rsid w:val="00534C19"/>
    <w:rsid w:val="0056107B"/>
    <w:rsid w:val="005B2304"/>
    <w:rsid w:val="005C6513"/>
    <w:rsid w:val="005D68E5"/>
    <w:rsid w:val="00636CA9"/>
    <w:rsid w:val="006531C1"/>
    <w:rsid w:val="00662CB8"/>
    <w:rsid w:val="006D3B0A"/>
    <w:rsid w:val="006E6678"/>
    <w:rsid w:val="00700521"/>
    <w:rsid w:val="00715AAF"/>
    <w:rsid w:val="0072565D"/>
    <w:rsid w:val="00744A0C"/>
    <w:rsid w:val="007972B1"/>
    <w:rsid w:val="007A06AB"/>
    <w:rsid w:val="007C122B"/>
    <w:rsid w:val="007D732B"/>
    <w:rsid w:val="007E4B6E"/>
    <w:rsid w:val="008116E3"/>
    <w:rsid w:val="00834BDD"/>
    <w:rsid w:val="0085125B"/>
    <w:rsid w:val="00853301"/>
    <w:rsid w:val="008544E7"/>
    <w:rsid w:val="00863B12"/>
    <w:rsid w:val="008930BE"/>
    <w:rsid w:val="008C40CD"/>
    <w:rsid w:val="008E2F64"/>
    <w:rsid w:val="008E3C2B"/>
    <w:rsid w:val="008F6C65"/>
    <w:rsid w:val="0091583B"/>
    <w:rsid w:val="0091710A"/>
    <w:rsid w:val="00923E8B"/>
    <w:rsid w:val="009371D7"/>
    <w:rsid w:val="009959F3"/>
    <w:rsid w:val="009A789B"/>
    <w:rsid w:val="00A04017"/>
    <w:rsid w:val="00A409FB"/>
    <w:rsid w:val="00A70625"/>
    <w:rsid w:val="00AE6986"/>
    <w:rsid w:val="00B1730D"/>
    <w:rsid w:val="00BB20C2"/>
    <w:rsid w:val="00BC7280"/>
    <w:rsid w:val="00BC7E53"/>
    <w:rsid w:val="00BE1553"/>
    <w:rsid w:val="00BF0C3D"/>
    <w:rsid w:val="00BF2D4F"/>
    <w:rsid w:val="00C07C50"/>
    <w:rsid w:val="00C178F8"/>
    <w:rsid w:val="00C304DE"/>
    <w:rsid w:val="00C62915"/>
    <w:rsid w:val="00CB0A27"/>
    <w:rsid w:val="00CB0D4C"/>
    <w:rsid w:val="00CD4204"/>
    <w:rsid w:val="00CE0C0A"/>
    <w:rsid w:val="00CE3CFD"/>
    <w:rsid w:val="00D0565F"/>
    <w:rsid w:val="00D47C92"/>
    <w:rsid w:val="00D60B19"/>
    <w:rsid w:val="00D71299"/>
    <w:rsid w:val="00D80C59"/>
    <w:rsid w:val="00DF0508"/>
    <w:rsid w:val="00DF6B33"/>
    <w:rsid w:val="00DF7FA7"/>
    <w:rsid w:val="00E3275D"/>
    <w:rsid w:val="00E7161A"/>
    <w:rsid w:val="00EB5DB2"/>
    <w:rsid w:val="00EB66FC"/>
    <w:rsid w:val="00EC7F3E"/>
    <w:rsid w:val="00ED41DA"/>
    <w:rsid w:val="00EF5268"/>
    <w:rsid w:val="00F157E3"/>
    <w:rsid w:val="00F51307"/>
    <w:rsid w:val="00F86EB7"/>
    <w:rsid w:val="00F93301"/>
    <w:rsid w:val="00F94F0E"/>
    <w:rsid w:val="00FB2D16"/>
    <w:rsid w:val="00FB758E"/>
    <w:rsid w:val="00FC2B93"/>
    <w:rsid w:val="00FF3C6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0558C2"/>
    <w:pPr>
      <w:tabs>
        <w:tab w:val="center" w:pos="4153"/>
        <w:tab w:val="right" w:pos="8306"/>
      </w:tabs>
      <w:spacing w:after="0"/>
    </w:pPr>
  </w:style>
  <w:style w:type="character" w:customStyle="1" w:styleId="HeaderChar">
    <w:name w:val="Header Char"/>
    <w:basedOn w:val="DefaultParagraphFont"/>
    <w:link w:val="Header"/>
    <w:uiPriority w:val="99"/>
    <w:semiHidden/>
    <w:locked/>
    <w:rsid w:val="000558C2"/>
    <w:rPr>
      <w:rFonts w:cs="Times New Roman"/>
    </w:rPr>
  </w:style>
  <w:style w:type="character" w:styleId="PageNumber">
    <w:name w:val="page number"/>
    <w:basedOn w:val="DefaultParagraphFont"/>
    <w:uiPriority w:val="99"/>
    <w:semiHidden/>
    <w:rsid w:val="000558C2"/>
    <w:rPr>
      <w:rFonts w:cs="Times New Roman"/>
    </w:rPr>
  </w:style>
  <w:style w:type="character" w:styleId="Hyperlink">
    <w:name w:val="Hyperlink"/>
    <w:basedOn w:val="DefaultParagraphFont"/>
    <w:uiPriority w:val="99"/>
    <w:rsid w:val="000E224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hokholki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26</Pages>
  <Words>3057</Words>
  <Characters>17429</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Крістіна+Поліна=</dc:title>
  <dc:subject/>
  <dc:creator>Анна Хохолкина</dc:creator>
  <cp:keywords/>
  <dc:description/>
  <cp:lastModifiedBy>v.voitenko</cp:lastModifiedBy>
  <cp:revision>2</cp:revision>
  <dcterms:created xsi:type="dcterms:W3CDTF">2012-02-06T17:46:00Z</dcterms:created>
  <dcterms:modified xsi:type="dcterms:W3CDTF">2012-02-06T17:46:00Z</dcterms:modified>
</cp:coreProperties>
</file>