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5F8F" w:rsidRDefault="00255F8F" w:rsidP="009840C0">
      <w:pPr>
        <w:spacing w:after="0" w:line="240" w:lineRule="auto"/>
        <w:ind w:firstLine="709"/>
        <w:rPr>
          <w:rFonts w:ascii="Times New Roman" w:hAnsi="Times New Roman"/>
          <w:sz w:val="24"/>
          <w:szCs w:val="24"/>
          <w:lang w:val="uk-UA"/>
        </w:rPr>
      </w:pPr>
      <w:r w:rsidRPr="00FE6967">
        <w:rPr>
          <w:rFonts w:ascii="Times New Roman" w:hAnsi="Times New Roman"/>
          <w:sz w:val="24"/>
          <w:szCs w:val="24"/>
          <w:lang w:val="uk-UA"/>
        </w:rPr>
        <w:t>Олекса Городенко</w:t>
      </w:r>
      <w:r w:rsidRPr="00FE6967">
        <w:rPr>
          <w:rFonts w:ascii="Times New Roman" w:hAnsi="Times New Roman"/>
          <w:sz w:val="24"/>
          <w:szCs w:val="24"/>
          <w:lang w:val="uk-UA"/>
        </w:rPr>
        <w:br/>
      </w:r>
      <w:r w:rsidRPr="00FE6967">
        <w:rPr>
          <w:rFonts w:ascii="Times New Roman" w:hAnsi="Times New Roman"/>
          <w:sz w:val="24"/>
          <w:szCs w:val="24"/>
          <w:lang w:val="uk-UA"/>
        </w:rPr>
        <w:br/>
      </w:r>
      <w:r w:rsidRPr="009840C0">
        <w:rPr>
          <w:rFonts w:ascii="Times New Roman" w:hAnsi="Times New Roman"/>
          <w:sz w:val="28"/>
          <w:szCs w:val="28"/>
          <w:lang w:val="uk-UA"/>
        </w:rPr>
        <w:t>                                                               </w:t>
      </w:r>
      <w:r w:rsidRPr="009840C0">
        <w:rPr>
          <w:rFonts w:ascii="Times New Roman" w:hAnsi="Times New Roman"/>
          <w:b/>
          <w:sz w:val="28"/>
          <w:szCs w:val="28"/>
          <w:lang w:val="uk-UA"/>
        </w:rPr>
        <w:t> Клубок</w:t>
      </w:r>
      <w:r w:rsidRPr="00FE6967">
        <w:rPr>
          <w:rFonts w:ascii="Times New Roman" w:hAnsi="Times New Roman"/>
          <w:sz w:val="24"/>
          <w:szCs w:val="24"/>
          <w:lang w:val="uk-UA"/>
        </w:rPr>
        <w:br/>
        <w:t>                                          </w:t>
      </w:r>
      <w:r w:rsidRPr="009840C0">
        <w:rPr>
          <w:rFonts w:ascii="Times New Roman" w:hAnsi="Times New Roman"/>
          <w:b/>
          <w:sz w:val="24"/>
          <w:szCs w:val="24"/>
          <w:lang w:val="uk-UA"/>
        </w:rPr>
        <w:t>Синопсис сценарію багатосерійного ігрового телефільму</w:t>
      </w:r>
      <w:r w:rsidRPr="00FE6967">
        <w:rPr>
          <w:rFonts w:ascii="Times New Roman" w:hAnsi="Times New Roman"/>
          <w:sz w:val="24"/>
          <w:szCs w:val="24"/>
          <w:lang w:val="uk-UA"/>
        </w:rPr>
        <w:br/>
      </w:r>
      <w:r w:rsidRPr="00FE6967">
        <w:rPr>
          <w:rFonts w:ascii="Times New Roman" w:hAnsi="Times New Roman"/>
          <w:sz w:val="24"/>
          <w:szCs w:val="24"/>
          <w:lang w:val="uk-UA"/>
        </w:rPr>
        <w:br/>
        <w:t>Жанр: сучасна драма.</w:t>
      </w:r>
      <w:r w:rsidRPr="00FE6967">
        <w:rPr>
          <w:rFonts w:ascii="Times New Roman" w:hAnsi="Times New Roman"/>
          <w:sz w:val="24"/>
          <w:szCs w:val="24"/>
          <w:lang w:val="uk-UA"/>
        </w:rPr>
        <w:br/>
      </w:r>
    </w:p>
    <w:p w:rsidR="00255F8F" w:rsidRPr="00FE6967" w:rsidRDefault="00255F8F" w:rsidP="009840C0">
      <w:pPr>
        <w:spacing w:after="0" w:line="240" w:lineRule="auto"/>
        <w:ind w:firstLine="709"/>
        <w:rPr>
          <w:rFonts w:ascii="Times New Roman" w:hAnsi="Times New Roman"/>
          <w:sz w:val="24"/>
          <w:szCs w:val="24"/>
          <w:lang w:val="uk-UA"/>
        </w:rPr>
      </w:pPr>
      <w:r w:rsidRPr="00FE6967">
        <w:rPr>
          <w:rFonts w:ascii="Times New Roman" w:hAnsi="Times New Roman"/>
          <w:sz w:val="24"/>
          <w:szCs w:val="24"/>
          <w:lang w:val="uk-UA"/>
        </w:rPr>
        <w:t>Місце дії: обласний центр.</w:t>
      </w:r>
      <w:r w:rsidRPr="00FE6967">
        <w:rPr>
          <w:rFonts w:ascii="Times New Roman" w:hAnsi="Times New Roman"/>
          <w:sz w:val="24"/>
          <w:szCs w:val="24"/>
          <w:lang w:val="uk-UA"/>
        </w:rPr>
        <w:br/>
        <w:t>Час дії: основний -теперішні дні, але з екскурсом у минуле (20-25 років назад)</w:t>
      </w:r>
      <w:r w:rsidRPr="00FE6967">
        <w:rPr>
          <w:rFonts w:ascii="Times New Roman" w:hAnsi="Times New Roman"/>
          <w:sz w:val="24"/>
          <w:szCs w:val="24"/>
          <w:lang w:val="uk-UA"/>
        </w:rPr>
        <w:br/>
        <w:t>Сюжет: драматична історія кохання двох молодих людей Анатолія та Оксани.</w:t>
      </w:r>
      <w:r w:rsidRPr="00FE6967">
        <w:rPr>
          <w:rFonts w:ascii="Times New Roman" w:hAnsi="Times New Roman"/>
          <w:sz w:val="24"/>
          <w:szCs w:val="24"/>
          <w:lang w:val="uk-UA"/>
        </w:rPr>
        <w:br/>
      </w:r>
      <w:r w:rsidRPr="00FE6967">
        <w:rPr>
          <w:rFonts w:ascii="Times New Roman" w:hAnsi="Times New Roman"/>
          <w:sz w:val="24"/>
          <w:szCs w:val="24"/>
          <w:lang w:val="uk-UA"/>
        </w:rPr>
        <w:br/>
        <w:t>        Анатолій - молодий перспективний юрист 22 років, син і права рука власника фінансової компанії "Зубов і К" Миколи Зубова.</w:t>
      </w:r>
      <w:r w:rsidRPr="00FE6967">
        <w:rPr>
          <w:rFonts w:ascii="Times New Roman" w:hAnsi="Times New Roman"/>
          <w:sz w:val="24"/>
          <w:szCs w:val="24"/>
          <w:lang w:val="uk-UA"/>
        </w:rPr>
        <w:br/>
        <w:t>        Оксана - 22-річна красива дівчина, перспективний фахівець банківської системи, старший економіст кредитного відділу відділення великого іноземного банку, донька впливового адвоката і власника адвокатської контори "Право" Павла Бурова.</w:t>
      </w:r>
      <w:r w:rsidRPr="00FE6967">
        <w:rPr>
          <w:rFonts w:ascii="Times New Roman" w:hAnsi="Times New Roman"/>
          <w:sz w:val="24"/>
          <w:szCs w:val="24"/>
          <w:lang w:val="uk-UA"/>
        </w:rPr>
        <w:br/>
        <w:t>         Анатолій разом зі своїм другом Євгеном, який працює начальником юридичної служби компанії, при діловому візиті в банк, знайомиться з Оксаною. Дівчина йому дуже сподобалася і він трішечки залицяється до неї, але вона сприймає  все це за звичайне ділове залицяння.</w:t>
      </w:r>
      <w:r w:rsidRPr="00FE6967">
        <w:rPr>
          <w:rFonts w:ascii="Times New Roman" w:hAnsi="Times New Roman"/>
          <w:sz w:val="24"/>
          <w:szCs w:val="24"/>
          <w:lang w:val="uk-UA"/>
        </w:rPr>
        <w:br/>
        <w:t>        На одній з вечірок в молодіжному кафе Анатолій серед відвідувачів впізнає Оксану і вирішує продовжити знайомство, але не має успіху. Він просить допомоги у свого друга Євгена, який допомагаючи йому вирішити сердечні справи, сам кидає оком на красуню.</w:t>
      </w:r>
      <w:r w:rsidRPr="00FE6967">
        <w:rPr>
          <w:rFonts w:ascii="Times New Roman" w:hAnsi="Times New Roman"/>
          <w:sz w:val="24"/>
          <w:szCs w:val="24"/>
          <w:lang w:val="uk-UA"/>
        </w:rPr>
        <w:br/>
        <w:t>        Євген - 22-річний красень-ловелас, начальник юридичної служби компанії «Зубов і К», улюбленець власника. Гравець, любитель веселою відчайдушної життя, марнотратник і марнотрат, хитрун і спритник. Син секретарки Миколи Зубова Тамари Зайцевої - красивої блондинки невизначеного віку.</w:t>
      </w:r>
      <w:r w:rsidRPr="00FE6967">
        <w:rPr>
          <w:rFonts w:ascii="Times New Roman" w:hAnsi="Times New Roman"/>
          <w:sz w:val="24"/>
          <w:szCs w:val="24"/>
          <w:lang w:val="uk-UA"/>
        </w:rPr>
        <w:br/>
        <w:t>       Олексій - скромний молодий хлопець 25 років, працює юристом в адвокатській конторі «Право», у нього блискуче майбутнє адвоката, улюбленець і права рука Павла Бурова. Хлопець таємно закоханий в Оксану і він їй не байдужий. Але Олексій через свою скромність не може палко проявляти свої почуття. Олексій онук лікаря Валентини Олексіївни Зоріної.</w:t>
      </w:r>
      <w:r w:rsidRPr="00FE6967">
        <w:rPr>
          <w:rFonts w:ascii="Times New Roman" w:hAnsi="Times New Roman"/>
          <w:sz w:val="24"/>
          <w:szCs w:val="24"/>
          <w:lang w:val="uk-UA"/>
        </w:rPr>
        <w:br/>
        <w:t>       Леонід - молодий хлопець 22 років, начальник фінансового відділу фірми-партнера компанії «Зубов і К»,  студентський друг Анатолія і син простої касирки супермаркету Зої Іванцової. Він не входить в коло «мажорів», але цінує чомусь  дружбу з Анатолієм.</w:t>
      </w:r>
      <w:r w:rsidRPr="00FE6967">
        <w:rPr>
          <w:rFonts w:ascii="Times New Roman" w:hAnsi="Times New Roman"/>
          <w:sz w:val="24"/>
          <w:szCs w:val="24"/>
          <w:lang w:val="uk-UA"/>
        </w:rPr>
        <w:br/>
        <w:t>       Анатолій добивається кохання Оксани, але обставини перешкоджають бути разом. З одного боку -  батьки Оксани, особливо батько, який ненавидить Зубова ще з молодих років, коли працював слідчим і розслідував таємничу загибель власника фінансової компанії Михайла Бровіна і його сім'ї, другом якого був Зубов і якому дісталася у спадок компанія. З іншого боку - Євген, який будує всілякі підступи, домагаючись Оксани і впливу в компанії.</w:t>
      </w:r>
      <w:r w:rsidRPr="00FE6967">
        <w:rPr>
          <w:rFonts w:ascii="Times New Roman" w:hAnsi="Times New Roman"/>
          <w:sz w:val="24"/>
          <w:szCs w:val="24"/>
          <w:lang w:val="uk-UA"/>
        </w:rPr>
        <w:br/>
        <w:t>      Не зважаючи на всі перешкоди Анатолій і Оксана вирішують бути разом, але ...</w:t>
      </w:r>
      <w:r w:rsidRPr="00FE6967">
        <w:rPr>
          <w:rFonts w:ascii="Times New Roman" w:hAnsi="Times New Roman"/>
          <w:sz w:val="24"/>
          <w:szCs w:val="24"/>
          <w:lang w:val="uk-UA"/>
        </w:rPr>
        <w:br/>
        <w:t>      У їхній долі виникають нові обставини, які кардинально змінюють їхнє життя ...</w:t>
      </w:r>
      <w:r w:rsidRPr="00FE6967">
        <w:rPr>
          <w:rFonts w:ascii="Times New Roman" w:hAnsi="Times New Roman"/>
          <w:sz w:val="24"/>
          <w:szCs w:val="24"/>
          <w:lang w:val="uk-UA"/>
        </w:rPr>
        <w:br/>
        <w:t>      Минуле й сьогодення тісно переплітаються в долі не тільки головних героїв, а й інших дійових осіб фільму.</w:t>
      </w:r>
      <w:r w:rsidRPr="00FE6967">
        <w:rPr>
          <w:rFonts w:ascii="Times New Roman" w:hAnsi="Times New Roman"/>
          <w:sz w:val="24"/>
          <w:szCs w:val="24"/>
          <w:lang w:val="uk-UA"/>
        </w:rPr>
        <w:br/>
        <w:t>      Одна за одною розкриваються таємниці минулого і сьогодення, які вводять у шок головних героїв, але рятують їх від більш важливих гріховних помилок.</w:t>
      </w:r>
      <w:r w:rsidRPr="00FE6967">
        <w:rPr>
          <w:rFonts w:ascii="Times New Roman" w:hAnsi="Times New Roman"/>
          <w:sz w:val="24"/>
          <w:szCs w:val="24"/>
          <w:lang w:val="uk-UA"/>
        </w:rPr>
        <w:br/>
        <w:t>      Двадцять років багато героїв  не зустрічалися, а деякі взагалі не знали про існування інших, але всі вони тісно пов'язані один з іншим, з минулим і сьогоденням.</w:t>
      </w:r>
      <w:r w:rsidRPr="00FE6967">
        <w:rPr>
          <w:rFonts w:ascii="Times New Roman" w:hAnsi="Times New Roman"/>
          <w:sz w:val="24"/>
          <w:szCs w:val="24"/>
          <w:lang w:val="uk-UA"/>
        </w:rPr>
        <w:br/>
        <w:t>      Смерті і їх таємниці ... Фінансові крахи ... Зради і підступи ... Хто є хто? Як у цьому розібратися? Чи будуть закохані разом? Це все знаходиться в   клубку заплутаних подій  і в ньому ж знаходяться всі відповіді на головні питання, які стоять перед усіма героями фільму.</w:t>
      </w:r>
      <w:r w:rsidRPr="00FE6967">
        <w:rPr>
          <w:rFonts w:ascii="Times New Roman" w:hAnsi="Times New Roman"/>
          <w:sz w:val="24"/>
          <w:szCs w:val="24"/>
          <w:lang w:val="uk-UA"/>
        </w:rPr>
        <w:br/>
        <w:t>      У фільмі відсутні погоні, криваві сцени, насильство ... Все це за кадром ... В кадрі «інтелігентність» новоявлених господарів життя, насичена «припудреною» жорстокістю і холодною ощадливістю грошової влади від якої за версту несе награністю і фальшом.</w:t>
      </w:r>
      <w:r w:rsidRPr="00FE6967">
        <w:rPr>
          <w:rFonts w:ascii="Times New Roman" w:hAnsi="Times New Roman"/>
          <w:sz w:val="24"/>
          <w:szCs w:val="24"/>
          <w:lang w:val="uk-UA"/>
        </w:rPr>
        <w:br/>
        <w:t>     Герої борються ... Кожен за своє право ... Право володіти або мати ... Право на обрану дорогу їхнього життя ... І чи тільки їхнього? .. Чи завжди перемагає справедливість? ..</w:t>
      </w:r>
      <w:r w:rsidRPr="00FE6967">
        <w:rPr>
          <w:rFonts w:ascii="Times New Roman" w:hAnsi="Times New Roman"/>
          <w:sz w:val="24"/>
          <w:szCs w:val="24"/>
          <w:lang w:val="uk-UA"/>
        </w:rPr>
        <w:br/>
        <w:t>    Сюжет заплутаний в клубок правди і брехні. І в цьому розбираються наші герої, долаючи одну перешкоду за іншою, борючись не тільки з обставинами, але і часом самі з собою, зі своєю правдою і зі своїм правом.</w:t>
      </w:r>
    </w:p>
    <w:p w:rsidR="00255F8F" w:rsidRPr="009840C0" w:rsidRDefault="00255F8F" w:rsidP="009840C0">
      <w:pPr>
        <w:spacing w:after="0" w:line="240" w:lineRule="auto"/>
        <w:ind w:firstLine="709"/>
        <w:rPr>
          <w:rFonts w:ascii="Times New Roman" w:hAnsi="Times New Roman"/>
          <w:i/>
          <w:sz w:val="24"/>
          <w:szCs w:val="24"/>
          <w:lang w:val="uk-UA"/>
        </w:rPr>
      </w:pPr>
      <w:r w:rsidRPr="009840C0">
        <w:rPr>
          <w:rFonts w:ascii="Times New Roman" w:hAnsi="Times New Roman"/>
          <w:i/>
          <w:sz w:val="24"/>
          <w:szCs w:val="24"/>
          <w:lang w:val="uk-UA"/>
        </w:rPr>
        <w:t>Мож</w:t>
      </w:r>
      <w:r>
        <w:rPr>
          <w:rFonts w:ascii="Times New Roman" w:hAnsi="Times New Roman"/>
          <w:i/>
          <w:sz w:val="24"/>
          <w:szCs w:val="24"/>
          <w:lang w:val="uk-UA"/>
        </w:rPr>
        <w:t>ливий варіант повнометражного</w:t>
      </w:r>
      <w:r>
        <w:rPr>
          <w:rFonts w:ascii="Times New Roman" w:hAnsi="Times New Roman"/>
          <w:i/>
          <w:sz w:val="24"/>
          <w:szCs w:val="24"/>
          <w:lang w:val="en-US"/>
        </w:rPr>
        <w:t xml:space="preserve"> </w:t>
      </w:r>
      <w:r w:rsidRPr="009840C0">
        <w:rPr>
          <w:rFonts w:ascii="Times New Roman" w:hAnsi="Times New Roman"/>
          <w:i/>
          <w:sz w:val="24"/>
          <w:szCs w:val="24"/>
          <w:lang w:val="uk-UA"/>
        </w:rPr>
        <w:t xml:space="preserve"> двосерійного фільму.</w:t>
      </w:r>
    </w:p>
    <w:sectPr w:rsidR="00255F8F" w:rsidRPr="009840C0" w:rsidSect="004804D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B060402020202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B060402020202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27763"/>
    <w:rsid w:val="00072984"/>
    <w:rsid w:val="0020795D"/>
    <w:rsid w:val="00255F8F"/>
    <w:rsid w:val="0034537A"/>
    <w:rsid w:val="004804D1"/>
    <w:rsid w:val="00492B03"/>
    <w:rsid w:val="00640E60"/>
    <w:rsid w:val="006C5F74"/>
    <w:rsid w:val="006E2ADD"/>
    <w:rsid w:val="007110F6"/>
    <w:rsid w:val="00854710"/>
    <w:rsid w:val="008E6B6A"/>
    <w:rsid w:val="009840C0"/>
    <w:rsid w:val="00D27763"/>
    <w:rsid w:val="00E94C9B"/>
    <w:rsid w:val="00F17CB8"/>
    <w:rsid w:val="00FE69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804D1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14</TotalTime>
  <Pages>2</Pages>
  <Words>629</Words>
  <Characters>3586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Олекса Городенко</dc:title>
  <dc:subject/>
  <dc:creator>Admin</dc:creator>
  <cp:keywords/>
  <dc:description/>
  <cp:lastModifiedBy>v.voitenko</cp:lastModifiedBy>
  <cp:revision>3</cp:revision>
  <dcterms:created xsi:type="dcterms:W3CDTF">2012-01-20T15:54:00Z</dcterms:created>
  <dcterms:modified xsi:type="dcterms:W3CDTF">2012-01-26T15:29:00Z</dcterms:modified>
</cp:coreProperties>
</file>