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A2" w:rsidRPr="00F776CA" w:rsidRDefault="00EE7EA2" w:rsidP="00F776CA">
      <w:pPr>
        <w:pStyle w:val="TitulHeading"/>
        <w:rPr>
          <w:lang w:val="uk-UA"/>
        </w:rPr>
      </w:pPr>
      <w:r w:rsidRPr="004A6096">
        <w:rPr>
          <w:lang w:val="ru-RU"/>
        </w:rPr>
        <w:t xml:space="preserve">подарунок для </w:t>
      </w:r>
      <w:r>
        <w:rPr>
          <w:lang w:val="ru-RU"/>
        </w:rPr>
        <w:t>світла</w:t>
      </w:r>
      <w:r w:rsidRPr="004A6096">
        <w:rPr>
          <w:lang w:val="ru-RU"/>
        </w:rPr>
        <w:t>нки</w:t>
      </w:r>
    </w:p>
    <w:p w:rsidR="00EE7EA2" w:rsidRPr="004A6096" w:rsidRDefault="00EE7EA2" w:rsidP="00F776CA">
      <w:pPr>
        <w:pStyle w:val="TitulAuthor"/>
        <w:rPr>
          <w:lang w:val="ru-RU"/>
        </w:rPr>
      </w:pPr>
      <w:r>
        <w:rPr>
          <w:lang w:val="ru-RU"/>
        </w:rPr>
        <w:t>Ко</w:t>
      </w:r>
      <w:r w:rsidRPr="004A6096">
        <w:rPr>
          <w:lang w:val="ru-RU"/>
        </w:rPr>
        <w:t>валь Геннадій</w:t>
      </w:r>
    </w:p>
    <w:p w:rsidR="00EE7EA2" w:rsidRPr="004A6096" w:rsidRDefault="00EE7EA2" w:rsidP="00F776CA">
      <w:pPr>
        <w:pStyle w:val="TitulSourceScreening"/>
        <w:rPr>
          <w:lang w:val="ru-RU"/>
        </w:rPr>
      </w:pPr>
      <w:r w:rsidRPr="004A6096">
        <w:rPr>
          <w:lang w:val="ru-RU"/>
        </w:rPr>
        <w:t>Оригінальний сценарій</w:t>
      </w:r>
    </w:p>
    <w:p w:rsidR="00EE7EA2" w:rsidRPr="00F776CA" w:rsidRDefault="00EE7EA2" w:rsidP="00F776CA">
      <w:pPr>
        <w:pStyle w:val="TitulContacts"/>
        <w:rPr>
          <w:lang w:val="ru-RU"/>
        </w:rPr>
      </w:pPr>
      <w:r w:rsidRPr="00F776CA">
        <w:t>Gennadiy</w:t>
      </w:r>
      <w:r w:rsidRPr="00F776CA">
        <w:rPr>
          <w:lang w:val="ru-RU"/>
        </w:rPr>
        <w:t>83</w:t>
      </w:r>
      <w:r w:rsidRPr="00F776CA">
        <w:t>zp</w:t>
      </w:r>
      <w:r w:rsidRPr="00F776CA">
        <w:rPr>
          <w:lang w:val="ru-RU"/>
        </w:rPr>
        <w:t>@</w:t>
      </w:r>
      <w:r w:rsidRPr="00F776CA">
        <w:t>i</w:t>
      </w:r>
      <w:r w:rsidRPr="00F776CA">
        <w:rPr>
          <w:lang w:val="ru-RU"/>
        </w:rPr>
        <w:t>.</w:t>
      </w:r>
      <w:r w:rsidRPr="00F776CA">
        <w:t>ua</w:t>
      </w:r>
    </w:p>
    <w:p w:rsidR="00EE7EA2" w:rsidRPr="00F776CA" w:rsidRDefault="00EE7EA2" w:rsidP="00F776CA">
      <w:pPr>
        <w:sectPr w:rsidR="00EE7EA2" w:rsidRPr="00F776CA">
          <w:pgSz w:w="11907" w:h="16839"/>
          <w:pgMar w:top="1418" w:right="1418" w:bottom="709" w:left="2126" w:header="709" w:footer="709" w:gutter="0"/>
          <w:cols w:space="720"/>
        </w:sectPr>
      </w:pPr>
    </w:p>
    <w:p w:rsidR="00EE7EA2" w:rsidRPr="00F776CA" w:rsidRDefault="00EE7EA2" w:rsidP="00F776CA">
      <w:pPr>
        <w:pStyle w:val="ActionDescription"/>
        <w:rPr>
          <w:lang w:val="ru-RU"/>
        </w:rPr>
      </w:pPr>
      <w:r w:rsidRPr="004A6096">
        <w:rPr>
          <w:lang w:val="ru-RU"/>
        </w:rPr>
        <w:t xml:space="preserve">ІНТ. ЦЕХ - ВЕЧІР </w:t>
      </w:r>
    </w:p>
    <w:p w:rsidR="00EE7EA2" w:rsidRPr="00F776CA" w:rsidRDefault="00EE7EA2" w:rsidP="00F776CA">
      <w:pPr>
        <w:pStyle w:val="ActionDescription"/>
        <w:rPr>
          <w:lang w:val="ru-RU"/>
        </w:rPr>
      </w:pPr>
      <w:r w:rsidRPr="004A6096">
        <w:rPr>
          <w:lang w:val="ru-RU"/>
        </w:rPr>
        <w:t xml:space="preserve">Цех заводу з виробництва залізо-бетонних конструкцій. Кран опускає залізну форму на бетонну підлогу. До неї підходить хлопець і починає відстроплювати форму. Це Женя (23). Він у спецівці. На пальці лівої руки татуювання у вигляді персня з квадратом, розділеним смугою по діагоналі на дві частини, в одній, нижньої частини, карткова масть пік, у верхній - масть треф. (значення - "загублена юність"). </w:t>
      </w:r>
    </w:p>
    <w:p w:rsidR="00EE7EA2" w:rsidRPr="00F776CA" w:rsidRDefault="00EE7EA2" w:rsidP="00F776CA">
      <w:pPr>
        <w:pStyle w:val="ActionDescription"/>
        <w:rPr>
          <w:lang w:val="ru-RU"/>
        </w:rPr>
      </w:pPr>
      <w:r w:rsidRPr="004A6096">
        <w:rPr>
          <w:lang w:val="ru-RU"/>
        </w:rPr>
        <w:t xml:space="preserve">Женя кувалдою відбиває від форми налиплий і застиглий бетон, обходячи її по колу. </w:t>
      </w:r>
    </w:p>
    <w:p w:rsidR="00EE7EA2" w:rsidRPr="00F776CA" w:rsidRDefault="00EE7EA2" w:rsidP="00F776CA">
      <w:pPr>
        <w:pStyle w:val="ActionDescription"/>
        <w:rPr>
          <w:lang w:val="ru-RU"/>
        </w:rPr>
      </w:pPr>
      <w:r w:rsidRPr="004A6096">
        <w:rPr>
          <w:lang w:val="ru-RU"/>
        </w:rPr>
        <w:t xml:space="preserve">Женя застроплює форму і показує кранівнику, щоб підіймав. </w:t>
      </w:r>
    </w:p>
    <w:p w:rsidR="00EE7EA2" w:rsidRPr="00F776CA" w:rsidRDefault="00EE7EA2" w:rsidP="00F776CA">
      <w:pPr>
        <w:pStyle w:val="ActionDescription"/>
        <w:rPr>
          <w:lang w:val="ru-RU"/>
        </w:rPr>
      </w:pPr>
      <w:r w:rsidRPr="004A6096">
        <w:rPr>
          <w:lang w:val="ru-RU"/>
        </w:rPr>
        <w:t xml:space="preserve">Кран піднімає форму, женя трохи поотдаль дивиться на процес підйому. Лунає дзвінок. Женя розвертається і йде до виходу. </w:t>
      </w:r>
    </w:p>
    <w:p w:rsidR="00EE7EA2" w:rsidRPr="00F776CA" w:rsidRDefault="00EE7EA2" w:rsidP="00F776CA">
      <w:pPr>
        <w:pStyle w:val="ActionDescription"/>
        <w:rPr>
          <w:lang w:val="ru-RU"/>
        </w:rPr>
      </w:pPr>
      <w:r w:rsidRPr="004A6096">
        <w:rPr>
          <w:lang w:val="ru-RU"/>
        </w:rPr>
        <w:t xml:space="preserve">На зустріч йому, в цех входить начальник цеху (35). </w:t>
      </w:r>
    </w:p>
    <w:p w:rsidR="00EE7EA2" w:rsidRPr="00026735" w:rsidRDefault="00EE7EA2" w:rsidP="004A6096">
      <w:pPr>
        <w:pStyle w:val="HeroName"/>
        <w:rPr>
          <w:lang w:val="ru-RU"/>
        </w:rPr>
      </w:pPr>
      <w:r w:rsidRPr="00026735">
        <w:rPr>
          <w:lang w:val="ru-RU"/>
        </w:rPr>
        <w:t xml:space="preserve">Нач.цеха </w:t>
      </w:r>
    </w:p>
    <w:p w:rsidR="00EE7EA2" w:rsidRPr="00026735" w:rsidRDefault="00EE7EA2" w:rsidP="004A6096">
      <w:pPr>
        <w:pStyle w:val="HeroReplica"/>
        <w:rPr>
          <w:lang w:val="ru-RU"/>
        </w:rPr>
      </w:pPr>
      <w:r w:rsidRPr="00026735">
        <w:rPr>
          <w:lang w:val="ru-RU"/>
        </w:rPr>
        <w:t xml:space="preserve">Так. Стоп! Куди зібрався. Потрібно і другу форму на завтра підготувати. </w:t>
      </w:r>
    </w:p>
    <w:p w:rsidR="00EE7EA2" w:rsidRPr="00F776CA" w:rsidRDefault="00EE7EA2" w:rsidP="00F776CA">
      <w:pPr>
        <w:pStyle w:val="ActionDescription"/>
        <w:rPr>
          <w:lang w:val="ru-RU"/>
        </w:rPr>
      </w:pPr>
    </w:p>
    <w:p w:rsidR="00EE7EA2" w:rsidRPr="00026735" w:rsidRDefault="00EE7EA2" w:rsidP="004A6096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4A6096">
      <w:pPr>
        <w:pStyle w:val="HeroReplica"/>
        <w:rPr>
          <w:lang w:val="ru-RU"/>
        </w:rPr>
      </w:pPr>
      <w:r w:rsidRPr="00026735">
        <w:rPr>
          <w:lang w:val="ru-RU"/>
        </w:rPr>
        <w:t xml:space="preserve">Так вже все. День робочий закінчився. </w:t>
      </w:r>
    </w:p>
    <w:p w:rsidR="00EE7EA2" w:rsidRPr="00F776CA" w:rsidRDefault="00EE7EA2" w:rsidP="00F776CA">
      <w:pPr>
        <w:pStyle w:val="ActionDescription"/>
        <w:rPr>
          <w:lang w:val="ru-RU"/>
        </w:rPr>
      </w:pPr>
    </w:p>
    <w:p w:rsidR="00EE7EA2" w:rsidRPr="00026735" w:rsidRDefault="00EE7EA2" w:rsidP="004A6096">
      <w:pPr>
        <w:pStyle w:val="HeroName"/>
        <w:rPr>
          <w:lang w:val="ru-RU"/>
        </w:rPr>
      </w:pPr>
      <w:r w:rsidRPr="00026735">
        <w:rPr>
          <w:lang w:val="ru-RU"/>
        </w:rPr>
        <w:t xml:space="preserve">Нач.цеха </w:t>
      </w:r>
    </w:p>
    <w:p w:rsidR="00EE7EA2" w:rsidRPr="00026735" w:rsidRDefault="00EE7EA2" w:rsidP="004A6096">
      <w:pPr>
        <w:pStyle w:val="HeroReplica"/>
        <w:rPr>
          <w:lang w:val="ru-RU"/>
        </w:rPr>
      </w:pPr>
      <w:r w:rsidRPr="00026735">
        <w:rPr>
          <w:lang w:val="ru-RU"/>
        </w:rPr>
        <w:t xml:space="preserve">Але роботу доробити потрібно? Що, завтра стояти з ранку будемо, поки підготується форма? </w:t>
      </w:r>
    </w:p>
    <w:p w:rsidR="00EE7EA2" w:rsidRPr="00F776CA" w:rsidRDefault="00EE7EA2" w:rsidP="00F776CA">
      <w:pPr>
        <w:pStyle w:val="ActionDescription"/>
        <w:rPr>
          <w:lang w:val="ru-RU"/>
        </w:rPr>
      </w:pPr>
    </w:p>
    <w:p w:rsidR="00EE7EA2" w:rsidRPr="00026735" w:rsidRDefault="00EE7EA2" w:rsidP="004A6096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4A6096">
      <w:pPr>
        <w:pStyle w:val="HeroReplica"/>
        <w:rPr>
          <w:lang w:val="ru-RU"/>
        </w:rPr>
      </w:pPr>
      <w:r w:rsidRPr="00026735">
        <w:rPr>
          <w:lang w:val="ru-RU"/>
        </w:rPr>
        <w:t xml:space="preserve">Це не мої проблеми. Тим більше завтра вихідний. </w:t>
      </w:r>
    </w:p>
    <w:p w:rsidR="00EE7EA2" w:rsidRPr="00F776CA" w:rsidRDefault="00EE7EA2" w:rsidP="00F776CA">
      <w:pPr>
        <w:pStyle w:val="ActionDescription"/>
        <w:rPr>
          <w:lang w:val="ru-RU"/>
        </w:rPr>
      </w:pPr>
    </w:p>
    <w:p w:rsidR="00EE7EA2" w:rsidRPr="00026735" w:rsidRDefault="00EE7EA2" w:rsidP="004A6096">
      <w:pPr>
        <w:pStyle w:val="HeroName"/>
        <w:rPr>
          <w:lang w:val="ru-RU"/>
        </w:rPr>
      </w:pPr>
      <w:r w:rsidRPr="00026735">
        <w:rPr>
          <w:lang w:val="ru-RU"/>
        </w:rPr>
        <w:t xml:space="preserve">Нач. Цеху </w:t>
      </w:r>
    </w:p>
    <w:p w:rsidR="00EE7EA2" w:rsidRPr="004A6096" w:rsidRDefault="00EE7EA2" w:rsidP="004A6096">
      <w:pPr>
        <w:pStyle w:val="HeroReplica"/>
        <w:rPr>
          <w:lang w:val="ru-RU"/>
        </w:rPr>
      </w:pPr>
      <w:r w:rsidRPr="00026735">
        <w:rPr>
          <w:lang w:val="ru-RU"/>
        </w:rPr>
        <w:t xml:space="preserve">Ти поговори мені ще. </w:t>
      </w:r>
      <w:r w:rsidRPr="004A6096">
        <w:rPr>
          <w:lang w:val="ru-RU"/>
        </w:rPr>
        <w:t xml:space="preserve">Не забувай, що ти на испыталке. Один дзвінок і потопаєш далі домотувати. </w:t>
      </w:r>
    </w:p>
    <w:p w:rsidR="00EE7EA2" w:rsidRPr="00F776CA" w:rsidRDefault="00EE7EA2" w:rsidP="00F776CA">
      <w:pPr>
        <w:pStyle w:val="ActionDescription"/>
        <w:rPr>
          <w:lang w:val="ru-RU"/>
        </w:rPr>
      </w:pP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стискає зуби. Розгортається і йде до кувалди. </w:t>
      </w:r>
    </w:p>
    <w:p w:rsidR="00EE7EA2" w:rsidRPr="00026735" w:rsidRDefault="00EE7EA2" w:rsidP="004A6096">
      <w:pPr>
        <w:pStyle w:val="ActionTimeArena"/>
        <w:rPr>
          <w:lang w:val="ru-RU"/>
        </w:rPr>
      </w:pPr>
      <w:r w:rsidRPr="00026735">
        <w:rPr>
          <w:lang w:val="ru-RU"/>
        </w:rPr>
        <w:t xml:space="preserve">Інт. Магазин - вечір </w:t>
      </w:r>
    </w:p>
    <w:p w:rsidR="00EE7EA2" w:rsidRPr="00026735" w:rsidRDefault="00EE7EA2" w:rsidP="004A6096">
      <w:pPr>
        <w:pStyle w:val="ActionDescription"/>
        <w:rPr>
          <w:lang w:val="ru-RU"/>
        </w:rPr>
      </w:pPr>
      <w:r w:rsidRPr="00026735">
        <w:rPr>
          <w:lang w:val="ru-RU"/>
        </w:rPr>
        <w:t>Біля прилавка ювелірних прикрас стоїть дівчина. Це СВІТЛАНАНА (20). На ній великі сонцезахисні окуляри. Яскрава помада на губах. Жує жуйку. Захоплено розглядає каблучки.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>Зі спини до Свєти підходить Женя, обійма її за талію та цілує в шийку.</w:t>
      </w:r>
    </w:p>
    <w:p w:rsidR="00EE7EA2" w:rsidRPr="004A6096" w:rsidRDefault="00EE7EA2" w:rsidP="00F776CA">
      <w:pPr>
        <w:pStyle w:val="HeroName"/>
        <w:rPr>
          <w:lang w:val="ru-RU"/>
        </w:rPr>
      </w:pPr>
      <w:r w:rsidRPr="004A6096">
        <w:rPr>
          <w:lang w:val="ru-RU"/>
        </w:rPr>
        <w:t>женя</w:t>
      </w:r>
    </w:p>
    <w:p w:rsidR="00EE7EA2" w:rsidRPr="004A6096" w:rsidRDefault="00EE7EA2" w:rsidP="00F776CA">
      <w:pPr>
        <w:pStyle w:val="HeroReplica"/>
        <w:rPr>
          <w:lang w:val="ru-RU"/>
        </w:rPr>
      </w:pPr>
      <w:r>
        <w:rPr>
          <w:lang w:val="ru-RU"/>
        </w:rPr>
        <w:t>Ось т</w:t>
      </w:r>
      <w:r w:rsidRPr="004A6096">
        <w:rPr>
          <w:lang w:val="ru-RU"/>
        </w:rPr>
        <w:t xml:space="preserve">и де. Ну </w:t>
      </w:r>
      <w:r>
        <w:rPr>
          <w:lang w:val="ru-RU"/>
        </w:rPr>
        <w:t xml:space="preserve">я все. </w:t>
      </w:r>
      <w:r w:rsidRPr="004A6096">
        <w:rPr>
          <w:lang w:val="ru-RU"/>
        </w:rPr>
        <w:t>Ходімо.</w:t>
      </w:r>
    </w:p>
    <w:p w:rsidR="00EE7EA2" w:rsidRPr="00F776CA" w:rsidRDefault="00EE7EA2" w:rsidP="00F776CA"/>
    <w:p w:rsidR="00EE7EA2" w:rsidRPr="00026735" w:rsidRDefault="00EE7EA2" w:rsidP="004A6096">
      <w:pPr>
        <w:pStyle w:val="HeroName"/>
        <w:rPr>
          <w:lang w:val="ru-RU"/>
        </w:rPr>
      </w:pPr>
      <w:r w:rsidRPr="00026735">
        <w:rPr>
          <w:lang w:val="ru-RU"/>
        </w:rPr>
        <w:t>свєта</w:t>
      </w:r>
    </w:p>
    <w:p w:rsidR="00EE7EA2" w:rsidRPr="004A6096" w:rsidRDefault="00EE7EA2" w:rsidP="004A6096">
      <w:pPr>
        <w:pStyle w:val="HeroReplica"/>
        <w:rPr>
          <w:lang w:val="ru-RU"/>
        </w:rPr>
      </w:pPr>
      <w:r w:rsidRPr="00026735">
        <w:rPr>
          <w:lang w:val="ru-RU"/>
        </w:rPr>
        <w:t xml:space="preserve">Почекай. </w:t>
      </w:r>
      <w:r w:rsidRPr="004A6096">
        <w:rPr>
          <w:lang w:val="ru-RU"/>
        </w:rPr>
        <w:t>Дивись які гарні каблучки. Особливо ось та.</w:t>
      </w:r>
    </w:p>
    <w:p w:rsidR="00EE7EA2" w:rsidRPr="00F776CA" w:rsidRDefault="00EE7EA2" w:rsidP="00F776CA">
      <w:pPr>
        <w:rPr>
          <w:lang w:eastAsia="en-US"/>
        </w:rPr>
      </w:pP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>Світланана пальчиком вказує на каблучку і обернувши голову дивиться на Женю. Женя дивиться в сторону каблучки.</w:t>
      </w:r>
    </w:p>
    <w:p w:rsidR="00EE7EA2" w:rsidRPr="00026735" w:rsidRDefault="00EE7EA2" w:rsidP="005F7CD9">
      <w:pPr>
        <w:pStyle w:val="HeroName"/>
        <w:rPr>
          <w:lang w:val="ru-RU"/>
        </w:rPr>
      </w:pPr>
      <w:r w:rsidRPr="00026735">
        <w:rPr>
          <w:lang w:val="ru-RU"/>
        </w:rPr>
        <w:t>ЖЕНЯ</w:t>
      </w:r>
    </w:p>
    <w:p w:rsidR="00EE7EA2" w:rsidRPr="00026735" w:rsidRDefault="00EE7EA2" w:rsidP="005F7CD9">
      <w:pPr>
        <w:pStyle w:val="HeroReplica"/>
        <w:rPr>
          <w:lang w:val="ru-RU"/>
        </w:rPr>
      </w:pPr>
      <w:r w:rsidRPr="00026735">
        <w:rPr>
          <w:lang w:val="ru-RU"/>
        </w:rPr>
        <w:t>Так, незвичайне.</w:t>
      </w:r>
    </w:p>
    <w:p w:rsidR="00EE7EA2" w:rsidRPr="00F776CA" w:rsidRDefault="00EE7EA2" w:rsidP="00F776CA">
      <w:pPr>
        <w:rPr>
          <w:lang w:eastAsia="en-US"/>
        </w:rPr>
      </w:pPr>
    </w:p>
    <w:p w:rsidR="00EE7EA2" w:rsidRPr="00026735" w:rsidRDefault="00EE7EA2" w:rsidP="005F7CD9">
      <w:pPr>
        <w:pStyle w:val="ActionTimeArena"/>
        <w:rPr>
          <w:lang w:val="ru-RU"/>
        </w:rPr>
      </w:pPr>
      <w:r w:rsidRPr="00026735">
        <w:rPr>
          <w:lang w:val="ru-RU"/>
        </w:rPr>
        <w:t>ЕКСТ. НАБЕРЕЖНА - НІЧ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>На парапеті набережної стоять Світланана і Женя. Світлана попереду. Руки в кишенях. Женя стоїть ззаду і обіймає за талію, зімкнувши руки на її животику. Дивляться на місячну стежку на воді, за якою дрібними брижами перекочуються хвилі.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>Женя рознімає обійми, робить крок вперед і убік, розгортаючи Свєту до себе обличчям. Притримує її лівою рукою за лікоть, а другий відкидає локон волосся за вушко. Б'є легенько вказівним пальчиком по носику і наближається обличчям для поцілунку.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>Світлана своєю лівою ручкою бере запясток його лівої руки, та, що тримає лікоть, і розвертаючись до нього спиною, знову кладе руку собі на животик.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>Женя відкидає волосся з її шийки і починає пестити її губами.</w:t>
      </w:r>
    </w:p>
    <w:p w:rsidR="00EE7EA2" w:rsidRPr="00026735" w:rsidRDefault="00EE7EA2" w:rsidP="005F7CD9">
      <w:pPr>
        <w:pStyle w:val="HeroName"/>
        <w:rPr>
          <w:lang w:val="ru-RU"/>
        </w:rPr>
      </w:pPr>
      <w:r w:rsidRPr="00026735">
        <w:rPr>
          <w:lang w:val="ru-RU"/>
        </w:rPr>
        <w:t>СВІТЛАНА</w:t>
      </w:r>
    </w:p>
    <w:p w:rsidR="00EE7EA2" w:rsidRPr="00026735" w:rsidRDefault="00EE7EA2" w:rsidP="005F7CD9">
      <w:pPr>
        <w:pStyle w:val="HeroRemarka"/>
        <w:rPr>
          <w:lang w:val="ru-RU"/>
        </w:rPr>
      </w:pPr>
      <w:r w:rsidRPr="00026735">
        <w:rPr>
          <w:lang w:val="ru-RU"/>
        </w:rPr>
        <w:t>(Зніяковіло-грайливо)</w:t>
      </w:r>
    </w:p>
    <w:p w:rsidR="00EE7EA2" w:rsidRPr="00026735" w:rsidRDefault="00EE7EA2" w:rsidP="005F7CD9">
      <w:pPr>
        <w:pStyle w:val="HeroReplica"/>
        <w:rPr>
          <w:lang w:val="ru-RU"/>
        </w:rPr>
      </w:pPr>
      <w:r w:rsidRPr="00026735">
        <w:rPr>
          <w:lang w:val="ru-RU"/>
        </w:rPr>
        <w:t>Ну що ти робиш? Ну перестань.</w:t>
      </w:r>
    </w:p>
    <w:p w:rsidR="00EE7EA2" w:rsidRPr="00F776CA" w:rsidRDefault="00EE7EA2" w:rsidP="00F776CA">
      <w:pPr>
        <w:rPr>
          <w:lang w:eastAsia="en-US"/>
        </w:rPr>
      </w:pPr>
    </w:p>
    <w:p w:rsidR="00EE7EA2" w:rsidRPr="005F7CD9" w:rsidRDefault="00EE7EA2" w:rsidP="005F7CD9">
      <w:pPr>
        <w:pStyle w:val="ActionDescription"/>
        <w:rPr>
          <w:lang w:val="ru-RU"/>
        </w:rPr>
      </w:pPr>
      <w:r w:rsidRPr="005F7CD9">
        <w:rPr>
          <w:lang w:val="ru-RU"/>
        </w:rPr>
        <w:t>Женя не звертає уваги на її слова й, відкидаючи волосся з іншого боку, починає губами пестити шийку з іншої сторони.</w:t>
      </w:r>
    </w:p>
    <w:p w:rsidR="00EE7EA2" w:rsidRPr="00F776CA" w:rsidRDefault="00EE7EA2" w:rsidP="00F776CA">
      <w:pPr>
        <w:rPr>
          <w:lang w:eastAsia="en-US"/>
        </w:rPr>
      </w:pPr>
    </w:p>
    <w:p w:rsidR="00EE7EA2" w:rsidRPr="005F7CD9" w:rsidRDefault="00EE7EA2" w:rsidP="005F7CD9">
      <w:pPr>
        <w:pStyle w:val="HeroName"/>
        <w:rPr>
          <w:lang w:val="ru-RU"/>
        </w:rPr>
      </w:pPr>
      <w:r w:rsidRPr="005F7CD9">
        <w:rPr>
          <w:lang w:val="ru-RU"/>
        </w:rPr>
        <w:t>СВІТЛАНА</w:t>
      </w:r>
    </w:p>
    <w:p w:rsidR="00EE7EA2" w:rsidRPr="005F7CD9" w:rsidRDefault="00EE7EA2" w:rsidP="005F7CD9">
      <w:pPr>
        <w:pStyle w:val="HeroReplica"/>
        <w:rPr>
          <w:lang w:val="ru-RU"/>
        </w:rPr>
      </w:pPr>
      <w:r w:rsidRPr="005F7CD9">
        <w:rPr>
          <w:lang w:val="ru-RU"/>
        </w:rPr>
        <w:t>Ну адже красива ж каблучка?</w:t>
      </w:r>
    </w:p>
    <w:p w:rsidR="00EE7EA2" w:rsidRPr="00F776CA" w:rsidRDefault="00EE7EA2" w:rsidP="00F776CA">
      <w:pPr>
        <w:rPr>
          <w:lang w:eastAsia="en-US"/>
        </w:rPr>
      </w:pPr>
    </w:p>
    <w:p w:rsidR="00EE7EA2" w:rsidRPr="00026735" w:rsidRDefault="00EE7EA2" w:rsidP="005F7CD9">
      <w:pPr>
        <w:pStyle w:val="HeroName"/>
        <w:rPr>
          <w:lang w:val="ru-RU"/>
        </w:rPr>
      </w:pPr>
      <w:r w:rsidRPr="00026735">
        <w:rPr>
          <w:lang w:val="ru-RU"/>
        </w:rPr>
        <w:t>ЖЕНЯ</w:t>
      </w:r>
    </w:p>
    <w:p w:rsidR="00EE7EA2" w:rsidRPr="00026735" w:rsidRDefault="00EE7EA2" w:rsidP="005F7CD9">
      <w:pPr>
        <w:pStyle w:val="HeroRemarka"/>
        <w:rPr>
          <w:lang w:val="ru-RU"/>
        </w:rPr>
      </w:pPr>
      <w:r w:rsidRPr="00026735">
        <w:rPr>
          <w:lang w:val="ru-RU"/>
        </w:rPr>
        <w:t>(Пошепки)</w:t>
      </w:r>
    </w:p>
    <w:p w:rsidR="00EE7EA2" w:rsidRPr="00026735" w:rsidRDefault="00EE7EA2" w:rsidP="005F7CD9">
      <w:pPr>
        <w:pStyle w:val="HeroReplica"/>
        <w:rPr>
          <w:lang w:val="ru-RU"/>
        </w:rPr>
      </w:pPr>
      <w:r w:rsidRPr="00026735">
        <w:rPr>
          <w:lang w:val="ru-RU"/>
        </w:rPr>
        <w:t>Буде тобі каблучка.</w:t>
      </w:r>
    </w:p>
    <w:p w:rsidR="00EE7EA2" w:rsidRPr="00026735" w:rsidRDefault="00EE7EA2" w:rsidP="005F7CD9">
      <w:pPr>
        <w:rPr>
          <w:lang w:eastAsia="en-US"/>
        </w:rPr>
      </w:pPr>
    </w:p>
    <w:p w:rsidR="00EE7EA2" w:rsidRPr="005F7CD9" w:rsidRDefault="00EE7EA2" w:rsidP="005F7CD9">
      <w:pPr>
        <w:pStyle w:val="ActionDescription"/>
        <w:rPr>
          <w:lang w:val="ru-RU"/>
        </w:rPr>
      </w:pPr>
      <w:r w:rsidRPr="005F7CD9">
        <w:rPr>
          <w:lang w:val="ru-RU"/>
        </w:rPr>
        <w:t xml:space="preserve">Світлана радісно посміхається, розвертається до нього обличчям і цілує в губи.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ЕКСТ. ПЛЯЖ - ДЕНЬ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Сонячний день. </w:t>
      </w:r>
      <w:r w:rsidRPr="005F7CD9">
        <w:rPr>
          <w:lang w:val="ru-RU"/>
        </w:rPr>
        <w:t xml:space="preserve">На пляжі, в купальнику, на розкладеному рушникові, у своїх великих окулярах і кепці лежить світлана. </w:t>
      </w:r>
      <w:r w:rsidRPr="00026735">
        <w:rPr>
          <w:lang w:val="ru-RU"/>
        </w:rPr>
        <w:t xml:space="preserve">Засмагає.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ЕКСТ. РИНОК - ДЕНЬ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Сонячний день. Жарко. Багатолюдно. Перед входом на ринок стоїть Женя і вдивляється в обличчя перехожих. </w:t>
      </w:r>
    </w:p>
    <w:p w:rsidR="00EE7EA2" w:rsidRPr="00026735" w:rsidRDefault="00EE7EA2" w:rsidP="005F7CD9">
      <w:pPr>
        <w:pStyle w:val="ActionTimeArena"/>
        <w:rPr>
          <w:lang w:val="ru-RU"/>
        </w:rPr>
      </w:pPr>
      <w:r w:rsidRPr="00026735">
        <w:rPr>
          <w:lang w:val="ru-RU"/>
        </w:rPr>
        <w:t xml:space="preserve">ЕКСТ. ТРОТУАР - ДЕНЬ </w:t>
      </w:r>
    </w:p>
    <w:p w:rsidR="00EE7EA2" w:rsidRPr="005F7CD9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йде по тротуару. </w:t>
      </w:r>
      <w:r w:rsidRPr="005F7CD9">
        <w:rPr>
          <w:lang w:val="ru-RU"/>
        </w:rPr>
        <w:t xml:space="preserve">Уважно дивиться перед собою, зосередивши погляд на спині перед ним йдучої людини.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Це ВАНЯ (30). Він іде кульгаючи на одну ногу, трохи вивертаючи її на бік. </w:t>
      </w:r>
      <w:r w:rsidRPr="005F7CD9">
        <w:rPr>
          <w:lang w:val="ru-RU"/>
        </w:rPr>
        <w:t xml:space="preserve">Спина перекошена від сколеозу. Очі в нього трохи скошені до носу, як в осіб з хворобою </w:t>
      </w:r>
      <w:r w:rsidRPr="00026735">
        <w:rPr>
          <w:lang w:val="ru-RU"/>
        </w:rPr>
        <w:t xml:space="preserve">Дауна. В руках у нього важка сумка.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Ваня підходить до кіоску. Ставить на підставку сумку і починає діставати з неї пляшки, передає їх у віконце кіоску.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Женя, побачивши маневр Вані, зупиняється, відходить на узбіччя тротуару і присідає, розв'язує і зав'язує шнурок на кросівку. Підіймається і діставши сигарету, прикурює її. Палить і періодично дивиться в бік Вані.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Ваня згортає сумку, кладучи її під пахву, забирає з віконця кіоску гроші і йде далі. Женя за ним. </w:t>
      </w:r>
    </w:p>
    <w:p w:rsidR="00EE7EA2" w:rsidRPr="00026735" w:rsidRDefault="00EE7EA2" w:rsidP="005F7CD9">
      <w:pPr>
        <w:pStyle w:val="ActionTimeArena"/>
        <w:rPr>
          <w:lang w:val="ru-RU"/>
        </w:rPr>
      </w:pPr>
      <w:r w:rsidRPr="00026735">
        <w:rPr>
          <w:lang w:val="ru-RU"/>
        </w:rPr>
        <w:t xml:space="preserve">ЕКСТ. У ПОШТИ - ДЕНЬ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Ваня шкандибає по сходах пошти і проходить у всередину.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зупиняється на відстані від сходинок і знову запалює. </w:t>
      </w:r>
    </w:p>
    <w:p w:rsidR="00EE7EA2" w:rsidRPr="00026735" w:rsidRDefault="00EE7EA2" w:rsidP="005F7CD9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З будівлі пошти виходить Ваня, ховаючи щось у внутрішню кишеню сорочки. </w:t>
      </w:r>
    </w:p>
    <w:p w:rsidR="00EE7EA2" w:rsidRPr="005F7CD9" w:rsidRDefault="00EE7EA2" w:rsidP="005F7CD9">
      <w:pPr>
        <w:pStyle w:val="ActionDescription"/>
        <w:rPr>
          <w:lang w:val="ru-RU"/>
        </w:rPr>
      </w:pPr>
      <w:r w:rsidRPr="005F7CD9">
        <w:rPr>
          <w:lang w:val="ru-RU"/>
        </w:rPr>
        <w:t xml:space="preserve">Женя затоптує недопалок і йде за Ваньою. </w:t>
      </w:r>
    </w:p>
    <w:p w:rsidR="00EE7EA2" w:rsidRPr="00026735" w:rsidRDefault="00EE7EA2" w:rsidP="005F7CD9">
      <w:pPr>
        <w:pStyle w:val="ActionTimeArena"/>
        <w:rPr>
          <w:lang w:val="ru-RU"/>
        </w:rPr>
      </w:pPr>
      <w:r w:rsidRPr="00026735">
        <w:rPr>
          <w:lang w:val="ru-RU"/>
        </w:rPr>
        <w:t xml:space="preserve">ЕКСТ. ТРОТУАР - ДЕНЬ </w:t>
      </w:r>
    </w:p>
    <w:p w:rsidR="00EE7EA2" w:rsidRPr="005F7CD9" w:rsidRDefault="00EE7EA2" w:rsidP="005F7CD9">
      <w:pPr>
        <w:pStyle w:val="ActionDescription"/>
        <w:rPr>
          <w:lang w:val="ru-RU"/>
        </w:rPr>
      </w:pPr>
      <w:r w:rsidRPr="005F7CD9">
        <w:rPr>
          <w:lang w:val="ru-RU"/>
        </w:rPr>
        <w:t xml:space="preserve">Ваня шкандибає по тротуару поряд з літньою ЖІНКОЮ (70), яку він тримає під руку. У другій руці у нього сумка з продуктами. </w:t>
      </w:r>
    </w:p>
    <w:p w:rsidR="00EE7EA2" w:rsidRPr="00E23608" w:rsidRDefault="00EE7EA2" w:rsidP="005F7CD9">
      <w:pPr>
        <w:pStyle w:val="ActionDescription"/>
        <w:rPr>
          <w:lang w:val="ru-RU"/>
        </w:rPr>
      </w:pPr>
      <w:r w:rsidRPr="00E23608">
        <w:rPr>
          <w:lang w:val="ru-RU"/>
        </w:rPr>
        <w:t xml:space="preserve">Ваня і жінка звертають з тротуару і зупиняються біля арки, що веде у двір. </w:t>
      </w:r>
    </w:p>
    <w:p w:rsidR="00EE7EA2" w:rsidRPr="00026735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Ваня бере сумку в обидві руки і розкриває її перед жінкою, та риється в ній. </w:t>
      </w:r>
    </w:p>
    <w:p w:rsidR="00EE7EA2" w:rsidRPr="00026735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Жінка дістає з неї дрібні гроші і пару цукерок і передає їх Вані. </w:t>
      </w:r>
    </w:p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ЖІНКА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Спасибі тобі, Іванко. </w:t>
      </w:r>
    </w:p>
    <w:p w:rsidR="00EE7EA2" w:rsidRPr="00026735" w:rsidRDefault="00EE7EA2" w:rsidP="00E23608">
      <w:pPr>
        <w:rPr>
          <w:lang w:eastAsia="en-US"/>
        </w:rPr>
      </w:pPr>
    </w:p>
    <w:p w:rsidR="00EE7EA2" w:rsidRPr="00026735" w:rsidRDefault="00EE7EA2" w:rsidP="00E23608">
      <w:pPr>
        <w:pStyle w:val="ActionTimeArena"/>
        <w:rPr>
          <w:lang w:val="ru-RU"/>
        </w:rPr>
      </w:pPr>
      <w:r w:rsidRPr="00026735">
        <w:rPr>
          <w:lang w:val="ru-RU"/>
        </w:rPr>
        <w:t xml:space="preserve">ЕКСТ. Двір багатоповерхівки - ДЕНЬ </w:t>
      </w:r>
    </w:p>
    <w:p w:rsidR="00EE7EA2" w:rsidRPr="00026735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>Швидким кроком Женя входить через арку у двір. Оглядається на всі б</w:t>
      </w:r>
      <w:r>
        <w:rPr>
          <w:lang w:val="ru-RU"/>
        </w:rPr>
        <w:t>оки. Бачить, як зачиняється під</w:t>
      </w:r>
      <w:r>
        <w:t>'</w:t>
      </w:r>
      <w:r w:rsidRPr="00026735">
        <w:rPr>
          <w:lang w:val="ru-RU"/>
        </w:rPr>
        <w:t>їзд та поспіша до нього.</w:t>
      </w:r>
    </w:p>
    <w:p w:rsidR="00EE7EA2" w:rsidRPr="00026735" w:rsidRDefault="00EE7EA2" w:rsidP="00E23608">
      <w:pPr>
        <w:pStyle w:val="ActionTimeArena"/>
        <w:rPr>
          <w:lang w:val="ru-RU"/>
        </w:rPr>
      </w:pPr>
      <w:r w:rsidRPr="00026735">
        <w:rPr>
          <w:lang w:val="ru-RU"/>
        </w:rPr>
        <w:t xml:space="preserve">ІНТ. ПІД'ЇЗД - ДЕНЬ </w:t>
      </w:r>
    </w:p>
    <w:p w:rsidR="00EE7EA2" w:rsidRPr="00E23608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вбігає в під'їзд. </w:t>
      </w:r>
      <w:r w:rsidRPr="00E23608">
        <w:rPr>
          <w:lang w:val="ru-RU"/>
        </w:rPr>
        <w:t xml:space="preserve">Чує віддаляючіся кроки по сходах. </w:t>
      </w:r>
    </w:p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Молоддий чоловіче. Молодий чоловіче. Зачекайте. Хвилинку уваги. </w:t>
      </w:r>
    </w:p>
    <w:p w:rsidR="00EE7EA2" w:rsidRPr="00F776CA" w:rsidRDefault="00EE7EA2" w:rsidP="00F776CA"/>
    <w:p w:rsidR="00EE7EA2" w:rsidRPr="00026735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біжить сходами. </w:t>
      </w:r>
    </w:p>
    <w:p w:rsidR="00EE7EA2" w:rsidRPr="00E23608" w:rsidRDefault="00EE7EA2" w:rsidP="00E23608">
      <w:pPr>
        <w:pStyle w:val="ActionTimeArena"/>
        <w:rPr>
          <w:lang w:val="ru-RU"/>
        </w:rPr>
      </w:pPr>
      <w:r w:rsidRPr="00E23608">
        <w:rPr>
          <w:lang w:val="ru-RU"/>
        </w:rPr>
        <w:t xml:space="preserve">ІНТ. Сходовий майданчик - ДЕНЬ </w:t>
      </w:r>
    </w:p>
    <w:p w:rsidR="00EE7EA2" w:rsidRPr="00E23608" w:rsidRDefault="00EE7EA2" w:rsidP="00E23608">
      <w:pPr>
        <w:pStyle w:val="ActionDescription"/>
        <w:rPr>
          <w:lang w:val="ru-RU"/>
        </w:rPr>
      </w:pPr>
      <w:r w:rsidRPr="00E23608">
        <w:rPr>
          <w:lang w:val="ru-RU"/>
        </w:rPr>
        <w:t xml:space="preserve">На майданчику стоїть Ваня і дивиться вниз на </w:t>
      </w:r>
      <w:r>
        <w:rPr>
          <w:lang w:val="ru-RU"/>
        </w:rPr>
        <w:t>сходи, по як</w:t>
      </w:r>
      <w:r w:rsidRPr="00E23608">
        <w:rPr>
          <w:lang w:val="ru-RU"/>
        </w:rPr>
        <w:t xml:space="preserve">им вбігає Женя. </w:t>
      </w:r>
    </w:p>
    <w:p w:rsidR="00EE7EA2" w:rsidRPr="00026735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підбігає до Вані, спираючись на </w:t>
      </w:r>
      <w:r>
        <w:rPr>
          <w:lang w:val="ru-RU"/>
        </w:rPr>
        <w:t>коліна важко дихає, виставляє о</w:t>
      </w:r>
      <w:r w:rsidRPr="00026735">
        <w:rPr>
          <w:lang w:val="ru-RU"/>
        </w:rPr>
        <w:t xml:space="preserve">дну руку вперед долонею вгору. </w:t>
      </w:r>
    </w:p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Зараз. Віддихаюся. Зачекайте. </w:t>
      </w:r>
    </w:p>
    <w:p w:rsidR="00EE7EA2" w:rsidRPr="00F776CA" w:rsidRDefault="00EE7EA2" w:rsidP="00F776CA"/>
    <w:p w:rsidR="00EE7EA2" w:rsidRPr="00026735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випрямляється і дістає з задньої кишені паспорт в обкладинці. Швидко, не равзорачівая підносить його до обличчя Вані. </w:t>
      </w:r>
    </w:p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Поліція моралі. </w:t>
      </w:r>
    </w:p>
    <w:p w:rsidR="00EE7EA2" w:rsidRPr="00026735" w:rsidRDefault="00EE7EA2" w:rsidP="00E23608">
      <w:pPr>
        <w:rPr>
          <w:lang w:eastAsia="en-US"/>
        </w:rPr>
      </w:pPr>
    </w:p>
    <w:p w:rsidR="00EE7EA2" w:rsidRPr="00E23608" w:rsidRDefault="00EE7EA2" w:rsidP="00E23608">
      <w:pPr>
        <w:pStyle w:val="ActionDescription"/>
        <w:rPr>
          <w:lang w:val="ru-RU"/>
        </w:rPr>
      </w:pPr>
      <w:r w:rsidRPr="00E23608">
        <w:rPr>
          <w:lang w:val="ru-RU"/>
        </w:rPr>
        <w:t xml:space="preserve">Женя ховає паспорт в кишені. </w:t>
      </w:r>
    </w:p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І не соромно вам? </w:t>
      </w:r>
    </w:p>
    <w:p w:rsidR="00EE7EA2" w:rsidRPr="00026735" w:rsidRDefault="00EE7EA2" w:rsidP="00E23608">
      <w:pPr>
        <w:rPr>
          <w:lang w:eastAsia="en-US"/>
        </w:rPr>
      </w:pPr>
    </w:p>
    <w:p w:rsidR="00EE7EA2" w:rsidRPr="00E23608" w:rsidRDefault="00EE7EA2" w:rsidP="00E23608">
      <w:pPr>
        <w:pStyle w:val="ActionDescription"/>
        <w:rPr>
          <w:lang w:val="ru-RU"/>
        </w:rPr>
      </w:pPr>
      <w:r w:rsidRPr="00E23608">
        <w:rPr>
          <w:lang w:val="ru-RU"/>
        </w:rPr>
        <w:t>Ваня злякано дивиться на</w:t>
      </w:r>
      <w:r w:rsidRPr="0014349D">
        <w:rPr>
          <w:lang w:val="ru-RU"/>
        </w:rPr>
        <w:t xml:space="preserve"> Ж</w:t>
      </w:r>
      <w:r w:rsidRPr="00E23608">
        <w:rPr>
          <w:lang w:val="ru-RU"/>
        </w:rPr>
        <w:t xml:space="preserve">еню і робить один крок назад від нього. </w:t>
      </w:r>
    </w:p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marka"/>
        <w:rPr>
          <w:lang w:val="ru-RU"/>
        </w:rPr>
      </w:pPr>
      <w:r w:rsidRPr="00026735">
        <w:rPr>
          <w:lang w:val="ru-RU"/>
        </w:rPr>
        <w:t>(Більш впевнено)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Що ж ви мовчите! Не соромно вам такими справами займатися?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Я ... я ... я ...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Я.Я. Ви, хто ж іще.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E23608" w:rsidRDefault="00EE7EA2" w:rsidP="00E23608">
      <w:pPr>
        <w:pStyle w:val="HeroReplica"/>
        <w:rPr>
          <w:lang w:val="ru-RU"/>
        </w:rPr>
      </w:pPr>
      <w:r w:rsidRPr="00E23608">
        <w:rPr>
          <w:lang w:val="ru-RU"/>
        </w:rPr>
        <w:t xml:space="preserve">Й-а, й-а, я нічого не зделал.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Як же нічого? Ви ж з жінкою тільки-що йшли.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Тюю-ю. Ну йшов.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E23608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Ні, ви зачекайте. </w:t>
      </w:r>
      <w:r w:rsidRPr="00E23608">
        <w:rPr>
          <w:lang w:val="ru-RU"/>
        </w:rPr>
        <w:t xml:space="preserve">Ви йшли з жінкою, допомагали нести сумку. Цього ви ж не заперечуєте? </w:t>
      </w:r>
    </w:p>
    <w:p w:rsidR="00EE7EA2" w:rsidRPr="00E23608" w:rsidRDefault="00EE7EA2" w:rsidP="00E23608">
      <w:pPr>
        <w:rPr>
          <w:lang w:eastAsia="en-US"/>
        </w:rPr>
      </w:pPr>
    </w:p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Так. Ні ... не незаперечую.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Ось. Вже добре. І коли ви довели її, вона передала вам на знак подяки гроші. Було таке?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Ну було.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Ну от. </w:t>
      </w:r>
      <w:r w:rsidRPr="00E23608">
        <w:rPr>
          <w:lang w:val="ru-RU"/>
        </w:rPr>
        <w:t xml:space="preserve">А ви кажете, що нічого не зделал. </w:t>
      </w:r>
      <w:r w:rsidRPr="00026735">
        <w:rPr>
          <w:lang w:val="ru-RU"/>
        </w:rPr>
        <w:t xml:space="preserve">Не соромно обманювати?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Я ... я не ...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Ну. Ну. Не потрібно так переживать. </w:t>
      </w:r>
    </w:p>
    <w:p w:rsidR="00EE7EA2" w:rsidRPr="00F776CA" w:rsidRDefault="00EE7EA2" w:rsidP="00F776CA"/>
    <w:p w:rsidR="00EE7EA2" w:rsidRPr="00026735" w:rsidRDefault="00EE7EA2" w:rsidP="00E23608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поплескує Ваню по плечу.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Я не ... не ...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Але ви ж узяли гроші.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Взяв.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Ну от. І не соромно вам було їх брати.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Так ...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E23608">
      <w:pPr>
        <w:pStyle w:val="HeroRemarka"/>
        <w:rPr>
          <w:lang w:val="ru-RU"/>
        </w:rPr>
      </w:pPr>
      <w:r w:rsidRPr="00026735">
        <w:rPr>
          <w:lang w:val="ru-RU"/>
        </w:rPr>
        <w:t>(Перебиваючи)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Ну що так, що так ... Ні, я все розумію. Спокуса велика. Не змогли. Не втрималися. Але для того ми й існуємо, щоб такі люди як ви могли свої помилки виправляти і провину свою перед суспільством загладити.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E23608">
      <w:pPr>
        <w:pStyle w:val="HeroReplica"/>
        <w:rPr>
          <w:lang w:val="ru-RU"/>
        </w:rPr>
      </w:pPr>
      <w:r w:rsidRPr="00026735">
        <w:rPr>
          <w:lang w:val="ru-RU"/>
        </w:rPr>
        <w:t xml:space="preserve">Так ... </w:t>
      </w:r>
    </w:p>
    <w:p w:rsidR="00EE7EA2" w:rsidRPr="00F776CA" w:rsidRDefault="00EE7EA2" w:rsidP="00F776CA"/>
    <w:p w:rsidR="00EE7EA2" w:rsidRPr="00026735" w:rsidRDefault="00EE7EA2" w:rsidP="00E23608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BF3AB5">
      <w:pPr>
        <w:pStyle w:val="HeroRemarka"/>
        <w:rPr>
          <w:lang w:val="ru-RU"/>
        </w:rPr>
      </w:pPr>
      <w:r w:rsidRPr="00026735">
        <w:rPr>
          <w:lang w:val="ru-RU"/>
        </w:rPr>
        <w:t>(Перебиваючи)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Так-так. </w:t>
      </w:r>
      <w:r w:rsidRPr="00BF3AB5">
        <w:rPr>
          <w:lang w:val="ru-RU"/>
        </w:rPr>
        <w:t xml:space="preserve">Саме для того, щоб совість була чиста і не було за що себе картати. </w:t>
      </w:r>
      <w:r w:rsidRPr="00026735">
        <w:rPr>
          <w:lang w:val="ru-RU"/>
        </w:rPr>
        <w:t xml:space="preserve">Бо це гірше будь-яких покарань. Для того ми і є, щоб оберігати сон і спокій громадян.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Що ... що ... що ви хочете?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BF3AB5" w:rsidRDefault="00EE7EA2" w:rsidP="00BF3AB5">
      <w:pPr>
        <w:pStyle w:val="HeroReplica"/>
        <w:rPr>
          <w:lang w:val="ru-RU"/>
        </w:rPr>
      </w:pPr>
      <w:r w:rsidRPr="00BF3AB5">
        <w:rPr>
          <w:lang w:val="ru-RU"/>
        </w:rPr>
        <w:t xml:space="preserve">Так це вже зовсім просто. Ви самі подумайте, як можна залагодити вашу провину?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Й-а, й-а, йя не знаю.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Ви не хвилюйтеся. Все просто. Я вам допоможу, підкажу. Вам просто потрібно повернути гроші, що вам передала жінка. Тільки й того.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Але чому? Я не хочу.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Я розумію. Хто ж захоче. Але ви згадайте про совість. І дивіться, якщо не бажаєте розійтися мирно, то я буду змушений доставити вас у відділення. А там самі розумієте.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marka"/>
        <w:rPr>
          <w:lang w:val="ru-RU"/>
        </w:rPr>
      </w:pPr>
      <w:r w:rsidRPr="00026735">
        <w:rPr>
          <w:lang w:val="ru-RU"/>
        </w:rPr>
        <w:t>(Злякано відсахнувшись)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Я не хочу у відділення.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Я розумію. А хто хоче. Але закон є закон.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Ла ... ла ... ладно, я віддам гроші.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Ну от. Так значно краще. </w:t>
      </w:r>
      <w:r w:rsidRPr="00BF3AB5">
        <w:rPr>
          <w:lang w:val="ru-RU"/>
        </w:rPr>
        <w:t xml:space="preserve">Але я думаю, що справедливості для вам потрібно віддати всі гроші, що у вас є. Таким чином ви все запам'ятайте, надбаєте цінний досвід так би мовити. </w:t>
      </w:r>
      <w:r w:rsidRPr="00026735">
        <w:rPr>
          <w:lang w:val="ru-RU"/>
        </w:rPr>
        <w:t xml:space="preserve">І вам більше ніколи не захочеться робити не гідні людяності вчинки.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А чому всі?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BF3AB5">
        <w:rPr>
          <w:lang w:val="ru-RU"/>
        </w:rPr>
        <w:t xml:space="preserve">Навіщо всі. Ви якщо не хочете, то можете не віддавати. </w:t>
      </w:r>
      <w:r w:rsidRPr="00026735">
        <w:rPr>
          <w:lang w:val="ru-RU"/>
        </w:rPr>
        <w:t xml:space="preserve">Я не наполягаю. Ми просто можемо проїхати у відділення.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marka"/>
        <w:rPr>
          <w:lang w:val="ru-RU"/>
        </w:rPr>
      </w:pPr>
      <w:r w:rsidRPr="00026735">
        <w:rPr>
          <w:lang w:val="ru-RU"/>
        </w:rPr>
        <w:t>(Схлипуючи)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Я не хочу у відділення. </w:t>
      </w:r>
    </w:p>
    <w:p w:rsidR="00EE7EA2" w:rsidRPr="00026735" w:rsidRDefault="00EE7EA2" w:rsidP="00BF3AB5">
      <w:pPr>
        <w:pStyle w:val="HeroRemarka"/>
        <w:rPr>
          <w:lang w:val="ru-RU"/>
        </w:rPr>
      </w:pPr>
      <w:r w:rsidRPr="00026735">
        <w:rPr>
          <w:lang w:val="ru-RU"/>
        </w:rPr>
        <w:t xml:space="preserve">(Пауза)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Добре. Я віддам. Я все віддам. </w:t>
      </w:r>
    </w:p>
    <w:p w:rsidR="00EE7EA2" w:rsidRPr="00F776CA" w:rsidRDefault="00EE7EA2" w:rsidP="00F776CA"/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BF3AB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Ну що ж ви так. Ну. Ви щиро повинні віддавати. </w:t>
      </w:r>
      <w:r w:rsidRPr="00BF3AB5">
        <w:rPr>
          <w:lang w:val="ru-RU"/>
        </w:rPr>
        <w:t xml:space="preserve">Ви ж свою провину спокутуєте. Пам'ятаєте про це? </w:t>
      </w:r>
    </w:p>
    <w:p w:rsidR="00EE7EA2" w:rsidRPr="00F776CA" w:rsidRDefault="00EE7EA2" w:rsidP="00F776CA"/>
    <w:p w:rsidR="00EE7EA2" w:rsidRPr="00026735" w:rsidRDefault="00EE7EA2" w:rsidP="00BF3AB5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Ваня засовує руку в кишеню і дістає зіжмаканікупюри і дрібні монети. Протягує їх Жені. Женя простягає руку і забирає. </w:t>
      </w:r>
    </w:p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Ну що тут у нас. Це і все? </w:t>
      </w:r>
    </w:p>
    <w:p w:rsidR="00EE7EA2" w:rsidRPr="00F776CA" w:rsidRDefault="00EE7EA2" w:rsidP="00F776CA"/>
    <w:p w:rsidR="00EE7EA2" w:rsidRPr="00BF3AB5" w:rsidRDefault="00EE7EA2" w:rsidP="00BF3AB5">
      <w:pPr>
        <w:pStyle w:val="ActionDescription"/>
        <w:rPr>
          <w:lang w:val="ru-RU"/>
        </w:rPr>
      </w:pPr>
      <w:r w:rsidRPr="00BF3AB5">
        <w:rPr>
          <w:lang w:val="ru-RU"/>
        </w:rPr>
        <w:t xml:space="preserve">Женя ховає в кишеню гроші. </w:t>
      </w:r>
    </w:p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BF3AB5" w:rsidRDefault="00EE7EA2" w:rsidP="00BF3AB5">
      <w:pPr>
        <w:pStyle w:val="HeroRemarka"/>
        <w:rPr>
          <w:lang w:val="ru-RU"/>
        </w:rPr>
      </w:pPr>
      <w:r w:rsidRPr="00BF3AB5">
        <w:rPr>
          <w:lang w:val="ru-RU"/>
        </w:rPr>
        <w:t>(Продовжуючи)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BF3AB5">
        <w:rPr>
          <w:lang w:val="ru-RU"/>
        </w:rPr>
        <w:t xml:space="preserve">Ну навіщо ви мене знову обманюєте. Я ж по очах бачу, що обманюєте. Немає? Так ми каші не зваримо. Їдемо у відділення. Прошу. Ідіть за мною. </w:t>
      </w:r>
    </w:p>
    <w:p w:rsidR="00EE7EA2" w:rsidRPr="00BF3AB5" w:rsidRDefault="00EE7EA2" w:rsidP="00BF3AB5">
      <w:pPr>
        <w:rPr>
          <w:lang w:eastAsia="en-US"/>
        </w:rPr>
      </w:pPr>
    </w:p>
    <w:p w:rsidR="00EE7EA2" w:rsidRPr="00BF3AB5" w:rsidRDefault="00EE7EA2" w:rsidP="00BF3AB5">
      <w:pPr>
        <w:pStyle w:val="ActionDescription"/>
        <w:rPr>
          <w:lang w:val="ru-RU"/>
        </w:rPr>
      </w:pPr>
      <w:r w:rsidRPr="00BF3AB5">
        <w:rPr>
          <w:lang w:val="ru-RU"/>
        </w:rPr>
        <w:t xml:space="preserve">Женя робить жест рукою, вказуючи вниз по сходах. </w:t>
      </w:r>
    </w:p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ВАНЯ 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Ні ... ні ... все ... я більше не буду ... чесно ... </w:t>
      </w:r>
    </w:p>
    <w:p w:rsidR="00EE7EA2" w:rsidRPr="00F776CA" w:rsidRDefault="00EE7EA2" w:rsidP="00F776CA"/>
    <w:p w:rsidR="00EE7EA2" w:rsidRPr="00BF3AB5" w:rsidRDefault="00EE7EA2" w:rsidP="00BF3AB5">
      <w:pPr>
        <w:pStyle w:val="ActionDescription"/>
        <w:rPr>
          <w:lang w:val="ru-RU"/>
        </w:rPr>
      </w:pPr>
      <w:r w:rsidRPr="00BF3AB5">
        <w:rPr>
          <w:lang w:val="ru-RU"/>
        </w:rPr>
        <w:t>Ваня з внутрішньої</w:t>
      </w:r>
      <w:r>
        <w:rPr>
          <w:lang w:val="ru-RU"/>
        </w:rPr>
        <w:t>, самостійно підшито</w:t>
      </w:r>
      <w:r w:rsidRPr="00BF3AB5">
        <w:rPr>
          <w:lang w:val="ru-RU"/>
        </w:rPr>
        <w:t xml:space="preserve">ї, кишені сорочки, тремтячою рукою, дістає банкноти великого номіналу. </w:t>
      </w:r>
    </w:p>
    <w:p w:rsidR="00EE7EA2" w:rsidRPr="00BF3AB5" w:rsidRDefault="00EE7EA2" w:rsidP="00BF3AB5">
      <w:pPr>
        <w:pStyle w:val="ActionDescription"/>
        <w:rPr>
          <w:lang w:val="ru-RU"/>
        </w:rPr>
      </w:pPr>
      <w:r w:rsidRPr="00BF3AB5">
        <w:rPr>
          <w:lang w:val="ru-RU"/>
        </w:rPr>
        <w:t xml:space="preserve">Женя забирає у нього банкноти і тримаючи в руках: </w:t>
      </w:r>
    </w:p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BF3AB5" w:rsidRDefault="00EE7EA2" w:rsidP="00BF3AB5">
      <w:pPr>
        <w:pStyle w:val="HeroReplica"/>
        <w:rPr>
          <w:lang w:val="ru-RU"/>
        </w:rPr>
      </w:pPr>
      <w:r w:rsidRPr="00026735">
        <w:rPr>
          <w:lang w:val="ru-RU"/>
        </w:rPr>
        <w:t xml:space="preserve">Ну от і добре. Так би й відразу. Я сам все бабусі передам. </w:t>
      </w:r>
      <w:r w:rsidRPr="00BF3AB5">
        <w:rPr>
          <w:lang w:val="ru-RU"/>
        </w:rPr>
        <w:t xml:space="preserve">А ви пам'ятаєте про цей випадок і більше не учиняйте так. </w:t>
      </w:r>
    </w:p>
    <w:p w:rsidR="00EE7EA2" w:rsidRPr="00F776CA" w:rsidRDefault="00EE7EA2" w:rsidP="00F776CA"/>
    <w:p w:rsidR="00EE7EA2" w:rsidRPr="00BF3AB5" w:rsidRDefault="00EE7EA2" w:rsidP="00BF3AB5">
      <w:pPr>
        <w:pStyle w:val="ActionDescription"/>
        <w:rPr>
          <w:lang w:val="ru-RU"/>
        </w:rPr>
      </w:pPr>
      <w:r w:rsidRPr="00BF3AB5">
        <w:rPr>
          <w:lang w:val="ru-RU"/>
        </w:rPr>
        <w:t xml:space="preserve">Женя вказівним пальцем вільної від грошей руки повчально махає перед обличчям Вані. </w:t>
      </w:r>
    </w:p>
    <w:p w:rsidR="00EE7EA2" w:rsidRPr="00026735" w:rsidRDefault="00EE7EA2" w:rsidP="00BF3AB5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BF3AB5" w:rsidRDefault="00EE7EA2" w:rsidP="00BF3AB5">
      <w:pPr>
        <w:pStyle w:val="HeroRemarka"/>
        <w:rPr>
          <w:lang w:val="ru-RU"/>
        </w:rPr>
      </w:pPr>
      <w:r w:rsidRPr="00BF3AB5">
        <w:rPr>
          <w:lang w:val="ru-RU"/>
        </w:rPr>
        <w:t>(Продовжуючи)</w:t>
      </w:r>
    </w:p>
    <w:p w:rsidR="00EE7EA2" w:rsidRPr="00026735" w:rsidRDefault="00EE7EA2" w:rsidP="00BF3AB5">
      <w:pPr>
        <w:pStyle w:val="HeroReplica"/>
        <w:rPr>
          <w:lang w:val="ru-RU"/>
        </w:rPr>
      </w:pPr>
      <w:r w:rsidRPr="00BF3AB5">
        <w:rPr>
          <w:lang w:val="ru-RU"/>
        </w:rPr>
        <w:t xml:space="preserve">Допомога має бути щиросердною. </w:t>
      </w:r>
      <w:r w:rsidRPr="00026735">
        <w:rPr>
          <w:lang w:val="ru-RU"/>
        </w:rPr>
        <w:t xml:space="preserve">Ідіть. </w:t>
      </w:r>
    </w:p>
    <w:p w:rsidR="00EE7EA2" w:rsidRPr="00F776CA" w:rsidRDefault="00EE7EA2" w:rsidP="00F776CA"/>
    <w:p w:rsidR="00EE7EA2" w:rsidRPr="00BF3AB5" w:rsidRDefault="00EE7EA2" w:rsidP="00BF3AB5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Ваня розвертається до сходів, йдучи. </w:t>
      </w:r>
      <w:r w:rsidRPr="00BF3AB5">
        <w:rPr>
          <w:lang w:val="ru-RU"/>
        </w:rPr>
        <w:t xml:space="preserve">І женя швидко збігає по сходах. </w:t>
      </w:r>
    </w:p>
    <w:p w:rsidR="00EE7EA2" w:rsidRPr="00026735" w:rsidRDefault="00EE7EA2" w:rsidP="00BF3AB5">
      <w:pPr>
        <w:pStyle w:val="ActionTimeArena"/>
        <w:rPr>
          <w:lang w:val="ru-RU"/>
        </w:rPr>
      </w:pPr>
      <w:r w:rsidRPr="00026735">
        <w:rPr>
          <w:lang w:val="ru-RU"/>
        </w:rPr>
        <w:t xml:space="preserve">ЕКСТ. ПАРК - ВЕЧІР </w:t>
      </w:r>
    </w:p>
    <w:p w:rsidR="00EE7EA2" w:rsidRPr="00026735" w:rsidRDefault="00EE7EA2" w:rsidP="00BF3AB5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На лавочці, осідлавши її як коня, сидять Світлана і Женя. Світлана спиною до Жені, спираючись на його торс, напівлежачи. Женя дивиться перед собою, по верх голови Свєти. Руки на її животику. </w:t>
      </w:r>
    </w:p>
    <w:p w:rsidR="00EE7EA2" w:rsidRPr="00026735" w:rsidRDefault="00EE7EA2" w:rsidP="00BF3AB5">
      <w:pPr>
        <w:pStyle w:val="ActionDescription"/>
        <w:rPr>
          <w:lang w:val="ru-RU"/>
        </w:rPr>
      </w:pPr>
      <w:r w:rsidRPr="00026735">
        <w:rPr>
          <w:lang w:val="ru-RU"/>
        </w:rPr>
        <w:t xml:space="preserve">Світлана їсть морозиво і щось щебече. Через плечі простягає морозиво Жені і він нагинається над її плечем і з її рук відкушує. </w:t>
      </w:r>
    </w:p>
    <w:p w:rsidR="00EE7EA2" w:rsidRPr="00026735" w:rsidRDefault="00EE7EA2" w:rsidP="00BF3AB5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прибирає руки з її животика, випрямляється і лізе в кишеню. Світлана вигинає спинку, щоб йому було зручніше. </w:t>
      </w:r>
    </w:p>
    <w:p w:rsidR="00EE7EA2" w:rsidRPr="00026735" w:rsidRDefault="00EE7EA2" w:rsidP="00BF3AB5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дістає з кишені пачку цигарок і ховаючи під нею, скриньку з каблучкою. Лізе в іншу кишеню за запальничкою. </w:t>
      </w:r>
    </w:p>
    <w:p w:rsidR="00EE7EA2" w:rsidRPr="007B6863" w:rsidRDefault="00EE7EA2" w:rsidP="00BF3AB5">
      <w:pPr>
        <w:pStyle w:val="ActionDescription"/>
        <w:rPr>
          <w:lang w:val="ru-RU"/>
        </w:rPr>
      </w:pPr>
      <w:r w:rsidRPr="00026735">
        <w:rPr>
          <w:lang w:val="ru-RU"/>
        </w:rPr>
        <w:t xml:space="preserve">Світлана випрямляється, сідаючи рівно. Залишається спиною до Жені. Женя дістає запальничку. Прикурює. Ховає її в кишеню. </w:t>
      </w:r>
      <w:r w:rsidRPr="00BF3AB5">
        <w:rPr>
          <w:lang w:val="ru-RU"/>
        </w:rPr>
        <w:t xml:space="preserve">Скринька з </w:t>
      </w:r>
      <w:r>
        <w:rPr>
          <w:lang w:val="ru-RU"/>
        </w:rPr>
        <w:t>каблучк</w:t>
      </w:r>
      <w:r w:rsidRPr="00BF3AB5">
        <w:rPr>
          <w:lang w:val="ru-RU"/>
        </w:rPr>
        <w:t xml:space="preserve">ою в руці з сигаретою, великим пальцем притиснута до долоні. </w:t>
      </w:r>
      <w:r w:rsidRPr="007B6863">
        <w:rPr>
          <w:lang w:val="ru-RU"/>
        </w:rPr>
        <w:t xml:space="preserve">Затягується і випускаючи дим вгору, піднімає руку з сигаретою, а ліву кладе Свєті на животик і вкладає її собі на торс в колишню позу. </w:t>
      </w:r>
    </w:p>
    <w:p w:rsidR="00EE7EA2" w:rsidRPr="00026735" w:rsidRDefault="00EE7EA2" w:rsidP="007B6863">
      <w:pPr>
        <w:pStyle w:val="ActionDescription"/>
        <w:rPr>
          <w:lang w:val="ru-RU"/>
        </w:rPr>
      </w:pPr>
      <w:r w:rsidRPr="00026735">
        <w:rPr>
          <w:lang w:val="ru-RU"/>
        </w:rPr>
        <w:t xml:space="preserve">Женя віддає прікуреную сигарету Світі, вставляючи її їй в губи. </w:t>
      </w:r>
    </w:p>
    <w:p w:rsidR="00EE7EA2" w:rsidRPr="00026735" w:rsidRDefault="00EE7EA2" w:rsidP="007B6863">
      <w:pPr>
        <w:pStyle w:val="HeroName"/>
        <w:rPr>
          <w:lang w:val="ru-RU"/>
        </w:rPr>
      </w:pPr>
      <w:r w:rsidRPr="00026735">
        <w:rPr>
          <w:lang w:val="ru-RU"/>
        </w:rPr>
        <w:t xml:space="preserve">ЖЕНЯ </w:t>
      </w:r>
    </w:p>
    <w:p w:rsidR="00EE7EA2" w:rsidRPr="00026735" w:rsidRDefault="00EE7EA2" w:rsidP="007B6863">
      <w:pPr>
        <w:pStyle w:val="HeroReplica"/>
        <w:rPr>
          <w:lang w:val="ru-RU"/>
        </w:rPr>
      </w:pPr>
      <w:r w:rsidRPr="00026735">
        <w:rPr>
          <w:lang w:val="ru-RU"/>
        </w:rPr>
        <w:t xml:space="preserve">Потримай. </w:t>
      </w:r>
    </w:p>
    <w:p w:rsidR="00EE7EA2" w:rsidRPr="00F776CA" w:rsidRDefault="00EE7EA2" w:rsidP="00F776CA"/>
    <w:p w:rsidR="00EE7EA2" w:rsidRPr="007B6863" w:rsidRDefault="00EE7EA2" w:rsidP="007B6863">
      <w:pPr>
        <w:pStyle w:val="ActionDescription"/>
        <w:rPr>
          <w:lang w:val="ru-RU"/>
        </w:rPr>
      </w:pPr>
      <w:r w:rsidRPr="007B6863">
        <w:rPr>
          <w:lang w:val="ru-RU"/>
        </w:rPr>
        <w:t>Женя дістає з шкатулочки каблучку і одягає її</w:t>
      </w:r>
      <w:r>
        <w:rPr>
          <w:lang w:val="ru-RU"/>
        </w:rPr>
        <w:t xml:space="preserve"> на пальчик Св</w:t>
      </w:r>
      <w:r w:rsidRPr="007B6863">
        <w:rPr>
          <w:lang w:val="ru-RU"/>
        </w:rPr>
        <w:t xml:space="preserve">єті. </w:t>
      </w:r>
    </w:p>
    <w:p w:rsidR="00EE7EA2" w:rsidRPr="00026735" w:rsidRDefault="00EE7EA2" w:rsidP="007B6863">
      <w:pPr>
        <w:pStyle w:val="ActionDescription"/>
        <w:rPr>
          <w:lang w:val="ru-RU"/>
        </w:rPr>
      </w:pPr>
      <w:r w:rsidRPr="00026735">
        <w:rPr>
          <w:lang w:val="ru-RU"/>
        </w:rPr>
        <w:t xml:space="preserve">Світлана радісно і швидко піднімається, встаючи з лавочки. Сигарета випадає з губ, а морозиво вона сама викидає. Розгортається обличчям до Жені й сідаючи йому на коліно, обнімає руками щоки і ніжно цілує губи. </w:t>
      </w:r>
    </w:p>
    <w:p w:rsidR="00EE7EA2" w:rsidRPr="00755EF7" w:rsidRDefault="00EE7EA2" w:rsidP="007B6863">
      <w:r w:rsidRPr="00F776CA">
        <w:t>ЗТМ</w:t>
      </w:r>
    </w:p>
    <w:sectPr w:rsidR="00EE7EA2" w:rsidRPr="00755EF7" w:rsidSect="00170B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8" w:right="1418" w:bottom="709" w:left="212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EA2" w:rsidRDefault="00EE7EA2" w:rsidP="002F1F02">
      <w:r>
        <w:separator/>
      </w:r>
    </w:p>
  </w:endnote>
  <w:endnote w:type="continuationSeparator" w:id="0">
    <w:p w:rsidR="00EE7EA2" w:rsidRDefault="00EE7EA2" w:rsidP="002F1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A2" w:rsidRDefault="00EE7EA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A2" w:rsidRDefault="00EE7E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A2" w:rsidRDefault="00EE7E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EA2" w:rsidRDefault="00EE7EA2" w:rsidP="002F1F02">
      <w:r>
        <w:separator/>
      </w:r>
    </w:p>
  </w:footnote>
  <w:footnote w:type="continuationSeparator" w:id="0">
    <w:p w:rsidR="00EE7EA2" w:rsidRDefault="00EE7EA2" w:rsidP="002F1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A2" w:rsidRDefault="00EE7EA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A2" w:rsidRDefault="00EE7EA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A2" w:rsidRPr="00332215" w:rsidRDefault="00EE7EA2" w:rsidP="00332215">
    <w:pPr>
      <w:pStyle w:val="Header"/>
    </w:pPr>
    <w:fldSimple w:instr=" PAGE   \* MERGEFORMAT ">
      <w:r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1AA6D7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B0509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6F1634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8A658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64884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movePersonalInformation/>
  <w:embedSystemFonts/>
  <w:attachedTemplate r:id="rId1"/>
  <w:stylePaneFormatFilter w:val="3F01"/>
  <w:documentProtection w:formatting="1" w:enforcement="1"/>
  <w:defaultTabStop w:val="708"/>
  <w:autoHyphenation/>
  <w:clickAndTypeStyle w:val="ActionTimeArena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096"/>
    <w:rsid w:val="00001D54"/>
    <w:rsid w:val="000040F3"/>
    <w:rsid w:val="0001571D"/>
    <w:rsid w:val="000204F7"/>
    <w:rsid w:val="00022034"/>
    <w:rsid w:val="00026735"/>
    <w:rsid w:val="0003421D"/>
    <w:rsid w:val="00050495"/>
    <w:rsid w:val="00064E7A"/>
    <w:rsid w:val="00066D37"/>
    <w:rsid w:val="00076DB0"/>
    <w:rsid w:val="0008750A"/>
    <w:rsid w:val="00097A4F"/>
    <w:rsid w:val="000A643C"/>
    <w:rsid w:val="000C5AC2"/>
    <w:rsid w:val="000C6BEE"/>
    <w:rsid w:val="000C741D"/>
    <w:rsid w:val="000D3DBA"/>
    <w:rsid w:val="000E30AD"/>
    <w:rsid w:val="000F0CF7"/>
    <w:rsid w:val="00124477"/>
    <w:rsid w:val="0014349D"/>
    <w:rsid w:val="00146692"/>
    <w:rsid w:val="00152E81"/>
    <w:rsid w:val="00152ED8"/>
    <w:rsid w:val="00170B1B"/>
    <w:rsid w:val="00170F98"/>
    <w:rsid w:val="00171969"/>
    <w:rsid w:val="00176D8B"/>
    <w:rsid w:val="00183157"/>
    <w:rsid w:val="00184B0E"/>
    <w:rsid w:val="00186BEF"/>
    <w:rsid w:val="001A576B"/>
    <w:rsid w:val="001B0930"/>
    <w:rsid w:val="001B6F02"/>
    <w:rsid w:val="001D59BF"/>
    <w:rsid w:val="001D6571"/>
    <w:rsid w:val="001F458F"/>
    <w:rsid w:val="00204DCB"/>
    <w:rsid w:val="00211A0F"/>
    <w:rsid w:val="00211AC1"/>
    <w:rsid w:val="00216853"/>
    <w:rsid w:val="00221007"/>
    <w:rsid w:val="002275F6"/>
    <w:rsid w:val="00244D9F"/>
    <w:rsid w:val="002713A1"/>
    <w:rsid w:val="0027172F"/>
    <w:rsid w:val="00274463"/>
    <w:rsid w:val="00276EB5"/>
    <w:rsid w:val="00297E66"/>
    <w:rsid w:val="002A2B1F"/>
    <w:rsid w:val="002B48BE"/>
    <w:rsid w:val="002B599F"/>
    <w:rsid w:val="002C04A2"/>
    <w:rsid w:val="002D1764"/>
    <w:rsid w:val="002D4737"/>
    <w:rsid w:val="002D4FC7"/>
    <w:rsid w:val="002F1F02"/>
    <w:rsid w:val="003170AE"/>
    <w:rsid w:val="00325238"/>
    <w:rsid w:val="003300C8"/>
    <w:rsid w:val="00332215"/>
    <w:rsid w:val="003430F7"/>
    <w:rsid w:val="00344772"/>
    <w:rsid w:val="0034686E"/>
    <w:rsid w:val="00352BD3"/>
    <w:rsid w:val="003543CB"/>
    <w:rsid w:val="00360183"/>
    <w:rsid w:val="003734F3"/>
    <w:rsid w:val="00381BED"/>
    <w:rsid w:val="0039239C"/>
    <w:rsid w:val="003A5C6B"/>
    <w:rsid w:val="003C0491"/>
    <w:rsid w:val="003C4520"/>
    <w:rsid w:val="003D029E"/>
    <w:rsid w:val="003D1A06"/>
    <w:rsid w:val="003D5506"/>
    <w:rsid w:val="003D5797"/>
    <w:rsid w:val="003D5931"/>
    <w:rsid w:val="00406918"/>
    <w:rsid w:val="004102AD"/>
    <w:rsid w:val="00410A6F"/>
    <w:rsid w:val="00411956"/>
    <w:rsid w:val="004343A9"/>
    <w:rsid w:val="004407C6"/>
    <w:rsid w:val="00441999"/>
    <w:rsid w:val="0044328D"/>
    <w:rsid w:val="00444114"/>
    <w:rsid w:val="004547DA"/>
    <w:rsid w:val="004567A4"/>
    <w:rsid w:val="004571CB"/>
    <w:rsid w:val="004624F8"/>
    <w:rsid w:val="00464192"/>
    <w:rsid w:val="004667D5"/>
    <w:rsid w:val="00484AF6"/>
    <w:rsid w:val="0048553A"/>
    <w:rsid w:val="004941FC"/>
    <w:rsid w:val="004A6096"/>
    <w:rsid w:val="004A7EAC"/>
    <w:rsid w:val="004B66CD"/>
    <w:rsid w:val="004C6BB6"/>
    <w:rsid w:val="004D2313"/>
    <w:rsid w:val="004E44E4"/>
    <w:rsid w:val="00511356"/>
    <w:rsid w:val="00514B07"/>
    <w:rsid w:val="0052089B"/>
    <w:rsid w:val="00524A65"/>
    <w:rsid w:val="00524D5A"/>
    <w:rsid w:val="005357A0"/>
    <w:rsid w:val="0055433C"/>
    <w:rsid w:val="00556282"/>
    <w:rsid w:val="00562000"/>
    <w:rsid w:val="0057671E"/>
    <w:rsid w:val="005845C9"/>
    <w:rsid w:val="00586AD5"/>
    <w:rsid w:val="00592884"/>
    <w:rsid w:val="00596F97"/>
    <w:rsid w:val="005972BF"/>
    <w:rsid w:val="005C4048"/>
    <w:rsid w:val="005C70CE"/>
    <w:rsid w:val="005D2DF6"/>
    <w:rsid w:val="005D59E4"/>
    <w:rsid w:val="005E34EB"/>
    <w:rsid w:val="005E6AC2"/>
    <w:rsid w:val="005F7CD9"/>
    <w:rsid w:val="00600CF0"/>
    <w:rsid w:val="006058E4"/>
    <w:rsid w:val="00606B47"/>
    <w:rsid w:val="006107C7"/>
    <w:rsid w:val="00623471"/>
    <w:rsid w:val="0062599C"/>
    <w:rsid w:val="00625BBC"/>
    <w:rsid w:val="006304FE"/>
    <w:rsid w:val="006337E2"/>
    <w:rsid w:val="00637310"/>
    <w:rsid w:val="00643733"/>
    <w:rsid w:val="00646029"/>
    <w:rsid w:val="0065473B"/>
    <w:rsid w:val="00665C69"/>
    <w:rsid w:val="00673BDC"/>
    <w:rsid w:val="0067429C"/>
    <w:rsid w:val="00690E87"/>
    <w:rsid w:val="0069415D"/>
    <w:rsid w:val="00694569"/>
    <w:rsid w:val="006958DC"/>
    <w:rsid w:val="006D4B2D"/>
    <w:rsid w:val="006E1C90"/>
    <w:rsid w:val="006E30E9"/>
    <w:rsid w:val="0070786D"/>
    <w:rsid w:val="00734452"/>
    <w:rsid w:val="00742FD9"/>
    <w:rsid w:val="00752697"/>
    <w:rsid w:val="00755EF7"/>
    <w:rsid w:val="0077031D"/>
    <w:rsid w:val="00781342"/>
    <w:rsid w:val="0078155E"/>
    <w:rsid w:val="0078155F"/>
    <w:rsid w:val="0078474C"/>
    <w:rsid w:val="0079129E"/>
    <w:rsid w:val="00797696"/>
    <w:rsid w:val="00797738"/>
    <w:rsid w:val="007A5844"/>
    <w:rsid w:val="007A69F8"/>
    <w:rsid w:val="007B3E75"/>
    <w:rsid w:val="007B6863"/>
    <w:rsid w:val="007C1C06"/>
    <w:rsid w:val="007D627F"/>
    <w:rsid w:val="007E1FF5"/>
    <w:rsid w:val="007E404A"/>
    <w:rsid w:val="00804199"/>
    <w:rsid w:val="00811E8B"/>
    <w:rsid w:val="00814406"/>
    <w:rsid w:val="00843CBE"/>
    <w:rsid w:val="0084451F"/>
    <w:rsid w:val="00857811"/>
    <w:rsid w:val="00860E2D"/>
    <w:rsid w:val="00865FE4"/>
    <w:rsid w:val="0087061E"/>
    <w:rsid w:val="00874E08"/>
    <w:rsid w:val="0087645D"/>
    <w:rsid w:val="00876521"/>
    <w:rsid w:val="00882D9E"/>
    <w:rsid w:val="00885E46"/>
    <w:rsid w:val="0089017C"/>
    <w:rsid w:val="008961F9"/>
    <w:rsid w:val="008A20FD"/>
    <w:rsid w:val="008B6BC8"/>
    <w:rsid w:val="008C5584"/>
    <w:rsid w:val="008D3E20"/>
    <w:rsid w:val="008D4660"/>
    <w:rsid w:val="008E0A9C"/>
    <w:rsid w:val="008E3D9D"/>
    <w:rsid w:val="008F4904"/>
    <w:rsid w:val="009009BA"/>
    <w:rsid w:val="0090104A"/>
    <w:rsid w:val="009035E2"/>
    <w:rsid w:val="0091069D"/>
    <w:rsid w:val="00924F51"/>
    <w:rsid w:val="0092511D"/>
    <w:rsid w:val="009256DD"/>
    <w:rsid w:val="00927570"/>
    <w:rsid w:val="009307A7"/>
    <w:rsid w:val="009333E7"/>
    <w:rsid w:val="009441E9"/>
    <w:rsid w:val="0094621C"/>
    <w:rsid w:val="0094795B"/>
    <w:rsid w:val="00960DC2"/>
    <w:rsid w:val="00963E7F"/>
    <w:rsid w:val="00967FEA"/>
    <w:rsid w:val="009805BD"/>
    <w:rsid w:val="00980D75"/>
    <w:rsid w:val="00992B06"/>
    <w:rsid w:val="009A2378"/>
    <w:rsid w:val="009A3B08"/>
    <w:rsid w:val="009A7C21"/>
    <w:rsid w:val="009B0986"/>
    <w:rsid w:val="009B4727"/>
    <w:rsid w:val="009B5E4C"/>
    <w:rsid w:val="009E6577"/>
    <w:rsid w:val="009F5A03"/>
    <w:rsid w:val="009F5E99"/>
    <w:rsid w:val="00A06943"/>
    <w:rsid w:val="00A12825"/>
    <w:rsid w:val="00A1328E"/>
    <w:rsid w:val="00A2532C"/>
    <w:rsid w:val="00A350B5"/>
    <w:rsid w:val="00A43768"/>
    <w:rsid w:val="00A46C25"/>
    <w:rsid w:val="00A72D98"/>
    <w:rsid w:val="00A81BCE"/>
    <w:rsid w:val="00A91D27"/>
    <w:rsid w:val="00A93183"/>
    <w:rsid w:val="00A94177"/>
    <w:rsid w:val="00AA52A6"/>
    <w:rsid w:val="00AC1065"/>
    <w:rsid w:val="00AD3925"/>
    <w:rsid w:val="00AD3ABA"/>
    <w:rsid w:val="00AF55B6"/>
    <w:rsid w:val="00AF5D5E"/>
    <w:rsid w:val="00AF6FBB"/>
    <w:rsid w:val="00B150DC"/>
    <w:rsid w:val="00B20896"/>
    <w:rsid w:val="00B35F2F"/>
    <w:rsid w:val="00B40348"/>
    <w:rsid w:val="00B418AC"/>
    <w:rsid w:val="00B4643B"/>
    <w:rsid w:val="00B533AD"/>
    <w:rsid w:val="00B536D5"/>
    <w:rsid w:val="00B615C2"/>
    <w:rsid w:val="00B6357F"/>
    <w:rsid w:val="00B84D1F"/>
    <w:rsid w:val="00BB0044"/>
    <w:rsid w:val="00BB5A1B"/>
    <w:rsid w:val="00BC57E7"/>
    <w:rsid w:val="00BD3188"/>
    <w:rsid w:val="00BD4138"/>
    <w:rsid w:val="00BD6E89"/>
    <w:rsid w:val="00BE231C"/>
    <w:rsid w:val="00BF3AB5"/>
    <w:rsid w:val="00C03D87"/>
    <w:rsid w:val="00C056A4"/>
    <w:rsid w:val="00C24F25"/>
    <w:rsid w:val="00C36B95"/>
    <w:rsid w:val="00C4055D"/>
    <w:rsid w:val="00C501FF"/>
    <w:rsid w:val="00C65E1E"/>
    <w:rsid w:val="00C71098"/>
    <w:rsid w:val="00C745F0"/>
    <w:rsid w:val="00C757DD"/>
    <w:rsid w:val="00C83D43"/>
    <w:rsid w:val="00C92D8F"/>
    <w:rsid w:val="00C943F1"/>
    <w:rsid w:val="00C96EA8"/>
    <w:rsid w:val="00CA64D4"/>
    <w:rsid w:val="00CB6C47"/>
    <w:rsid w:val="00CB76D5"/>
    <w:rsid w:val="00CF7910"/>
    <w:rsid w:val="00D065CA"/>
    <w:rsid w:val="00D10824"/>
    <w:rsid w:val="00D44110"/>
    <w:rsid w:val="00D51FF4"/>
    <w:rsid w:val="00D52651"/>
    <w:rsid w:val="00D61B77"/>
    <w:rsid w:val="00D632EC"/>
    <w:rsid w:val="00D71945"/>
    <w:rsid w:val="00D7306D"/>
    <w:rsid w:val="00D75D01"/>
    <w:rsid w:val="00D83C5E"/>
    <w:rsid w:val="00DA364F"/>
    <w:rsid w:val="00DA3EC6"/>
    <w:rsid w:val="00DB10CF"/>
    <w:rsid w:val="00DC05F1"/>
    <w:rsid w:val="00DC22D6"/>
    <w:rsid w:val="00DC2893"/>
    <w:rsid w:val="00DC3523"/>
    <w:rsid w:val="00DC737E"/>
    <w:rsid w:val="00DD76CB"/>
    <w:rsid w:val="00DF459D"/>
    <w:rsid w:val="00E019CD"/>
    <w:rsid w:val="00E05292"/>
    <w:rsid w:val="00E146E9"/>
    <w:rsid w:val="00E14B38"/>
    <w:rsid w:val="00E21855"/>
    <w:rsid w:val="00E23608"/>
    <w:rsid w:val="00E41969"/>
    <w:rsid w:val="00E42D84"/>
    <w:rsid w:val="00E52596"/>
    <w:rsid w:val="00E61A29"/>
    <w:rsid w:val="00E67D86"/>
    <w:rsid w:val="00E73150"/>
    <w:rsid w:val="00E9605B"/>
    <w:rsid w:val="00EA2A51"/>
    <w:rsid w:val="00EB491A"/>
    <w:rsid w:val="00EC13EF"/>
    <w:rsid w:val="00EC5AA1"/>
    <w:rsid w:val="00EE7EA2"/>
    <w:rsid w:val="00EF0E1B"/>
    <w:rsid w:val="00F0318F"/>
    <w:rsid w:val="00F03DC2"/>
    <w:rsid w:val="00F0747D"/>
    <w:rsid w:val="00F41498"/>
    <w:rsid w:val="00F41D4C"/>
    <w:rsid w:val="00F46DA7"/>
    <w:rsid w:val="00F51F2C"/>
    <w:rsid w:val="00F57A95"/>
    <w:rsid w:val="00F62B19"/>
    <w:rsid w:val="00F62D24"/>
    <w:rsid w:val="00F66967"/>
    <w:rsid w:val="00F746B1"/>
    <w:rsid w:val="00F776CA"/>
    <w:rsid w:val="00F8086F"/>
    <w:rsid w:val="00F8270A"/>
    <w:rsid w:val="00F90C7F"/>
    <w:rsid w:val="00F9286F"/>
    <w:rsid w:val="00F97CDD"/>
    <w:rsid w:val="00F97D10"/>
    <w:rsid w:val="00FA3463"/>
    <w:rsid w:val="00FA6A79"/>
    <w:rsid w:val="00FB26F6"/>
    <w:rsid w:val="00FC5FFD"/>
    <w:rsid w:val="00FC7029"/>
    <w:rsid w:val="00FE061D"/>
    <w:rsid w:val="00FE3B9B"/>
    <w:rsid w:val="00FF0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alibri" w:hAnsi="Courier New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F776CA"/>
    <w:pPr>
      <w:spacing w:after="200" w:line="276" w:lineRule="auto"/>
    </w:pPr>
    <w:rPr>
      <w:rFonts w:ascii="Calibri" w:eastAsia="Times New Roman" w:hAnsi="Calibri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berschrift1">
    <w:name w:val="Ьberschrift 1"/>
    <w:basedOn w:val="Normal"/>
    <w:next w:val="Normal"/>
    <w:link w:val="1"/>
    <w:uiPriority w:val="99"/>
    <w:locked/>
    <w:rsid w:val="0039239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  <w:lang w:val="en-US" w:eastAsia="en-US"/>
    </w:rPr>
  </w:style>
  <w:style w:type="paragraph" w:customStyle="1" w:styleId="berschrift2">
    <w:name w:val="Ьberschrift 2"/>
    <w:basedOn w:val="Normal"/>
    <w:next w:val="Normal"/>
    <w:link w:val="2"/>
    <w:uiPriority w:val="99"/>
    <w:semiHidden/>
    <w:locked/>
    <w:rsid w:val="0039239C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  <w:lang w:val="en-US" w:eastAsia="en-US"/>
    </w:rPr>
  </w:style>
  <w:style w:type="paragraph" w:customStyle="1" w:styleId="berschrift3">
    <w:name w:val="Ьberschrift 3"/>
    <w:basedOn w:val="Normal"/>
    <w:next w:val="Normal"/>
    <w:link w:val="3"/>
    <w:uiPriority w:val="99"/>
    <w:semiHidden/>
    <w:locked/>
    <w:rsid w:val="0039239C"/>
    <w:pPr>
      <w:keepNext/>
      <w:keepLines/>
      <w:spacing w:before="200" w:after="0" w:line="240" w:lineRule="auto"/>
      <w:outlineLvl w:val="2"/>
    </w:pPr>
    <w:rPr>
      <w:rFonts w:ascii="Cambria" w:hAnsi="Cambria"/>
      <w:b/>
      <w:bCs/>
      <w:color w:val="4F81BD"/>
      <w:sz w:val="24"/>
      <w:szCs w:val="24"/>
      <w:lang w:val="en-US" w:eastAsia="en-US"/>
    </w:rPr>
  </w:style>
  <w:style w:type="paragraph" w:customStyle="1" w:styleId="berschrift4">
    <w:name w:val="Ьberschrift 4"/>
    <w:basedOn w:val="Normal"/>
    <w:next w:val="Normal"/>
    <w:link w:val="4"/>
    <w:uiPriority w:val="99"/>
    <w:semiHidden/>
    <w:locked/>
    <w:rsid w:val="0039239C"/>
    <w:pPr>
      <w:keepNext/>
      <w:keepLines/>
      <w:spacing w:before="200" w:after="0" w:line="240" w:lineRule="auto"/>
      <w:outlineLvl w:val="3"/>
    </w:pPr>
    <w:rPr>
      <w:rFonts w:ascii="Cambria" w:hAnsi="Cambria"/>
      <w:b/>
      <w:bCs/>
      <w:i/>
      <w:iCs/>
      <w:color w:val="4F81BD"/>
      <w:sz w:val="24"/>
      <w:szCs w:val="24"/>
      <w:lang w:val="en-US" w:eastAsia="en-US"/>
    </w:rPr>
  </w:style>
  <w:style w:type="paragraph" w:customStyle="1" w:styleId="berschrift5">
    <w:name w:val="Ьberschrift 5"/>
    <w:basedOn w:val="Normal"/>
    <w:next w:val="Normal"/>
    <w:link w:val="5"/>
    <w:uiPriority w:val="99"/>
    <w:semiHidden/>
    <w:locked/>
    <w:rsid w:val="0039239C"/>
    <w:pPr>
      <w:keepNext/>
      <w:keepLines/>
      <w:spacing w:before="200" w:after="0" w:line="240" w:lineRule="auto"/>
      <w:outlineLvl w:val="4"/>
    </w:pPr>
    <w:rPr>
      <w:rFonts w:ascii="Cambria" w:hAnsi="Cambria"/>
      <w:color w:val="243F60"/>
      <w:sz w:val="24"/>
      <w:szCs w:val="24"/>
      <w:lang w:val="en-US" w:eastAsia="en-US"/>
    </w:rPr>
  </w:style>
  <w:style w:type="paragraph" w:customStyle="1" w:styleId="berschrift6">
    <w:name w:val="Ьberschrift 6"/>
    <w:basedOn w:val="Normal"/>
    <w:next w:val="Normal"/>
    <w:link w:val="6"/>
    <w:uiPriority w:val="99"/>
    <w:semiHidden/>
    <w:locked/>
    <w:rsid w:val="0039239C"/>
    <w:pPr>
      <w:keepNext/>
      <w:keepLines/>
      <w:spacing w:before="200" w:after="0" w:line="240" w:lineRule="auto"/>
      <w:outlineLvl w:val="5"/>
    </w:pPr>
    <w:rPr>
      <w:rFonts w:ascii="Cambria" w:hAnsi="Cambria"/>
      <w:i/>
      <w:iCs/>
      <w:color w:val="243F60"/>
      <w:sz w:val="24"/>
      <w:szCs w:val="24"/>
      <w:lang w:val="en-US" w:eastAsia="en-US"/>
    </w:rPr>
  </w:style>
  <w:style w:type="paragraph" w:customStyle="1" w:styleId="berschrift7">
    <w:name w:val="Ьberschrift 7"/>
    <w:basedOn w:val="Normal"/>
    <w:next w:val="Normal"/>
    <w:link w:val="7"/>
    <w:uiPriority w:val="99"/>
    <w:semiHidden/>
    <w:locked/>
    <w:rsid w:val="0039239C"/>
    <w:pPr>
      <w:keepNext/>
      <w:keepLines/>
      <w:spacing w:before="200" w:after="0" w:line="240" w:lineRule="auto"/>
      <w:outlineLvl w:val="6"/>
    </w:pPr>
    <w:rPr>
      <w:rFonts w:ascii="Cambria" w:hAnsi="Cambria"/>
      <w:i/>
      <w:iCs/>
      <w:color w:val="404040"/>
      <w:sz w:val="24"/>
      <w:szCs w:val="24"/>
      <w:lang w:val="en-US" w:eastAsia="en-US"/>
    </w:rPr>
  </w:style>
  <w:style w:type="paragraph" w:customStyle="1" w:styleId="berschrift8">
    <w:name w:val="Ьberschrift 8"/>
    <w:basedOn w:val="Normal"/>
    <w:next w:val="Normal"/>
    <w:link w:val="8"/>
    <w:uiPriority w:val="99"/>
    <w:semiHidden/>
    <w:locked/>
    <w:rsid w:val="0039239C"/>
    <w:pPr>
      <w:keepNext/>
      <w:keepLines/>
      <w:spacing w:before="200" w:after="0" w:line="240" w:lineRule="auto"/>
      <w:outlineLvl w:val="7"/>
    </w:pPr>
    <w:rPr>
      <w:rFonts w:ascii="Cambria" w:hAnsi="Cambria"/>
      <w:color w:val="4F81BD"/>
      <w:sz w:val="20"/>
      <w:szCs w:val="20"/>
      <w:lang w:val="en-US" w:eastAsia="en-US"/>
    </w:rPr>
  </w:style>
  <w:style w:type="paragraph" w:customStyle="1" w:styleId="berschrift9">
    <w:name w:val="Ьberschrift 9"/>
    <w:basedOn w:val="Normal"/>
    <w:next w:val="Normal"/>
    <w:link w:val="9"/>
    <w:uiPriority w:val="99"/>
    <w:semiHidden/>
    <w:locked/>
    <w:rsid w:val="0039239C"/>
    <w:pPr>
      <w:keepNext/>
      <w:keepLines/>
      <w:spacing w:before="200" w:after="0" w:line="240" w:lineRule="auto"/>
      <w:outlineLvl w:val="8"/>
    </w:pPr>
    <w:rPr>
      <w:rFonts w:ascii="Cambria" w:hAnsi="Cambria"/>
      <w:i/>
      <w:iCs/>
      <w:color w:val="404040"/>
      <w:sz w:val="20"/>
      <w:szCs w:val="20"/>
      <w:lang w:val="en-US" w:eastAsia="en-US"/>
    </w:rPr>
  </w:style>
  <w:style w:type="character" w:customStyle="1" w:styleId="1">
    <w:name w:val="Заголовок 1 Знак"/>
    <w:basedOn w:val="DefaultParagraphFont"/>
    <w:link w:val="berschrift1"/>
    <w:uiPriority w:val="99"/>
    <w:locked/>
    <w:rsid w:val="0039239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">
    <w:name w:val="Заголовок 2 Знак"/>
    <w:basedOn w:val="DefaultParagraphFont"/>
    <w:link w:val="berschrift2"/>
    <w:uiPriority w:val="99"/>
    <w:semiHidden/>
    <w:locked/>
    <w:rsid w:val="0039239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">
    <w:name w:val="Заголовок 3 Знак"/>
    <w:basedOn w:val="DefaultParagraphFont"/>
    <w:link w:val="berschrift3"/>
    <w:uiPriority w:val="99"/>
    <w:locked/>
    <w:rsid w:val="0039239C"/>
    <w:rPr>
      <w:rFonts w:ascii="Cambria" w:hAnsi="Cambria" w:cs="Times New Roman"/>
      <w:b/>
      <w:bCs/>
      <w:color w:val="4F81BD"/>
    </w:rPr>
  </w:style>
  <w:style w:type="character" w:customStyle="1" w:styleId="4">
    <w:name w:val="Заголовок 4 Знак"/>
    <w:basedOn w:val="DefaultParagraphFont"/>
    <w:link w:val="berschrift4"/>
    <w:uiPriority w:val="99"/>
    <w:locked/>
    <w:rsid w:val="0039239C"/>
    <w:rPr>
      <w:rFonts w:ascii="Cambria" w:hAnsi="Cambria" w:cs="Times New Roman"/>
      <w:b/>
      <w:bCs/>
      <w:i/>
      <w:iCs/>
      <w:color w:val="4F81BD"/>
    </w:rPr>
  </w:style>
  <w:style w:type="character" w:customStyle="1" w:styleId="5">
    <w:name w:val="Заголовок 5 Знак"/>
    <w:basedOn w:val="DefaultParagraphFont"/>
    <w:link w:val="berschrift5"/>
    <w:uiPriority w:val="99"/>
    <w:locked/>
    <w:rsid w:val="0039239C"/>
    <w:rPr>
      <w:rFonts w:ascii="Cambria" w:hAnsi="Cambria" w:cs="Times New Roman"/>
      <w:color w:val="243F60"/>
    </w:rPr>
  </w:style>
  <w:style w:type="character" w:customStyle="1" w:styleId="6">
    <w:name w:val="Заголовок 6 Знак"/>
    <w:basedOn w:val="DefaultParagraphFont"/>
    <w:link w:val="berschrift6"/>
    <w:uiPriority w:val="99"/>
    <w:locked/>
    <w:rsid w:val="0039239C"/>
    <w:rPr>
      <w:rFonts w:ascii="Cambria" w:hAnsi="Cambria" w:cs="Times New Roman"/>
      <w:i/>
      <w:iCs/>
      <w:color w:val="243F60"/>
    </w:rPr>
  </w:style>
  <w:style w:type="character" w:customStyle="1" w:styleId="7">
    <w:name w:val="Заголовок 7 Знак"/>
    <w:basedOn w:val="DefaultParagraphFont"/>
    <w:link w:val="berschrift7"/>
    <w:uiPriority w:val="99"/>
    <w:locked/>
    <w:rsid w:val="0039239C"/>
    <w:rPr>
      <w:rFonts w:ascii="Cambria" w:hAnsi="Cambria" w:cs="Times New Roman"/>
      <w:i/>
      <w:iCs/>
      <w:color w:val="404040"/>
    </w:rPr>
  </w:style>
  <w:style w:type="character" w:customStyle="1" w:styleId="8">
    <w:name w:val="Заголовок 8 Знак"/>
    <w:basedOn w:val="DefaultParagraphFont"/>
    <w:link w:val="berschrift8"/>
    <w:uiPriority w:val="99"/>
    <w:locked/>
    <w:rsid w:val="0039239C"/>
    <w:rPr>
      <w:rFonts w:ascii="Cambria" w:hAnsi="Cambria" w:cs="Times New Roman"/>
      <w:color w:val="4F81BD"/>
      <w:sz w:val="20"/>
      <w:szCs w:val="20"/>
    </w:rPr>
  </w:style>
  <w:style w:type="character" w:customStyle="1" w:styleId="9">
    <w:name w:val="Заголовок 9 Знак"/>
    <w:basedOn w:val="DefaultParagraphFont"/>
    <w:link w:val="berschrift9"/>
    <w:uiPriority w:val="99"/>
    <w:locked/>
    <w:rsid w:val="0039239C"/>
    <w:rPr>
      <w:rFonts w:ascii="Cambria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99"/>
    <w:qFormat/>
    <w:locked/>
    <w:rsid w:val="0039239C"/>
    <w:pPr>
      <w:spacing w:after="0" w:line="240" w:lineRule="auto"/>
    </w:pPr>
    <w:rPr>
      <w:rFonts w:ascii="Courier New" w:eastAsia="Calibri" w:hAnsi="Courier New"/>
      <w:b/>
      <w:bCs/>
      <w:color w:val="4F81BD"/>
      <w:sz w:val="18"/>
      <w:szCs w:val="18"/>
      <w:lang w:val="en-US" w:eastAsia="en-US"/>
    </w:rPr>
  </w:style>
  <w:style w:type="paragraph" w:styleId="TOCHeading">
    <w:name w:val="TOC Heading"/>
    <w:basedOn w:val="berschrift1"/>
    <w:next w:val="Normal"/>
    <w:uiPriority w:val="99"/>
    <w:qFormat/>
    <w:locked/>
    <w:rsid w:val="0039239C"/>
    <w:pPr>
      <w:outlineLvl w:val="9"/>
    </w:pPr>
  </w:style>
  <w:style w:type="paragraph" w:customStyle="1" w:styleId="HeroName">
    <w:name w:val="Hero_Name"/>
    <w:next w:val="HeroRemarka"/>
    <w:uiPriority w:val="99"/>
    <w:rsid w:val="00F8270A"/>
    <w:pPr>
      <w:keepNext/>
      <w:ind w:left="3827"/>
    </w:pPr>
    <w:rPr>
      <w:caps/>
      <w:sz w:val="24"/>
      <w:szCs w:val="24"/>
      <w:lang w:val="en-US" w:eastAsia="en-US"/>
    </w:rPr>
  </w:style>
  <w:style w:type="paragraph" w:customStyle="1" w:styleId="HeroReplica">
    <w:name w:val="Hero_Replica"/>
    <w:next w:val="Normal"/>
    <w:uiPriority w:val="99"/>
    <w:rsid w:val="00464192"/>
    <w:pPr>
      <w:keepNext/>
      <w:ind w:left="2126" w:right="2126"/>
    </w:pPr>
    <w:rPr>
      <w:sz w:val="24"/>
      <w:szCs w:val="24"/>
      <w:lang w:val="en-US" w:eastAsia="en-US"/>
    </w:rPr>
  </w:style>
  <w:style w:type="paragraph" w:customStyle="1" w:styleId="HeroRemarka">
    <w:name w:val="Hero_Remarka"/>
    <w:next w:val="HeroReplica"/>
    <w:uiPriority w:val="99"/>
    <w:rsid w:val="007C1C06"/>
    <w:pPr>
      <w:keepNext/>
      <w:ind w:left="3119" w:right="2552"/>
    </w:pPr>
    <w:rPr>
      <w:sz w:val="24"/>
      <w:szCs w:val="24"/>
      <w:lang w:val="en-US" w:eastAsia="en-US"/>
    </w:rPr>
  </w:style>
  <w:style w:type="paragraph" w:customStyle="1" w:styleId="ActionTimeArena">
    <w:name w:val="Action_Time_Arena"/>
    <w:next w:val="ActionDescription"/>
    <w:uiPriority w:val="99"/>
    <w:rsid w:val="008B6BC8"/>
    <w:pPr>
      <w:spacing w:after="240"/>
    </w:pPr>
    <w:rPr>
      <w:caps/>
      <w:sz w:val="24"/>
      <w:szCs w:val="24"/>
      <w:lang w:val="en-US" w:eastAsia="en-US"/>
    </w:rPr>
  </w:style>
  <w:style w:type="paragraph" w:customStyle="1" w:styleId="ActionDescription">
    <w:name w:val="Action_Description"/>
    <w:next w:val="HeroName"/>
    <w:uiPriority w:val="99"/>
    <w:rsid w:val="001A576B"/>
    <w:pPr>
      <w:spacing w:after="240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E21855"/>
    <w:pPr>
      <w:tabs>
        <w:tab w:val="center" w:pos="4677"/>
        <w:tab w:val="right" w:pos="9355"/>
      </w:tabs>
      <w:spacing w:after="0" w:line="240" w:lineRule="auto"/>
      <w:jc w:val="right"/>
    </w:pPr>
    <w:rPr>
      <w:rFonts w:ascii="Courier New" w:eastAsia="Calibri" w:hAnsi="Courier New"/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21855"/>
    <w:rPr>
      <w:rFonts w:cs="Times New Roman"/>
    </w:rPr>
  </w:style>
  <w:style w:type="paragraph" w:styleId="Footer">
    <w:name w:val="footer"/>
    <w:basedOn w:val="Normal"/>
    <w:link w:val="FooterChar"/>
    <w:uiPriority w:val="99"/>
    <w:locked/>
    <w:rsid w:val="002F1F02"/>
    <w:pPr>
      <w:tabs>
        <w:tab w:val="center" w:pos="4677"/>
        <w:tab w:val="right" w:pos="9355"/>
      </w:tabs>
      <w:spacing w:after="0" w:line="240" w:lineRule="auto"/>
    </w:pPr>
    <w:rPr>
      <w:rFonts w:ascii="Courier New" w:eastAsia="Calibri" w:hAnsi="Courier New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F1F02"/>
    <w:rPr>
      <w:rFonts w:cs="Times New Roman"/>
    </w:rPr>
  </w:style>
  <w:style w:type="paragraph" w:customStyle="1" w:styleId="Next">
    <w:name w:val="Next"/>
    <w:basedOn w:val="HeroRemarka"/>
    <w:uiPriority w:val="99"/>
    <w:rsid w:val="00C501FF"/>
    <w:rPr>
      <w:caps/>
    </w:rPr>
  </w:style>
  <w:style w:type="paragraph" w:customStyle="1" w:styleId="Titr">
    <w:name w:val="Titr"/>
    <w:basedOn w:val="ActionTimeArena"/>
    <w:next w:val="HeroRemarka"/>
    <w:uiPriority w:val="99"/>
    <w:rsid w:val="00811E8B"/>
  </w:style>
  <w:style w:type="paragraph" w:customStyle="1" w:styleId="Note">
    <w:name w:val="Note"/>
    <w:basedOn w:val="ActionTimeArena"/>
    <w:next w:val="HeroName"/>
    <w:uiPriority w:val="99"/>
    <w:rsid w:val="00811E8B"/>
  </w:style>
  <w:style w:type="paragraph" w:customStyle="1" w:styleId="TitulHeading">
    <w:name w:val="Titul_Heading"/>
    <w:next w:val="TitulAuthor"/>
    <w:uiPriority w:val="99"/>
    <w:rsid w:val="00673BDC"/>
    <w:pPr>
      <w:spacing w:before="3560" w:after="240"/>
      <w:ind w:left="1843" w:right="1843"/>
      <w:contextualSpacing/>
      <w:jc w:val="center"/>
    </w:pPr>
    <w:rPr>
      <w:caps/>
      <w:sz w:val="24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locked/>
    <w:rsid w:val="00076DB0"/>
    <w:rPr>
      <w:rFonts w:cs="Times New Roman"/>
      <w:color w:val="808080"/>
    </w:rPr>
  </w:style>
  <w:style w:type="paragraph" w:customStyle="1" w:styleId="TitulAuthor">
    <w:name w:val="Titul_Author"/>
    <w:next w:val="TitulSourceScreening"/>
    <w:uiPriority w:val="99"/>
    <w:rsid w:val="003D1A06"/>
    <w:pPr>
      <w:spacing w:after="24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SourceScreening">
    <w:name w:val="Titul_Source_Screening"/>
    <w:next w:val="Normal"/>
    <w:uiPriority w:val="99"/>
    <w:rsid w:val="00EC13EF"/>
    <w:pPr>
      <w:spacing w:after="620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Contacts">
    <w:name w:val="Titul_Contacts"/>
    <w:uiPriority w:val="99"/>
    <w:rsid w:val="000C5AC2"/>
    <w:pPr>
      <w:ind w:left="4678"/>
    </w:pPr>
    <w:rPr>
      <w:sz w:val="24"/>
      <w:szCs w:val="24"/>
      <w:lang w:val="en-US" w:eastAsia="en-US"/>
    </w:rPr>
  </w:style>
  <w:style w:type="paragraph" w:customStyle="1" w:styleId="HeroVoiceOver">
    <w:name w:val="Hero_VoiceOver"/>
    <w:basedOn w:val="HeroRemarka"/>
    <w:next w:val="HeroReplica"/>
    <w:uiPriority w:val="99"/>
    <w:rsid w:val="00B40348"/>
    <w:rPr>
      <w:lang w:val="ru-RU"/>
    </w:rPr>
  </w:style>
  <w:style w:type="paragraph" w:customStyle="1" w:styleId="HeroContinue">
    <w:name w:val="Hero_Continue"/>
    <w:basedOn w:val="HeroRemarka"/>
    <w:next w:val="HeroReplica"/>
    <w:uiPriority w:val="99"/>
    <w:rsid w:val="007E1FF5"/>
  </w:style>
  <w:style w:type="character" w:styleId="PageNumber">
    <w:name w:val="page number"/>
    <w:basedOn w:val="DefaultParagraphFont"/>
    <w:uiPriority w:val="99"/>
    <w:locked/>
    <w:rsid w:val="008901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&#1061;&#1061;&#1061;\&#1057;&#1062;\&#1082;&#1086;&#1083;&#1077;&#1095;&#1082;&#1086;%20&#1076;&#1083;&#1103;%20&#1089;&#1074;&#1077;&#1090;&#1099;\scenario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scenario</Template>
  <TotalTime>9</TotalTime>
  <Pages>12</Pages>
  <Words>1492</Words>
  <Characters>8510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ПОДАРУНОК ДЛЯ СВІТЛАНКИ</dc:title>
  <dc:subject/>
  <dc:creator/>
  <cp:keywords/>
  <dc:description/>
  <cp:lastModifiedBy/>
  <cp:revision>3</cp:revision>
  <dcterms:created xsi:type="dcterms:W3CDTF">2012-01-11T18:15:00Z</dcterms:created>
  <dcterms:modified xsi:type="dcterms:W3CDTF">2012-01-11T18:34:00Z</dcterms:modified>
</cp:coreProperties>
</file>