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BC38C2">
      <w:pPr>
        <w:rPr>
          <w:rFonts w:ascii="Courier New" w:hAnsi="Courier New" w:cs="Courier New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ВЕСІЛЛЯ У ВИШИВАНКАХ</w:t>
      </w: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Михайло Нізовцов</w:t>
      </w: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Оригінальний сценарій</w:t>
      </w: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FE0FFF">
      <w:pPr>
        <w:ind w:left="4678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uk-UA"/>
        </w:rPr>
        <w:t xml:space="preserve">Михайло Нізовцов, </w:t>
      </w:r>
    </w:p>
    <w:p w:rsidR="00701802" w:rsidRPr="00FE0FFF" w:rsidRDefault="00701802" w:rsidP="00FE0FFF">
      <w:pPr>
        <w:ind w:left="4678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ДОС-544,кВ.7., Котовськ,</w:t>
      </w:r>
    </w:p>
    <w:p w:rsidR="00701802" w:rsidRDefault="00701802" w:rsidP="00FE0FFF">
      <w:pPr>
        <w:ind w:left="4678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Одеська обл.</w:t>
      </w:r>
      <w:r>
        <w:rPr>
          <w:rFonts w:ascii="Courier New" w:hAnsi="Courier New" w:cs="Courier New"/>
          <w:lang w:val="en-US"/>
        </w:rPr>
        <w:t>66301.</w:t>
      </w:r>
    </w:p>
    <w:p w:rsidR="00701802" w:rsidRPr="00FE0FFF" w:rsidRDefault="00701802" w:rsidP="00FE0FFF">
      <w:pPr>
        <w:ind w:left="4678"/>
        <w:jc w:val="center"/>
        <w:rPr>
          <w:rFonts w:ascii="Courier New" w:hAnsi="Courier New" w:cs="Courier New"/>
          <w:lang w:val="uk-UA"/>
        </w:rPr>
      </w:pPr>
    </w:p>
    <w:p w:rsidR="00701802" w:rsidRDefault="00701802" w:rsidP="00FE0FFF">
      <w:pPr>
        <w:ind w:left="4678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тел.050-49-00086.</w:t>
      </w:r>
    </w:p>
    <w:p w:rsidR="00701802" w:rsidRPr="00FE0FFF" w:rsidRDefault="00701802" w:rsidP="00FE0FFF">
      <w:pPr>
        <w:ind w:left="4678"/>
        <w:jc w:val="center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701802" w:rsidRPr="0004631D" w:rsidRDefault="00701802" w:rsidP="00FE0FFF">
      <w:pPr>
        <w:ind w:firstLine="4678"/>
        <w:jc w:val="center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E-mail: hoholmin@ukr.net</w:t>
      </w: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706B5C">
      <w:pPr>
        <w:jc w:val="center"/>
        <w:rPr>
          <w:rFonts w:ascii="Courier New" w:hAnsi="Courier New" w:cs="Courier New"/>
          <w:lang w:val="uk-UA"/>
        </w:rPr>
      </w:pPr>
    </w:p>
    <w:p w:rsidR="00701802" w:rsidRDefault="00701802" w:rsidP="0004631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04631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НАТ. ПОЛЬОВА ДОРОГА ВІ</w:t>
      </w:r>
      <w:r>
        <w:rPr>
          <w:rFonts w:ascii="Courier New" w:hAnsi="Courier New" w:cs="Courier New"/>
          <w:lang w:val="uk-UA"/>
        </w:rPr>
        <w:t xml:space="preserve">Д </w:t>
      </w:r>
      <w:r w:rsidRPr="0033371A">
        <w:rPr>
          <w:rFonts w:ascii="Courier New" w:hAnsi="Courier New" w:cs="Courier New"/>
        </w:rPr>
        <w:t>СЕЛА ДО ТРАСИ ДЕНЬ</w:t>
      </w:r>
    </w:p>
    <w:p w:rsidR="00701802" w:rsidRPr="0033371A" w:rsidRDefault="00701802" w:rsidP="0033371A">
      <w:pPr>
        <w:ind w:left="540" w:firstLine="27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Дорогою від села, що розляглося в балці, вгору плентається однорукий чоловік в літах. На ногах у нього зношені кирзові чоботи. Під френчем у чоловіка вишиванка. Порожній рукав френча засунутий у кишеню. На голові кашкет. Це МИКОЛА. Микола мислить вголос.</w:t>
      </w:r>
    </w:p>
    <w:p w:rsidR="00701802" w:rsidRPr="0033371A" w:rsidRDefault="00701802" w:rsidP="0033371A">
      <w:pPr>
        <w:ind w:left="540" w:firstLine="27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Я ж не якась там дитина війни! Я – фронтовик! Це щоб сьогодні  моєї пенсії на місяць на куриво не хватало? Вже государству стільки років, як мені у війну було!.. Позор!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спиняється, знімає кашкета, витирає піт з чола.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Це ж треба так укрупнити район! Як губернія!.. Доберись до того райцентру!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Над головою Миколи тріпоче крильцями, співає жайворонок. Микола дивиться на жайворонка. Дивиться на порослий чортополохом лан пшениці справа від дороги, переводить погляд вліво від дороги, бачить соняшниковий лан з миршавими </w:t>
      </w:r>
      <w:r>
        <w:rPr>
          <w:rFonts w:ascii="Courier New" w:hAnsi="Courier New" w:cs="Courier New"/>
          <w:lang w:val="uk-UA"/>
        </w:rPr>
        <w:t xml:space="preserve">низькими </w:t>
      </w:r>
      <w:r w:rsidRPr="0033371A">
        <w:rPr>
          <w:rFonts w:ascii="Courier New" w:hAnsi="Courier New" w:cs="Courier New"/>
        </w:rPr>
        <w:t>стовбурцями.</w:t>
      </w:r>
    </w:p>
    <w:p w:rsidR="00701802" w:rsidRPr="0033371A" w:rsidRDefault="00701802" w:rsidP="0033371A">
      <w:pPr>
        <w:pStyle w:val="BlockText"/>
        <w:ind w:left="3827" w:right="0"/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Прийшли… господарі!..</w:t>
      </w:r>
    </w:p>
    <w:p w:rsidR="00701802" w:rsidRPr="0033371A" w:rsidRDefault="00701802" w:rsidP="0033371A">
      <w:pPr>
        <w:ind w:left="540" w:firstLine="27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 проходить повз знак «</w:t>
      </w:r>
      <w:r w:rsidRPr="0033371A">
        <w:rPr>
          <w:rFonts w:ascii="Courier New" w:hAnsi="Courier New" w:cs="Courier New"/>
          <w:lang w:val="uk-UA"/>
        </w:rPr>
        <w:t>с.</w:t>
      </w:r>
      <w:r w:rsidRPr="0033371A">
        <w:rPr>
          <w:rFonts w:ascii="Courier New" w:hAnsi="Courier New" w:cs="Courier New"/>
        </w:rPr>
        <w:t xml:space="preserve"> ВИШИВАНКИ», виходить на трасу, повільно іде по узбіччю в напрямку райцентру повз знак «До Триндичалівки 70 км», голосує.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Мимо проносяться чорні, з тонованими стеклами іномарки, ніхто не зупиняється.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Скриплять гальма. Біля Миколи зупиняється світла іномарка. Відкриваються дверцята. Із іномарки висовує голову бритоголовий пасажир - БИЧАРА, </w:t>
      </w:r>
      <w:r w:rsidRPr="0033371A">
        <w:rPr>
          <w:rFonts w:ascii="Courier New" w:hAnsi="Courier New" w:cs="Courier New"/>
          <w:lang w:val="uk-UA"/>
        </w:rPr>
        <w:t>питає у</w:t>
      </w:r>
      <w:r w:rsidRPr="0033371A">
        <w:rPr>
          <w:rFonts w:ascii="Courier New" w:hAnsi="Courier New" w:cs="Courier New"/>
        </w:rPr>
        <w:t xml:space="preserve"> Миколи.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БИЧАРА</w:t>
      </w:r>
    </w:p>
    <w:p w:rsidR="00701802" w:rsidRPr="0033371A" w:rsidRDefault="00701802" w:rsidP="0033371A">
      <w:pPr>
        <w:pStyle w:val="BlockText"/>
      </w:pPr>
      <w:r w:rsidRPr="0033371A">
        <w:t>Скока башляєш?</w:t>
      </w:r>
    </w:p>
    <w:p w:rsidR="00701802" w:rsidRPr="0033371A" w:rsidRDefault="00701802" w:rsidP="0033371A">
      <w:pPr>
        <w:ind w:left="540" w:firstLine="27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жестикулює долонею.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FB0754" w:rsidRDefault="00701802" w:rsidP="0033371A">
      <w:pPr>
        <w:pStyle w:val="BlockText"/>
        <w:rPr>
          <w:lang w:val="uk-UA"/>
        </w:rPr>
      </w:pPr>
      <w:r w:rsidRPr="0033371A">
        <w:t>На іностранному не понімаю!</w:t>
      </w:r>
      <w:r>
        <w:rPr>
          <w:lang w:val="uk-UA"/>
        </w:rPr>
        <w:t>А грошей – фіг!</w:t>
      </w:r>
    </w:p>
    <w:p w:rsidR="00701802" w:rsidRPr="0033371A" w:rsidRDefault="00701802" w:rsidP="0033371A">
      <w:pPr>
        <w:pStyle w:val="BlockText"/>
      </w:pP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Бичара кривить рота, спльовує Миколі під ноги.</w:t>
      </w:r>
    </w:p>
    <w:p w:rsidR="00701802" w:rsidRPr="0033371A" w:rsidRDefault="00701802" w:rsidP="0033371A">
      <w:pPr>
        <w:pStyle w:val="BlockText"/>
        <w:ind w:left="3827" w:right="0"/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БИЧАРА</w:t>
      </w:r>
    </w:p>
    <w:p w:rsidR="00701802" w:rsidRPr="0033371A" w:rsidRDefault="00701802" w:rsidP="0033371A">
      <w:pPr>
        <w:pStyle w:val="BlockText"/>
      </w:pPr>
      <w:r w:rsidRPr="0033371A">
        <w:t>Пролєтаєш, непонятлівий!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Бичара хлопає дверцятами перед Миколою. Іномарка рве з місця.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ІНТ. САЛОН ІНОМАРКИ ДЕНЬ</w:t>
      </w: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 </w:t>
      </w: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Іномарка мчить по трасі.</w:t>
      </w: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Бичара відкидається на сидінні, відкриває банку пива, смокче, опускає бокове скло, викидає порожню банку на обочину, звертається до водія.</w:t>
      </w:r>
    </w:p>
    <w:p w:rsidR="00701802" w:rsidRPr="0033371A" w:rsidRDefault="00701802" w:rsidP="0033371A">
      <w:pPr>
        <w:ind w:left="540" w:firstLine="27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БИЧАРА</w:t>
      </w:r>
    </w:p>
    <w:p w:rsidR="00701802" w:rsidRPr="0033371A" w:rsidRDefault="00701802" w:rsidP="0033371A">
      <w:pPr>
        <w:pStyle w:val="BlockText"/>
      </w:pPr>
      <w:r w:rsidRPr="0033371A">
        <w:t>Півасіка купіл би! Парєнь очєнь ценний! Нє понімаєт!.. Существуют єщ</w:t>
      </w:r>
      <w:r w:rsidRPr="0033371A">
        <w:rPr>
          <w:lang w:val="uk-UA"/>
        </w:rPr>
        <w:t>ь</w:t>
      </w:r>
      <w:r w:rsidRPr="0033371A">
        <w:t>о такіє!</w:t>
      </w:r>
    </w:p>
    <w:p w:rsidR="00701802" w:rsidRPr="0033371A" w:rsidRDefault="00701802" w:rsidP="0033371A">
      <w:pPr>
        <w:ind w:left="540" w:firstLine="27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ТРАСА ДЕНЬ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Микола повільно </w:t>
      </w:r>
      <w:r>
        <w:rPr>
          <w:rFonts w:ascii="Courier New" w:hAnsi="Courier New" w:cs="Courier New"/>
          <w:lang w:val="uk-UA"/>
        </w:rPr>
        <w:t>іде</w:t>
      </w:r>
      <w:r w:rsidRPr="0033371A">
        <w:rPr>
          <w:rFonts w:ascii="Courier New" w:hAnsi="Courier New" w:cs="Courier New"/>
        </w:rPr>
        <w:t xml:space="preserve"> по обочині траси в бік райцентру, голосує. Іномарки проносяться мимо. Сонце хилиться на після обід.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  <w:rPr>
          <w:lang w:val="uk-UA"/>
        </w:rPr>
      </w:pPr>
      <w:r w:rsidRPr="0033371A">
        <w:t>За кого тільки руку віддав?.. Ну, приїду в</w:t>
      </w:r>
      <w:r>
        <w:t xml:space="preserve"> той райцентр</w:t>
      </w:r>
      <w:r w:rsidRPr="0033371A">
        <w:t>, а там такі самі – понятливі!</w:t>
      </w:r>
      <w:r>
        <w:rPr>
          <w:lang w:val="uk-UA"/>
        </w:rPr>
        <w:t>І шо я їм скажу</w:t>
      </w:r>
      <w:r>
        <w:t>? На куриво</w:t>
      </w:r>
      <w:r>
        <w:rPr>
          <w:lang w:val="uk-UA"/>
        </w:rPr>
        <w:t xml:space="preserve"> до пенсії</w:t>
      </w:r>
      <w:r>
        <w:t xml:space="preserve"> накиньте?..</w:t>
      </w:r>
      <w:r>
        <w:rPr>
          <w:lang w:val="uk-UA"/>
        </w:rPr>
        <w:t>Чи на ремонт телевізора?</w:t>
      </w:r>
      <w:r>
        <w:t xml:space="preserve"> </w:t>
      </w:r>
      <w:r>
        <w:rPr>
          <w:lang w:val="uk-UA"/>
        </w:rPr>
        <w:t>І н</w:t>
      </w:r>
      <w:r w:rsidRPr="0033371A">
        <w:t xml:space="preserve">а чому назад? Оце вернусь додому, натру </w:t>
      </w:r>
      <w:r w:rsidRPr="0033371A">
        <w:rPr>
          <w:lang w:val="uk-UA"/>
        </w:rPr>
        <w:t xml:space="preserve">сухого </w:t>
      </w:r>
      <w:r w:rsidRPr="0033371A">
        <w:t>капустиння…</w:t>
      </w:r>
      <w:r w:rsidRPr="0033371A">
        <w:rPr>
          <w:lang w:val="uk-UA"/>
        </w:rPr>
        <w:t xml:space="preserve"> Зроблю махру.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Розстроєний </w:t>
      </w:r>
      <w:r w:rsidRPr="0033371A">
        <w:rPr>
          <w:rFonts w:ascii="Courier New" w:hAnsi="Courier New" w:cs="Courier New"/>
          <w:lang w:val="uk-UA"/>
        </w:rPr>
        <w:t>Микола вертається</w:t>
      </w:r>
      <w:r w:rsidRPr="0033371A">
        <w:rPr>
          <w:rFonts w:ascii="Courier New" w:hAnsi="Courier New" w:cs="Courier New"/>
        </w:rPr>
        <w:t xml:space="preserve"> назад, звертає з траси на польову дорогу, проходить мимо знаку «</w:t>
      </w:r>
      <w:r w:rsidRPr="0033371A">
        <w:rPr>
          <w:rFonts w:ascii="Courier New" w:hAnsi="Courier New" w:cs="Courier New"/>
          <w:lang w:val="uk-UA"/>
        </w:rPr>
        <w:t>с.</w:t>
      </w:r>
      <w:r w:rsidRPr="0033371A">
        <w:rPr>
          <w:rFonts w:ascii="Courier New" w:hAnsi="Courier New" w:cs="Courier New"/>
        </w:rPr>
        <w:t xml:space="preserve"> Вишиванки», плентається </w:t>
      </w:r>
      <w:r>
        <w:rPr>
          <w:rFonts w:ascii="Courier New" w:hAnsi="Courier New" w:cs="Courier New"/>
          <w:lang w:val="uk-UA"/>
        </w:rPr>
        <w:t xml:space="preserve">вниз </w:t>
      </w:r>
      <w:r w:rsidRPr="0033371A">
        <w:rPr>
          <w:rFonts w:ascii="Courier New" w:hAnsi="Courier New" w:cs="Courier New"/>
        </w:rPr>
        <w:t xml:space="preserve">у село. 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Добряче припікає сонце.</w:t>
      </w: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  <w:lang w:val="uk-UA"/>
        </w:rPr>
        <w:t>Згори від траси</w:t>
      </w:r>
      <w:r w:rsidRPr="0033371A">
        <w:rPr>
          <w:rFonts w:ascii="Courier New" w:hAnsi="Courier New" w:cs="Courier New"/>
        </w:rPr>
        <w:t xml:space="preserve"> село </w:t>
      </w:r>
      <w:r w:rsidRPr="0033371A">
        <w:rPr>
          <w:rFonts w:ascii="Courier New" w:hAnsi="Courier New" w:cs="Courier New"/>
          <w:lang w:val="uk-UA"/>
        </w:rPr>
        <w:t xml:space="preserve">Вишиванки </w:t>
      </w:r>
      <w:r w:rsidRPr="0033371A">
        <w:rPr>
          <w:rFonts w:ascii="Courier New" w:hAnsi="Courier New" w:cs="Courier New"/>
        </w:rPr>
        <w:t>видно як на долоні.</w:t>
      </w:r>
    </w:p>
    <w:p w:rsidR="00701802" w:rsidRPr="00CF34E7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НАТ. ДВІР КУЗНІ </w:t>
      </w:r>
      <w:r>
        <w:rPr>
          <w:rFonts w:ascii="Courier New" w:hAnsi="Courier New" w:cs="Courier New"/>
          <w:lang w:val="uk-UA"/>
        </w:rPr>
        <w:t xml:space="preserve"> - ВІЙНА, СПОГАДИ ДЕНЬ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Default="00701802" w:rsidP="00F44139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Старий колгоспний кульгавий КОВАЛЬ у потертій будьонівці з двома колгоспницями середнього віку і юнаком - Миколою  - переробляють трактора на зубчатих колесах зі шпицями на танк, обшивають трактора листовим залізом.</w:t>
      </w:r>
    </w:p>
    <w:p w:rsidR="00701802" w:rsidRDefault="00701802" w:rsidP="00F44139">
      <w:pPr>
        <w:rPr>
          <w:rFonts w:ascii="Courier New" w:hAnsi="Courier New" w:cs="Courier New"/>
        </w:rPr>
      </w:pPr>
    </w:p>
    <w:p w:rsidR="00701802" w:rsidRDefault="00701802" w:rsidP="00F44139">
      <w:pPr>
        <w:rPr>
          <w:rFonts w:ascii="Courier New" w:hAnsi="Courier New" w:cs="Courier New"/>
        </w:rPr>
      </w:pPr>
    </w:p>
    <w:p w:rsidR="00701802" w:rsidRPr="0033371A" w:rsidRDefault="00701802" w:rsidP="00F44139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Колгоспниці підтримують лист заліза, а Микола кріпить його до </w:t>
      </w:r>
      <w:r>
        <w:rPr>
          <w:rFonts w:ascii="Courier New" w:hAnsi="Courier New" w:cs="Courier New"/>
          <w:lang w:val="uk-UA"/>
        </w:rPr>
        <w:t xml:space="preserve">боку </w:t>
      </w:r>
      <w:r w:rsidRPr="0033371A">
        <w:rPr>
          <w:rFonts w:ascii="Courier New" w:hAnsi="Courier New" w:cs="Courier New"/>
        </w:rPr>
        <w:t>трактора болтом і гайкою.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Неподалік трактора у дворі кузні стоїть віз з задертим вгору </w:t>
      </w:r>
      <w:r>
        <w:rPr>
          <w:rFonts w:ascii="Courier New" w:hAnsi="Courier New" w:cs="Courier New"/>
          <w:lang w:val="uk-UA"/>
        </w:rPr>
        <w:t xml:space="preserve">деревяним </w:t>
      </w:r>
      <w:r w:rsidRPr="0033371A">
        <w:rPr>
          <w:rFonts w:ascii="Courier New" w:hAnsi="Courier New" w:cs="Courier New"/>
        </w:rPr>
        <w:t>дишлем.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F50815" w:rsidRDefault="00701802" w:rsidP="0033371A">
      <w:pPr>
        <w:rPr>
          <w:rFonts w:ascii="Courier New" w:hAnsi="Courier New" w:cs="Courier New"/>
          <w:lang w:val="uk-UA"/>
        </w:rPr>
      </w:pPr>
      <w:r w:rsidRPr="00F50815">
        <w:rPr>
          <w:rFonts w:ascii="Courier New" w:hAnsi="Courier New" w:cs="Courier New"/>
          <w:lang w:val="uk-UA"/>
        </w:rPr>
        <w:t>Коваль кульгає поруч колгоспниць і Миколи з кувалдою у лівій руці, правою рукою витирає піт з лоба, зводить вказівний палець правої руки в небо.</w:t>
      </w:r>
    </w:p>
    <w:p w:rsidR="00701802" w:rsidRPr="00F50815" w:rsidRDefault="00701802" w:rsidP="0033371A">
      <w:pPr>
        <w:pStyle w:val="BlockText"/>
        <w:ind w:left="3827" w:right="0"/>
        <w:rPr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КОВАЛЬ  </w:t>
      </w:r>
    </w:p>
    <w:p w:rsidR="00701802" w:rsidRPr="0033371A" w:rsidRDefault="00701802" w:rsidP="0033371A">
      <w:pPr>
        <w:pStyle w:val="BlockText"/>
      </w:pPr>
      <w:r w:rsidRPr="0033371A">
        <w:rPr>
          <w:lang w:val="uk-UA"/>
        </w:rPr>
        <w:t>О</w:t>
      </w:r>
      <w:r w:rsidRPr="0033371A">
        <w:t xml:space="preserve">! </w:t>
      </w:r>
      <w:r>
        <w:rPr>
          <w:lang w:val="uk-UA"/>
        </w:rPr>
        <w:t>І н</w:t>
      </w:r>
      <w:r w:rsidRPr="0033371A">
        <w:t>азвемо ми наш танк - НІ - На Іспуг!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Боки трактора уже обшиті листовим залізом.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Микола </w:t>
      </w:r>
      <w:r>
        <w:rPr>
          <w:rFonts w:ascii="Courier New" w:hAnsi="Courier New" w:cs="Courier New"/>
          <w:lang w:val="uk-UA"/>
        </w:rPr>
        <w:t xml:space="preserve">копошиться </w:t>
      </w:r>
      <w:r w:rsidRPr="0033371A">
        <w:rPr>
          <w:rFonts w:ascii="Courier New" w:hAnsi="Courier New" w:cs="Courier New"/>
        </w:rPr>
        <w:t>в кабіні танка</w:t>
      </w:r>
      <w:r>
        <w:rPr>
          <w:rFonts w:ascii="Courier New" w:hAnsi="Courier New" w:cs="Courier New"/>
          <w:lang w:val="uk-UA"/>
        </w:rPr>
        <w:t xml:space="preserve"> НІ</w:t>
      </w:r>
      <w:r w:rsidRPr="0033371A">
        <w:rPr>
          <w:rFonts w:ascii="Courier New" w:hAnsi="Courier New" w:cs="Courier New"/>
        </w:rPr>
        <w:t>.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712237" w:rsidRDefault="00701802" w:rsidP="0033371A">
      <w:pPr>
        <w:rPr>
          <w:rFonts w:ascii="Courier New" w:hAnsi="Courier New" w:cs="Courier New"/>
          <w:lang w:val="uk-UA"/>
        </w:rPr>
      </w:pPr>
      <w:r w:rsidRPr="00712237">
        <w:rPr>
          <w:rFonts w:ascii="Courier New" w:hAnsi="Courier New" w:cs="Courier New"/>
          <w:lang w:val="uk-UA"/>
        </w:rPr>
        <w:t>Колгоспниці удвох витягують дишель з воза, несуть до танка і засовують його в кабіну через переднє віконце</w:t>
      </w:r>
      <w:r>
        <w:rPr>
          <w:rFonts w:ascii="Courier New" w:hAnsi="Courier New" w:cs="Courier New"/>
          <w:lang w:val="uk-UA"/>
        </w:rPr>
        <w:t>,</w:t>
      </w:r>
      <w:r w:rsidRPr="00712237">
        <w:rPr>
          <w:rFonts w:ascii="Courier New" w:hAnsi="Courier New" w:cs="Courier New"/>
          <w:lang w:val="uk-UA"/>
        </w:rPr>
        <w:t xml:space="preserve"> подають Миколі</w:t>
      </w:r>
      <w:r>
        <w:rPr>
          <w:rFonts w:ascii="Courier New" w:hAnsi="Courier New" w:cs="Courier New"/>
          <w:lang w:val="uk-UA"/>
        </w:rPr>
        <w:t xml:space="preserve"> закріпити</w:t>
      </w:r>
      <w:r w:rsidRPr="00712237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як ніби це</w:t>
      </w:r>
      <w:r w:rsidRPr="00712237">
        <w:rPr>
          <w:rFonts w:ascii="Courier New" w:hAnsi="Courier New" w:cs="Courier New"/>
          <w:lang w:val="uk-UA"/>
        </w:rPr>
        <w:t xml:space="preserve"> дул</w:t>
      </w:r>
      <w:r>
        <w:rPr>
          <w:rFonts w:ascii="Courier New" w:hAnsi="Courier New" w:cs="Courier New"/>
          <w:lang w:val="uk-UA"/>
        </w:rPr>
        <w:t>о</w:t>
      </w:r>
      <w:r w:rsidRPr="00712237">
        <w:rPr>
          <w:rFonts w:ascii="Courier New" w:hAnsi="Courier New" w:cs="Courier New"/>
          <w:lang w:val="uk-UA"/>
        </w:rPr>
        <w:t xml:space="preserve"> танкової пушки</w:t>
      </w:r>
      <w:r>
        <w:rPr>
          <w:rFonts w:ascii="Courier New" w:hAnsi="Courier New" w:cs="Courier New"/>
          <w:lang w:val="uk-UA"/>
        </w:rPr>
        <w:t>.</w:t>
      </w:r>
      <w:r w:rsidRPr="00712237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пробує повертати дуло вліво, вправо, прицілюється прямою наводкою на колгоспну контору.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МИКОЛА </w:t>
      </w:r>
    </w:p>
    <w:p w:rsidR="00701802" w:rsidRPr="0033371A" w:rsidRDefault="00701802" w:rsidP="0033371A">
      <w:pPr>
        <w:pStyle w:val="BlockText"/>
      </w:pPr>
      <w:r w:rsidRPr="0033371A">
        <w:t xml:space="preserve">По </w:t>
      </w:r>
      <w:r>
        <w:rPr>
          <w:lang w:val="uk-UA"/>
        </w:rPr>
        <w:t xml:space="preserve">бабській </w:t>
      </w:r>
      <w:r w:rsidRPr="0033371A">
        <w:t>бухгалтерії! Баб-бах!</w:t>
      </w:r>
    </w:p>
    <w:p w:rsidR="00701802" w:rsidRPr="0033371A" w:rsidRDefault="00701802" w:rsidP="0033371A">
      <w:pPr>
        <w:pStyle w:val="BlockText"/>
      </w:pPr>
    </w:p>
    <w:p w:rsidR="00701802" w:rsidRPr="00302C5A" w:rsidRDefault="00701802" w:rsidP="0033371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</w:rPr>
        <w:t xml:space="preserve">З кузні виходить Коваль з обрізом у руці, накульгуючи, він підходить </w:t>
      </w:r>
      <w:r>
        <w:rPr>
          <w:rFonts w:ascii="Courier New" w:hAnsi="Courier New" w:cs="Courier New"/>
          <w:lang w:val="uk-UA"/>
        </w:rPr>
        <w:t xml:space="preserve">справа </w:t>
      </w:r>
      <w:r w:rsidRPr="0033371A">
        <w:rPr>
          <w:rFonts w:ascii="Courier New" w:hAnsi="Courier New" w:cs="Courier New"/>
        </w:rPr>
        <w:t>до танка, подає Миколі в кабіну обріза і жменю патронів.</w:t>
      </w:r>
      <w:r>
        <w:rPr>
          <w:rFonts w:ascii="Courier New" w:hAnsi="Courier New" w:cs="Courier New"/>
          <w:lang w:val="uk-UA"/>
        </w:rPr>
        <w:t xml:space="preserve"> Микола бере обріза лівою рукою, підставляє праву жменю під патрони.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КОВАЛЬ </w:t>
      </w:r>
    </w:p>
    <w:p w:rsidR="00701802" w:rsidRDefault="00701802" w:rsidP="0033371A">
      <w:pPr>
        <w:pStyle w:val="BlockText"/>
        <w:rPr>
          <w:lang w:val="uk-UA"/>
        </w:rPr>
      </w:pPr>
      <w:r w:rsidRPr="0033371A">
        <w:t>Пульнеш, случай чого! Розбіжаться фріцяки!</w:t>
      </w:r>
    </w:p>
    <w:p w:rsidR="00701802" w:rsidRDefault="00701802" w:rsidP="0033371A">
      <w:pPr>
        <w:pStyle w:val="BlockText"/>
        <w:rPr>
          <w:lang w:val="uk-UA"/>
        </w:rPr>
      </w:pPr>
    </w:p>
    <w:p w:rsidR="00701802" w:rsidRDefault="00701802" w:rsidP="009100F7">
      <w:pPr>
        <w:rPr>
          <w:rFonts w:ascii="Courier New" w:hAnsi="Courier New" w:cs="Courier New"/>
          <w:lang w:val="uk-UA"/>
        </w:rPr>
      </w:pPr>
      <w:r w:rsidRPr="00302C5A">
        <w:rPr>
          <w:rFonts w:ascii="Courier New" w:hAnsi="Courier New" w:cs="Courier New"/>
        </w:rPr>
        <w:t>Микола кладе обріза на коліна, засовує патрони в кишені на грудях ковбойки, бере обріз в ліву руку,</w:t>
      </w:r>
      <w:r>
        <w:rPr>
          <w:rFonts w:ascii="Courier New" w:hAnsi="Courier New" w:cs="Courier New"/>
          <w:lang w:val="uk-UA"/>
        </w:rPr>
        <w:t xml:space="preserve"> </w:t>
      </w:r>
      <w:r w:rsidRPr="009100F7">
        <w:rPr>
          <w:rFonts w:ascii="Courier New" w:hAnsi="Courier New" w:cs="Courier New"/>
        </w:rPr>
        <w:t>праву руку</w:t>
      </w:r>
      <w:r>
        <w:rPr>
          <w:rFonts w:ascii="Courier New" w:hAnsi="Courier New" w:cs="Courier New"/>
          <w:lang w:val="uk-UA"/>
        </w:rPr>
        <w:t xml:space="preserve"> кладе на</w:t>
      </w:r>
      <w:r w:rsidRPr="009100F7">
        <w:rPr>
          <w:rFonts w:ascii="Courier New" w:hAnsi="Courier New" w:cs="Courier New"/>
        </w:rPr>
        <w:t xml:space="preserve"> важ</w:t>
      </w:r>
      <w:r>
        <w:rPr>
          <w:rFonts w:ascii="Courier New" w:hAnsi="Courier New" w:cs="Courier New"/>
          <w:lang w:val="uk-UA"/>
        </w:rPr>
        <w:t>іль</w:t>
      </w:r>
      <w:r w:rsidRPr="009100F7">
        <w:rPr>
          <w:rFonts w:ascii="Courier New" w:hAnsi="Courier New" w:cs="Courier New"/>
        </w:rPr>
        <w:t>, а голову і ліву руку з обрізом висовує через ліве бокове віконце</w:t>
      </w:r>
      <w:r>
        <w:rPr>
          <w:rFonts w:ascii="Courier New" w:hAnsi="Courier New" w:cs="Courier New"/>
          <w:lang w:val="uk-UA"/>
        </w:rPr>
        <w:t>, приміряється стріляти.</w:t>
      </w:r>
    </w:p>
    <w:p w:rsidR="00701802" w:rsidRDefault="00701802" w:rsidP="009100F7">
      <w:pPr>
        <w:rPr>
          <w:rFonts w:ascii="Courier New" w:hAnsi="Courier New" w:cs="Courier New"/>
          <w:lang w:val="uk-UA"/>
        </w:rPr>
      </w:pPr>
    </w:p>
    <w:p w:rsidR="00701802" w:rsidRPr="00302C5A" w:rsidRDefault="00701802" w:rsidP="009100F7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Коваль стоїть, мнеться біля танка.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А порох не відсирів?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ІНТ. </w:t>
      </w:r>
      <w:r>
        <w:rPr>
          <w:rFonts w:ascii="Courier New" w:hAnsi="Courier New" w:cs="Courier New"/>
          <w:lang w:val="uk-UA"/>
        </w:rPr>
        <w:t xml:space="preserve">КОЛГОСПНА </w:t>
      </w:r>
      <w:r w:rsidRPr="0033371A">
        <w:rPr>
          <w:rFonts w:ascii="Courier New" w:hAnsi="Courier New" w:cs="Courier New"/>
        </w:rPr>
        <w:t>БУХГАЛТЕРІЯ</w:t>
      </w:r>
      <w:r>
        <w:rPr>
          <w:rFonts w:ascii="Courier New" w:hAnsi="Courier New" w:cs="Courier New"/>
          <w:lang w:val="uk-UA"/>
        </w:rPr>
        <w:t xml:space="preserve"> – ВІЙНА, СПОГАДИ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За столом </w:t>
      </w:r>
      <w:r>
        <w:rPr>
          <w:rFonts w:ascii="Courier New" w:hAnsi="Courier New" w:cs="Courier New"/>
          <w:lang w:val="uk-UA"/>
        </w:rPr>
        <w:t xml:space="preserve">з телефоном сидить </w:t>
      </w:r>
      <w:r w:rsidRPr="0033371A">
        <w:rPr>
          <w:rFonts w:ascii="Courier New" w:hAnsi="Courier New" w:cs="Courier New"/>
        </w:rPr>
        <w:t>у червоній косинці занепокоєна бухгалтер - молода ОРИШКА,  ворушить губами, кидає кості на рахівниці, робить записи у гросбух.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Default="00701802" w:rsidP="0033371A">
      <w:pPr>
        <w:pStyle w:val="BlockText"/>
        <w:ind w:left="3827" w:right="0"/>
        <w:rPr>
          <w:lang w:val="uk-UA"/>
        </w:rPr>
      </w:pPr>
    </w:p>
    <w:p w:rsidR="00701802" w:rsidRDefault="00701802" w:rsidP="0033371A">
      <w:pPr>
        <w:pStyle w:val="BlockText"/>
        <w:ind w:left="3827" w:right="0"/>
        <w:rPr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ОРИШКА </w:t>
      </w:r>
    </w:p>
    <w:p w:rsidR="00701802" w:rsidRPr="0033371A" w:rsidRDefault="00701802" w:rsidP="0033371A">
      <w:pPr>
        <w:pStyle w:val="BlockText"/>
      </w:pPr>
      <w:r w:rsidRPr="0033371A">
        <w:t>Скоріш би бій вже той гримнув…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НАТ. ОКОЛИЦЯ СЕЛА</w:t>
      </w:r>
      <w:r>
        <w:rPr>
          <w:rFonts w:ascii="Courier New" w:hAnsi="Courier New" w:cs="Courier New"/>
          <w:lang w:val="uk-UA"/>
        </w:rPr>
        <w:t xml:space="preserve"> – ВІЙНА, СПОГАДИ ДЕНЬ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На виїзді із села край дороги с</w:t>
      </w:r>
      <w:r w:rsidRPr="0033371A">
        <w:rPr>
          <w:rFonts w:ascii="Courier New" w:hAnsi="Courier New" w:cs="Courier New"/>
        </w:rPr>
        <w:t>тоїть нахилений стовп з написом - село ВИШИВАНКИ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В</w:t>
      </w:r>
      <w:r w:rsidRPr="0033371A">
        <w:rPr>
          <w:rFonts w:ascii="Courier New" w:hAnsi="Courier New" w:cs="Courier New"/>
        </w:rPr>
        <w:t xml:space="preserve"> полі</w:t>
      </w:r>
      <w:r>
        <w:rPr>
          <w:rFonts w:ascii="Courier New" w:hAnsi="Courier New" w:cs="Courier New"/>
          <w:lang w:val="uk-UA"/>
        </w:rPr>
        <w:t xml:space="preserve"> приблизно метрів за двісті зліва справа від дороги по пасовиську і вздовж периметру людських городів</w:t>
      </w:r>
      <w:r w:rsidRPr="0033371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 тягнеться лінія </w:t>
      </w:r>
      <w:r w:rsidRPr="0033371A">
        <w:rPr>
          <w:rFonts w:ascii="Courier New" w:hAnsi="Courier New" w:cs="Courier New"/>
        </w:rPr>
        <w:t xml:space="preserve">оборони. В окопах розосередились ополченці в літній одежі з одною берданкою на кожних три чоловіки. </w:t>
      </w:r>
      <w:r>
        <w:rPr>
          <w:rFonts w:ascii="Courier New" w:hAnsi="Courier New" w:cs="Courier New"/>
          <w:lang w:val="uk-UA"/>
        </w:rPr>
        <w:t>Обороною керує к</w:t>
      </w:r>
      <w:r w:rsidRPr="0033371A">
        <w:rPr>
          <w:rFonts w:ascii="Courier New" w:hAnsi="Courier New" w:cs="Courier New"/>
        </w:rPr>
        <w:t xml:space="preserve">омандир – ГОЛОВА КОЛГОСПУ </w:t>
      </w:r>
      <w:r>
        <w:rPr>
          <w:rFonts w:ascii="Courier New" w:hAnsi="Courier New" w:cs="Courier New"/>
          <w:lang w:val="uk-UA"/>
        </w:rPr>
        <w:t xml:space="preserve">- </w:t>
      </w:r>
      <w:r w:rsidRPr="0033371A">
        <w:rPr>
          <w:rFonts w:ascii="Courier New" w:hAnsi="Courier New" w:cs="Courier New"/>
        </w:rPr>
        <w:t>у хромових чоботях, у шкірянці, у кашкеті - з маузером на боку і біноклем на грудях.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Голова Колгоспу з окопу поглядає в бінокль. На горизонті з’являється курява, три танки в хрестах, доноситься рев танкових двигунів.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ГОЛОВА КОЛГОСПУ</w:t>
      </w:r>
    </w:p>
    <w:p w:rsidR="00701802" w:rsidRPr="0033371A" w:rsidRDefault="00701802" w:rsidP="0033371A">
      <w:pPr>
        <w:pStyle w:val="BlockText"/>
        <w:ind w:left="3119" w:right="2552"/>
      </w:pPr>
      <w:r w:rsidRPr="0033371A">
        <w:t>(спльову</w:t>
      </w:r>
      <w:r>
        <w:rPr>
          <w:lang w:val="uk-UA"/>
        </w:rPr>
        <w:t>є</w:t>
      </w:r>
      <w:r w:rsidRPr="0033371A">
        <w:t>)</w:t>
      </w:r>
    </w:p>
    <w:p w:rsidR="00701802" w:rsidRPr="0033371A" w:rsidRDefault="00701802" w:rsidP="0033371A">
      <w:pPr>
        <w:pStyle w:val="BlockText"/>
      </w:pPr>
      <w:r w:rsidRPr="0033371A">
        <w:rPr>
          <w:lang w:val="uk-UA"/>
        </w:rPr>
        <w:t xml:space="preserve"> </w:t>
      </w:r>
      <w:r w:rsidRPr="0033371A">
        <w:t>Повзуть, фріци!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Голова колгоспу крутить ручку польового телефону, кричить в трубку.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ГОЛОВА КОЛГОСПУ </w:t>
      </w:r>
    </w:p>
    <w:p w:rsidR="00701802" w:rsidRPr="0033371A" w:rsidRDefault="00701802" w:rsidP="0033371A">
      <w:pPr>
        <w:pStyle w:val="BlockText"/>
      </w:pPr>
      <w:r w:rsidRPr="0033371A">
        <w:t xml:space="preserve">Алло! Алло! Контора!.. Шо значит, твою мать, </w:t>
      </w:r>
      <w:r>
        <w:rPr>
          <w:lang w:val="uk-UA"/>
        </w:rPr>
        <w:t xml:space="preserve">отчот </w:t>
      </w:r>
      <w:r w:rsidRPr="0033371A">
        <w:t>нє готов</w:t>
      </w:r>
      <w:r>
        <w:rPr>
          <w:lang w:val="uk-UA"/>
        </w:rPr>
        <w:t>ий</w:t>
      </w:r>
      <w:r w:rsidRPr="0033371A">
        <w:t>? Нємєдлєнно танк на пєрєдову!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ІНТ.</w:t>
      </w:r>
      <w:r>
        <w:rPr>
          <w:rFonts w:ascii="Courier New" w:hAnsi="Courier New" w:cs="Courier New"/>
          <w:lang w:val="uk-UA"/>
        </w:rPr>
        <w:t xml:space="preserve"> КОЛГОСПНА </w:t>
      </w:r>
      <w:r w:rsidRPr="0033371A">
        <w:rPr>
          <w:rFonts w:ascii="Courier New" w:hAnsi="Courier New" w:cs="Courier New"/>
        </w:rPr>
        <w:t>БУХГАЛТЕРІЯ</w:t>
      </w:r>
      <w:r>
        <w:rPr>
          <w:rFonts w:ascii="Courier New" w:hAnsi="Courier New" w:cs="Courier New"/>
          <w:lang w:val="uk-UA"/>
        </w:rPr>
        <w:t xml:space="preserve"> - ВІЙНА, СПОГАДИ </w:t>
      </w:r>
      <w:r w:rsidRPr="0033371A">
        <w:rPr>
          <w:rFonts w:ascii="Courier New" w:hAnsi="Courier New" w:cs="Courier New"/>
        </w:rPr>
        <w:t>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Оришка сидить за столом. Дзвонить телефон. Оришка піднімає трубку.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ОРИШКА </w:t>
      </w:r>
    </w:p>
    <w:p w:rsidR="00701802" w:rsidRDefault="00701802" w:rsidP="0033371A">
      <w:pPr>
        <w:pStyle w:val="BlockText"/>
        <w:rPr>
          <w:lang w:val="uk-UA"/>
        </w:rPr>
      </w:pPr>
      <w:r w:rsidRPr="0033371A">
        <w:t>Ага!..Поняла!..</w:t>
      </w:r>
    </w:p>
    <w:p w:rsidR="00701802" w:rsidRPr="00A95F52" w:rsidRDefault="00701802" w:rsidP="00A95F52">
      <w:pPr>
        <w:pStyle w:val="BlockText"/>
        <w:ind w:left="3119" w:right="2552"/>
      </w:pPr>
      <w:r w:rsidRPr="0033371A">
        <w:t>(зривається і</w:t>
      </w:r>
      <w:r>
        <w:rPr>
          <w:lang w:val="uk-UA"/>
        </w:rPr>
        <w:t>в трубку</w:t>
      </w:r>
      <w:r w:rsidRPr="0033371A">
        <w:t xml:space="preserve"> на ходу</w:t>
      </w:r>
      <w:r>
        <w:rPr>
          <w:lang w:val="uk-UA"/>
        </w:rPr>
        <w:t>)</w:t>
      </w:r>
      <w:r w:rsidRPr="0033371A">
        <w:t xml:space="preserve"> </w:t>
      </w:r>
    </w:p>
    <w:p w:rsidR="00701802" w:rsidRPr="0033371A" w:rsidRDefault="00701802" w:rsidP="0033371A">
      <w:pPr>
        <w:pStyle w:val="BlockText"/>
      </w:pPr>
      <w:r>
        <w:rPr>
          <w:lang w:val="uk-UA"/>
        </w:rPr>
        <w:t>Б</w:t>
      </w:r>
      <w:r w:rsidRPr="0033371A">
        <w:t>іжу!</w:t>
      </w:r>
      <w:r>
        <w:rPr>
          <w:lang w:val="uk-UA"/>
        </w:rPr>
        <w:t>Несторе Івановичу!</w:t>
      </w:r>
      <w:r w:rsidRPr="0033371A">
        <w:t xml:space="preserve"> Несусь</w:t>
      </w:r>
      <w:r>
        <w:rPr>
          <w:lang w:val="uk-UA"/>
        </w:rPr>
        <w:t xml:space="preserve"> уже</w:t>
      </w:r>
      <w:r w:rsidRPr="0033371A">
        <w:t>!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Провід т</w:t>
      </w:r>
      <w:r w:rsidRPr="0033371A">
        <w:rPr>
          <w:rFonts w:ascii="Courier New" w:hAnsi="Courier New" w:cs="Courier New"/>
        </w:rPr>
        <w:t>елефон</w:t>
      </w:r>
      <w:r>
        <w:rPr>
          <w:rFonts w:ascii="Courier New" w:hAnsi="Courier New" w:cs="Courier New"/>
          <w:lang w:val="uk-UA"/>
        </w:rPr>
        <w:t>у</w:t>
      </w:r>
      <w:r w:rsidRPr="0033371A">
        <w:rPr>
          <w:rFonts w:ascii="Courier New" w:hAnsi="Courier New" w:cs="Courier New"/>
        </w:rPr>
        <w:t xml:space="preserve"> тягнеться за Оришкою</w:t>
      </w:r>
      <w:r>
        <w:rPr>
          <w:rFonts w:ascii="Courier New" w:hAnsi="Courier New" w:cs="Courier New"/>
          <w:lang w:val="uk-UA"/>
        </w:rPr>
        <w:t>,</w:t>
      </w:r>
      <w:r w:rsidRPr="0033371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телефон</w:t>
      </w:r>
      <w:r w:rsidRPr="0033371A">
        <w:rPr>
          <w:rFonts w:ascii="Courier New" w:hAnsi="Courier New" w:cs="Courier New"/>
        </w:rPr>
        <w:t xml:space="preserve"> падає зі столу на підлогу. Оришка махає на нього рукою, вибігає із контори.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ДВІР КУЗНІ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возиться у кабіні танка НІ, закріпляє дишля-дуло.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Дві колгоспниці сидять на возі, звісили ноги, відпочивають.</w:t>
      </w:r>
    </w:p>
    <w:p w:rsidR="00701802" w:rsidRPr="00F36A15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У двір кузні вбігає захекана Оришка</w:t>
      </w:r>
      <w:r>
        <w:rPr>
          <w:rFonts w:ascii="Courier New" w:hAnsi="Courier New" w:cs="Courier New"/>
          <w:lang w:val="uk-UA"/>
        </w:rPr>
        <w:t>, біжить до танка.</w:t>
      </w:r>
      <w:r w:rsidRPr="0033371A">
        <w:rPr>
          <w:rFonts w:ascii="Courier New" w:hAnsi="Courier New" w:cs="Courier New"/>
        </w:rPr>
        <w:t xml:space="preserve"> За </w:t>
      </w:r>
      <w:r>
        <w:rPr>
          <w:rFonts w:ascii="Courier New" w:hAnsi="Courier New" w:cs="Courier New"/>
          <w:lang w:val="uk-UA"/>
        </w:rPr>
        <w:t>кілька</w:t>
      </w:r>
      <w:r w:rsidRPr="0033371A">
        <w:rPr>
          <w:rFonts w:ascii="Courier New" w:hAnsi="Courier New" w:cs="Courier New"/>
        </w:rPr>
        <w:t xml:space="preserve"> кроків від танка НІ з останніх сил вона</w:t>
      </w:r>
      <w:r>
        <w:rPr>
          <w:rFonts w:ascii="Courier New" w:hAnsi="Courier New" w:cs="Courier New"/>
          <w:lang w:val="uk-UA"/>
        </w:rPr>
        <w:t xml:space="preserve"> махає рукою – показує виїжджати,</w:t>
      </w:r>
      <w:r w:rsidRPr="0033371A">
        <w:rPr>
          <w:rFonts w:ascii="Courier New" w:hAnsi="Courier New" w:cs="Courier New"/>
        </w:rPr>
        <w:t xml:space="preserve"> кричить</w:t>
      </w:r>
      <w:r>
        <w:rPr>
          <w:rFonts w:ascii="Courier New" w:hAnsi="Courier New" w:cs="Courier New"/>
          <w:lang w:val="uk-UA"/>
        </w:rPr>
        <w:t xml:space="preserve"> до Миколи</w:t>
      </w:r>
      <w:r w:rsidRPr="0033371A">
        <w:rPr>
          <w:rFonts w:ascii="Courier New" w:hAnsi="Courier New" w:cs="Courier New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3371A">
      <w:pPr>
        <w:pStyle w:val="BlockText"/>
        <w:ind w:left="3827" w:right="0"/>
        <w:rPr>
          <w:lang w:val="uk-UA"/>
        </w:rPr>
      </w:pPr>
      <w:r w:rsidRPr="0033371A">
        <w:t xml:space="preserve">ОРИШКА </w:t>
      </w:r>
    </w:p>
    <w:p w:rsidR="00701802" w:rsidRPr="00B60284" w:rsidRDefault="00701802" w:rsidP="00B60284">
      <w:pPr>
        <w:pStyle w:val="BlockText"/>
      </w:pPr>
      <w:r w:rsidRPr="00B60284">
        <w:t>Миколай! Давай, жми!</w:t>
      </w:r>
    </w:p>
    <w:p w:rsidR="00701802" w:rsidRPr="0033371A" w:rsidRDefault="00701802" w:rsidP="0033371A">
      <w:pPr>
        <w:pStyle w:val="BlockText"/>
      </w:pPr>
      <w:r>
        <w:rPr>
          <w:lang w:val="uk-UA"/>
        </w:rPr>
        <w:t>Приказ Нестора Івановича</w:t>
      </w:r>
      <w:r w:rsidRPr="0033371A">
        <w:t>! Танк – на передову!.. Х-ху!..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Оришка задихається, плентається</w:t>
      </w:r>
      <w:r>
        <w:rPr>
          <w:rFonts w:ascii="Courier New" w:hAnsi="Courier New" w:cs="Courier New"/>
          <w:lang w:val="uk-UA"/>
        </w:rPr>
        <w:t xml:space="preserve"> до воза,</w:t>
      </w:r>
      <w:r w:rsidRPr="0033371A">
        <w:rPr>
          <w:rFonts w:ascii="Courier New" w:hAnsi="Courier New" w:cs="Courier New"/>
        </w:rPr>
        <w:t xml:space="preserve"> валиться на коліна головою двом колгоспницям.  Колгоспниці ледве встигають Оришку підхопити, щоб не впала.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Танк НІ хурчить. 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Із дверей кузні виходить, кульгає, спішить до танка Коваль, находу витирає руки ганчіркою,  підходить до танка, заглядає в кабіну, тисне Миколі руку.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  <w:rPr>
          <w:lang w:val="uk-UA"/>
        </w:rPr>
      </w:pPr>
      <w:r w:rsidRPr="0033371A">
        <w:t xml:space="preserve">КОВАЛЬ </w:t>
      </w:r>
    </w:p>
    <w:p w:rsidR="00701802" w:rsidRPr="0033371A" w:rsidRDefault="00701802" w:rsidP="0033371A">
      <w:pPr>
        <w:pStyle w:val="BlockText"/>
      </w:pPr>
      <w:r w:rsidRPr="0033371A">
        <w:t>Давай, комсомол, дуй! Души гнобителів!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До танка </w:t>
      </w:r>
      <w:r>
        <w:rPr>
          <w:rFonts w:ascii="Courier New" w:hAnsi="Courier New" w:cs="Courier New"/>
          <w:lang w:val="uk-UA"/>
        </w:rPr>
        <w:t xml:space="preserve">від воза </w:t>
      </w:r>
      <w:r w:rsidRPr="0033371A">
        <w:rPr>
          <w:rFonts w:ascii="Courier New" w:hAnsi="Courier New" w:cs="Courier New"/>
        </w:rPr>
        <w:t>кидається Оришка. Вона ще важко дихає. Оришка залазить в кабіну до Миколи.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Default="00701802" w:rsidP="0033371A">
      <w:pPr>
        <w:pStyle w:val="BlockText"/>
        <w:rPr>
          <w:lang w:val="uk-UA"/>
        </w:rPr>
      </w:pPr>
      <w:r>
        <w:rPr>
          <w:lang w:val="uk-UA"/>
        </w:rPr>
        <w:t>І к</w:t>
      </w:r>
      <w:r w:rsidRPr="0033371A">
        <w:t>уди</w:t>
      </w:r>
      <w:r>
        <w:rPr>
          <w:lang w:val="uk-UA"/>
        </w:rPr>
        <w:t xml:space="preserve"> тебе чорти пруть?</w:t>
      </w:r>
    </w:p>
    <w:p w:rsidR="00701802" w:rsidRPr="003331A9" w:rsidRDefault="00701802" w:rsidP="003331A9">
      <w:pPr>
        <w:rPr>
          <w:rFonts w:ascii="Courier New" w:hAnsi="Courier New" w:cs="Courier New"/>
        </w:rPr>
      </w:pPr>
    </w:p>
    <w:p w:rsidR="00701802" w:rsidRPr="003331A9" w:rsidRDefault="00701802" w:rsidP="003331A9">
      <w:pPr>
        <w:rPr>
          <w:rFonts w:ascii="Courier New" w:hAnsi="Courier New" w:cs="Courier New"/>
          <w:lang w:val="uk-UA"/>
        </w:rPr>
      </w:pPr>
      <w:r w:rsidRPr="003331A9">
        <w:rPr>
          <w:rFonts w:ascii="Courier New" w:hAnsi="Courier New" w:cs="Courier New"/>
        </w:rPr>
        <w:t xml:space="preserve">Оришка спалахує </w:t>
      </w:r>
      <w:r>
        <w:rPr>
          <w:rFonts w:ascii="Courier New" w:hAnsi="Courier New" w:cs="Courier New"/>
          <w:lang w:val="uk-UA"/>
        </w:rPr>
        <w:t>любовю до Вітчизни і гнівом до фашистів.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ОРИШКА </w:t>
      </w:r>
    </w:p>
    <w:p w:rsidR="00701802" w:rsidRPr="003331A9" w:rsidRDefault="00701802" w:rsidP="0033371A">
      <w:pPr>
        <w:pStyle w:val="BlockText"/>
        <w:rPr>
          <w:lang w:val="uk-UA"/>
        </w:rPr>
      </w:pPr>
      <w:r w:rsidRPr="0033371A">
        <w:t>Я – комсомолка! Вітчизна пропадає!.. Я не маю права залишатись осторонь!...</w:t>
      </w:r>
      <w:r>
        <w:rPr>
          <w:lang w:val="uk-UA"/>
        </w:rPr>
        <w:t>Я хочу фашистську нечисть…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B075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не слухає, перебиває Оришку.</w:t>
      </w:r>
    </w:p>
    <w:p w:rsidR="00701802" w:rsidRDefault="00701802" w:rsidP="0033371A">
      <w:pPr>
        <w:pStyle w:val="BlockText"/>
        <w:ind w:left="3827" w:right="0"/>
        <w:rPr>
          <w:lang w:val="uk-UA"/>
        </w:rPr>
      </w:pPr>
    </w:p>
    <w:p w:rsidR="00701802" w:rsidRDefault="00701802" w:rsidP="0033371A">
      <w:pPr>
        <w:pStyle w:val="BlockText"/>
        <w:ind w:left="3827" w:right="0"/>
      </w:pPr>
    </w:p>
    <w:p w:rsidR="00701802" w:rsidRDefault="00701802" w:rsidP="0033371A">
      <w:pPr>
        <w:pStyle w:val="BlockText"/>
        <w:ind w:left="3827" w:right="0"/>
      </w:pPr>
    </w:p>
    <w:p w:rsidR="00701802" w:rsidRDefault="00701802" w:rsidP="0033371A">
      <w:pPr>
        <w:pStyle w:val="BlockText"/>
        <w:ind w:left="3827" w:right="0"/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Default="00701802" w:rsidP="0033371A">
      <w:pPr>
        <w:pStyle w:val="BlockText"/>
        <w:rPr>
          <w:lang w:val="uk-UA"/>
        </w:rPr>
      </w:pPr>
      <w:r w:rsidRPr="0033371A">
        <w:rPr>
          <w:lang w:val="uk-UA"/>
        </w:rPr>
        <w:t>Не бабське це діло на танках кататись!..</w:t>
      </w:r>
    </w:p>
    <w:p w:rsidR="00701802" w:rsidRPr="00FB0754" w:rsidRDefault="00701802" w:rsidP="00FB0754">
      <w:pPr>
        <w:pStyle w:val="BlockText"/>
        <w:ind w:left="3119" w:right="2552"/>
      </w:pPr>
      <w:r w:rsidRPr="00FB0754">
        <w:t>(махає рукою)</w:t>
      </w:r>
    </w:p>
    <w:p w:rsidR="00701802" w:rsidRPr="00FB0754" w:rsidRDefault="00701802" w:rsidP="0033371A">
      <w:pPr>
        <w:pStyle w:val="BlockText"/>
        <w:rPr>
          <w:lang w:val="uk-UA"/>
        </w:rPr>
      </w:pPr>
      <w:r w:rsidRPr="0033371A">
        <w:t>Ет!</w:t>
      </w:r>
      <w:r>
        <w:rPr>
          <w:lang w:val="uk-UA"/>
        </w:rPr>
        <w:t>Нема січас часу спорити!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Танк НІ зривається з місця, виїжджає з двору кузні.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E013E5" w:rsidRDefault="00701802" w:rsidP="0033371A">
      <w:pPr>
        <w:rPr>
          <w:rFonts w:ascii="Courier New" w:hAnsi="Courier New" w:cs="Courier New"/>
          <w:lang w:val="uk-UA"/>
        </w:rPr>
      </w:pPr>
      <w:r w:rsidRPr="00E013E5">
        <w:rPr>
          <w:rFonts w:ascii="Courier New" w:hAnsi="Courier New" w:cs="Courier New"/>
          <w:lang w:val="uk-UA"/>
        </w:rPr>
        <w:t xml:space="preserve">Дві колгоспниці з воза мовчки удвох разом хрестять </w:t>
      </w:r>
      <w:r>
        <w:rPr>
          <w:rFonts w:ascii="Courier New" w:hAnsi="Courier New" w:cs="Courier New"/>
          <w:lang w:val="uk-UA"/>
        </w:rPr>
        <w:t xml:space="preserve">вслід </w:t>
      </w:r>
      <w:r w:rsidRPr="00E013E5">
        <w:rPr>
          <w:rFonts w:ascii="Courier New" w:hAnsi="Courier New" w:cs="Courier New"/>
          <w:lang w:val="uk-UA"/>
        </w:rPr>
        <w:t>танк, який віддаляється.</w:t>
      </w:r>
    </w:p>
    <w:p w:rsidR="00701802" w:rsidRPr="00E013E5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Вслід за колгоспницями хрестить танк Коваль.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КОВАЛЬ </w:t>
      </w:r>
    </w:p>
    <w:p w:rsidR="00701802" w:rsidRPr="0033371A" w:rsidRDefault="00701802" w:rsidP="0033371A">
      <w:pPr>
        <w:pStyle w:val="BlockText"/>
      </w:pPr>
      <w:r w:rsidRPr="0033371A">
        <w:t>Майте щастя, молодята!..</w:t>
      </w:r>
      <w:r>
        <w:rPr>
          <w:lang w:val="uk-UA"/>
        </w:rPr>
        <w:t xml:space="preserve"> </w:t>
      </w:r>
      <w:r w:rsidRPr="0033371A">
        <w:t>Треба ще щастя мати, щоб те щастя мати!.. А ви щастя маєте!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ВУЛИЦЯ СЕЛА ВИШИВАНКИ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Танк НІ торохтить по сільській вулиці. Із-під коліс танка з лементом вискакують перелякані </w:t>
      </w:r>
      <w:r>
        <w:rPr>
          <w:rFonts w:ascii="Courier New" w:hAnsi="Courier New" w:cs="Courier New"/>
          <w:lang w:val="uk-UA"/>
        </w:rPr>
        <w:t>собаки</w:t>
      </w:r>
      <w:r w:rsidRPr="0033371A">
        <w:rPr>
          <w:rFonts w:ascii="Courier New" w:hAnsi="Courier New" w:cs="Courier New"/>
        </w:rPr>
        <w:t>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ПОЛЕ БОЮ БІЛЯ СЕЛА ВИШИВАНКИ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За околицею села попереду лінії оборони ополченців тягнуться колгоспні лани: лан пшениці і лан соняшника.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Три німецьких танки брязкають гусеницями, толочать лан пшениці, сунуться на позиції ополченців. 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Напереріз німецьким танкам через лан соняшника від села на танку НІ мчить Микола. З неймовірним тріском танк НІ трощить соняшникові стовбури. Тріск стоїть такий, що ополченці не чують реву німецьких танків.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ПОЗИЦІЯ ОПОЛЧЕНЦІВ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За наближенням німецьких танків в бінокль з окопу спостерігає Голова Колгоспу.</w:t>
      </w:r>
      <w:r>
        <w:rPr>
          <w:rFonts w:ascii="Courier New" w:hAnsi="Courier New" w:cs="Courier New"/>
          <w:lang w:val="uk-UA"/>
        </w:rPr>
        <w:t xml:space="preserve"> Поруч з Головою Колгоспу о</w:t>
      </w:r>
      <w:r w:rsidRPr="0033371A">
        <w:rPr>
          <w:rFonts w:ascii="Courier New" w:hAnsi="Courier New" w:cs="Courier New"/>
        </w:rPr>
        <w:t>дин із ополченців цілиться в головний німецький танк з берданки.</w:t>
      </w:r>
      <w:r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</w:rPr>
        <w:t>Голова Колгоспу відривається від бінокля, оглядається на ополченця.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 xml:space="preserve">ГОЛОВА КОЛГОСПУ </w:t>
      </w:r>
    </w:p>
    <w:p w:rsidR="00701802" w:rsidRDefault="00701802" w:rsidP="00BD6721">
      <w:pPr>
        <w:pStyle w:val="BlockText"/>
      </w:pPr>
      <w:r w:rsidRPr="0033371A">
        <w:t>Нє стрелять! Йошкін кот! Пєрєдать по цепі – нє стрєлять! Подпускать бліже!</w:t>
      </w: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ПОЗИЦІЯ НІМЦІВ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Всі три німецьких танки зближаються між собою, зупиняються.  Із всіх трьох танків вистрибують екіпажі. </w:t>
      </w: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Із двох бокових танків екіпажі біжать до середнього танка – головного. Танкісти махають руками, показують своєму командиру, що нічого не чують.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НАТ. ПОЗИЦІЯ ОПОЛЧЕНЦІВ </w:t>
      </w:r>
      <w:r>
        <w:rPr>
          <w:rFonts w:ascii="Courier New" w:hAnsi="Courier New" w:cs="Courier New"/>
          <w:lang w:val="uk-UA"/>
        </w:rPr>
        <w:t xml:space="preserve">– ВІЙНА, СПОГАДИ </w:t>
      </w:r>
      <w:r w:rsidRPr="0033371A">
        <w:rPr>
          <w:rFonts w:ascii="Courier New" w:hAnsi="Courier New" w:cs="Courier New"/>
        </w:rPr>
        <w:t>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Голова Колгоспу в бінокль спостерігає за діями німецьких танкістів, усміхається.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8D6247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Танк Миколи трощить соняшники. Тріск наростає.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ПОЗИЦІЯ НІМЦІВ</w:t>
      </w:r>
      <w:r>
        <w:rPr>
          <w:rFonts w:ascii="Courier New" w:hAnsi="Courier New" w:cs="Courier New"/>
          <w:lang w:val="uk-UA"/>
        </w:rPr>
        <w:t xml:space="preserve"> – ВІЙНА,СПОГАДИ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Німецькі танкісти  від головного танка з страхом дивляться на соняшниковий лан, звідки наростає тріск. Миколиного танка їм ще не видно.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Танк Миколи з соняшникового лану виїжджає на пшеничний лан. Над полем бою зависає цілковита тиша. Танк Миколи стрімко наближається до німецьких танків.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Оришка </w:t>
      </w:r>
      <w:r>
        <w:rPr>
          <w:rFonts w:ascii="Courier New" w:hAnsi="Courier New" w:cs="Courier New"/>
          <w:lang w:val="uk-UA"/>
        </w:rPr>
        <w:t>в</w:t>
      </w:r>
      <w:r w:rsidRPr="0033371A">
        <w:rPr>
          <w:rFonts w:ascii="Courier New" w:hAnsi="Courier New" w:cs="Courier New"/>
        </w:rPr>
        <w:t xml:space="preserve"> кабіни танка НІ крутить дишл</w:t>
      </w:r>
      <w:r>
        <w:rPr>
          <w:rFonts w:ascii="Courier New" w:hAnsi="Courier New" w:cs="Courier New"/>
          <w:lang w:val="uk-UA"/>
        </w:rPr>
        <w:t>е</w:t>
      </w:r>
      <w:r w:rsidRPr="0033371A">
        <w:rPr>
          <w:rFonts w:ascii="Courier New" w:hAnsi="Courier New" w:cs="Courier New"/>
        </w:rPr>
        <w:t>м-дулом, цілиться прямою наводкою то в один німецький танк, то в інший, тримає під прицілом всю групу танкістів.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ОРИШКА</w:t>
      </w:r>
    </w:p>
    <w:p w:rsidR="00701802" w:rsidRPr="0033371A" w:rsidRDefault="00701802" w:rsidP="0033371A">
      <w:pPr>
        <w:pStyle w:val="BlockText"/>
      </w:pPr>
      <w:r w:rsidRPr="0033371A">
        <w:t>Пах!.. Пах!.. Пах!..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Оришка в червоній косинці  висовується до половини з кабіни. Вона розриває у себе на грудях блузку, оголює дівочі груди, співає.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ОРИШКА</w:t>
      </w:r>
    </w:p>
    <w:p w:rsidR="00701802" w:rsidRPr="0033371A" w:rsidRDefault="00701802" w:rsidP="0033371A">
      <w:pPr>
        <w:pStyle w:val="BlockText"/>
      </w:pPr>
      <w:r w:rsidRPr="0033371A">
        <w:t>Расцвєталі яблуні і груші,</w:t>
      </w:r>
    </w:p>
    <w:p w:rsidR="00701802" w:rsidRPr="0033371A" w:rsidRDefault="00701802" w:rsidP="0033371A">
      <w:pPr>
        <w:pStyle w:val="BlockText"/>
      </w:pPr>
      <w:r w:rsidRPr="0033371A">
        <w:t>Поплилі тумани над рєкой.</w:t>
      </w:r>
    </w:p>
    <w:p w:rsidR="00701802" w:rsidRPr="0033371A" w:rsidRDefault="00701802" w:rsidP="0033371A">
      <w:pPr>
        <w:pStyle w:val="BlockText"/>
      </w:pPr>
      <w:r w:rsidRPr="0033371A">
        <w:t>Виходіла на бєрєг Катюша…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Танк НІ наближається до німців. Німців сковує жах.</w:t>
      </w: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Усі німецькі танкісти, крім ОФІЦЕРА, падають на коліна, піднімають руки вгору.</w:t>
      </w:r>
      <w:r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</w:rPr>
        <w:t>Офіцер тягнеться рукою до кобури, дістає парабелум.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ОФІЦЕР</w:t>
      </w:r>
    </w:p>
    <w:p w:rsidR="00701802" w:rsidRDefault="00701802" w:rsidP="008D6247">
      <w:pPr>
        <w:pStyle w:val="BlockText"/>
      </w:pPr>
      <w:r w:rsidRPr="0033371A">
        <w:t>Русіш Катьюша?.. Вот я тєбє сєйчас!..</w:t>
      </w:r>
    </w:p>
    <w:p w:rsidR="00701802" w:rsidRPr="008D6247" w:rsidRDefault="00701802" w:rsidP="008D6247">
      <w:pPr>
        <w:pStyle w:val="BlockText"/>
      </w:pPr>
    </w:p>
    <w:p w:rsidR="00701802" w:rsidRPr="002163A5" w:rsidRDefault="00701802" w:rsidP="0033371A">
      <w:pPr>
        <w:rPr>
          <w:rFonts w:ascii="Courier New" w:hAnsi="Courier New" w:cs="Courier New"/>
          <w:lang w:val="uk-UA"/>
        </w:rPr>
      </w:pPr>
      <w:r w:rsidRPr="002163A5">
        <w:rPr>
          <w:rFonts w:ascii="Courier New" w:hAnsi="Courier New" w:cs="Courier New"/>
          <w:lang w:val="uk-UA"/>
        </w:rPr>
        <w:t xml:space="preserve">Микола випереджає Офіцера, находу з танка </w:t>
      </w:r>
      <w:r>
        <w:rPr>
          <w:rFonts w:ascii="Courier New" w:hAnsi="Courier New" w:cs="Courier New"/>
          <w:lang w:val="uk-UA"/>
        </w:rPr>
        <w:t xml:space="preserve">з лівої руки </w:t>
      </w:r>
      <w:r w:rsidRPr="002163A5">
        <w:rPr>
          <w:rFonts w:ascii="Courier New" w:hAnsi="Courier New" w:cs="Courier New"/>
          <w:lang w:val="uk-UA"/>
        </w:rPr>
        <w:t>стріляє з обріза, влучає в офіцера.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Ага! Катюша… Оришки не хоч!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Мертвий Офіцер  валиться на землю.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  <w:r w:rsidRPr="00EB60F8">
        <w:rPr>
          <w:rFonts w:ascii="Courier New" w:hAnsi="Courier New" w:cs="Courier New"/>
          <w:lang w:val="uk-UA"/>
        </w:rPr>
        <w:t>Микола зупиняє танк Н</w:t>
      </w:r>
      <w:r w:rsidRPr="0033371A">
        <w:rPr>
          <w:rFonts w:ascii="Courier New" w:hAnsi="Courier New" w:cs="Courier New"/>
          <w:lang w:val="uk-UA"/>
        </w:rPr>
        <w:t>І</w:t>
      </w:r>
      <w:r w:rsidRPr="00EB60F8">
        <w:rPr>
          <w:rFonts w:ascii="Courier New" w:hAnsi="Courier New" w:cs="Courier New"/>
          <w:lang w:val="uk-UA"/>
        </w:rPr>
        <w:t xml:space="preserve"> біля переляканих німців, вистрибує з танка з обрізом в ру</w:t>
      </w:r>
      <w:r>
        <w:rPr>
          <w:rFonts w:ascii="Courier New" w:hAnsi="Courier New" w:cs="Courier New"/>
          <w:lang w:val="uk-UA"/>
        </w:rPr>
        <w:t>ці</w:t>
      </w:r>
      <w:r w:rsidRPr="0033371A">
        <w:rPr>
          <w:rFonts w:ascii="Courier New" w:hAnsi="Courier New" w:cs="Courier New"/>
          <w:lang w:val="uk-UA"/>
        </w:rPr>
        <w:t>, кричить.</w:t>
      </w:r>
    </w:p>
    <w:p w:rsidR="00701802" w:rsidRPr="00EB60F8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 xml:space="preserve">Ви всі – полон! </w:t>
      </w:r>
      <w:r>
        <w:rPr>
          <w:lang w:val="uk-UA"/>
        </w:rPr>
        <w:t>Понятно?</w:t>
      </w:r>
      <w:r w:rsidRPr="0033371A">
        <w:t>Ферштейн? Комуністи, пролетарії є?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Один ТАНКІСТ, не опускаючи рук, зводить очі на Миколу і мовчки киває головою.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обрізом показує Танкістові встати з колін, зробити три кроки  вбік. Танкіст ще більше лякається.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ТАНКІСТ</w:t>
      </w:r>
    </w:p>
    <w:p w:rsidR="00701802" w:rsidRPr="0033371A" w:rsidRDefault="00701802" w:rsidP="0033371A">
      <w:pPr>
        <w:pStyle w:val="BlockText"/>
      </w:pPr>
      <w:r w:rsidRPr="0033371A">
        <w:t>Товаріщ! Я!.. Я пролетарій!.. Камрад!..Клара Цеткін!.. Тельман!.. Гітлер! Давай!..Вмєстє! Капут!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махає обрізом, заспокоює Танкіста.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  <w:rPr>
          <w:lang w:val="uk-UA"/>
        </w:rPr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Ти шо, камрад, такий пуганий? У нас знаєш який Інтернаціонал? Фройндшафт! Дружба по вашому! Дай-но закурити? У тебе повинно бути, пролетарій! А то мені лоб спотів, поки я вас тут по пшениці ганяв!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НАТ. ВЇЗД В СЕЛО ВИШИВАНКИ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По дорозі в село в’їжджає колона танків. Головним в колоні рухається танк НІ, уже без дишла-дула. </w:t>
      </w: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 xml:space="preserve">Миколин танк НІ тягне за собою на </w:t>
      </w:r>
      <w:r>
        <w:rPr>
          <w:rFonts w:ascii="Courier New" w:hAnsi="Courier New" w:cs="Courier New"/>
          <w:lang w:val="uk-UA"/>
        </w:rPr>
        <w:t xml:space="preserve">мотузяному </w:t>
      </w:r>
      <w:r w:rsidRPr="0033371A">
        <w:rPr>
          <w:rFonts w:ascii="Courier New" w:hAnsi="Courier New" w:cs="Courier New"/>
        </w:rPr>
        <w:t>буксирі в одній зв’язці три танки з хрестами.</w:t>
      </w:r>
    </w:p>
    <w:p w:rsidR="00701802" w:rsidRDefault="00701802" w:rsidP="0033371A">
      <w:pPr>
        <w:rPr>
          <w:rFonts w:ascii="Courier New" w:hAnsi="Courier New" w:cs="Courier New"/>
        </w:rPr>
      </w:pPr>
    </w:p>
    <w:p w:rsidR="00701802" w:rsidRPr="000E7C49" w:rsidRDefault="00701802" w:rsidP="0033371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КАБІНА ТАНКА НІ ДЕНЬ</w:t>
      </w:r>
    </w:p>
    <w:p w:rsidR="00701802" w:rsidRDefault="00701802" w:rsidP="00E23F4A">
      <w:pPr>
        <w:rPr>
          <w:rFonts w:ascii="Courier New" w:hAnsi="Courier New" w:cs="Courier New"/>
        </w:rPr>
      </w:pPr>
    </w:p>
    <w:p w:rsidR="00701802" w:rsidRPr="000E7C49" w:rsidRDefault="00701802" w:rsidP="000E7C4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</w:rPr>
        <w:t xml:space="preserve">Поруч з Миколою у танку </w:t>
      </w:r>
      <w:r>
        <w:rPr>
          <w:rFonts w:ascii="Courier New" w:hAnsi="Courier New" w:cs="Courier New"/>
          <w:lang w:val="uk-UA"/>
        </w:rPr>
        <w:t xml:space="preserve">НІ </w:t>
      </w:r>
      <w:r w:rsidRPr="0033371A">
        <w:rPr>
          <w:rFonts w:ascii="Courier New" w:hAnsi="Courier New" w:cs="Courier New"/>
        </w:rPr>
        <w:t xml:space="preserve">сидить </w:t>
      </w:r>
      <w:r>
        <w:rPr>
          <w:rFonts w:ascii="Courier New" w:hAnsi="Courier New" w:cs="Courier New"/>
          <w:lang w:val="uk-UA"/>
        </w:rPr>
        <w:t xml:space="preserve">німець </w:t>
      </w:r>
      <w:r w:rsidRPr="0033371A">
        <w:rPr>
          <w:rFonts w:ascii="Courier New" w:hAnsi="Courier New" w:cs="Courier New"/>
        </w:rPr>
        <w:t>Танкіст. Обидва курять</w:t>
      </w:r>
      <w:r>
        <w:rPr>
          <w:rFonts w:ascii="Courier New" w:hAnsi="Courier New" w:cs="Courier New"/>
          <w:lang w:val="uk-UA"/>
        </w:rPr>
        <w:t>. Микола регоче.</w:t>
      </w:r>
    </w:p>
    <w:p w:rsidR="00701802" w:rsidRDefault="00701802" w:rsidP="0033371A">
      <w:pPr>
        <w:pStyle w:val="BlockText"/>
        <w:ind w:left="3827" w:right="0"/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Така херня – три танки</w:t>
      </w:r>
      <w:r>
        <w:rPr>
          <w:lang w:val="uk-UA"/>
        </w:rPr>
        <w:t xml:space="preserve"> в плєн</w:t>
      </w:r>
      <w:r w:rsidRPr="0033371A">
        <w:t>!</w:t>
      </w:r>
    </w:p>
    <w:p w:rsidR="00701802" w:rsidRPr="0033371A" w:rsidRDefault="00701802" w:rsidP="0033371A">
      <w:pPr>
        <w:pStyle w:val="BlockText"/>
      </w:pPr>
    </w:p>
    <w:p w:rsidR="00701802" w:rsidRPr="000E7C49" w:rsidRDefault="00701802" w:rsidP="000E7C49">
      <w:pPr>
        <w:rPr>
          <w:rFonts w:ascii="Courier New" w:hAnsi="Courier New" w:cs="Courier New"/>
          <w:lang w:val="uk-UA"/>
        </w:rPr>
      </w:pPr>
      <w:r w:rsidRPr="000E7C49">
        <w:rPr>
          <w:rFonts w:ascii="Courier New" w:hAnsi="Courier New" w:cs="Courier New"/>
          <w:lang w:val="uk-UA"/>
        </w:rPr>
        <w:t>Танкіст піддакує Миколі.</w:t>
      </w:r>
    </w:p>
    <w:p w:rsidR="00701802" w:rsidRDefault="00701802" w:rsidP="0033371A">
      <w:pPr>
        <w:pStyle w:val="BlockText"/>
        <w:ind w:left="3827" w:right="0"/>
      </w:pPr>
    </w:p>
    <w:p w:rsidR="00701802" w:rsidRDefault="00701802" w:rsidP="0033371A">
      <w:pPr>
        <w:pStyle w:val="BlockText"/>
        <w:ind w:left="3827" w:right="0"/>
      </w:pPr>
    </w:p>
    <w:p w:rsidR="00701802" w:rsidRDefault="00701802" w:rsidP="0033371A">
      <w:pPr>
        <w:pStyle w:val="BlockText"/>
        <w:ind w:left="3827" w:right="0"/>
      </w:pPr>
    </w:p>
    <w:p w:rsidR="00701802" w:rsidRPr="0033371A" w:rsidRDefault="00701802" w:rsidP="0033371A">
      <w:pPr>
        <w:pStyle w:val="BlockText"/>
        <w:ind w:left="3827" w:right="0"/>
      </w:pPr>
      <w:r w:rsidRPr="0033371A">
        <w:t>ТАНКІСТ</w:t>
      </w:r>
    </w:p>
    <w:p w:rsidR="00701802" w:rsidRPr="0033371A" w:rsidRDefault="00701802" w:rsidP="0033371A">
      <w:pPr>
        <w:pStyle w:val="BlockText"/>
      </w:pPr>
      <w:r w:rsidRPr="0033371A">
        <w:rPr>
          <w:lang w:val="uk-UA"/>
        </w:rPr>
        <w:t>Я</w:t>
      </w:r>
      <w:r w:rsidRPr="0033371A">
        <w:t>!</w:t>
      </w:r>
      <w:r>
        <w:rPr>
          <w:lang w:val="uk-UA"/>
        </w:rPr>
        <w:t>Я!</w:t>
      </w:r>
      <w:r w:rsidRPr="0033371A">
        <w:t xml:space="preserve"> Так! Так!.. І Ориша дає!</w:t>
      </w:r>
    </w:p>
    <w:p w:rsidR="00701802" w:rsidRPr="0033371A" w:rsidRDefault="00701802" w:rsidP="0033371A">
      <w:pPr>
        <w:pStyle w:val="BlockText"/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Колона полонених німецьких танків тягнеться сільською вулицею. З дворів до Миколиного танка вибігають старі баби, діти і закидають букетами квітів. На танки з хрестами плюють.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Вслід за колоною танків в село входить колона німецьких полонених танкістів. Руки полонених зв’язані перевеслами із пшеничної соломи. Ззаду збоку полонених супроводжує з дишл</w:t>
      </w:r>
      <w:r>
        <w:rPr>
          <w:rFonts w:ascii="Courier New" w:hAnsi="Courier New" w:cs="Courier New"/>
          <w:lang w:val="uk-UA"/>
        </w:rPr>
        <w:t>е</w:t>
      </w:r>
      <w:r w:rsidRPr="0033371A">
        <w:rPr>
          <w:rFonts w:ascii="Courier New" w:hAnsi="Courier New" w:cs="Courier New"/>
        </w:rPr>
        <w:t>м у руках в червоній косинці Оришка.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ОРИШКА</w:t>
      </w:r>
    </w:p>
    <w:p w:rsidR="00701802" w:rsidRPr="00EB60F8" w:rsidRDefault="00701802" w:rsidP="0033371A">
      <w:pPr>
        <w:pStyle w:val="BlockText"/>
        <w:rPr>
          <w:lang w:val="uk-UA"/>
        </w:rPr>
      </w:pPr>
      <w:r w:rsidRPr="0033371A">
        <w:t>Хто там ступає правою? Лінкс! Лінкс!</w:t>
      </w:r>
      <w:r>
        <w:rPr>
          <w:lang w:val="uk-UA"/>
        </w:rPr>
        <w:t>Лєвой! Лєвой!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</w:rPr>
        <w:t>Баби і діти від парканів плюють вслід полоненим загарбникам.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СПОГАДІВ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4B3C8A" w:rsidRDefault="00701802" w:rsidP="0033371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</w:rPr>
        <w:t>НАТ. ПОЛЬОВА ДОРОГА В СЕЛО ВИШИВАНКИ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3371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</w:rPr>
        <w:t>Микола плентається по дорозі, спікається на камінчику, ледве втримується, щоб не впасти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</w:rPr>
        <w:t xml:space="preserve"> </w:t>
      </w:r>
    </w:p>
    <w:p w:rsidR="00701802" w:rsidRPr="009A0711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МИКОЛА</w:t>
      </w:r>
    </w:p>
    <w:p w:rsidR="00701802" w:rsidRPr="0033371A" w:rsidRDefault="00701802" w:rsidP="0033371A">
      <w:pPr>
        <w:pStyle w:val="BlockText"/>
      </w:pPr>
      <w:r w:rsidRPr="0033371A">
        <w:t>Оце вони про війну і знають! Навчились…історії!.. На бойовиках!..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ІНТ. ВОЄННИЙ ГОСПІТАЛЬ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33371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B3C8A" w:rsidRDefault="00701802" w:rsidP="0033371A">
      <w:pPr>
        <w:rPr>
          <w:rFonts w:ascii="Courier New" w:hAnsi="Courier New" w:cs="Courier New"/>
          <w:lang w:val="uk-UA"/>
        </w:rPr>
      </w:pPr>
      <w:r w:rsidRPr="004B3C8A">
        <w:rPr>
          <w:rFonts w:ascii="Courier New" w:hAnsi="Courier New" w:cs="Courier New"/>
          <w:lang w:val="uk-UA"/>
        </w:rPr>
        <w:t xml:space="preserve">Микола </w:t>
      </w:r>
      <w:r>
        <w:rPr>
          <w:rFonts w:ascii="Courier New" w:hAnsi="Courier New" w:cs="Courier New"/>
          <w:lang w:val="uk-UA"/>
        </w:rPr>
        <w:t xml:space="preserve">з відсутньою лівою рукою по самісіньке плече </w:t>
      </w:r>
      <w:r w:rsidRPr="004B3C8A">
        <w:rPr>
          <w:rFonts w:ascii="Courier New" w:hAnsi="Courier New" w:cs="Courier New"/>
          <w:lang w:val="uk-UA"/>
        </w:rPr>
        <w:t>закінчує лікування у госпіталі</w:t>
      </w:r>
      <w:r>
        <w:rPr>
          <w:rFonts w:ascii="Courier New" w:hAnsi="Courier New" w:cs="Courier New"/>
          <w:lang w:val="uk-UA"/>
        </w:rPr>
        <w:t>, ходить по палаті між ліжками.</w:t>
      </w:r>
      <w:r w:rsidRPr="004B3C8A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</w:rPr>
        <w:t>На ліжках лежать ранені бійці з ампутованими хто з руками, хто з ногами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Різко відчиняються двері</w:t>
      </w:r>
      <w:r>
        <w:rPr>
          <w:rFonts w:ascii="Courier New" w:hAnsi="Courier New" w:cs="Courier New"/>
          <w:lang w:val="uk-UA"/>
        </w:rPr>
        <w:t xml:space="preserve">, і </w:t>
      </w:r>
      <w:r w:rsidRPr="0033371A">
        <w:rPr>
          <w:rFonts w:ascii="Courier New" w:hAnsi="Courier New" w:cs="Courier New"/>
        </w:rPr>
        <w:t>в палату</w:t>
      </w:r>
      <w:r w:rsidRPr="006D681F">
        <w:rPr>
          <w:rFonts w:ascii="Courier New" w:hAnsi="Courier New" w:cs="Courier New"/>
        </w:rPr>
        <w:t xml:space="preserve"> </w:t>
      </w:r>
      <w:r w:rsidRPr="0033371A">
        <w:rPr>
          <w:rFonts w:ascii="Courier New" w:hAnsi="Courier New" w:cs="Courier New"/>
        </w:rPr>
        <w:t xml:space="preserve">у супроводі </w:t>
      </w:r>
      <w:r>
        <w:rPr>
          <w:rFonts w:ascii="Courier New" w:hAnsi="Courier New" w:cs="Courier New"/>
          <w:lang w:val="uk-UA"/>
        </w:rPr>
        <w:t>ЛІКАРЯ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вриваються</w:t>
      </w:r>
      <w:r w:rsidRPr="0033371A">
        <w:rPr>
          <w:rFonts w:ascii="Courier New" w:hAnsi="Courier New" w:cs="Courier New"/>
        </w:rPr>
        <w:t xml:space="preserve"> двоє </w:t>
      </w:r>
      <w:r>
        <w:rPr>
          <w:rFonts w:ascii="Courier New" w:hAnsi="Courier New" w:cs="Courier New"/>
          <w:lang w:val="uk-UA"/>
        </w:rPr>
        <w:t xml:space="preserve">НКВСників </w:t>
      </w:r>
      <w:r w:rsidRPr="0033371A">
        <w:rPr>
          <w:rFonts w:ascii="Courier New" w:hAnsi="Courier New" w:cs="Courier New"/>
        </w:rPr>
        <w:t>в шинелях і в кашкетах з синіми околишами. Один – СТАРШИЙ, другий – АВТОМАТНИК.</w:t>
      </w:r>
      <w:r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D624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 кивком голови вказує на Миколу.</w:t>
      </w:r>
    </w:p>
    <w:p w:rsidR="00701802" w:rsidRDefault="00701802" w:rsidP="0033371A">
      <w:pPr>
        <w:pStyle w:val="BlockText"/>
        <w:ind w:left="3827" w:right="0"/>
        <w:rPr>
          <w:lang w:val="uk-UA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ЛІКАР</w:t>
      </w:r>
    </w:p>
    <w:p w:rsidR="00701802" w:rsidRPr="0033371A" w:rsidRDefault="00701802" w:rsidP="0033371A">
      <w:pPr>
        <w:pStyle w:val="BlockText"/>
        <w:ind w:left="3119" w:right="2552"/>
      </w:pPr>
      <w:r w:rsidRPr="0033371A">
        <w:t>(до Старшого)</w:t>
      </w:r>
    </w:p>
    <w:p w:rsidR="00701802" w:rsidRPr="0033371A" w:rsidRDefault="00701802" w:rsidP="0033371A">
      <w:pPr>
        <w:pStyle w:val="BlockText"/>
      </w:pPr>
      <w:r w:rsidRPr="0033371A">
        <w:t>Це він, Микола Ненашенко!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стоїть біля свого ліжка. Старший підходить впритул до Миколи, зупиняється лицем до лиця, прав</w:t>
      </w:r>
      <w:r>
        <w:rPr>
          <w:rFonts w:ascii="Courier New" w:hAnsi="Courier New" w:cs="Courier New"/>
          <w:lang w:val="uk-UA"/>
        </w:rPr>
        <w:t>ою рукою хапається за</w:t>
      </w:r>
      <w:r w:rsidRPr="0033371A">
        <w:rPr>
          <w:rFonts w:ascii="Courier New" w:hAnsi="Courier New" w:cs="Courier New"/>
        </w:rPr>
        <w:t xml:space="preserve"> кобур</w:t>
      </w:r>
      <w:r>
        <w:rPr>
          <w:rFonts w:ascii="Courier New" w:hAnsi="Courier New" w:cs="Courier New"/>
          <w:lang w:val="uk-UA"/>
        </w:rPr>
        <w:t>у</w:t>
      </w:r>
      <w:r w:rsidRPr="0033371A">
        <w:rPr>
          <w:rFonts w:ascii="Courier New" w:hAnsi="Courier New" w:cs="Courier New"/>
        </w:rPr>
        <w:t>, судорожно ворушить м’язами лиця, погойдується з п’яток на носки.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Микола не відводить очей, витримує погляд Старшого.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СТАРШИЙ</w:t>
      </w:r>
    </w:p>
    <w:p w:rsidR="00701802" w:rsidRPr="0033371A" w:rsidRDefault="00701802" w:rsidP="0033371A">
      <w:pPr>
        <w:pStyle w:val="BlockText"/>
        <w:ind w:left="3119" w:right="2552"/>
      </w:pPr>
      <w:r w:rsidRPr="0033371A">
        <w:t>(до Миколи)</w:t>
      </w:r>
    </w:p>
    <w:p w:rsidR="00701802" w:rsidRPr="0033371A" w:rsidRDefault="00701802" w:rsidP="0033371A">
      <w:pPr>
        <w:pStyle w:val="BlockText"/>
      </w:pPr>
      <w:r w:rsidRPr="0033371A">
        <w:rPr>
          <w:lang w:val="uk-UA"/>
        </w:rPr>
        <w:t xml:space="preserve">Расстрелял би здесь! І нємєдлєнно! Повєзло тєбє!Ти арєстован! </w:t>
      </w:r>
      <w:r w:rsidRPr="0033371A">
        <w:t>Виході!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</w:rPr>
        <w:t>Автоматник стає за спиною Миколи, штовхає Миколу в спину дулом автомата, виштовхує з палати.</w:t>
      </w:r>
    </w:p>
    <w:p w:rsidR="00701802" w:rsidRPr="0033371A" w:rsidRDefault="00701802" w:rsidP="0033371A">
      <w:pPr>
        <w:rPr>
          <w:rFonts w:ascii="Courier New" w:hAnsi="Courier New" w:cs="Courier New"/>
        </w:rPr>
      </w:pPr>
    </w:p>
    <w:p w:rsidR="00701802" w:rsidRPr="0033371A" w:rsidRDefault="00701802" w:rsidP="0033371A">
      <w:pPr>
        <w:pStyle w:val="BlockText"/>
        <w:ind w:left="3827" w:right="0"/>
      </w:pPr>
      <w:r w:rsidRPr="0033371A">
        <w:t>АВТОМАТНИК</w:t>
      </w:r>
    </w:p>
    <w:p w:rsidR="00701802" w:rsidRPr="0033371A" w:rsidRDefault="00701802" w:rsidP="0033371A">
      <w:pPr>
        <w:pStyle w:val="BlockText"/>
      </w:pPr>
      <w:r w:rsidRPr="0033371A">
        <w:t>Шаволісь, скатіна!..</w:t>
      </w:r>
    </w:p>
    <w:p w:rsidR="00701802" w:rsidRPr="0033371A" w:rsidRDefault="00701802" w:rsidP="0033371A">
      <w:pPr>
        <w:pStyle w:val="BlockText"/>
      </w:pPr>
    </w:p>
    <w:p w:rsidR="00701802" w:rsidRPr="00E64624" w:rsidRDefault="00701802" w:rsidP="00E64624">
      <w:pPr>
        <w:rPr>
          <w:rFonts w:ascii="Courier New" w:hAnsi="Courier New" w:cs="Courier New"/>
        </w:rPr>
      </w:pPr>
      <w:r w:rsidRPr="00E64624">
        <w:rPr>
          <w:rFonts w:ascii="Courier New" w:hAnsi="Courier New" w:cs="Courier New"/>
        </w:rPr>
        <w:t xml:space="preserve">НАТ. ТАБІР ДЛЯ ЗАСУДЖЕНИХ </w:t>
      </w:r>
      <w:r>
        <w:rPr>
          <w:rFonts w:ascii="Courier New" w:hAnsi="Courier New" w:cs="Courier New"/>
          <w:lang w:val="uk-UA"/>
        </w:rPr>
        <w:t xml:space="preserve">– УВЯЗНЕННЯ, СПОГАДИ </w:t>
      </w:r>
      <w:r w:rsidRPr="00E64624">
        <w:rPr>
          <w:rFonts w:ascii="Courier New" w:hAnsi="Courier New" w:cs="Courier New"/>
        </w:rPr>
        <w:t>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За колючими дротами на плацу перед бараками  СТАРШИНА розподіляє на роботи</w:t>
      </w:r>
      <w:r>
        <w:rPr>
          <w:rFonts w:ascii="Courier New" w:hAnsi="Courier New" w:cs="Courier New"/>
          <w:lang w:val="uk-UA"/>
        </w:rPr>
        <w:t xml:space="preserve"> засуджених</w:t>
      </w:r>
      <w:r w:rsidRPr="005F729D">
        <w:rPr>
          <w:rFonts w:ascii="Courier New" w:hAnsi="Courier New" w:cs="Courier New"/>
        </w:rPr>
        <w:t>. До місць робіт засуджених групами розводять конвоїри. Микола залишається один перед Старшиною.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СТАРШИНА</w:t>
      </w:r>
    </w:p>
    <w:p w:rsidR="00701802" w:rsidRPr="0041776D" w:rsidRDefault="00701802" w:rsidP="0041776D">
      <w:pPr>
        <w:pStyle w:val="BlockText"/>
      </w:pPr>
      <w:r w:rsidRPr="0041776D">
        <w:t>Краще б тебе, виродку, з обома руками та в штрафники!.. На тот самий танк, шо німчурі підставив!.. Пристроївся тут біля буржуйки! Кому война, кому мать родная! Істопнічок!</w:t>
      </w:r>
    </w:p>
    <w:p w:rsidR="00701802" w:rsidRPr="0041776D" w:rsidRDefault="00701802" w:rsidP="0041776D">
      <w:pPr>
        <w:pStyle w:val="BlockText"/>
      </w:pPr>
    </w:p>
    <w:p w:rsidR="00701802" w:rsidRPr="00E64624" w:rsidRDefault="00701802" w:rsidP="00E64624">
      <w:pPr>
        <w:rPr>
          <w:rFonts w:ascii="Courier New" w:hAnsi="Courier New" w:cs="Courier New"/>
        </w:rPr>
      </w:pPr>
      <w:r w:rsidRPr="00E64624">
        <w:rPr>
          <w:rFonts w:ascii="Courier New" w:hAnsi="Courier New" w:cs="Courier New"/>
        </w:rPr>
        <w:t>НАТ. ПОЛЕ ТАНКОВОГО БОЮ</w:t>
      </w:r>
      <w:r>
        <w:rPr>
          <w:rFonts w:ascii="Courier New" w:hAnsi="Courier New" w:cs="Courier New"/>
          <w:lang w:val="uk-UA"/>
        </w:rPr>
        <w:t xml:space="preserve"> – ВІЙНА, СПОГАДИ</w:t>
      </w:r>
      <w:r w:rsidRPr="00E64624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B06AE7" w:rsidRDefault="00701802" w:rsidP="005F729D">
      <w:pPr>
        <w:rPr>
          <w:rFonts w:ascii="Courier New" w:hAnsi="Courier New" w:cs="Courier New"/>
          <w:lang w:val="uk-UA"/>
        </w:rPr>
      </w:pPr>
      <w:r w:rsidRPr="00B06AE7">
        <w:rPr>
          <w:rFonts w:ascii="Courier New" w:hAnsi="Courier New" w:cs="Courier New"/>
          <w:lang w:val="uk-UA"/>
        </w:rPr>
        <w:t>По засніженому полі під прикриттям танків бійці атакують німецькі позиції.</w:t>
      </w:r>
    </w:p>
    <w:p w:rsidR="00701802" w:rsidRPr="00B06AE7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 xml:space="preserve">Серед інших танків у наступі і Т-134 Миколи. З усіх боків розриви снарядів, мін. 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Падають убиті, поранені</w:t>
      </w:r>
      <w:r>
        <w:rPr>
          <w:rFonts w:ascii="Courier New" w:hAnsi="Courier New" w:cs="Courier New"/>
          <w:lang w:val="uk-UA"/>
        </w:rPr>
        <w:t xml:space="preserve"> піхотинці</w:t>
      </w:r>
      <w:r w:rsidRPr="005F729D">
        <w:rPr>
          <w:rFonts w:ascii="Courier New" w:hAnsi="Courier New" w:cs="Courier New"/>
        </w:rPr>
        <w:t>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З групою офіцерів за розвитком атаки з спостережного пункту в стереотрубу спостерігає ПОЛКОВНИК.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Перед танком Миколи виникає перешкода: глибокий яр з крутим схилом.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41776D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 xml:space="preserve">Микола зупиняє танк, вистрибує із танка, біжить до краю </w:t>
      </w:r>
      <w:r>
        <w:rPr>
          <w:rFonts w:ascii="Courier New" w:hAnsi="Courier New" w:cs="Courier New"/>
          <w:lang w:val="uk-UA"/>
        </w:rPr>
        <w:t>урвища.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Полковник на спостережному пункті прикипає очима до  окулярів стереотруби.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ПОЛКОВНИК</w:t>
      </w:r>
    </w:p>
    <w:p w:rsidR="00701802" w:rsidRPr="0041776D" w:rsidRDefault="00701802" w:rsidP="0041776D">
      <w:pPr>
        <w:pStyle w:val="BlockText"/>
      </w:pPr>
      <w:r w:rsidRPr="0041776D">
        <w:t>Что ета сволочь творіт?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Микола оцінює, чи зможе здолати танком перешкоду, вертається, біжить до танка. Поруч з Миколою зліва розривається німецький снаряд, осколок відтинає Миколі ліву руку.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Екіпаж, вже однорукого, </w:t>
      </w:r>
      <w:r w:rsidRPr="005F729D">
        <w:rPr>
          <w:rFonts w:ascii="Courier New" w:hAnsi="Courier New" w:cs="Courier New"/>
        </w:rPr>
        <w:t>втягує</w:t>
      </w:r>
      <w:r>
        <w:rPr>
          <w:rFonts w:ascii="Courier New" w:hAnsi="Courier New" w:cs="Courier New"/>
          <w:lang w:val="uk-UA"/>
        </w:rPr>
        <w:t xml:space="preserve"> Миколу</w:t>
      </w:r>
      <w:r w:rsidRPr="005F729D">
        <w:rPr>
          <w:rFonts w:ascii="Courier New" w:hAnsi="Courier New" w:cs="Courier New"/>
        </w:rPr>
        <w:t xml:space="preserve"> в танк. 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 xml:space="preserve">Танк розвертається на чверть оберта, рухається вздовж  фронту, в об’їзд яру. 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Піхота стає відкритою німцям. Піхоту німці розстрілюють. Наступ захлинається.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Полковник на спостережному пункті біснується.</w:t>
      </w:r>
    </w:p>
    <w:p w:rsidR="00701802" w:rsidRPr="00E64624" w:rsidRDefault="00701802" w:rsidP="00E64624">
      <w:pPr>
        <w:rPr>
          <w:rFonts w:ascii="Courier New" w:hAnsi="Courier New" w:cs="Courier New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ПОЛКОВНИК</w:t>
      </w:r>
    </w:p>
    <w:p w:rsidR="00701802" w:rsidRPr="00452959" w:rsidRDefault="00701802" w:rsidP="00452959">
      <w:pPr>
        <w:pStyle w:val="BlockText"/>
      </w:pPr>
      <w:r w:rsidRPr="00452959">
        <w:t>Ето же, мать твою, мішень!.. Под суд! Под суд!..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 xml:space="preserve">Присутній на спостережному пункті УПОВНОВАЖЕНИЙ від  НКВС капітан відкриває свою польову сумку, гримає на Полковника. 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УПОВНОВАЖЕНИЙ</w:t>
      </w:r>
    </w:p>
    <w:p w:rsidR="00701802" w:rsidRPr="00452959" w:rsidRDefault="00701802" w:rsidP="00452959">
      <w:pPr>
        <w:pStyle w:val="BlockText"/>
      </w:pPr>
      <w:r w:rsidRPr="00452959">
        <w:t>Полковнік, твою мать! Мнє фамілію етого танкістішкі!..</w:t>
      </w:r>
    </w:p>
    <w:p w:rsidR="00701802" w:rsidRPr="005F729D" w:rsidRDefault="00701802" w:rsidP="00452959">
      <w:pPr>
        <w:pStyle w:val="BlockText"/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>Уповноважений записує у блокнот прізвище Миколи, ховає блокнот у польову сумку.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65775B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СПОГАДІВ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E64624" w:rsidRDefault="00701802" w:rsidP="00E64624">
      <w:pPr>
        <w:rPr>
          <w:rFonts w:ascii="Courier New" w:hAnsi="Courier New" w:cs="Courier New"/>
        </w:rPr>
      </w:pPr>
      <w:r w:rsidRPr="00E64624">
        <w:rPr>
          <w:rFonts w:ascii="Courier New" w:hAnsi="Courier New" w:cs="Courier New"/>
        </w:rPr>
        <w:t>НАТ. ПОЛЬОВА ДОРОГА В СЕЛО ВИШИВАНКИ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8D6247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Микола плентається по дорозі</w:t>
      </w:r>
      <w:r>
        <w:rPr>
          <w:rFonts w:ascii="Courier New" w:hAnsi="Courier New" w:cs="Courier New"/>
          <w:lang w:val="uk-UA"/>
        </w:rPr>
        <w:t>, знаходиться</w:t>
      </w:r>
      <w:r w:rsidRPr="005F729D">
        <w:rPr>
          <w:rFonts w:ascii="Courier New" w:hAnsi="Courier New" w:cs="Courier New"/>
        </w:rPr>
        <w:t xml:space="preserve"> на середині між трасою і селом. Микола розстібає находу вишиванку на грудях, чеше груди п’ятірнею.</w:t>
      </w:r>
    </w:p>
    <w:p w:rsidR="00701802" w:rsidRPr="00C0007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МИКОЛА</w:t>
      </w:r>
    </w:p>
    <w:p w:rsidR="00701802" w:rsidRPr="00452959" w:rsidRDefault="00701802" w:rsidP="00452959">
      <w:pPr>
        <w:pStyle w:val="BlockText"/>
      </w:pPr>
      <w:r w:rsidRPr="00452959">
        <w:t>А курити ж хочеться!  Смокчуть же чорти!.. Оп’ять до Оришки  прийдеться йти просити!.. Уніженіє!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Збоку від дороги на шипшинових кущах юрмляться щиглики, відволікають Миколу від невеселих думок.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Несподівана думка приходить Миколі в голову, він чеше  потилицю.</w:t>
      </w:r>
    </w:p>
    <w:p w:rsidR="00701802" w:rsidRPr="00CC2638" w:rsidRDefault="00701802" w:rsidP="00CC2638">
      <w:pPr>
        <w:pStyle w:val="BlockText"/>
        <w:ind w:left="3827" w:right="0"/>
      </w:pPr>
    </w:p>
    <w:p w:rsidR="00701802" w:rsidRDefault="00701802" w:rsidP="00CC2638">
      <w:pPr>
        <w:pStyle w:val="BlockText"/>
        <w:ind w:left="3827" w:right="0"/>
      </w:pPr>
    </w:p>
    <w:p w:rsidR="00701802" w:rsidRPr="0033371A" w:rsidRDefault="00701802" w:rsidP="00CC2638">
      <w:pPr>
        <w:pStyle w:val="BlockText"/>
        <w:ind w:left="3827" w:right="0"/>
        <w:rPr>
          <w:lang w:val="uk-UA"/>
        </w:rPr>
      </w:pPr>
      <w:r w:rsidRPr="00CC2638">
        <w:t>М</w:t>
      </w:r>
      <w:r w:rsidRPr="0033371A">
        <w:rPr>
          <w:lang w:val="uk-UA"/>
        </w:rPr>
        <w:t>ИКОЛА</w:t>
      </w:r>
    </w:p>
    <w:p w:rsidR="00701802" w:rsidRPr="00452959" w:rsidRDefault="00701802" w:rsidP="00452959">
      <w:pPr>
        <w:pStyle w:val="BlockText"/>
      </w:pPr>
      <w:r w:rsidRPr="00452959">
        <w:t>А може пристати в прийми до якої?! Холостячок у селі – гать гати! Бюджет об’єднали б! Стаття на махру зросла б…</w:t>
      </w:r>
    </w:p>
    <w:p w:rsidR="00701802" w:rsidRPr="00452959" w:rsidRDefault="00701802" w:rsidP="00452959">
      <w:pPr>
        <w:pStyle w:val="BlockText"/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Микола дивиться на село, яке втопає у спекотному мареві, знову поринає у спогади.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МИКОЛА</w:t>
      </w:r>
    </w:p>
    <w:p w:rsidR="00701802" w:rsidRPr="00452959" w:rsidRDefault="00701802" w:rsidP="00452959">
      <w:pPr>
        <w:pStyle w:val="BlockText"/>
      </w:pPr>
      <w:r w:rsidRPr="00452959">
        <w:t>У таборі, і то, б</w:t>
      </w:r>
      <w:r>
        <w:rPr>
          <w:lang w:val="uk-UA"/>
        </w:rPr>
        <w:t>лін</w:t>
      </w:r>
      <w:r w:rsidRPr="00452959">
        <w:t>, махорку давали!…</w:t>
      </w:r>
    </w:p>
    <w:p w:rsidR="00701802" w:rsidRPr="00452959" w:rsidRDefault="00701802" w:rsidP="00452959">
      <w:pPr>
        <w:pStyle w:val="BlockText"/>
      </w:pPr>
    </w:p>
    <w:p w:rsidR="00701802" w:rsidRPr="00E64624" w:rsidRDefault="00701802" w:rsidP="00E64624">
      <w:pPr>
        <w:rPr>
          <w:rFonts w:ascii="Courier New" w:hAnsi="Courier New" w:cs="Courier New"/>
        </w:rPr>
      </w:pPr>
      <w:r w:rsidRPr="00E64624">
        <w:rPr>
          <w:rFonts w:ascii="Courier New" w:hAnsi="Courier New" w:cs="Courier New"/>
        </w:rPr>
        <w:t xml:space="preserve">НАТ. ТАБІР ЗАСУДЖЕНИХ </w:t>
      </w:r>
      <w:r>
        <w:rPr>
          <w:rFonts w:ascii="Courier New" w:hAnsi="Courier New" w:cs="Courier New"/>
          <w:lang w:val="uk-UA"/>
        </w:rPr>
        <w:t xml:space="preserve">– ПІСЛЯ СМЕРТІ СТАЛІНА, СПОГАДИ </w:t>
      </w:r>
      <w:r w:rsidRPr="00E64624">
        <w:rPr>
          <w:rFonts w:ascii="Courier New" w:hAnsi="Courier New" w:cs="Courier New"/>
        </w:rPr>
        <w:t>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>Групка засуджених у фуфайках і триухах сидять у курилці на лаві неподалік пилорами, курять махорку. В групі знаходиться і Микола, також курить. Поруч з курилкою росте товста береза. Засуджений ЗАВОДНИЙ встає, відламує гілочку берези з сережками. На зламі з’являється краплина соку. Сік капає на Миколу.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За</w:t>
      </w:r>
      <w:r>
        <w:rPr>
          <w:rFonts w:ascii="Courier New" w:hAnsi="Courier New" w:cs="Courier New"/>
        </w:rPr>
        <w:t>водний сідає, крутить гілочку у</w:t>
      </w:r>
      <w:r>
        <w:rPr>
          <w:rFonts w:ascii="Courier New" w:hAnsi="Courier New" w:cs="Courier New"/>
          <w:lang w:val="uk-UA"/>
        </w:rPr>
        <w:t xml:space="preserve"> </w:t>
      </w:r>
      <w:r w:rsidRPr="005F729D">
        <w:rPr>
          <w:rFonts w:ascii="Courier New" w:hAnsi="Courier New" w:cs="Courier New"/>
        </w:rPr>
        <w:t>руці.</w:t>
      </w:r>
      <w:r>
        <w:rPr>
          <w:rFonts w:ascii="Courier New" w:hAnsi="Courier New" w:cs="Courier New"/>
          <w:lang w:val="uk-UA"/>
        </w:rPr>
        <w:t xml:space="preserve"> </w:t>
      </w:r>
      <w:r w:rsidRPr="005F729D">
        <w:rPr>
          <w:rFonts w:ascii="Courier New" w:hAnsi="Courier New" w:cs="Courier New"/>
        </w:rPr>
        <w:t>Засуджені перемовляються. Заводний у курсі всіх справ за колючими дротами.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ЗАВОДНИЙ</w:t>
      </w:r>
    </w:p>
    <w:p w:rsidR="00701802" w:rsidRPr="00452959" w:rsidRDefault="00701802" w:rsidP="00452959">
      <w:pPr>
        <w:pStyle w:val="BlockText"/>
      </w:pPr>
      <w:r w:rsidRPr="00452959">
        <w:t>Йоська відкинуся! От Лаврентій Павлович чого наламає? Вертухаї, бачите, присмиріли - приказ  секретний Лавруша  прислав!</w:t>
      </w:r>
    </w:p>
    <w:p w:rsidR="00701802" w:rsidRPr="00452959" w:rsidRDefault="00701802" w:rsidP="00452959">
      <w:pPr>
        <w:pStyle w:val="BlockText"/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>Неподалік курилки з’являється Старшина, іде до засуджених.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8D624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Заводний киває головою, показує засудженим товаришам на Старшину.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ЗАВОДНИЙ</w:t>
      </w:r>
    </w:p>
    <w:p w:rsidR="00701802" w:rsidRPr="00452959" w:rsidRDefault="00701802" w:rsidP="00452959">
      <w:pPr>
        <w:pStyle w:val="BlockText"/>
      </w:pPr>
      <w:r w:rsidRPr="00452959">
        <w:t>З приятною новостью пре!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Старшина підходить до засуджених.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СТАРШИНА</w:t>
      </w:r>
    </w:p>
    <w:p w:rsidR="00701802" w:rsidRDefault="00701802" w:rsidP="00452959">
      <w:pPr>
        <w:pStyle w:val="BlockText"/>
        <w:rPr>
          <w:lang w:val="uk-UA"/>
        </w:rPr>
      </w:pPr>
      <w:r w:rsidRPr="00452959">
        <w:t>Ненашенко, а я тебе по всьому табору розшукую. Думаю, чи не втік уже?</w:t>
      </w:r>
    </w:p>
    <w:p w:rsidR="00701802" w:rsidRDefault="00701802" w:rsidP="00452959">
      <w:pPr>
        <w:pStyle w:val="BlockText"/>
        <w:rPr>
          <w:lang w:val="uk-UA"/>
        </w:rPr>
      </w:pPr>
    </w:p>
    <w:p w:rsidR="00701802" w:rsidRPr="002466BC" w:rsidRDefault="00701802" w:rsidP="002466BC">
      <w:pPr>
        <w:rPr>
          <w:rFonts w:ascii="Courier New" w:hAnsi="Courier New" w:cs="Courier New"/>
          <w:lang w:val="uk-UA"/>
        </w:rPr>
      </w:pPr>
      <w:r w:rsidRPr="002466BC">
        <w:rPr>
          <w:rFonts w:ascii="Courier New" w:hAnsi="Courier New" w:cs="Courier New"/>
        </w:rPr>
        <w:t xml:space="preserve">Заводний </w:t>
      </w:r>
      <w:r>
        <w:rPr>
          <w:rFonts w:ascii="Courier New" w:hAnsi="Courier New" w:cs="Courier New"/>
          <w:lang w:val="uk-UA"/>
        </w:rPr>
        <w:t>н</w:t>
      </w:r>
      <w:r w:rsidRPr="002466BC">
        <w:rPr>
          <w:rFonts w:ascii="Courier New" w:hAnsi="Courier New" w:cs="Courier New"/>
        </w:rPr>
        <w:t>е дозволяє далі базікати Старшині</w:t>
      </w:r>
      <w:r>
        <w:rPr>
          <w:rFonts w:ascii="Courier New" w:hAnsi="Courier New" w:cs="Courier New"/>
          <w:lang w:val="uk-UA"/>
        </w:rPr>
        <w:t>.</w:t>
      </w:r>
    </w:p>
    <w:p w:rsidR="00701802" w:rsidRPr="00452959" w:rsidRDefault="00701802" w:rsidP="00452959">
      <w:pPr>
        <w:pStyle w:val="BlockText"/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ЗАВОДНИЙ</w:t>
      </w:r>
    </w:p>
    <w:p w:rsidR="00701802" w:rsidRDefault="00701802" w:rsidP="00452959">
      <w:pPr>
        <w:pStyle w:val="BlockText"/>
        <w:rPr>
          <w:lang w:val="uk-UA"/>
        </w:rPr>
      </w:pPr>
      <w:r w:rsidRPr="00452959">
        <w:t>Не крути, Старшина! Кажи прямо! З новостью прийшов?</w:t>
      </w:r>
    </w:p>
    <w:p w:rsidR="00701802" w:rsidRDefault="00701802" w:rsidP="00452959">
      <w:pPr>
        <w:pStyle w:val="BlockText"/>
        <w:rPr>
          <w:lang w:val="uk-UA"/>
        </w:rPr>
      </w:pPr>
    </w:p>
    <w:p w:rsidR="00701802" w:rsidRPr="002466BC" w:rsidRDefault="00701802" w:rsidP="002466BC">
      <w:pPr>
        <w:rPr>
          <w:rFonts w:ascii="Courier New" w:hAnsi="Courier New" w:cs="Courier New"/>
          <w:lang w:val="uk-UA"/>
        </w:rPr>
      </w:pPr>
      <w:r w:rsidRPr="002466BC">
        <w:rPr>
          <w:rFonts w:ascii="Courier New" w:hAnsi="Courier New" w:cs="Courier New"/>
          <w:lang w:val="uk-UA"/>
        </w:rPr>
        <w:t>Старшина розводить руками, киває.</w:t>
      </w:r>
    </w:p>
    <w:p w:rsidR="00701802" w:rsidRDefault="00701802" w:rsidP="00CC2638">
      <w:pPr>
        <w:pStyle w:val="BlockText"/>
        <w:ind w:left="3827" w:right="0"/>
        <w:rPr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СТАРШИНА</w:t>
      </w:r>
    </w:p>
    <w:p w:rsidR="00701802" w:rsidRPr="002466BC" w:rsidRDefault="00701802" w:rsidP="00452959">
      <w:pPr>
        <w:pStyle w:val="BlockText"/>
        <w:rPr>
          <w:lang w:val="uk-UA"/>
        </w:rPr>
      </w:pPr>
      <w:r w:rsidRPr="00452959">
        <w:t>Амністія</w:t>
      </w:r>
      <w:r>
        <w:rPr>
          <w:lang w:val="uk-UA"/>
        </w:rPr>
        <w:t xml:space="preserve"> вам, сволочам!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Засуджені зриваються з місць. Обнімаються, кидають шапки вгору, кричать «ура!».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 xml:space="preserve">Засуджені хватають Старшину і </w:t>
      </w:r>
      <w:r>
        <w:rPr>
          <w:rFonts w:ascii="Courier New" w:hAnsi="Courier New" w:cs="Courier New"/>
          <w:lang w:val="uk-UA"/>
        </w:rPr>
        <w:t>підкидають вгору</w:t>
      </w:r>
      <w:r w:rsidRPr="005F729D">
        <w:rPr>
          <w:rFonts w:ascii="Courier New" w:hAnsi="Courier New" w:cs="Courier New"/>
        </w:rPr>
        <w:t xml:space="preserve"> на руках.</w:t>
      </w:r>
      <w:r>
        <w:rPr>
          <w:rFonts w:ascii="Courier New" w:hAnsi="Courier New" w:cs="Courier New"/>
          <w:lang w:val="uk-UA"/>
        </w:rPr>
        <w:t xml:space="preserve"> Сім разів підкидають, шість разів ловлять на руки, на сьомий раз розбігаються в боки. Старшина добряче гупається спиною об землю.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СПОГАДІВ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НАТ.ПШЕНИЧНИЙ ЛАН ДЕНЬ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сходить з дороги, завертає на порослий чортополохом лан пшениці.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 фанерці червоною краскою коряво написано  - Фермерські угіддя Підтирайвітром. Полба – 20 га. 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3658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шмугляє по пшениці чобітьми.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Колоски пшениці сягають Миколі до половини халяв, чортополох – врівень з плечами. 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536584" w:rsidRDefault="00701802" w:rsidP="00536584">
      <w:pPr>
        <w:pStyle w:val="BlockText"/>
        <w:ind w:left="3827" w:right="0"/>
      </w:pPr>
      <w:r w:rsidRPr="00536584">
        <w:t>МИКОЛА</w:t>
      </w:r>
    </w:p>
    <w:p w:rsidR="00701802" w:rsidRDefault="00701802" w:rsidP="00536584">
      <w:pPr>
        <w:pStyle w:val="BlockText"/>
        <w:rPr>
          <w:lang w:val="uk-UA"/>
        </w:rPr>
      </w:pPr>
      <w:r>
        <w:rPr>
          <w:lang w:val="uk-UA"/>
        </w:rPr>
        <w:t>Підтирайвітром!.. Підтирай вітром!</w:t>
      </w:r>
    </w:p>
    <w:p w:rsidR="00701802" w:rsidRDefault="00701802" w:rsidP="00536584">
      <w:pPr>
        <w:pStyle w:val="BlockText"/>
        <w:rPr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вертається з пшеничного лану на дорогу.</w:t>
      </w:r>
    </w:p>
    <w:p w:rsidR="00701802" w:rsidRPr="00536584" w:rsidRDefault="00701802" w:rsidP="00536584">
      <w:pPr>
        <w:rPr>
          <w:rFonts w:ascii="Courier New" w:hAnsi="Courier New" w:cs="Courier New"/>
          <w:lang w:val="uk-UA"/>
        </w:rPr>
      </w:pPr>
    </w:p>
    <w:p w:rsidR="00701802" w:rsidRPr="009A0342" w:rsidRDefault="00701802" w:rsidP="009A034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ІНТ. КАБІНЕТ ГОЛОВИ СІЛЬРАДИ -1978, СПОГАДИ</w:t>
      </w:r>
      <w:r w:rsidRPr="009A0342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 столом на робочому місці сидить ГОЛОВА сільради.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Над головою Голови висить портрет Брєжнєва. Справа від голови</w:t>
      </w:r>
      <w:r w:rsidRPr="005F729D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сидить Секретарка</w:t>
      </w:r>
      <w:r w:rsidRPr="005F729D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  <w:lang w:val="uk-UA"/>
        </w:rPr>
        <w:t xml:space="preserve"> зліва - </w:t>
      </w:r>
      <w:r w:rsidRPr="005F729D">
        <w:rPr>
          <w:rFonts w:ascii="Courier New" w:hAnsi="Courier New" w:cs="Courier New"/>
        </w:rPr>
        <w:t xml:space="preserve">Микола і приїжджий ПАРТІЄЦЬ з району. 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 кабінеті Голови працює телевізор. Іде трансляція з Палацу з’їздів. </w:t>
      </w:r>
      <w:r w:rsidRPr="001E66D0">
        <w:rPr>
          <w:rFonts w:ascii="Courier New" w:hAnsi="Courier New" w:cs="Courier New"/>
          <w:lang w:val="uk-UA"/>
        </w:rPr>
        <w:t>На сцені перед Президією Суслов чіпляє «Золоту зірку» Брежнєву. У залі всі стоять, аплодують. Суслов і Брежнєв цілуються.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Партієць аплодує, його підтримує Голова і Секретарка.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AB1976" w:rsidRDefault="00701802" w:rsidP="00AB1976">
      <w:pPr>
        <w:pStyle w:val="BlockText"/>
        <w:ind w:left="3827" w:right="0"/>
      </w:pPr>
      <w:r w:rsidRPr="00AB1976">
        <w:t>ПАРТІЄЦЬ</w:t>
      </w:r>
    </w:p>
    <w:p w:rsidR="00701802" w:rsidRPr="002C103B" w:rsidRDefault="00701802" w:rsidP="002C103B">
      <w:pPr>
        <w:pStyle w:val="BlockText"/>
        <w:ind w:left="3119" w:right="2552"/>
      </w:pPr>
      <w:r w:rsidRPr="002C103B">
        <w:t>(до Миколи)</w:t>
      </w:r>
    </w:p>
    <w:p w:rsidR="00701802" w:rsidRPr="00AB1976" w:rsidRDefault="00701802" w:rsidP="00AB1976">
      <w:pPr>
        <w:pStyle w:val="BlockText"/>
      </w:pPr>
      <w:r w:rsidRPr="00AB1976">
        <w:t xml:space="preserve">А </w:t>
      </w:r>
      <w:r>
        <w:rPr>
          <w:lang w:val="uk-UA"/>
        </w:rPr>
        <w:t>т</w:t>
      </w:r>
      <w:r w:rsidRPr="00AB1976">
        <w:t>и</w:t>
      </w:r>
      <w:r>
        <w:rPr>
          <w:lang w:val="uk-UA"/>
        </w:rPr>
        <w:t>?.. Ви</w:t>
      </w:r>
      <w:r w:rsidRPr="00AB1976">
        <w:t xml:space="preserve"> чому не аплодуєте?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долонею плескає по столу, грюкає кулаком.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Закінчується трансляція з Палацу з’їздів. По телевізору транслюється балет «Лебедине озеро».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AB1976" w:rsidRDefault="00701802" w:rsidP="00AB1976">
      <w:pPr>
        <w:pStyle w:val="BlockText"/>
        <w:ind w:left="3827" w:right="0"/>
      </w:pPr>
      <w:r w:rsidRPr="00AB1976">
        <w:t>ПАРТІЄЦЬ</w:t>
      </w:r>
    </w:p>
    <w:p w:rsidR="00701802" w:rsidRPr="00AB1976" w:rsidRDefault="00701802" w:rsidP="00AB1976">
      <w:pPr>
        <w:pStyle w:val="BlockText"/>
      </w:pPr>
      <w:r w:rsidRPr="00AB1976">
        <w:t>Ху! Слава богу!Перейдем до справи по суті!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C67CA4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присутні встають, виходять на середину кабінету Голови.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8C7AAA">
        <w:rPr>
          <w:rFonts w:ascii="Courier New" w:hAnsi="Courier New" w:cs="Courier New"/>
          <w:lang w:val="uk-UA"/>
        </w:rPr>
        <w:t>Партієць</w:t>
      </w:r>
      <w:r>
        <w:rPr>
          <w:rFonts w:ascii="Courier New" w:hAnsi="Courier New" w:cs="Courier New"/>
          <w:lang w:val="uk-UA"/>
        </w:rPr>
        <w:t>,</w:t>
      </w:r>
      <w:r w:rsidRPr="008C7AA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не видно що, щось </w:t>
      </w:r>
      <w:r w:rsidRPr="008C7AAA">
        <w:rPr>
          <w:rFonts w:ascii="Courier New" w:hAnsi="Courier New" w:cs="Courier New"/>
          <w:lang w:val="uk-UA"/>
        </w:rPr>
        <w:t xml:space="preserve">пригвинчує на </w:t>
      </w:r>
      <w:r>
        <w:rPr>
          <w:rFonts w:ascii="Courier New" w:hAnsi="Courier New" w:cs="Courier New"/>
          <w:lang w:val="uk-UA"/>
        </w:rPr>
        <w:t xml:space="preserve">лацкан </w:t>
      </w:r>
      <w:r w:rsidRPr="008C7AAA">
        <w:rPr>
          <w:rFonts w:ascii="Courier New" w:hAnsi="Courier New" w:cs="Courier New"/>
          <w:lang w:val="uk-UA"/>
        </w:rPr>
        <w:t>піджак</w:t>
      </w:r>
      <w:r>
        <w:rPr>
          <w:rFonts w:ascii="Courier New" w:hAnsi="Courier New" w:cs="Courier New"/>
          <w:lang w:val="uk-UA"/>
        </w:rPr>
        <w:t>а</w:t>
      </w:r>
      <w:r w:rsidRPr="008C7AAA">
        <w:rPr>
          <w:rFonts w:ascii="Courier New" w:hAnsi="Courier New" w:cs="Courier New"/>
          <w:lang w:val="uk-UA"/>
        </w:rPr>
        <w:t xml:space="preserve"> Миколі і вручає посвідчення «Інвалід Вітчизняної війни». </w:t>
      </w:r>
      <w:r w:rsidRPr="00F93E7F">
        <w:rPr>
          <w:rFonts w:ascii="Courier New" w:hAnsi="Courier New" w:cs="Courier New"/>
          <w:lang w:val="uk-UA"/>
        </w:rPr>
        <w:t>Голова з секретар</w:t>
      </w:r>
      <w:r w:rsidRPr="005F729D">
        <w:rPr>
          <w:rFonts w:ascii="Courier New" w:hAnsi="Courier New" w:cs="Courier New"/>
        </w:rPr>
        <w:t>кою аплодують.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>Партієць аплодує</w:t>
      </w:r>
      <w:r>
        <w:rPr>
          <w:rFonts w:ascii="Courier New" w:hAnsi="Courier New" w:cs="Courier New"/>
          <w:lang w:val="uk-UA"/>
        </w:rPr>
        <w:t xml:space="preserve"> Миколі</w:t>
      </w:r>
      <w:r w:rsidRPr="005F729D">
        <w:rPr>
          <w:rFonts w:ascii="Courier New" w:hAnsi="Courier New" w:cs="Courier New"/>
        </w:rPr>
        <w:t xml:space="preserve"> разом з Головою і секретаркою.</w:t>
      </w:r>
    </w:p>
    <w:p w:rsidR="00701802" w:rsidRDefault="00701802" w:rsidP="005F729D">
      <w:pPr>
        <w:rPr>
          <w:rFonts w:ascii="Courier New" w:hAnsi="Courier New" w:cs="Courier New"/>
          <w:lang w:val="uk-UA"/>
        </w:rPr>
      </w:pPr>
    </w:p>
    <w:p w:rsidR="00701802" w:rsidRDefault="00701802" w:rsidP="005F72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Партієць робить зауваження Голові.</w:t>
      </w:r>
    </w:p>
    <w:p w:rsidR="00701802" w:rsidRPr="00FD2045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CC2638" w:rsidRDefault="00701802" w:rsidP="00183F63">
      <w:pPr>
        <w:pStyle w:val="BlockText"/>
        <w:ind w:left="3827" w:right="0"/>
      </w:pPr>
      <w:r w:rsidRPr="00CC2638">
        <w:t>ПАРТІЄЦЬ</w:t>
      </w:r>
    </w:p>
    <w:p w:rsidR="00701802" w:rsidRPr="00452959" w:rsidRDefault="00701802" w:rsidP="00452959">
      <w:pPr>
        <w:pStyle w:val="BlockText"/>
      </w:pPr>
      <w:r w:rsidRPr="00452959">
        <w:t xml:space="preserve">Мушу вам, шановний Голово, поставити на вид. Чому у вас до сьогодні не стоїть </w:t>
      </w:r>
      <w:r>
        <w:rPr>
          <w:lang w:val="uk-UA"/>
        </w:rPr>
        <w:t xml:space="preserve">у селі памятник танку </w:t>
      </w:r>
      <w:r w:rsidRPr="00452959">
        <w:t>вашо</w:t>
      </w:r>
      <w:r>
        <w:rPr>
          <w:lang w:val="uk-UA"/>
        </w:rPr>
        <w:t xml:space="preserve">го </w:t>
      </w:r>
      <w:r w:rsidRPr="00452959">
        <w:t>славетно</w:t>
      </w:r>
      <w:r>
        <w:rPr>
          <w:lang w:val="uk-UA"/>
        </w:rPr>
        <w:t>го</w:t>
      </w:r>
      <w:r w:rsidRPr="00452959">
        <w:t xml:space="preserve"> земляк</w:t>
      </w:r>
      <w:r>
        <w:rPr>
          <w:lang w:val="uk-UA"/>
        </w:rPr>
        <w:t>а</w:t>
      </w:r>
      <w:r w:rsidRPr="00452959">
        <w:t xml:space="preserve"> танкіст</w:t>
      </w:r>
      <w:r>
        <w:rPr>
          <w:lang w:val="uk-UA"/>
        </w:rPr>
        <w:t>а</w:t>
      </w:r>
      <w:r w:rsidRPr="00452959">
        <w:t>?</w:t>
      </w:r>
    </w:p>
    <w:p w:rsidR="00701802" w:rsidRDefault="00701802" w:rsidP="00452959">
      <w:pPr>
        <w:pStyle w:val="BlockText"/>
        <w:rPr>
          <w:lang w:val="uk-UA"/>
        </w:rPr>
      </w:pPr>
      <w:r>
        <w:rPr>
          <w:lang w:val="uk-UA"/>
        </w:rPr>
        <w:t xml:space="preserve"> </w:t>
      </w:r>
    </w:p>
    <w:p w:rsidR="00701802" w:rsidRPr="002C103B" w:rsidRDefault="00701802" w:rsidP="002C103B">
      <w:pPr>
        <w:rPr>
          <w:rFonts w:ascii="Courier New" w:hAnsi="Courier New" w:cs="Courier New"/>
          <w:lang w:val="uk-UA"/>
        </w:rPr>
      </w:pPr>
      <w:r w:rsidRPr="002C103B">
        <w:rPr>
          <w:rFonts w:ascii="Courier New" w:hAnsi="Courier New" w:cs="Courier New"/>
          <w:lang w:val="uk-UA"/>
        </w:rPr>
        <w:t>ТИТР:</w:t>
      </w:r>
    </w:p>
    <w:p w:rsidR="00701802" w:rsidRDefault="00701802" w:rsidP="00452959">
      <w:pPr>
        <w:pStyle w:val="BlockText"/>
        <w:rPr>
          <w:lang w:val="uk-UA"/>
        </w:rPr>
      </w:pPr>
    </w:p>
    <w:p w:rsidR="00701802" w:rsidRPr="002C103B" w:rsidRDefault="00701802" w:rsidP="002C103B">
      <w:pPr>
        <w:pStyle w:val="BlockText"/>
        <w:ind w:left="3119" w:right="2552"/>
      </w:pPr>
      <w:r w:rsidRPr="002C103B">
        <w:t>Рік 1978</w:t>
      </w:r>
    </w:p>
    <w:p w:rsidR="00701802" w:rsidRPr="008C7AAA" w:rsidRDefault="00701802" w:rsidP="00452959">
      <w:pPr>
        <w:pStyle w:val="BlockText"/>
        <w:rPr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ГОЛОВА</w:t>
      </w:r>
    </w:p>
    <w:p w:rsidR="00701802" w:rsidRPr="00452959" w:rsidRDefault="00701802" w:rsidP="00452959">
      <w:pPr>
        <w:pStyle w:val="BlockText"/>
      </w:pPr>
      <w:r w:rsidRPr="00452959">
        <w:t>Обов’язково! Обов’язково! Пам’ятник! Ніхто не забутий, ніщо не забуте!.. Ну, а тепер за традицією…</w:t>
      </w:r>
      <w:r>
        <w:rPr>
          <w:lang w:val="uk-UA"/>
        </w:rPr>
        <w:t xml:space="preserve"> </w:t>
      </w:r>
      <w:r w:rsidRPr="00452959">
        <w:t>Прошу до столу!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Присутні у кабінеті повертаються </w:t>
      </w:r>
      <w:r w:rsidRPr="005F729D">
        <w:rPr>
          <w:rFonts w:ascii="Courier New" w:hAnsi="Courier New" w:cs="Courier New"/>
        </w:rPr>
        <w:t>до столу.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 xml:space="preserve">Партієць стоїть біля столу під портретом Брежнєва. Справа від Партійця стоїть Голова, біля Голови стоїть </w:t>
      </w:r>
      <w:r>
        <w:rPr>
          <w:rFonts w:ascii="Courier New" w:hAnsi="Courier New" w:cs="Courier New"/>
          <w:lang w:val="uk-UA"/>
        </w:rPr>
        <w:t>С</w:t>
      </w:r>
      <w:r w:rsidRPr="005F729D">
        <w:rPr>
          <w:rFonts w:ascii="Courier New" w:hAnsi="Courier New" w:cs="Courier New"/>
        </w:rPr>
        <w:t xml:space="preserve">екретарка. Зліва від Партійця стоїть Микола. На грудях Миколи </w:t>
      </w:r>
      <w:r>
        <w:rPr>
          <w:rFonts w:ascii="Courier New" w:hAnsi="Courier New" w:cs="Courier New"/>
          <w:lang w:val="uk-UA"/>
        </w:rPr>
        <w:t xml:space="preserve">виблискує </w:t>
      </w:r>
      <w:r w:rsidRPr="005F729D">
        <w:rPr>
          <w:rFonts w:ascii="Courier New" w:hAnsi="Courier New" w:cs="Courier New"/>
        </w:rPr>
        <w:t>значок «Гвардія».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Голова рвучко знімає серветку. Відкриваються пляшка з коньяком, пляшка з горілкою. Поруч з пляшками стоять закуски: нарізана великими шматками домашня ковбаса, солені огірки, бринза.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5F729D" w:rsidRDefault="00701802" w:rsidP="005F729D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 xml:space="preserve">Голова відкорковує коньяк наливає </w:t>
      </w:r>
      <w:r>
        <w:rPr>
          <w:rFonts w:ascii="Courier New" w:hAnsi="Courier New" w:cs="Courier New"/>
          <w:lang w:val="uk-UA"/>
        </w:rPr>
        <w:t>по повній</w:t>
      </w:r>
      <w:r w:rsidRPr="005F729D">
        <w:rPr>
          <w:rFonts w:ascii="Courier New" w:hAnsi="Courier New" w:cs="Courier New"/>
        </w:rPr>
        <w:t xml:space="preserve"> склян</w:t>
      </w:r>
      <w:r>
        <w:rPr>
          <w:rFonts w:ascii="Courier New" w:hAnsi="Courier New" w:cs="Courier New"/>
          <w:lang w:val="uk-UA"/>
        </w:rPr>
        <w:t>ці</w:t>
      </w:r>
      <w:r w:rsidRPr="005F729D">
        <w:rPr>
          <w:rFonts w:ascii="Courier New" w:hAnsi="Courier New" w:cs="Courier New"/>
        </w:rPr>
        <w:t xml:space="preserve"> Партійц</w:t>
      </w:r>
      <w:r>
        <w:rPr>
          <w:rFonts w:ascii="Courier New" w:hAnsi="Courier New" w:cs="Courier New"/>
          <w:lang w:val="uk-UA"/>
        </w:rPr>
        <w:t>ю</w:t>
      </w:r>
      <w:r w:rsidRPr="005F729D">
        <w:rPr>
          <w:rFonts w:ascii="Courier New" w:hAnsi="Courier New" w:cs="Courier New"/>
        </w:rPr>
        <w:t>і собі, відкриває пляшку з горілкою «Колінвал», наливає</w:t>
      </w:r>
      <w:r>
        <w:rPr>
          <w:rFonts w:ascii="Courier New" w:hAnsi="Courier New" w:cs="Courier New"/>
          <w:lang w:val="uk-UA"/>
        </w:rPr>
        <w:t xml:space="preserve"> третину</w:t>
      </w:r>
      <w:r w:rsidRPr="005F729D">
        <w:rPr>
          <w:rFonts w:ascii="Courier New" w:hAnsi="Courier New" w:cs="Courier New"/>
        </w:rPr>
        <w:t xml:space="preserve"> Секретарці і повну склянку Миколі.</w:t>
      </w:r>
    </w:p>
    <w:p w:rsidR="00701802" w:rsidRPr="005F729D" w:rsidRDefault="00701802" w:rsidP="005F729D">
      <w:pPr>
        <w:rPr>
          <w:rFonts w:ascii="Courier New" w:hAnsi="Courier New" w:cs="Courier New"/>
        </w:rPr>
      </w:pPr>
    </w:p>
    <w:p w:rsidR="00701802" w:rsidRPr="00BB1701" w:rsidRDefault="00701802" w:rsidP="005F729D">
      <w:pPr>
        <w:rPr>
          <w:rFonts w:ascii="Courier New" w:hAnsi="Courier New" w:cs="Courier New"/>
          <w:lang w:val="uk-UA"/>
        </w:rPr>
      </w:pPr>
      <w:r w:rsidRPr="005F729D">
        <w:rPr>
          <w:rFonts w:ascii="Courier New" w:hAnsi="Courier New" w:cs="Courier New"/>
        </w:rPr>
        <w:t xml:space="preserve">Партієць </w:t>
      </w:r>
      <w:r>
        <w:rPr>
          <w:rFonts w:ascii="Courier New" w:hAnsi="Courier New" w:cs="Courier New"/>
          <w:lang w:val="uk-UA"/>
        </w:rPr>
        <w:t xml:space="preserve">з повною склянкою коньяка </w:t>
      </w:r>
      <w:r w:rsidRPr="005F729D">
        <w:rPr>
          <w:rFonts w:ascii="Courier New" w:hAnsi="Courier New" w:cs="Courier New"/>
        </w:rPr>
        <w:t>оглядається на портрет Брежнєва</w:t>
      </w:r>
      <w:r>
        <w:rPr>
          <w:rFonts w:ascii="Courier New" w:hAnsi="Courier New" w:cs="Courier New"/>
          <w:lang w:val="uk-UA"/>
        </w:rPr>
        <w:t>. У Брєжнєва між Золотими Зірками виблискує</w:t>
      </w:r>
      <w:r w:rsidRPr="00BB170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значок «Гвардія». Партієць сахається і промовляє тост.</w:t>
      </w:r>
      <w:r w:rsidRPr="00BB1701">
        <w:rPr>
          <w:rFonts w:ascii="Courier New" w:hAnsi="Courier New" w:cs="Courier New"/>
          <w:lang w:val="uk-UA"/>
        </w:rPr>
        <w:t xml:space="preserve"> </w:t>
      </w:r>
    </w:p>
    <w:p w:rsidR="00701802" w:rsidRPr="00BB1701" w:rsidRDefault="00701802" w:rsidP="005F729D">
      <w:pPr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ПАРТІЄЦЬ</w:t>
      </w:r>
    </w:p>
    <w:p w:rsidR="00701802" w:rsidRDefault="00701802" w:rsidP="00452959">
      <w:pPr>
        <w:pStyle w:val="BlockText"/>
        <w:rPr>
          <w:lang w:val="uk-UA"/>
        </w:rPr>
      </w:pPr>
      <w:r w:rsidRPr="00452959">
        <w:t>За традицією – за нашого інваліда!</w:t>
      </w:r>
    </w:p>
    <w:p w:rsidR="00701802" w:rsidRDefault="00701802" w:rsidP="00452959">
      <w:pPr>
        <w:pStyle w:val="BlockText"/>
        <w:rPr>
          <w:lang w:val="uk-UA"/>
        </w:rPr>
      </w:pPr>
    </w:p>
    <w:p w:rsidR="00701802" w:rsidRPr="00A87649" w:rsidRDefault="00701802" w:rsidP="00A87649">
      <w:pPr>
        <w:rPr>
          <w:rFonts w:ascii="Courier New" w:hAnsi="Courier New" w:cs="Courier New"/>
        </w:rPr>
      </w:pPr>
      <w:r w:rsidRPr="005F729D">
        <w:rPr>
          <w:rFonts w:ascii="Courier New" w:hAnsi="Courier New" w:cs="Courier New"/>
        </w:rPr>
        <w:t>Усі чокаються.</w:t>
      </w:r>
    </w:p>
    <w:p w:rsidR="00701802" w:rsidRPr="00A87649" w:rsidRDefault="00701802" w:rsidP="00A87649">
      <w:pPr>
        <w:rPr>
          <w:rFonts w:ascii="Courier New" w:hAnsi="Courier New" w:cs="Courier New"/>
        </w:rPr>
      </w:pPr>
    </w:p>
    <w:p w:rsidR="00701802" w:rsidRPr="00BA04B3" w:rsidRDefault="00701802" w:rsidP="002752BB">
      <w:pPr>
        <w:pStyle w:val="BlockText"/>
        <w:ind w:left="0"/>
        <w:rPr>
          <w:lang w:val="uk-UA"/>
        </w:rPr>
      </w:pPr>
      <w:r>
        <w:rPr>
          <w:lang w:val="uk-UA"/>
        </w:rPr>
        <w:t>КІНЕЦЬ СПОГАДІВ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9A0342" w:rsidRDefault="00701802" w:rsidP="009A0342">
      <w:pPr>
        <w:rPr>
          <w:rFonts w:ascii="Courier New" w:hAnsi="Courier New" w:cs="Courier New"/>
        </w:rPr>
      </w:pPr>
      <w:r w:rsidRPr="009A0342">
        <w:rPr>
          <w:rFonts w:ascii="Courier New" w:hAnsi="Courier New" w:cs="Courier New"/>
        </w:rPr>
        <w:t>НАТ. СОНЯШНИКОВИЙ ЛАН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Микола сходить з дороги, проходить мимо знака </w:t>
      </w:r>
      <w:r>
        <w:rPr>
          <w:rFonts w:ascii="Courier New" w:hAnsi="Courier New" w:cs="Courier New"/>
          <w:lang w:val="uk-UA"/>
        </w:rPr>
        <w:t xml:space="preserve"> - </w:t>
      </w:r>
      <w:r w:rsidRPr="00DE66AC">
        <w:rPr>
          <w:rFonts w:ascii="Courier New" w:hAnsi="Courier New" w:cs="Courier New"/>
        </w:rPr>
        <w:t>Фермерські угіддя Голопупенька. 100 га. Охороняються собаками</w:t>
      </w:r>
      <w:r>
        <w:rPr>
          <w:rFonts w:ascii="Courier New" w:hAnsi="Courier New" w:cs="Courier New"/>
          <w:lang w:val="uk-UA"/>
        </w:rPr>
        <w:t xml:space="preserve"> -</w:t>
      </w:r>
      <w:r w:rsidRPr="00DE66AC">
        <w:rPr>
          <w:rFonts w:ascii="Courier New" w:hAnsi="Courier New" w:cs="Courier New"/>
        </w:rPr>
        <w:t xml:space="preserve"> заходить, йде між соняшниками.</w:t>
      </w:r>
    </w:p>
    <w:p w:rsidR="00701802" w:rsidRPr="0033371A" w:rsidRDefault="00701802" w:rsidP="008D6247">
      <w:pPr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Над шляпками соняшників стирчить Миколин кашкет козирком до дороги. Микола привстає. Із соняшників Миколу видно </w:t>
      </w:r>
      <w:r>
        <w:rPr>
          <w:rFonts w:ascii="Courier New" w:hAnsi="Courier New" w:cs="Courier New"/>
          <w:lang w:val="uk-UA"/>
        </w:rPr>
        <w:t>до пояса</w:t>
      </w:r>
      <w:r w:rsidRPr="00DE66AC">
        <w:rPr>
          <w:rFonts w:ascii="Courier New" w:hAnsi="Courier New" w:cs="Courier New"/>
        </w:rPr>
        <w:t>. Він злодійкувато позирає на дорогу і знову присідає, видно тільки кашкета.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У соняшниках Микола зриває нижні сухі листки, розтирає їх пальцями в долоні на махорку, ховає в кишеню.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МИКОЛА</w:t>
      </w:r>
    </w:p>
    <w:p w:rsidR="00701802" w:rsidRPr="00452959" w:rsidRDefault="00701802" w:rsidP="00452959">
      <w:pPr>
        <w:pStyle w:val="BlockText"/>
      </w:pPr>
      <w:r w:rsidRPr="00452959">
        <w:t xml:space="preserve">Думав, хоч соняшникового листя на махру натру!.. </w:t>
      </w:r>
      <w:r>
        <w:rPr>
          <w:lang w:val="uk-UA"/>
        </w:rPr>
        <w:t>Хрен тобі,Ненашенко, а не листя!..</w:t>
      </w:r>
      <w:r w:rsidRPr="00452959">
        <w:t>От агрономи!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Микола вибирається з соняшників на дорогу, чвалає вниз до села.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9A0342" w:rsidRDefault="00701802" w:rsidP="009A0342">
      <w:pPr>
        <w:rPr>
          <w:rFonts w:ascii="Courier New" w:hAnsi="Courier New" w:cs="Courier New"/>
        </w:rPr>
      </w:pPr>
      <w:r w:rsidRPr="009A0342">
        <w:rPr>
          <w:rFonts w:ascii="Courier New" w:hAnsi="Courier New" w:cs="Courier New"/>
        </w:rPr>
        <w:t>НАТ. МАЙДАН БІЛЯ СІЛЬРАДИ</w:t>
      </w:r>
      <w:r>
        <w:rPr>
          <w:rFonts w:ascii="Courier New" w:hAnsi="Courier New" w:cs="Courier New"/>
          <w:lang w:val="uk-UA"/>
        </w:rPr>
        <w:t xml:space="preserve">  - 1985, СПОГАДИ</w:t>
      </w:r>
      <w:r w:rsidRPr="009A0342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На майдані навпроти пам’ятника Леніну на постаменті стоїть пам’ятник танку НІ. Ленін показує рукою на танк.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Біля пам’ятника </w:t>
      </w:r>
      <w:r>
        <w:rPr>
          <w:rFonts w:ascii="Courier New" w:hAnsi="Courier New" w:cs="Courier New"/>
          <w:lang w:val="uk-UA"/>
        </w:rPr>
        <w:t xml:space="preserve">танку НІ </w:t>
      </w:r>
      <w:r w:rsidRPr="00DE66AC">
        <w:rPr>
          <w:rFonts w:ascii="Courier New" w:hAnsi="Courier New" w:cs="Courier New"/>
        </w:rPr>
        <w:t>Миколу приймають у почесні піонери, дівчинка у червоному галстуку пов’язує і Миколі піонерський галстук. Дійство фотографує ЖУРНАЛІСТКА.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Ж</w:t>
      </w:r>
      <w:r w:rsidRPr="00DE66AC">
        <w:rPr>
          <w:rFonts w:ascii="Courier New" w:hAnsi="Courier New" w:cs="Courier New"/>
        </w:rPr>
        <w:t>урналістка бере у Миколи інтерв’ю.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 xml:space="preserve">ЖУРНАЛІСТКА </w:t>
      </w:r>
    </w:p>
    <w:p w:rsidR="00701802" w:rsidRDefault="00701802" w:rsidP="00AB731F">
      <w:pPr>
        <w:pStyle w:val="BlockText"/>
        <w:rPr>
          <w:lang w:val="uk-UA"/>
        </w:rPr>
      </w:pPr>
      <w:r w:rsidRPr="00452959">
        <w:t>Чого б ви ще хотіли? Ну, може, протеза?</w:t>
      </w:r>
    </w:p>
    <w:p w:rsidR="00701802" w:rsidRPr="00875643" w:rsidRDefault="00701802" w:rsidP="00452959">
      <w:pPr>
        <w:pStyle w:val="BlockText"/>
        <w:rPr>
          <w:lang w:val="uk-UA"/>
        </w:rPr>
      </w:pPr>
    </w:p>
    <w:p w:rsidR="00701802" w:rsidRPr="00875643" w:rsidRDefault="00701802" w:rsidP="00875643">
      <w:pPr>
        <w:rPr>
          <w:rFonts w:ascii="Courier New" w:hAnsi="Courier New" w:cs="Courier New"/>
        </w:rPr>
      </w:pPr>
      <w:r w:rsidRPr="00875643">
        <w:rPr>
          <w:rFonts w:ascii="Courier New" w:hAnsi="Courier New" w:cs="Courier New"/>
        </w:rPr>
        <w:t>Микола відповідає не роздумуючи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C2638">
      <w:pPr>
        <w:pStyle w:val="BlockText"/>
        <w:ind w:left="3827" w:right="0"/>
      </w:pPr>
    </w:p>
    <w:p w:rsidR="00701802" w:rsidRDefault="00701802" w:rsidP="00CC2638">
      <w:pPr>
        <w:pStyle w:val="BlockText"/>
        <w:ind w:left="3827" w:right="0"/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МИКОЛА</w:t>
      </w:r>
    </w:p>
    <w:p w:rsidR="00701802" w:rsidRPr="00452959" w:rsidRDefault="00701802" w:rsidP="00452959">
      <w:pPr>
        <w:pStyle w:val="BlockText"/>
      </w:pPr>
      <w:r w:rsidRPr="00452959">
        <w:t>Дровцят! Мені б дровцят на зиму! Хоч би за пів ціни! І цигарок!</w:t>
      </w:r>
    </w:p>
    <w:p w:rsidR="00701802" w:rsidRPr="00452959" w:rsidRDefault="00701802" w:rsidP="00452959">
      <w:pPr>
        <w:pStyle w:val="BlockText"/>
      </w:pPr>
      <w:r w:rsidRPr="00452959">
        <w:t xml:space="preserve"> </w:t>
      </w: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Біля Журналістки і Миколи </w:t>
      </w:r>
      <w:r>
        <w:rPr>
          <w:rFonts w:ascii="Courier New" w:hAnsi="Courier New" w:cs="Courier New"/>
          <w:lang w:val="uk-UA"/>
        </w:rPr>
        <w:t>крутиться</w:t>
      </w:r>
      <w:r w:rsidRPr="00DE66AC">
        <w:rPr>
          <w:rFonts w:ascii="Courier New" w:hAnsi="Courier New" w:cs="Courier New"/>
        </w:rPr>
        <w:t xml:space="preserve"> Голова сільради, слухає інтерв’ю Миколи.</w:t>
      </w:r>
    </w:p>
    <w:p w:rsidR="00701802" w:rsidRDefault="00701802" w:rsidP="00DE66AC">
      <w:pPr>
        <w:rPr>
          <w:rFonts w:ascii="Courier New" w:hAnsi="Courier New" w:cs="Courier New"/>
          <w:lang w:val="uk-UA"/>
        </w:rPr>
      </w:pPr>
    </w:p>
    <w:p w:rsidR="00701802" w:rsidRPr="00C36EA9" w:rsidRDefault="00701802" w:rsidP="00DE66AC">
      <w:pPr>
        <w:rPr>
          <w:rFonts w:ascii="Courier New" w:hAnsi="Courier New" w:cs="Courier New"/>
          <w:lang w:val="uk-UA"/>
        </w:rPr>
      </w:pPr>
      <w:r w:rsidRPr="00DE66AC">
        <w:rPr>
          <w:rFonts w:ascii="Courier New" w:hAnsi="Courier New" w:cs="Courier New"/>
        </w:rPr>
        <w:t>Журналістка закінчує брати інтерв’ю у Миколи, відходить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ЖУРНАЛІСТКА</w:t>
      </w:r>
    </w:p>
    <w:p w:rsidR="00701802" w:rsidRPr="007F2D9A" w:rsidRDefault="00701802" w:rsidP="00452959">
      <w:pPr>
        <w:pStyle w:val="BlockText"/>
        <w:rPr>
          <w:lang w:val="uk-UA"/>
        </w:rPr>
      </w:pPr>
      <w:r w:rsidRPr="00452959">
        <w:t>Дякую вам, шановний Миколо Григоровичу!</w:t>
      </w:r>
      <w:r>
        <w:rPr>
          <w:lang w:val="uk-UA"/>
        </w:rPr>
        <w:t>І будьте собі здоровеньким!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Голова сільради і Микола стоять один проти одного, </w:t>
      </w:r>
      <w:r>
        <w:rPr>
          <w:rFonts w:ascii="Courier New" w:hAnsi="Courier New" w:cs="Courier New"/>
          <w:lang w:val="uk-UA"/>
        </w:rPr>
        <w:t>д</w:t>
      </w:r>
      <w:r w:rsidRPr="00DE66AC">
        <w:rPr>
          <w:rFonts w:ascii="Courier New" w:hAnsi="Courier New" w:cs="Courier New"/>
        </w:rPr>
        <w:t>ивляться один одному у вічі.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Голова поплескує Миколу по плечі з пустим рукавом.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 xml:space="preserve">ГОЛОВА </w:t>
      </w:r>
    </w:p>
    <w:p w:rsidR="00701802" w:rsidRDefault="00701802" w:rsidP="00452959">
      <w:pPr>
        <w:pStyle w:val="BlockText"/>
        <w:rPr>
          <w:lang w:val="uk-UA"/>
        </w:rPr>
      </w:pPr>
      <w:r w:rsidRPr="00452959">
        <w:t>Ох, Миколо! Буде тобі, герою ти наш, і білка, буде і свисток!.. Не спіши!</w:t>
      </w:r>
    </w:p>
    <w:p w:rsidR="00701802" w:rsidRDefault="00701802" w:rsidP="00452959">
      <w:pPr>
        <w:pStyle w:val="BlockText"/>
        <w:rPr>
          <w:lang w:val="uk-UA"/>
        </w:rPr>
      </w:pPr>
    </w:p>
    <w:p w:rsidR="00701802" w:rsidRPr="005B1E9F" w:rsidRDefault="00701802" w:rsidP="005B1E9F">
      <w:pPr>
        <w:rPr>
          <w:rFonts w:ascii="Courier New" w:hAnsi="Courier New" w:cs="Courier New"/>
        </w:rPr>
      </w:pPr>
      <w:r w:rsidRPr="005B1E9F">
        <w:rPr>
          <w:rFonts w:ascii="Courier New" w:hAnsi="Courier New" w:cs="Courier New"/>
        </w:rPr>
        <w:t>Голова відходить від Миколи в бік сільради, крокує, переходить на біг.</w:t>
      </w:r>
    </w:p>
    <w:p w:rsidR="00701802" w:rsidRDefault="00701802" w:rsidP="00452959">
      <w:pPr>
        <w:pStyle w:val="BlockText"/>
        <w:rPr>
          <w:lang w:val="uk-UA"/>
        </w:rPr>
      </w:pPr>
    </w:p>
    <w:p w:rsidR="00701802" w:rsidRPr="005B1E9F" w:rsidRDefault="00701802" w:rsidP="005B1E9F">
      <w:pPr>
        <w:rPr>
          <w:rFonts w:ascii="Courier New" w:hAnsi="Courier New" w:cs="Courier New"/>
        </w:rPr>
      </w:pPr>
      <w:r w:rsidRPr="005B1E9F">
        <w:rPr>
          <w:rFonts w:ascii="Courier New" w:hAnsi="Courier New" w:cs="Courier New"/>
        </w:rPr>
        <w:t>КІНЕЦЬ СПОГАДІВ</w:t>
      </w:r>
    </w:p>
    <w:p w:rsidR="00701802" w:rsidRPr="005B1E9F" w:rsidRDefault="00701802" w:rsidP="005B1E9F">
      <w:pPr>
        <w:rPr>
          <w:rFonts w:ascii="Courier New" w:hAnsi="Courier New" w:cs="Courier New"/>
        </w:rPr>
      </w:pPr>
    </w:p>
    <w:p w:rsidR="00701802" w:rsidRPr="009A0342" w:rsidRDefault="00701802" w:rsidP="009A0342">
      <w:pPr>
        <w:rPr>
          <w:rFonts w:ascii="Courier New" w:hAnsi="Courier New" w:cs="Courier New"/>
        </w:rPr>
      </w:pPr>
      <w:r w:rsidRPr="009A0342">
        <w:rPr>
          <w:rFonts w:ascii="Courier New" w:hAnsi="Courier New" w:cs="Courier New"/>
        </w:rPr>
        <w:t>НАТ. ДОРОГА В СЕЛО ВИШИВАНКА ДЕНЬ</w:t>
      </w:r>
    </w:p>
    <w:p w:rsidR="00701802" w:rsidRPr="009A0342" w:rsidRDefault="00701802" w:rsidP="009A0342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Стомлений Микола  ледве клигає по дорозі, зупиняється, сідає на узбіччі, скидає чоботи, розглядає мозолясті ступні.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C2638" w:rsidRDefault="00701802" w:rsidP="00CC2638">
      <w:pPr>
        <w:pStyle w:val="BlockText"/>
        <w:ind w:left="3827" w:right="0"/>
      </w:pPr>
      <w:r w:rsidRPr="00CC2638">
        <w:t>МИКОЛА</w:t>
      </w:r>
    </w:p>
    <w:p w:rsidR="00701802" w:rsidRPr="00452959" w:rsidRDefault="00701802" w:rsidP="00452959">
      <w:pPr>
        <w:pStyle w:val="BlockText"/>
      </w:pPr>
      <w:r w:rsidRPr="00452959">
        <w:t>Ех, скільки ж вами пройдено доріг!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Микола оглядається, зміряє поглядом відрізок дороги вгору до траси.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9A0342" w:rsidRDefault="00701802" w:rsidP="009A0342">
      <w:pPr>
        <w:rPr>
          <w:rFonts w:ascii="Courier New" w:hAnsi="Courier New" w:cs="Courier New"/>
        </w:rPr>
      </w:pPr>
      <w:r w:rsidRPr="009A0342">
        <w:rPr>
          <w:rFonts w:ascii="Courier New" w:hAnsi="Courier New" w:cs="Courier New"/>
        </w:rPr>
        <w:t>НАТ. ТРАСА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8D6247" w:rsidRDefault="00701802" w:rsidP="009A0342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По трасі проносяться в один, в другий бік іномарки, важкі фури</w:t>
      </w:r>
      <w:r>
        <w:rPr>
          <w:rFonts w:ascii="Courier New" w:hAnsi="Courier New" w:cs="Courier New"/>
        </w:rPr>
        <w:t xml:space="preserve"> з написами Могутнє майбутнє</w:t>
      </w:r>
      <w:r w:rsidRPr="00DE66AC">
        <w:rPr>
          <w:rFonts w:ascii="Courier New" w:hAnsi="Courier New" w:cs="Courier New"/>
        </w:rPr>
        <w:t>. Траса стугонить.</w:t>
      </w:r>
    </w:p>
    <w:p w:rsidR="00701802" w:rsidRDefault="00701802" w:rsidP="009A0342">
      <w:pPr>
        <w:rPr>
          <w:rFonts w:ascii="Courier New" w:hAnsi="Courier New" w:cs="Courier New"/>
          <w:lang w:val="uk-UA"/>
        </w:rPr>
      </w:pPr>
    </w:p>
    <w:p w:rsidR="00701802" w:rsidRPr="009A0342" w:rsidRDefault="00701802" w:rsidP="009A0342">
      <w:pPr>
        <w:rPr>
          <w:rFonts w:ascii="Courier New" w:hAnsi="Courier New" w:cs="Courier New"/>
        </w:rPr>
      </w:pPr>
      <w:r w:rsidRPr="009A0342">
        <w:rPr>
          <w:rFonts w:ascii="Courier New" w:hAnsi="Courier New" w:cs="Courier New"/>
        </w:rPr>
        <w:t>НАТ. ДОРОГА В СЕЛО ВИШИВАНКА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Микола сидить на узбіччі, дивиться на село, зміряє </w:t>
      </w:r>
      <w:r w:rsidRPr="009A0342">
        <w:rPr>
          <w:rFonts w:ascii="Courier New" w:hAnsi="Courier New" w:cs="Courier New"/>
        </w:rPr>
        <w:t>відрізок дороги вниз до села, прикладає долоню до</w:t>
      </w:r>
      <w:r w:rsidRPr="00DE66AC">
        <w:rPr>
          <w:rFonts w:ascii="Courier New" w:hAnsi="Courier New" w:cs="Courier New"/>
        </w:rPr>
        <w:t xml:space="preserve"> чола, розглядає село.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Микола бачить зруйновані корівники.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CC2638" w:rsidRDefault="00701802" w:rsidP="00CC2638">
      <w:pPr>
        <w:pStyle w:val="BlockText"/>
        <w:ind w:left="3827" w:right="0"/>
      </w:pPr>
      <w:r w:rsidRPr="00CC2638">
        <w:t>МИКОЛА</w:t>
      </w:r>
    </w:p>
    <w:p w:rsidR="00701802" w:rsidRPr="00452959" w:rsidRDefault="00701802" w:rsidP="00452959">
      <w:pPr>
        <w:pStyle w:val="BlockText"/>
      </w:pPr>
      <w:r w:rsidRPr="00452959">
        <w:t>Була б ціла рука, може, такого б не допустив!</w:t>
      </w:r>
    </w:p>
    <w:p w:rsidR="00701802" w:rsidRPr="00452959" w:rsidRDefault="00701802" w:rsidP="00452959">
      <w:pPr>
        <w:pStyle w:val="BlockText"/>
      </w:pPr>
      <w:r w:rsidRPr="00452959">
        <w:t xml:space="preserve"> </w:t>
      </w: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 xml:space="preserve">Микола бачить </w:t>
      </w:r>
      <w:r>
        <w:rPr>
          <w:rFonts w:ascii="Courier New" w:hAnsi="Courier New" w:cs="Courier New"/>
          <w:lang w:val="uk-UA"/>
        </w:rPr>
        <w:t>ТХОРИКІВ КУТОК, свою садибу.</w:t>
      </w:r>
    </w:p>
    <w:p w:rsidR="00701802" w:rsidRPr="00DE66AC" w:rsidRDefault="00701802" w:rsidP="00DE66AC">
      <w:pPr>
        <w:rPr>
          <w:rFonts w:ascii="Courier New" w:hAnsi="Courier New" w:cs="Courier New"/>
        </w:rPr>
      </w:pPr>
    </w:p>
    <w:p w:rsidR="00701802" w:rsidRPr="00DE66AC" w:rsidRDefault="00701802" w:rsidP="00DE66AC">
      <w:pPr>
        <w:rPr>
          <w:rFonts w:ascii="Courier New" w:hAnsi="Courier New" w:cs="Courier New"/>
        </w:rPr>
      </w:pPr>
      <w:r w:rsidRPr="00DE66AC">
        <w:rPr>
          <w:rFonts w:ascii="Courier New" w:hAnsi="Courier New" w:cs="Courier New"/>
        </w:rPr>
        <w:t>Микола бачить сільський цвинтар.</w:t>
      </w:r>
    </w:p>
    <w:p w:rsidR="00701802" w:rsidRPr="0033371A" w:rsidRDefault="00701802" w:rsidP="00925640">
      <w:pPr>
        <w:rPr>
          <w:rFonts w:ascii="Courier New" w:hAnsi="Courier New" w:cs="Courier New"/>
          <w:lang w:val="uk-UA"/>
        </w:rPr>
      </w:pPr>
    </w:p>
    <w:p w:rsidR="00701802" w:rsidRPr="007F2D9A" w:rsidRDefault="00701802" w:rsidP="007F2D9A">
      <w:pPr>
        <w:rPr>
          <w:rFonts w:ascii="Courier New" w:hAnsi="Courier New" w:cs="Courier New"/>
        </w:rPr>
      </w:pPr>
      <w:r w:rsidRPr="007F2D9A">
        <w:rPr>
          <w:rFonts w:ascii="Courier New" w:hAnsi="Courier New" w:cs="Courier New"/>
        </w:rPr>
        <w:t xml:space="preserve">НАТ. МАЙДАН ПЕРЕД СІЛЬРАДОЮ </w:t>
      </w:r>
      <w:r>
        <w:rPr>
          <w:rFonts w:ascii="Courier New" w:hAnsi="Courier New" w:cs="Courier New"/>
          <w:lang w:val="uk-UA"/>
        </w:rPr>
        <w:t xml:space="preserve">– 2001, СПОГАДИ </w:t>
      </w:r>
      <w:r w:rsidRPr="007F2D9A">
        <w:rPr>
          <w:rFonts w:ascii="Courier New" w:hAnsi="Courier New" w:cs="Courier New"/>
        </w:rPr>
        <w:t>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224D0D" w:rsidRDefault="00701802" w:rsidP="00224D0D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Літо.</w:t>
      </w:r>
      <w:r w:rsidRPr="00224D0D">
        <w:rPr>
          <w:rFonts w:ascii="Courier New" w:hAnsi="Courier New" w:cs="Courier New"/>
        </w:rPr>
        <w:t xml:space="preserve">Світить сонце… </w:t>
      </w:r>
    </w:p>
    <w:p w:rsidR="00701802" w:rsidRPr="00AC7BB5" w:rsidRDefault="00701802" w:rsidP="00224D0D">
      <w:pPr>
        <w:rPr>
          <w:rFonts w:ascii="Courier New" w:hAnsi="Courier New" w:cs="Courier New"/>
          <w:lang w:val="uk-UA"/>
        </w:rPr>
      </w:pPr>
      <w:r w:rsidRPr="00224D0D">
        <w:rPr>
          <w:rFonts w:ascii="Courier New" w:hAnsi="Courier New" w:cs="Courier New"/>
        </w:rPr>
        <w:t>На майдані бронзовий Ленін з пам’ятника показує рукою на пам’ятник танку НІ. Між пам’ятниками зупиняється автобус. Із автобуса вилазить бригада із десяти накачаних пикатих бритоголових і стрижених під їжачка молодиків у чорному. Під’їжджає кран і самоскид. Хурчить двигун крана і чути лебідку. Без слів молодики накидають петлю троса на шию Леніну. СТАРШИЙ бригади подає знак крановику піднімати</w:t>
      </w:r>
      <w:r>
        <w:rPr>
          <w:rFonts w:ascii="Courier New" w:hAnsi="Courier New" w:cs="Courier New"/>
          <w:lang w:val="uk-UA"/>
        </w:rPr>
        <w:t>.</w:t>
      </w:r>
    </w:p>
    <w:p w:rsidR="00701802" w:rsidRPr="00224D0D" w:rsidRDefault="00701802" w:rsidP="00224D0D">
      <w:pPr>
        <w:rPr>
          <w:rFonts w:ascii="Courier New" w:hAnsi="Courier New" w:cs="Courier New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СТАРШИЙ </w:t>
      </w:r>
    </w:p>
    <w:p w:rsidR="00701802" w:rsidRPr="00AB3B3C" w:rsidRDefault="00701802" w:rsidP="00AB3B3C">
      <w:pPr>
        <w:pStyle w:val="BlockText"/>
      </w:pPr>
      <w:r w:rsidRPr="00AB3B3C">
        <w:t>Вірай!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224D0D" w:rsidRDefault="00701802" w:rsidP="00224D0D">
      <w:pPr>
        <w:rPr>
          <w:rFonts w:ascii="Courier New" w:hAnsi="Courier New" w:cs="Courier New"/>
        </w:rPr>
      </w:pPr>
      <w:r w:rsidRPr="00224D0D">
        <w:rPr>
          <w:rFonts w:ascii="Courier New" w:hAnsi="Courier New" w:cs="Courier New"/>
        </w:rPr>
        <w:t xml:space="preserve">Бронзовий бюст вождя разом з постаментом піднімається вгору. Стріла крана зависає над </w:t>
      </w:r>
      <w:r>
        <w:rPr>
          <w:rFonts w:ascii="Courier New" w:hAnsi="Courier New" w:cs="Courier New"/>
          <w:lang w:val="uk-UA"/>
        </w:rPr>
        <w:t>самоскид</w:t>
      </w:r>
      <w:r w:rsidRPr="00224D0D">
        <w:rPr>
          <w:rFonts w:ascii="Courier New" w:hAnsi="Courier New" w:cs="Courier New"/>
        </w:rPr>
        <w:t>ом.</w:t>
      </w:r>
    </w:p>
    <w:p w:rsidR="00701802" w:rsidRPr="00224D0D" w:rsidRDefault="00701802" w:rsidP="00224D0D">
      <w:pPr>
        <w:rPr>
          <w:rFonts w:ascii="Courier New" w:hAnsi="Courier New" w:cs="Courier New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СТАРШИЙ  </w:t>
      </w:r>
    </w:p>
    <w:p w:rsidR="00701802" w:rsidRPr="00530212" w:rsidRDefault="00701802" w:rsidP="00530212">
      <w:pPr>
        <w:pStyle w:val="BlockText"/>
        <w:ind w:left="3119" w:right="2552"/>
      </w:pPr>
      <w:r w:rsidRPr="00530212">
        <w:t>(махає рукою)</w:t>
      </w:r>
    </w:p>
    <w:p w:rsidR="00701802" w:rsidRPr="00AB3B3C" w:rsidRDefault="00701802" w:rsidP="00AB3B3C">
      <w:pPr>
        <w:pStyle w:val="BlockText"/>
      </w:pPr>
      <w:r w:rsidRPr="00AB3B3C">
        <w:t>Майнуй!</w:t>
      </w:r>
    </w:p>
    <w:p w:rsidR="00701802" w:rsidRPr="00AB3B3C" w:rsidRDefault="00701802" w:rsidP="00AB3B3C">
      <w:pPr>
        <w:pStyle w:val="BlockText"/>
      </w:pPr>
    </w:p>
    <w:p w:rsidR="00701802" w:rsidRPr="00224D0D" w:rsidRDefault="00701802" w:rsidP="00224D0D">
      <w:pPr>
        <w:rPr>
          <w:rFonts w:ascii="Courier New" w:hAnsi="Courier New" w:cs="Courier New"/>
        </w:rPr>
      </w:pPr>
      <w:r w:rsidRPr="00224D0D">
        <w:rPr>
          <w:rFonts w:ascii="Courier New" w:hAnsi="Courier New" w:cs="Courier New"/>
        </w:rPr>
        <w:t>Пам’ятник страшенно гупає, валиться в кузов, бронзова фігура вождя відокремлюється від постаменту.</w:t>
      </w:r>
    </w:p>
    <w:p w:rsidR="00701802" w:rsidRDefault="00701802" w:rsidP="0048522C">
      <w:pPr>
        <w:pStyle w:val="BlockText"/>
        <w:ind w:left="3827" w:right="0"/>
        <w:rPr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СТАРШИЙ </w:t>
      </w:r>
    </w:p>
    <w:p w:rsidR="00701802" w:rsidRPr="00530212" w:rsidRDefault="00701802" w:rsidP="00530212">
      <w:pPr>
        <w:pStyle w:val="BlockText"/>
        <w:ind w:left="3119" w:right="2552"/>
      </w:pPr>
      <w:r w:rsidRPr="00530212">
        <w:t xml:space="preserve">(махає до водія </w:t>
      </w:r>
      <w:r>
        <w:rPr>
          <w:lang w:val="uk-UA"/>
        </w:rPr>
        <w:t>самоскиду</w:t>
      </w:r>
      <w:r w:rsidRPr="00530212">
        <w:t>)</w:t>
      </w:r>
    </w:p>
    <w:p w:rsidR="00701802" w:rsidRPr="00AB3B3C" w:rsidRDefault="00701802" w:rsidP="00AB3B3C">
      <w:pPr>
        <w:pStyle w:val="BlockText"/>
      </w:pPr>
      <w:r w:rsidRPr="00AB3B3C">
        <w:t xml:space="preserve"> Отчалівай!</w:t>
      </w:r>
    </w:p>
    <w:p w:rsidR="00701802" w:rsidRPr="00AB3B3C" w:rsidRDefault="00701802" w:rsidP="00AB3B3C">
      <w:pPr>
        <w:pStyle w:val="BlockText"/>
        <w:ind w:left="3827" w:right="0"/>
      </w:pPr>
    </w:p>
    <w:p w:rsidR="00701802" w:rsidRPr="00224D0D" w:rsidRDefault="00701802" w:rsidP="00224D0D">
      <w:pPr>
        <w:rPr>
          <w:rFonts w:ascii="Courier New" w:hAnsi="Courier New" w:cs="Courier New"/>
        </w:rPr>
      </w:pPr>
      <w:r w:rsidRPr="00224D0D">
        <w:rPr>
          <w:rFonts w:ascii="Courier New" w:hAnsi="Courier New" w:cs="Courier New"/>
        </w:rPr>
        <w:t>Старший дає команду підручним зайнятися танком НІ. Молодики чіпляють троси на танк. Кран повертає стрілу, заводить над  танком. Старший дає вказівку крановику.</w:t>
      </w:r>
    </w:p>
    <w:p w:rsidR="00701802" w:rsidRPr="00224D0D" w:rsidRDefault="00701802" w:rsidP="00224D0D">
      <w:pPr>
        <w:rPr>
          <w:rFonts w:ascii="Courier New" w:hAnsi="Courier New" w:cs="Courier New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СТАРШИЙ</w:t>
      </w:r>
    </w:p>
    <w:p w:rsidR="00701802" w:rsidRPr="00AB3B3C" w:rsidRDefault="00701802" w:rsidP="00AB3B3C">
      <w:pPr>
        <w:pStyle w:val="BlockText"/>
      </w:pPr>
      <w:r w:rsidRPr="00AB3B3C">
        <w:t xml:space="preserve"> Вірай і зразу майнуй!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224D0D" w:rsidRDefault="00701802" w:rsidP="00224D0D">
      <w:pPr>
        <w:rPr>
          <w:rFonts w:ascii="Courier New" w:hAnsi="Courier New" w:cs="Courier New"/>
        </w:rPr>
      </w:pPr>
      <w:r w:rsidRPr="00224D0D">
        <w:rPr>
          <w:rFonts w:ascii="Courier New" w:hAnsi="Courier New" w:cs="Courier New"/>
        </w:rPr>
        <w:t>Крановик киває головою, що зрозумів.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224D0D" w:rsidRDefault="00701802" w:rsidP="00252C16">
      <w:pPr>
        <w:rPr>
          <w:rFonts w:ascii="Courier New" w:hAnsi="Courier New" w:cs="Courier New"/>
        </w:rPr>
      </w:pPr>
      <w:r w:rsidRPr="00224D0D">
        <w:rPr>
          <w:rFonts w:ascii="Courier New" w:hAnsi="Courier New" w:cs="Courier New"/>
        </w:rPr>
        <w:t>Молодики, впряжені в мотузки, цугом, з надутими на шиях і скронях жилами, тягнуть з майдану танк НІ. На грунті чітко видніються сліди зубчатих коліс танка НІ.</w:t>
      </w:r>
    </w:p>
    <w:p w:rsidR="00701802" w:rsidRPr="00252C16" w:rsidRDefault="00701802" w:rsidP="00224D0D">
      <w:pPr>
        <w:rPr>
          <w:rFonts w:ascii="Courier New" w:hAnsi="Courier New" w:cs="Courier New"/>
        </w:rPr>
      </w:pPr>
    </w:p>
    <w:p w:rsidR="00701802" w:rsidRPr="00224D0D" w:rsidRDefault="00701802" w:rsidP="00224D0D">
      <w:pPr>
        <w:rPr>
          <w:rFonts w:ascii="Courier New" w:hAnsi="Courier New" w:cs="Courier New"/>
        </w:rPr>
      </w:pPr>
      <w:r w:rsidRPr="00224D0D">
        <w:rPr>
          <w:rFonts w:ascii="Courier New" w:hAnsi="Courier New" w:cs="Courier New"/>
        </w:rPr>
        <w:t>До Старшого підходить Микола.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МИКОЛА </w:t>
      </w:r>
    </w:p>
    <w:p w:rsidR="00701802" w:rsidRDefault="00701802" w:rsidP="00AB3B3C">
      <w:pPr>
        <w:pStyle w:val="BlockText"/>
        <w:rPr>
          <w:lang w:val="uk-UA"/>
        </w:rPr>
      </w:pPr>
      <w:r w:rsidRPr="00AB3B3C">
        <w:t>А танк мій - куди?</w:t>
      </w:r>
    </w:p>
    <w:p w:rsidR="00701802" w:rsidRPr="00E1057F" w:rsidRDefault="00701802" w:rsidP="00AB3B3C">
      <w:pPr>
        <w:pStyle w:val="BlockText"/>
        <w:rPr>
          <w:lang w:val="uk-UA"/>
        </w:rPr>
      </w:pPr>
    </w:p>
    <w:p w:rsidR="00701802" w:rsidRPr="00E1057F" w:rsidRDefault="00701802" w:rsidP="00E1057F">
      <w:pPr>
        <w:rPr>
          <w:rFonts w:ascii="Courier New" w:hAnsi="Courier New" w:cs="Courier New"/>
        </w:rPr>
      </w:pPr>
      <w:r w:rsidRPr="00E1057F">
        <w:rPr>
          <w:rFonts w:ascii="Courier New" w:hAnsi="Courier New" w:cs="Courier New"/>
        </w:rPr>
        <w:t>Старший відстороняє Миколу.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СТА</w:t>
      </w:r>
      <w:r>
        <w:rPr>
          <w:lang w:val="uk-UA"/>
        </w:rPr>
        <w:t>Р</w:t>
      </w:r>
      <w:r w:rsidRPr="0048522C">
        <w:t xml:space="preserve">ШИЙ </w:t>
      </w:r>
    </w:p>
    <w:p w:rsidR="00701802" w:rsidRPr="00C00072" w:rsidRDefault="00701802" w:rsidP="00C00072">
      <w:pPr>
        <w:pStyle w:val="BlockText"/>
        <w:rPr>
          <w:lang w:val="uk-UA"/>
        </w:rPr>
      </w:pPr>
      <w:r w:rsidRPr="00AB3B3C">
        <w:t xml:space="preserve">На металолом </w:t>
      </w:r>
      <w:r>
        <w:rPr>
          <w:lang w:val="uk-UA"/>
        </w:rPr>
        <w:t>старий</w:t>
      </w:r>
      <w:r w:rsidRPr="00AB3B3C">
        <w:t>, на металолом! Куди ж іще! Нові вожді…</w:t>
      </w:r>
    </w:p>
    <w:p w:rsidR="00701802" w:rsidRPr="00224D0D" w:rsidRDefault="00701802" w:rsidP="00224D0D">
      <w:pPr>
        <w:rPr>
          <w:rFonts w:ascii="Courier New" w:hAnsi="Courier New" w:cs="Courier New"/>
        </w:rPr>
      </w:pPr>
    </w:p>
    <w:p w:rsidR="00701802" w:rsidRPr="00224D0D" w:rsidRDefault="00701802" w:rsidP="00224D0D">
      <w:pPr>
        <w:rPr>
          <w:rFonts w:ascii="Courier New" w:hAnsi="Courier New" w:cs="Courier New"/>
          <w:lang w:val="uk-UA"/>
        </w:rPr>
      </w:pPr>
      <w:r w:rsidRPr="00224D0D">
        <w:rPr>
          <w:rFonts w:ascii="Courier New" w:hAnsi="Courier New" w:cs="Courier New"/>
        </w:rPr>
        <w:t>Микола повстає проти свавілля</w:t>
      </w:r>
      <w:r>
        <w:rPr>
          <w:rFonts w:ascii="Courier New" w:hAnsi="Courier New" w:cs="Courier New"/>
          <w:lang w:val="uk-UA"/>
        </w:rPr>
        <w:t xml:space="preserve"> молодиків, лягає під танк.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МИКОЛА</w:t>
      </w:r>
    </w:p>
    <w:p w:rsidR="00701802" w:rsidRDefault="00701802" w:rsidP="00AB3B3C">
      <w:pPr>
        <w:pStyle w:val="BlockText"/>
        <w:rPr>
          <w:lang w:val="uk-UA"/>
        </w:rPr>
      </w:pPr>
      <w:r w:rsidRPr="0033371A">
        <w:rPr>
          <w:lang w:val="uk-UA"/>
        </w:rPr>
        <w:t xml:space="preserve"> </w:t>
      </w:r>
      <w:r w:rsidRPr="00AB3B3C">
        <w:t>Не дам!.. Не пущу!</w:t>
      </w:r>
    </w:p>
    <w:p w:rsidR="00701802" w:rsidRDefault="00701802" w:rsidP="00AB3B3C">
      <w:pPr>
        <w:pStyle w:val="BlockText"/>
        <w:rPr>
          <w:lang w:val="uk-UA"/>
        </w:rPr>
      </w:pPr>
    </w:p>
    <w:p w:rsidR="00701802" w:rsidRPr="0033371A" w:rsidRDefault="00701802" w:rsidP="00C00072">
      <w:pPr>
        <w:rPr>
          <w:rFonts w:ascii="Courier New" w:hAnsi="Courier New" w:cs="Courier New"/>
          <w:lang w:val="uk-UA"/>
        </w:rPr>
      </w:pPr>
      <w:r w:rsidRPr="00B23B2D">
        <w:rPr>
          <w:rFonts w:ascii="Courier New" w:hAnsi="Courier New" w:cs="Courier New"/>
          <w:lang w:val="uk-UA"/>
        </w:rPr>
        <w:t xml:space="preserve">Старший крутить пальцем біля скроні, показує </w:t>
      </w:r>
      <w:r>
        <w:rPr>
          <w:rFonts w:ascii="Courier New" w:hAnsi="Courier New" w:cs="Courier New"/>
          <w:lang w:val="uk-UA"/>
        </w:rPr>
        <w:t xml:space="preserve">молодикам </w:t>
      </w:r>
      <w:r w:rsidRPr="00B23B2D">
        <w:rPr>
          <w:rFonts w:ascii="Courier New" w:hAnsi="Courier New" w:cs="Courier New"/>
          <w:lang w:val="uk-UA"/>
        </w:rPr>
        <w:t>на Миколу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48522C">
      <w:pPr>
        <w:pStyle w:val="BlockText"/>
        <w:ind w:left="3827" w:right="0"/>
        <w:rPr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СТАРШИЙ </w:t>
      </w:r>
    </w:p>
    <w:p w:rsidR="00701802" w:rsidRPr="00AB3B3C" w:rsidRDefault="00701802" w:rsidP="00AB3B3C">
      <w:pPr>
        <w:pStyle w:val="BlockText"/>
      </w:pPr>
      <w:r w:rsidRPr="00AB3B3C">
        <w:t>Вискочив козак з маку!..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Старший дає вказівку БУГАЮ звільнити від Миколи дорогу для танка.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B23B2D" w:rsidRDefault="00701802" w:rsidP="00B23B2D">
      <w:pPr>
        <w:pStyle w:val="BlockText"/>
        <w:ind w:left="3827" w:right="0"/>
      </w:pPr>
      <w:r w:rsidRPr="00B23B2D">
        <w:t>СТАРШИЙ</w:t>
      </w:r>
    </w:p>
    <w:p w:rsidR="00701802" w:rsidRPr="00B23B2D" w:rsidRDefault="00701802" w:rsidP="00B23B2D">
      <w:pPr>
        <w:pStyle w:val="BlockText"/>
      </w:pPr>
      <w:r>
        <w:rPr>
          <w:lang w:val="uk-UA"/>
        </w:rPr>
        <w:t>Бугай!</w:t>
      </w:r>
      <w:r w:rsidRPr="00B23B2D">
        <w:t>Прибери цю непотріб!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Бугай бере Миколу за шкірки і, як кошеня, відкидає вбік, витирає долоні.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БУГАЙ </w:t>
      </w:r>
    </w:p>
    <w:p w:rsidR="00701802" w:rsidRPr="00AB3B3C" w:rsidRDefault="00701802" w:rsidP="00AB3B3C">
      <w:pPr>
        <w:pStyle w:val="BlockText"/>
      </w:pPr>
      <w:r w:rsidRPr="00AB3B3C">
        <w:t>Танки грязі не бояться!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ледве підводиться з землі. Він обурений.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МИКОЛА</w:t>
      </w:r>
    </w:p>
    <w:p w:rsidR="00701802" w:rsidRPr="00AB3B3C" w:rsidRDefault="00701802" w:rsidP="00AB3B3C">
      <w:pPr>
        <w:pStyle w:val="BlockText"/>
      </w:pPr>
      <w:r w:rsidRPr="00AB3B3C">
        <w:t>Ні, шмаркачку! Це танкісти грязі не бояться!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7F2D9A" w:rsidRDefault="00701802" w:rsidP="007F2D9A">
      <w:pPr>
        <w:rPr>
          <w:rFonts w:ascii="Courier New" w:hAnsi="Courier New" w:cs="Courier New"/>
        </w:rPr>
      </w:pPr>
      <w:r w:rsidRPr="007F2D9A">
        <w:rPr>
          <w:rFonts w:ascii="Courier New" w:hAnsi="Courier New" w:cs="Courier New"/>
        </w:rPr>
        <w:t>НАТ. САДИБА МИКОЛИ</w:t>
      </w:r>
      <w:r>
        <w:rPr>
          <w:rFonts w:ascii="Courier New" w:hAnsi="Courier New" w:cs="Courier New"/>
          <w:lang w:val="uk-UA"/>
        </w:rPr>
        <w:t xml:space="preserve"> – 2001, СПОГАДИ</w:t>
      </w:r>
      <w:r w:rsidRPr="007F2D9A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D624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Огорожа в сад Миколи розібрана. Молодики, впряжені в мотузки, цугом, з надутими на шиях і скронях жилами, втягують танк НІ в Миколин сад. Ззаду процесії, перепоясаний патронташем і з обрізом у руці Микола керує молодиками.</w:t>
      </w:r>
    </w:p>
    <w:p w:rsidR="00701802" w:rsidRPr="008D6247" w:rsidRDefault="00701802" w:rsidP="008D6247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МИКОЛА</w:t>
      </w:r>
    </w:p>
    <w:p w:rsidR="00701802" w:rsidRPr="00AB3B3C" w:rsidRDefault="00701802" w:rsidP="00AB3B3C">
      <w:pPr>
        <w:pStyle w:val="BlockText"/>
      </w:pPr>
      <w:r w:rsidRPr="00AB3B3C">
        <w:t>Ось так, суслики!..А тепер можете бути вільними!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стріляє із обріза в повітря. Молодики кидають мотузки і тікають. Микола збирає мотузки.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МИКОЛА</w:t>
      </w:r>
    </w:p>
    <w:p w:rsidR="00701802" w:rsidRPr="00AB3B3C" w:rsidRDefault="00701802" w:rsidP="00AB3B3C">
      <w:pPr>
        <w:pStyle w:val="BlockText"/>
      </w:pPr>
      <w:r w:rsidRPr="00AB3B3C">
        <w:t>Хороші мотузки! На налигачі можуть згодитись! Розвелось жевжиків!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дивиться вслід молодиків, які тікають, хитає головою.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7F2D9A" w:rsidRDefault="00701802" w:rsidP="007F2D9A">
      <w:pPr>
        <w:rPr>
          <w:rFonts w:ascii="Courier New" w:hAnsi="Courier New" w:cs="Courier New"/>
        </w:rPr>
      </w:pPr>
      <w:r w:rsidRPr="007F2D9A">
        <w:rPr>
          <w:rFonts w:ascii="Courier New" w:hAnsi="Courier New" w:cs="Courier New"/>
        </w:rPr>
        <w:t xml:space="preserve">НАТ.  СТРУМОК </w:t>
      </w:r>
      <w:r>
        <w:rPr>
          <w:rFonts w:ascii="Courier New" w:hAnsi="Courier New" w:cs="Courier New"/>
          <w:lang w:val="uk-UA"/>
        </w:rPr>
        <w:t xml:space="preserve">У СЕЛІ ВИШИВАНКИ – 2001, СПОГАДИ </w:t>
      </w:r>
      <w:r w:rsidRPr="007F2D9A">
        <w:rPr>
          <w:rFonts w:ascii="Courier New" w:hAnsi="Courier New" w:cs="Courier New"/>
        </w:rPr>
        <w:t xml:space="preserve">ДЕНЬ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дні струмка лежать дві кам’яних брили. В них легко вгадуються два постаменти: один – з-під пам’ятника Леніну, другий - з-під танка НІ.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другий берег струмка вгору  на дорозі видніються сліди людських ніг і від зубчатих коліс танка НІ.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Два стареньких вусатих дідусі – ТЕСЛЯ ПІДСЛІПУВАТИЙ і ТЕСЛЯ ГЛУХУВАТИЙ, майструють над струмком, використовуючи постаменти замість биків, у дві дошки шириною перехідну кладку з берега на берег.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Внизу під кладкою, посеред калюжі, створеної струмком, глухне двигун Джипу з написом Медіа – преса. Із кабіни вистрибує Журналістка, обвішана камерою і фотоапаратами, з блокнотом і ручкою у руці</w:t>
      </w:r>
      <w:r>
        <w:rPr>
          <w:rFonts w:ascii="Courier New" w:hAnsi="Courier New" w:cs="Courier New"/>
          <w:lang w:val="uk-UA"/>
        </w:rPr>
        <w:t>, гукає теслям.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ЖУРНАЛІСТКА</w:t>
      </w:r>
    </w:p>
    <w:p w:rsidR="00701802" w:rsidRPr="00AB3B3C" w:rsidRDefault="00701802" w:rsidP="00AB3B3C">
      <w:pPr>
        <w:pStyle w:val="BlockText"/>
      </w:pPr>
      <w:r w:rsidRPr="00AB3B3C">
        <w:t>Вельмишановні дідусі, скажіть мені, як називається ваша споруда?</w:t>
      </w:r>
    </w:p>
    <w:p w:rsidR="00701802" w:rsidRPr="00AB3B3C" w:rsidRDefault="00701802" w:rsidP="00AB3B3C">
      <w:pPr>
        <w:pStyle w:val="BlockText"/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Журналістка знімає на камеру, клацає то з одного боку, то з другого боку фотоапаратами.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ТЕСЛЯ ПІДСЛІПУВАТИЙ </w:t>
      </w:r>
    </w:p>
    <w:p w:rsidR="00701802" w:rsidRPr="00C61ED9" w:rsidRDefault="00701802" w:rsidP="00AB3B3C">
      <w:pPr>
        <w:pStyle w:val="BlockText"/>
        <w:rPr>
          <w:lang w:val="uk-UA"/>
        </w:rPr>
      </w:pPr>
      <w:r w:rsidRPr="00AB3B3C">
        <w:t>А … міст</w:t>
      </w:r>
      <w:r>
        <w:rPr>
          <w:lang w:val="uk-UA"/>
        </w:rPr>
        <w:t xml:space="preserve"> буде</w:t>
      </w:r>
      <w:r w:rsidRPr="00AB3B3C">
        <w:t>!</w:t>
      </w:r>
      <w:r>
        <w:rPr>
          <w:lang w:val="uk-UA"/>
        </w:rPr>
        <w:t xml:space="preserve"> Може, буде!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ТЕСЛЯ ГЛУХУВАТИЙ </w:t>
      </w:r>
    </w:p>
    <w:p w:rsidR="00701802" w:rsidRPr="00AB3B3C" w:rsidRDefault="00701802" w:rsidP="00AB3B3C">
      <w:pPr>
        <w:pStyle w:val="BlockText"/>
      </w:pPr>
      <w:r w:rsidRPr="00AB3B3C">
        <w:t>У майбутнє!..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Журналістка ополіскує ноги у калюжі, сідає в Джип,  махає руками теслям, шле з долоні цілунок, їде геть.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Теслі злазять по биках-постаментах з недобудованої кладки. Кладка не доходить до берегів ні з одного боку. Миють руки у струмку.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Тесля Підсліпуватий майже кричить до Теслі Глухуватого.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ТЕСЛЯ ПІДСЛІПУВАТИЙ</w:t>
      </w:r>
    </w:p>
    <w:p w:rsidR="00701802" w:rsidRDefault="00701802" w:rsidP="00AB3B3C">
      <w:pPr>
        <w:pStyle w:val="BlockText"/>
        <w:rPr>
          <w:lang w:val="uk-UA"/>
        </w:rPr>
      </w:pPr>
      <w:r w:rsidRPr="00AB3B3C">
        <w:t>Сто років тут кладки не було! Все життя вбрід проходи</w:t>
      </w:r>
      <w:r>
        <w:rPr>
          <w:lang w:val="uk-UA"/>
        </w:rPr>
        <w:t>ли</w:t>
      </w:r>
      <w:r w:rsidRPr="00AB3B3C">
        <w:t>!</w:t>
      </w:r>
    </w:p>
    <w:p w:rsidR="00701802" w:rsidRDefault="00701802" w:rsidP="00AB3B3C">
      <w:pPr>
        <w:pStyle w:val="BlockText"/>
        <w:rPr>
          <w:lang w:val="uk-UA"/>
        </w:rPr>
      </w:pPr>
    </w:p>
    <w:p w:rsidR="00701802" w:rsidRPr="00644A2B" w:rsidRDefault="00701802" w:rsidP="00644A2B">
      <w:pPr>
        <w:rPr>
          <w:rFonts w:ascii="Courier New" w:hAnsi="Courier New" w:cs="Courier New"/>
          <w:lang w:val="uk-UA"/>
        </w:rPr>
      </w:pPr>
      <w:r w:rsidRPr="00644A2B">
        <w:rPr>
          <w:rFonts w:ascii="Courier New" w:hAnsi="Courier New" w:cs="Courier New"/>
          <w:lang w:val="uk-UA"/>
        </w:rPr>
        <w:t>Тесля Глухуватий Теслі Підсліпуватого не чує</w:t>
      </w:r>
      <w:r>
        <w:rPr>
          <w:rFonts w:ascii="Courier New" w:hAnsi="Courier New" w:cs="Courier New"/>
          <w:lang w:val="uk-UA"/>
        </w:rPr>
        <w:t>, проводить пальцем по лезі сокири.</w:t>
      </w:r>
    </w:p>
    <w:p w:rsidR="00701802" w:rsidRPr="00AB3B3C" w:rsidRDefault="00701802" w:rsidP="00AB3B3C">
      <w:pPr>
        <w:pStyle w:val="BlockText"/>
      </w:pPr>
    </w:p>
    <w:p w:rsidR="00701802" w:rsidRPr="0048522C" w:rsidRDefault="00701802" w:rsidP="0048522C">
      <w:pPr>
        <w:pStyle w:val="BlockText"/>
        <w:ind w:left="3827" w:right="0"/>
      </w:pPr>
      <w:r w:rsidRPr="0048522C">
        <w:t>ТЕСЛЯ ГЛУХУВАТИЙ</w:t>
      </w:r>
    </w:p>
    <w:p w:rsidR="00701802" w:rsidRPr="00AB3B3C" w:rsidRDefault="00701802" w:rsidP="00AB3B3C">
      <w:pPr>
        <w:pStyle w:val="BlockText"/>
      </w:pPr>
      <w:r w:rsidRPr="00AB3B3C">
        <w:t>Так! Скупердяй, зажимистий мужик він, наш Голова, жмот! Та нічого, заплатить! Куди він дінеться!..</w:t>
      </w:r>
    </w:p>
    <w:p w:rsidR="00701802" w:rsidRPr="00AB3B3C" w:rsidRDefault="00701802" w:rsidP="00AB3B3C">
      <w:pPr>
        <w:pStyle w:val="BlockText"/>
      </w:pPr>
    </w:p>
    <w:p w:rsidR="00701802" w:rsidRPr="00494BC8" w:rsidRDefault="00701802" w:rsidP="00494BC8">
      <w:pPr>
        <w:rPr>
          <w:rFonts w:ascii="Courier New" w:hAnsi="Courier New" w:cs="Courier New"/>
        </w:rPr>
      </w:pPr>
      <w:r w:rsidRPr="00494BC8">
        <w:rPr>
          <w:rFonts w:ascii="Courier New" w:hAnsi="Courier New" w:cs="Courier New"/>
        </w:rPr>
        <w:t>ІНТ. КАБІНЕТ ГОЛОВИ СІЛЬРАДИ</w:t>
      </w:r>
      <w:r>
        <w:rPr>
          <w:rFonts w:ascii="Courier New" w:hAnsi="Courier New" w:cs="Courier New"/>
          <w:lang w:val="uk-UA"/>
        </w:rPr>
        <w:t xml:space="preserve"> – 2001, СПОГАДИ</w:t>
      </w:r>
      <w:r w:rsidRPr="00494BC8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стіні висить портрет Шевченка.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Іде засідання. Засідають Голова, КУМ і ДРУГИЙ КУМ Голови, ДРУЖИНА ГОЛОВИ, КУМА І ДРУГА КУМА.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Засідання веде Голова.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ГОЛОВА </w:t>
      </w:r>
    </w:p>
    <w:p w:rsidR="00701802" w:rsidRPr="005E250C" w:rsidRDefault="00701802" w:rsidP="005E250C">
      <w:pPr>
        <w:pStyle w:val="BlockText"/>
        <w:ind w:left="3119" w:right="2552"/>
      </w:pPr>
      <w:r w:rsidRPr="005E250C">
        <w:t xml:space="preserve">(до Кума) </w:t>
      </w:r>
    </w:p>
    <w:p w:rsidR="00701802" w:rsidRPr="00AB3B3C" w:rsidRDefault="00701802" w:rsidP="00AB3B3C">
      <w:pPr>
        <w:pStyle w:val="BlockText"/>
      </w:pPr>
      <w:r w:rsidRPr="00AB3B3C">
        <w:t>Куме! А ви ж чого не голосуєте?</w:t>
      </w:r>
    </w:p>
    <w:p w:rsidR="00701802" w:rsidRDefault="00701802" w:rsidP="00AB3B3C">
      <w:pPr>
        <w:pStyle w:val="BlockText"/>
        <w:rPr>
          <w:lang w:val="uk-UA"/>
        </w:rPr>
      </w:pPr>
    </w:p>
    <w:p w:rsidR="00701802" w:rsidRDefault="00701802" w:rsidP="006E0C42">
      <w:pPr>
        <w:rPr>
          <w:rFonts w:ascii="Courier New" w:hAnsi="Courier New" w:cs="Courier New"/>
          <w:lang w:val="uk-UA"/>
        </w:rPr>
      </w:pPr>
      <w:r w:rsidRPr="006E0C42">
        <w:rPr>
          <w:rFonts w:ascii="Courier New" w:hAnsi="Courier New" w:cs="Courier New"/>
          <w:lang w:val="uk-UA"/>
        </w:rPr>
        <w:t>Кум перестає розмовляти з Дружиною Голови.</w:t>
      </w:r>
    </w:p>
    <w:p w:rsidR="00701802" w:rsidRPr="006E0C42" w:rsidRDefault="00701802" w:rsidP="006E0C42">
      <w:pPr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КУМ </w:t>
      </w:r>
    </w:p>
    <w:p w:rsidR="00701802" w:rsidRPr="005E250C" w:rsidRDefault="00701802" w:rsidP="005E250C">
      <w:pPr>
        <w:pStyle w:val="BlockText"/>
        <w:ind w:left="3119" w:right="2552"/>
      </w:pPr>
      <w:r w:rsidRPr="005E250C">
        <w:t xml:space="preserve">(до Голови) </w:t>
      </w:r>
    </w:p>
    <w:p w:rsidR="00701802" w:rsidRDefault="00701802" w:rsidP="00AB3B3C">
      <w:pPr>
        <w:pStyle w:val="BlockText"/>
        <w:rPr>
          <w:lang w:val="uk-UA"/>
        </w:rPr>
      </w:pPr>
      <w:r w:rsidRPr="00AB3B3C">
        <w:t>А мені перепаде, як кумові Микиті?</w:t>
      </w:r>
    </w:p>
    <w:p w:rsidR="00701802" w:rsidRDefault="00701802" w:rsidP="00AB3B3C">
      <w:pPr>
        <w:pStyle w:val="BlockText"/>
        <w:rPr>
          <w:lang w:val="uk-UA"/>
        </w:rPr>
      </w:pPr>
    </w:p>
    <w:p w:rsidR="00701802" w:rsidRPr="006E0C42" w:rsidRDefault="00701802" w:rsidP="006E0C42">
      <w:pPr>
        <w:rPr>
          <w:rFonts w:ascii="Courier New" w:hAnsi="Courier New" w:cs="Courier New"/>
          <w:lang w:val="uk-UA"/>
        </w:rPr>
      </w:pPr>
      <w:r w:rsidRPr="006E0C42">
        <w:rPr>
          <w:rFonts w:ascii="Courier New" w:hAnsi="Courier New" w:cs="Courier New"/>
          <w:lang w:val="uk-UA"/>
        </w:rPr>
        <w:t>В розмову вмішується Друга Кума.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E250C" w:rsidRDefault="00701802" w:rsidP="0048522C">
      <w:pPr>
        <w:pStyle w:val="BlockText"/>
        <w:ind w:left="3827" w:right="0"/>
      </w:pPr>
      <w:r w:rsidRPr="005E250C">
        <w:t>ДРУГА КУМА</w:t>
      </w:r>
    </w:p>
    <w:p w:rsidR="00701802" w:rsidRPr="005E250C" w:rsidRDefault="00701802" w:rsidP="005E250C">
      <w:pPr>
        <w:pStyle w:val="BlockText"/>
        <w:ind w:left="3119" w:right="2552"/>
      </w:pPr>
      <w:r w:rsidRPr="005E250C">
        <w:t xml:space="preserve">(до Кума) </w:t>
      </w:r>
    </w:p>
    <w:p w:rsidR="00701802" w:rsidRPr="006E0C42" w:rsidRDefault="00701802" w:rsidP="00AB3B3C">
      <w:pPr>
        <w:pStyle w:val="BlockText"/>
        <w:rPr>
          <w:lang w:val="uk-UA"/>
        </w:rPr>
      </w:pPr>
      <w:r w:rsidRPr="00AB3B3C">
        <w:t>А не луснеш, Кумчику?</w:t>
      </w:r>
      <w:r>
        <w:rPr>
          <w:lang w:val="uk-UA"/>
        </w:rPr>
        <w:t>І тебе вже микитити сверблячка розбирає!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Голова махає на кумів папірцем у руці.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48522C" w:rsidRDefault="00701802" w:rsidP="0048522C">
      <w:pPr>
        <w:pStyle w:val="BlockText"/>
        <w:ind w:left="3827" w:right="0"/>
      </w:pPr>
      <w:r w:rsidRPr="0048522C">
        <w:t>ГОЛОВА</w:t>
      </w:r>
    </w:p>
    <w:p w:rsidR="00701802" w:rsidRPr="00AB3B3C" w:rsidRDefault="00701802" w:rsidP="00AB3B3C">
      <w:pPr>
        <w:pStyle w:val="BlockText"/>
      </w:pPr>
      <w:r w:rsidRPr="00AB3B3C">
        <w:t>Та цитьте вже ви</w:t>
      </w:r>
      <w:r>
        <w:rPr>
          <w:lang w:val="uk-UA"/>
        </w:rPr>
        <w:t>, горлодери</w:t>
      </w:r>
      <w:r w:rsidRPr="00AB3B3C">
        <w:t>! Читаю рішення! Приватизувати майдан!.. Вітаю Вас, Валентина Степанівна! Счас! Счас!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Голова Дістає із кишені печатку, хукає на печатку, обома руками притискує печатку до папірчика, протягує папірчик Дружині Голови.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Default="00701802" w:rsidP="0048522C">
      <w:pPr>
        <w:pStyle w:val="BlockText"/>
        <w:ind w:left="3827" w:right="0"/>
      </w:pPr>
    </w:p>
    <w:p w:rsidR="00701802" w:rsidRDefault="00701802" w:rsidP="0048522C">
      <w:pPr>
        <w:pStyle w:val="BlockText"/>
        <w:ind w:left="3827" w:right="0"/>
      </w:pPr>
    </w:p>
    <w:p w:rsidR="00701802" w:rsidRDefault="00701802" w:rsidP="0048522C">
      <w:pPr>
        <w:pStyle w:val="BlockText"/>
        <w:ind w:left="3827" w:right="0"/>
      </w:pPr>
    </w:p>
    <w:p w:rsidR="00701802" w:rsidRPr="0048522C" w:rsidRDefault="00701802" w:rsidP="0048522C">
      <w:pPr>
        <w:pStyle w:val="BlockText"/>
        <w:ind w:left="3827" w:right="0"/>
      </w:pPr>
      <w:r w:rsidRPr="0048522C">
        <w:t xml:space="preserve">ГОЛОВА </w:t>
      </w:r>
    </w:p>
    <w:p w:rsidR="00701802" w:rsidRPr="00AB3B3C" w:rsidRDefault="00701802" w:rsidP="00AB3B3C">
      <w:pPr>
        <w:pStyle w:val="BlockText"/>
      </w:pPr>
      <w:r w:rsidRPr="00AB3B3C">
        <w:t xml:space="preserve">Володійте, шановна, </w:t>
      </w:r>
      <w:r>
        <w:rPr>
          <w:lang w:val="uk-UA"/>
        </w:rPr>
        <w:t xml:space="preserve">Валентиночко, нашим </w:t>
      </w:r>
      <w:r w:rsidRPr="00AB3B3C">
        <w:t>сільським майданом!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Присутні плескають у долоні.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494BC8" w:rsidRDefault="00701802" w:rsidP="00494BC8">
      <w:pPr>
        <w:rPr>
          <w:rFonts w:ascii="Courier New" w:hAnsi="Courier New" w:cs="Courier New"/>
        </w:rPr>
      </w:pPr>
      <w:r w:rsidRPr="00494BC8">
        <w:rPr>
          <w:rFonts w:ascii="Courier New" w:hAnsi="Courier New" w:cs="Courier New"/>
        </w:rPr>
        <w:t>НАТ. МАЙДАН БІЛЯ СІЛЬРАДИ</w:t>
      </w:r>
      <w:r>
        <w:rPr>
          <w:rFonts w:ascii="Courier New" w:hAnsi="Courier New" w:cs="Courier New"/>
          <w:lang w:val="uk-UA"/>
        </w:rPr>
        <w:t xml:space="preserve"> – 2001, СПОГАДИ</w:t>
      </w:r>
      <w:r w:rsidRPr="00494BC8">
        <w:rPr>
          <w:rFonts w:ascii="Courier New" w:hAnsi="Courier New" w:cs="Courier New"/>
        </w:rPr>
        <w:t xml:space="preserve"> НІЧ</w:t>
      </w:r>
    </w:p>
    <w:p w:rsidR="00701802" w:rsidRPr="00494BC8" w:rsidRDefault="00701802" w:rsidP="00494BC8">
      <w:pPr>
        <w:rPr>
          <w:rFonts w:ascii="Courier New" w:hAnsi="Courier New" w:cs="Courier New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Сільський майдан огороджений бетонними плитами. На плитах люмінесцентною фарбою висвічуються з усіх боків написи Прива</w:t>
      </w:r>
      <w:r>
        <w:rPr>
          <w:rFonts w:ascii="Courier New" w:hAnsi="Courier New" w:cs="Courier New"/>
          <w:lang w:val="uk-UA"/>
        </w:rPr>
        <w:t>т</w:t>
      </w:r>
      <w:r w:rsidRPr="0033371A">
        <w:rPr>
          <w:rFonts w:ascii="Courier New" w:hAnsi="Courier New" w:cs="Courier New"/>
          <w:lang w:val="uk-UA"/>
        </w:rPr>
        <w:t xml:space="preserve">на власність і Прохід заборонено! 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майдану видно як на небі висвічується Велика Ведмедиця.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До огорожі з плит з відром крадеться Микола.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крадькома щось пише на бетонних плитах фарбою, зникає в сутінках ночі.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Після зникнення Миколи  на плитах люмінесцентною фарбою висвічуються написи Прихватна власність і намальовані розлючені собачі морди.</w:t>
      </w:r>
    </w:p>
    <w:p w:rsidR="00701802" w:rsidRDefault="00701802" w:rsidP="00E675DB">
      <w:pPr>
        <w:rPr>
          <w:rFonts w:ascii="Courier New" w:hAnsi="Courier New" w:cs="Courier New"/>
          <w:lang w:val="uk-UA"/>
        </w:rPr>
      </w:pPr>
    </w:p>
    <w:p w:rsidR="00701802" w:rsidRPr="00494BC8" w:rsidRDefault="00701802" w:rsidP="00E675DB">
      <w:pPr>
        <w:rPr>
          <w:rFonts w:ascii="Courier New" w:hAnsi="Courier New" w:cs="Courier New"/>
        </w:rPr>
      </w:pPr>
      <w:r w:rsidRPr="00494BC8">
        <w:rPr>
          <w:rFonts w:ascii="Courier New" w:hAnsi="Courier New" w:cs="Courier New"/>
        </w:rPr>
        <w:t xml:space="preserve">НАТ. ВУЛИЦЯ НА ТХОРИКОВОМУ КУТКУ </w:t>
      </w:r>
      <w:r>
        <w:rPr>
          <w:rFonts w:ascii="Courier New" w:hAnsi="Courier New" w:cs="Courier New"/>
          <w:lang w:val="uk-UA"/>
        </w:rPr>
        <w:t xml:space="preserve">– 2005, СПОГАДИ </w:t>
      </w:r>
      <w:r w:rsidRPr="00494BC8">
        <w:rPr>
          <w:rFonts w:ascii="Courier New" w:hAnsi="Courier New" w:cs="Courier New"/>
        </w:rPr>
        <w:t>ДЕНЬ</w:t>
      </w:r>
    </w:p>
    <w:p w:rsidR="00701802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З вулиці вглиб саду Миколи тином з трьох сторін огороджена чисто виметена площадка. На площадці на чотирьох півметрових опорах, викладених з цеглин, стоїть танк НІ направлений дулом на Миколину хату.  На дишлі – дулі танка, що звисає через тин до Миколи в сад, сохнуть Миколині кальсони. На кілках вздовж тину сохнуть Миколині череп’яні глечики і трилітрові скляні бутлі. </w:t>
      </w: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24D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 </w:t>
      </w:r>
      <w:r w:rsidRPr="0033371A">
        <w:rPr>
          <w:rFonts w:ascii="Courier New" w:hAnsi="Courier New" w:cs="Courier New"/>
          <w:lang w:val="uk-UA"/>
        </w:rPr>
        <w:t>заду</w:t>
      </w:r>
      <w:r>
        <w:rPr>
          <w:rFonts w:ascii="Courier New" w:hAnsi="Courier New" w:cs="Courier New"/>
          <w:lang w:val="uk-UA"/>
        </w:rPr>
        <w:t xml:space="preserve"> танка</w:t>
      </w:r>
      <w:r w:rsidRPr="0033371A">
        <w:rPr>
          <w:rFonts w:ascii="Courier New" w:hAnsi="Courier New" w:cs="Courier New"/>
          <w:lang w:val="uk-UA"/>
        </w:rPr>
        <w:t xml:space="preserve"> у бік вулиці на  ржавій обшивці великими буквами білою фарбою видніється напис  Ніхто не забутий і ніщо не забуте.</w:t>
      </w:r>
    </w:p>
    <w:p w:rsidR="00701802" w:rsidRDefault="00701802" w:rsidP="00CF136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Босий пастух, студент ВАСЯ в окулярах</w:t>
      </w:r>
      <w:r>
        <w:rPr>
          <w:rFonts w:ascii="Courier New" w:hAnsi="Courier New" w:cs="Courier New"/>
          <w:lang w:val="uk-UA"/>
        </w:rPr>
        <w:t>,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і пастушка НАДІЙКА </w:t>
      </w:r>
      <w:r w:rsidRPr="0033371A">
        <w:rPr>
          <w:rFonts w:ascii="Courier New" w:hAnsi="Courier New" w:cs="Courier New"/>
          <w:lang w:val="uk-UA"/>
        </w:rPr>
        <w:t>жен</w:t>
      </w:r>
      <w:r>
        <w:rPr>
          <w:rFonts w:ascii="Courier New" w:hAnsi="Courier New" w:cs="Courier New"/>
          <w:lang w:val="uk-UA"/>
        </w:rPr>
        <w:t>уть</w:t>
      </w:r>
      <w:r w:rsidRPr="0033371A">
        <w:rPr>
          <w:rFonts w:ascii="Courier New" w:hAnsi="Courier New" w:cs="Courier New"/>
          <w:lang w:val="uk-UA"/>
        </w:rPr>
        <w:t xml:space="preserve"> вулицею мимо танка НІ череду корів. У Васі в руках книжка - "Словник латинської  мови". Вася находу читає.</w:t>
      </w:r>
      <w:r>
        <w:rPr>
          <w:rFonts w:ascii="Courier New" w:hAnsi="Courier New" w:cs="Courier New"/>
          <w:lang w:val="uk-UA"/>
        </w:rPr>
        <w:t xml:space="preserve"> Надійка підганяє корів тоненьким прутиком.</w:t>
      </w:r>
    </w:p>
    <w:p w:rsidR="00701802" w:rsidRDefault="00701802" w:rsidP="0000080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00080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сидить на лавочці на вулиці під написом на танку.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Надійка ще здаля вітається з Миколою.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041A6" w:rsidRDefault="00701802" w:rsidP="003041A6">
      <w:pPr>
        <w:pStyle w:val="BlockText"/>
        <w:ind w:left="3827" w:right="0"/>
      </w:pPr>
      <w:r w:rsidRPr="003041A6">
        <w:t>НАДІЙКА</w:t>
      </w:r>
    </w:p>
    <w:p w:rsidR="00701802" w:rsidRDefault="00701802" w:rsidP="002F2096">
      <w:pPr>
        <w:pStyle w:val="BlockText"/>
        <w:rPr>
          <w:lang w:val="uk-UA"/>
        </w:rPr>
      </w:pPr>
      <w:r w:rsidRPr="002F2096">
        <w:t>Здрастє, діду Миколо!</w:t>
      </w:r>
    </w:p>
    <w:p w:rsidR="00701802" w:rsidRDefault="00701802" w:rsidP="002F2096">
      <w:pPr>
        <w:pStyle w:val="BlockText"/>
        <w:rPr>
          <w:lang w:val="uk-UA"/>
        </w:rPr>
      </w:pPr>
    </w:p>
    <w:p w:rsidR="00701802" w:rsidRPr="00CF136D" w:rsidRDefault="00701802" w:rsidP="00CF136D">
      <w:pPr>
        <w:rPr>
          <w:rFonts w:ascii="Courier New" w:hAnsi="Courier New" w:cs="Courier New"/>
          <w:lang w:val="uk-UA"/>
        </w:rPr>
      </w:pPr>
      <w:r w:rsidRPr="00CF136D">
        <w:rPr>
          <w:rFonts w:ascii="Courier New" w:hAnsi="Courier New" w:cs="Courier New"/>
          <w:lang w:val="uk-UA"/>
        </w:rPr>
        <w:t>Микола махає Надійці рукою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041A6" w:rsidRDefault="00701802" w:rsidP="003041A6">
      <w:pPr>
        <w:pStyle w:val="BlockText"/>
        <w:ind w:left="3827" w:right="0"/>
      </w:pPr>
      <w:r w:rsidRPr="003041A6">
        <w:t>МИКОЛА</w:t>
      </w:r>
    </w:p>
    <w:p w:rsidR="00701802" w:rsidRPr="002F2096" w:rsidRDefault="00701802" w:rsidP="002F2096">
      <w:pPr>
        <w:pStyle w:val="BlockText"/>
      </w:pPr>
      <w:r w:rsidRPr="002F2096">
        <w:t>Здорова будь, Надійко!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Вася відривається від словника, зиркає на Миколу, на Надійку,  швидко гортає сторінки словника, бубонить про себе.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041A6" w:rsidRDefault="00701802" w:rsidP="003041A6">
      <w:pPr>
        <w:pStyle w:val="BlockText"/>
        <w:ind w:left="3827" w:right="0"/>
      </w:pPr>
      <w:r w:rsidRPr="003041A6">
        <w:t>ВАСЯ</w:t>
      </w:r>
    </w:p>
    <w:p w:rsidR="00701802" w:rsidRPr="002F2096" w:rsidRDefault="00701802" w:rsidP="002F2096">
      <w:pPr>
        <w:pStyle w:val="BlockText"/>
      </w:pPr>
      <w:r w:rsidRPr="002F2096">
        <w:t xml:space="preserve">Доброго </w:t>
      </w:r>
      <w:r>
        <w:rPr>
          <w:lang w:val="uk-UA"/>
        </w:rPr>
        <w:t xml:space="preserve">- буде </w:t>
      </w:r>
      <w:r w:rsidRPr="002F2096">
        <w:t xml:space="preserve">буона! А як же буде </w:t>
      </w:r>
      <w:r>
        <w:rPr>
          <w:lang w:val="uk-UA"/>
        </w:rPr>
        <w:t xml:space="preserve">на латині - </w:t>
      </w:r>
      <w:r w:rsidRPr="002F2096">
        <w:t>дня?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Вася відривається від словника навпроти Миколи, вітається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041A6" w:rsidRDefault="00701802" w:rsidP="003041A6">
      <w:pPr>
        <w:pStyle w:val="BlockText"/>
        <w:ind w:left="3827" w:right="0"/>
      </w:pPr>
      <w:r w:rsidRPr="003041A6">
        <w:t>ВАСЯ</w:t>
      </w:r>
    </w:p>
    <w:p w:rsidR="00701802" w:rsidRPr="00EB434F" w:rsidRDefault="00701802" w:rsidP="002F2096">
      <w:pPr>
        <w:pStyle w:val="BlockText"/>
        <w:rPr>
          <w:lang w:val="uk-UA"/>
        </w:rPr>
      </w:pPr>
      <w:r w:rsidRPr="002F2096">
        <w:t>Буона дня, грос патер Миколай!</w:t>
      </w:r>
      <w:r>
        <w:rPr>
          <w:lang w:val="uk-UA"/>
        </w:rPr>
        <w:t>Тьху!Здрастє діду Миколо!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дивиться на Васю, киває </w:t>
      </w:r>
      <w:r>
        <w:rPr>
          <w:rFonts w:ascii="Courier New" w:hAnsi="Courier New" w:cs="Courier New"/>
          <w:lang w:val="uk-UA"/>
        </w:rPr>
        <w:t>йому у відповідь</w:t>
      </w:r>
      <w:r w:rsidRPr="0033371A">
        <w:rPr>
          <w:rFonts w:ascii="Courier New" w:hAnsi="Courier New" w:cs="Courier New"/>
          <w:lang w:val="uk-UA"/>
        </w:rPr>
        <w:t xml:space="preserve"> головою, про себе роздумує.</w:t>
      </w:r>
    </w:p>
    <w:p w:rsidR="00701802" w:rsidRDefault="00701802" w:rsidP="003041A6">
      <w:pPr>
        <w:pStyle w:val="BlockText"/>
        <w:ind w:left="3827" w:right="0"/>
        <w:rPr>
          <w:lang w:val="uk-UA"/>
        </w:rPr>
      </w:pPr>
    </w:p>
    <w:p w:rsidR="00701802" w:rsidRPr="003041A6" w:rsidRDefault="00701802" w:rsidP="003041A6">
      <w:pPr>
        <w:pStyle w:val="BlockText"/>
        <w:ind w:left="3827" w:right="0"/>
      </w:pPr>
      <w:r w:rsidRPr="003041A6">
        <w:t xml:space="preserve">МИКОЛА </w:t>
      </w:r>
    </w:p>
    <w:p w:rsidR="00701802" w:rsidRPr="00412F60" w:rsidRDefault="00701802" w:rsidP="002F2096">
      <w:pPr>
        <w:pStyle w:val="BlockText"/>
        <w:rPr>
          <w:lang w:val="uk-UA"/>
        </w:rPr>
      </w:pPr>
      <w:r>
        <w:rPr>
          <w:lang w:val="uk-UA"/>
        </w:rPr>
        <w:t>Вася</w:t>
      </w:r>
      <w:r w:rsidRPr="002F2096">
        <w:t xml:space="preserve"> </w:t>
      </w:r>
      <w:r>
        <w:rPr>
          <w:lang w:val="uk-UA"/>
        </w:rPr>
        <w:t>ще не спортився! Може, й не скурвиться!</w:t>
      </w:r>
      <w:r w:rsidRPr="002F2096">
        <w:t xml:space="preserve"> </w:t>
      </w:r>
      <w:r>
        <w:rPr>
          <w:lang w:val="uk-UA"/>
        </w:rPr>
        <w:t>Бо ж хоче майбутнє підкорити, латину зубрить.</w:t>
      </w:r>
    </w:p>
    <w:p w:rsidR="00701802" w:rsidRPr="0033371A" w:rsidRDefault="00701802" w:rsidP="00352301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примружує око, дивиться на Васю з Надійкою, бубонить про себе.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>МИКОЛА</w:t>
      </w:r>
    </w:p>
    <w:p w:rsidR="00701802" w:rsidRDefault="00701802" w:rsidP="002F2096">
      <w:pPr>
        <w:pStyle w:val="BlockText"/>
        <w:rPr>
          <w:lang w:val="uk-UA"/>
        </w:rPr>
      </w:pPr>
      <w:r w:rsidRPr="002F2096">
        <w:t xml:space="preserve">Майбутнє!.. Якесь воно ще не виразне!.. </w:t>
      </w:r>
    </w:p>
    <w:p w:rsidR="00701802" w:rsidRPr="00587BC1" w:rsidRDefault="00701802" w:rsidP="00587BC1">
      <w:pPr>
        <w:pStyle w:val="BlockText"/>
        <w:ind w:left="3119" w:right="2552"/>
      </w:pPr>
      <w:r w:rsidRPr="00587BC1">
        <w:t>(дивиться в далину вулиці)</w:t>
      </w:r>
    </w:p>
    <w:p w:rsidR="00701802" w:rsidRPr="002F2096" w:rsidRDefault="00701802" w:rsidP="002F2096">
      <w:pPr>
        <w:pStyle w:val="BlockText"/>
      </w:pPr>
      <w:r w:rsidRPr="002F2096">
        <w:t xml:space="preserve">Перемелеться!.. Дасть Бог – одружаться. Діток народять…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Корови тісняться, задирають голови, налазять одна на одну. </w:t>
      </w:r>
      <w:r>
        <w:rPr>
          <w:rFonts w:ascii="Courier New" w:hAnsi="Courier New" w:cs="Courier New"/>
          <w:lang w:val="uk-UA"/>
        </w:rPr>
        <w:t xml:space="preserve">Вася </w:t>
      </w:r>
      <w:r w:rsidRPr="0033371A">
        <w:rPr>
          <w:rFonts w:ascii="Courier New" w:hAnsi="Courier New" w:cs="Courier New"/>
          <w:lang w:val="uk-UA"/>
        </w:rPr>
        <w:t>тягне корову за хвіст.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 xml:space="preserve">ВАСЯ </w:t>
      </w:r>
    </w:p>
    <w:p w:rsidR="00701802" w:rsidRPr="002F2096" w:rsidRDefault="00701802" w:rsidP="002F2096">
      <w:pPr>
        <w:pStyle w:val="BlockText"/>
      </w:pPr>
      <w:r w:rsidRPr="002F2096">
        <w:t>Кво вадіс, корово?</w:t>
      </w:r>
      <w:r>
        <w:t xml:space="preserve"> Куди прешся, рогата?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Надійка гладить долонею корову по спині.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 xml:space="preserve">НАДІЙКА </w:t>
      </w:r>
    </w:p>
    <w:p w:rsidR="00701802" w:rsidRPr="002F2096" w:rsidRDefault="00701802" w:rsidP="002F2096">
      <w:pPr>
        <w:pStyle w:val="BlockText"/>
      </w:pPr>
      <w:r w:rsidRPr="002F2096">
        <w:t>Корови швидше вивчать твою драну латину, чим ти її на магістра визубриш!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За чередою біжить МАМА Васі з пластиковою пляшкою води  і синовим кашкетом у руці</w:t>
      </w:r>
      <w:r>
        <w:rPr>
          <w:rFonts w:ascii="Courier New" w:hAnsi="Courier New" w:cs="Courier New"/>
          <w:lang w:val="uk-UA"/>
        </w:rPr>
        <w:t>, доганяє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Default="00701802" w:rsidP="00B46632">
      <w:pPr>
        <w:pStyle w:val="BlockText"/>
        <w:ind w:left="3827" w:right="0"/>
      </w:pPr>
    </w:p>
    <w:p w:rsidR="00701802" w:rsidRPr="00B46632" w:rsidRDefault="00701802" w:rsidP="00B46632">
      <w:pPr>
        <w:pStyle w:val="BlockText"/>
        <w:ind w:left="3827" w:right="0"/>
      </w:pPr>
      <w:r w:rsidRPr="00B46632">
        <w:t>МАМА</w:t>
      </w:r>
    </w:p>
    <w:p w:rsidR="00701802" w:rsidRPr="0011695A" w:rsidRDefault="00701802" w:rsidP="0011695A">
      <w:pPr>
        <w:pStyle w:val="BlockText"/>
      </w:pPr>
      <w:r w:rsidRPr="0011695A">
        <w:t>Васильку, синочку!  Ти пляшку акви з собою взяв?</w:t>
      </w:r>
    </w:p>
    <w:p w:rsidR="00701802" w:rsidRDefault="00701802" w:rsidP="00D746AA">
      <w:pPr>
        <w:rPr>
          <w:rFonts w:ascii="Courier New" w:hAnsi="Courier New" w:cs="Courier New"/>
          <w:lang w:val="uk-UA"/>
        </w:rPr>
      </w:pPr>
    </w:p>
    <w:p w:rsidR="00701802" w:rsidRDefault="00701802" w:rsidP="00D746A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Вася ніяковіє перед Надійкою.</w:t>
      </w:r>
    </w:p>
    <w:p w:rsidR="00701802" w:rsidRPr="0033371A" w:rsidRDefault="00701802" w:rsidP="00D746AA">
      <w:pPr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 xml:space="preserve">ВАСЯ </w:t>
      </w:r>
    </w:p>
    <w:p w:rsidR="00701802" w:rsidRDefault="00701802" w:rsidP="0011695A">
      <w:pPr>
        <w:pStyle w:val="BlockText"/>
        <w:rPr>
          <w:lang w:val="uk-UA"/>
        </w:rPr>
      </w:pPr>
      <w:r w:rsidRPr="0011695A">
        <w:t>Ні, мамо!</w:t>
      </w:r>
      <w:r>
        <w:rPr>
          <w:lang w:val="uk-UA"/>
        </w:rPr>
        <w:t>У мене ж рук тільки дві!</w:t>
      </w:r>
    </w:p>
    <w:p w:rsidR="00701802" w:rsidRDefault="00701802" w:rsidP="0011695A">
      <w:pPr>
        <w:pStyle w:val="BlockText"/>
        <w:rPr>
          <w:lang w:val="uk-UA"/>
        </w:rPr>
      </w:pPr>
    </w:p>
    <w:p w:rsidR="00701802" w:rsidRPr="00352301" w:rsidRDefault="00701802" w:rsidP="00352301">
      <w:pPr>
        <w:rPr>
          <w:rFonts w:ascii="Courier New" w:hAnsi="Courier New" w:cs="Courier New"/>
          <w:lang w:val="uk-UA"/>
        </w:rPr>
      </w:pPr>
      <w:r w:rsidRPr="00352301">
        <w:rPr>
          <w:rFonts w:ascii="Courier New" w:hAnsi="Courier New" w:cs="Courier New"/>
          <w:lang w:val="uk-UA"/>
        </w:rPr>
        <w:t>Мама задихалась, відсапує.</w:t>
      </w:r>
    </w:p>
    <w:p w:rsidR="00701802" w:rsidRPr="00352301" w:rsidRDefault="00701802" w:rsidP="00352301">
      <w:pPr>
        <w:rPr>
          <w:rFonts w:ascii="Courier New" w:hAnsi="Courier New" w:cs="Courier New"/>
          <w:b/>
          <w:lang w:val="uk-UA"/>
        </w:rPr>
      </w:pPr>
    </w:p>
    <w:p w:rsidR="00701802" w:rsidRPr="00F208FC" w:rsidRDefault="00701802" w:rsidP="00352301">
      <w:pPr>
        <w:pStyle w:val="BlockText"/>
        <w:ind w:left="3827" w:right="0"/>
      </w:pPr>
      <w:r w:rsidRPr="00B46632">
        <w:t>МАМА</w:t>
      </w:r>
      <w:r w:rsidRPr="00F208FC">
        <w:t xml:space="preserve"> </w:t>
      </w:r>
    </w:p>
    <w:p w:rsidR="00701802" w:rsidRDefault="00701802" w:rsidP="0011695A">
      <w:pPr>
        <w:pStyle w:val="BlockText"/>
        <w:rPr>
          <w:lang w:val="uk-UA"/>
        </w:rPr>
      </w:pPr>
      <w:r w:rsidRPr="0011695A">
        <w:t>На ось, синку! Геліос припікатиме!</w:t>
      </w:r>
      <w:r>
        <w:rPr>
          <w:lang w:val="uk-UA"/>
        </w:rPr>
        <w:t xml:space="preserve"> </w:t>
      </w:r>
      <w:r w:rsidRPr="0011695A">
        <w:t>Та ж сонце, кажу тобі!</w:t>
      </w:r>
    </w:p>
    <w:p w:rsidR="00701802" w:rsidRPr="00D746AA" w:rsidRDefault="00701802" w:rsidP="00D746AA">
      <w:pPr>
        <w:pStyle w:val="BlockText"/>
        <w:ind w:left="3119" w:right="2552"/>
      </w:pPr>
      <w:r w:rsidRPr="0011695A">
        <w:t>(роздумує)</w:t>
      </w:r>
    </w:p>
    <w:p w:rsidR="00701802" w:rsidRDefault="00701802" w:rsidP="0011695A">
      <w:pPr>
        <w:pStyle w:val="BlockText"/>
        <w:rPr>
          <w:lang w:val="uk-UA"/>
        </w:rPr>
      </w:pPr>
      <w:r w:rsidRPr="0011695A">
        <w:t xml:space="preserve">Ах ти, тьху, забула, як кашкет по латині. Ага, мютце! Мютце не взяв! </w:t>
      </w:r>
    </w:p>
    <w:p w:rsidR="00701802" w:rsidRDefault="00701802" w:rsidP="0011695A">
      <w:pPr>
        <w:pStyle w:val="BlockText"/>
        <w:rPr>
          <w:lang w:val="uk-UA"/>
        </w:rPr>
      </w:pPr>
    </w:p>
    <w:p w:rsidR="00701802" w:rsidRPr="00352301" w:rsidRDefault="00701802" w:rsidP="00352301">
      <w:pPr>
        <w:rPr>
          <w:rFonts w:ascii="Courier New" w:hAnsi="Courier New" w:cs="Courier New"/>
          <w:lang w:val="uk-UA"/>
        </w:rPr>
      </w:pPr>
      <w:r w:rsidRPr="00352301">
        <w:rPr>
          <w:rFonts w:ascii="Courier New" w:hAnsi="Courier New" w:cs="Courier New"/>
          <w:lang w:val="uk-UA"/>
        </w:rPr>
        <w:t xml:space="preserve">Вася нервує і сердиться на </w:t>
      </w:r>
      <w:r>
        <w:rPr>
          <w:rFonts w:ascii="Courier New" w:hAnsi="Courier New" w:cs="Courier New"/>
          <w:lang w:val="uk-UA"/>
        </w:rPr>
        <w:t>М</w:t>
      </w:r>
      <w:r w:rsidRPr="00352301">
        <w:rPr>
          <w:rFonts w:ascii="Courier New" w:hAnsi="Courier New" w:cs="Courier New"/>
          <w:lang w:val="uk-UA"/>
        </w:rPr>
        <w:t>аму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E100F">
      <w:pPr>
        <w:rPr>
          <w:rFonts w:ascii="Courier New" w:hAnsi="Courier New" w:cs="Courier New"/>
          <w:lang w:val="uk-UA"/>
        </w:rPr>
      </w:pPr>
    </w:p>
    <w:p w:rsidR="00701802" w:rsidRPr="00F208FC" w:rsidRDefault="00701802" w:rsidP="003E100F">
      <w:pPr>
        <w:pStyle w:val="BlockText"/>
        <w:ind w:left="3827" w:right="0"/>
      </w:pPr>
      <w:r w:rsidRPr="00B46632">
        <w:t>ВАСЯ</w:t>
      </w:r>
      <w:r w:rsidRPr="0033371A">
        <w:rPr>
          <w:lang w:val="uk-UA"/>
        </w:rPr>
        <w:t xml:space="preserve"> </w:t>
      </w:r>
    </w:p>
    <w:p w:rsidR="00701802" w:rsidRDefault="00701802" w:rsidP="0011695A">
      <w:pPr>
        <w:pStyle w:val="BlockText"/>
        <w:rPr>
          <w:lang w:val="uk-UA"/>
        </w:rPr>
      </w:pPr>
      <w:r w:rsidRPr="0011695A">
        <w:t xml:space="preserve">Мамо! </w:t>
      </w:r>
    </w:p>
    <w:p w:rsidR="00701802" w:rsidRDefault="00701802" w:rsidP="0011695A">
      <w:pPr>
        <w:pStyle w:val="BlockText"/>
        <w:rPr>
          <w:lang w:val="uk-UA"/>
        </w:rPr>
      </w:pPr>
    </w:p>
    <w:p w:rsidR="00701802" w:rsidRPr="000D7DBD" w:rsidRDefault="00701802" w:rsidP="000D7DBD">
      <w:pPr>
        <w:rPr>
          <w:rFonts w:ascii="Courier New" w:hAnsi="Courier New" w:cs="Courier New"/>
          <w:lang w:val="uk-UA"/>
        </w:rPr>
      </w:pPr>
      <w:r w:rsidRPr="000D7DBD">
        <w:rPr>
          <w:rFonts w:ascii="Courier New" w:hAnsi="Courier New" w:cs="Courier New"/>
          <w:lang w:val="uk-UA"/>
        </w:rPr>
        <w:t xml:space="preserve">Мама </w:t>
      </w:r>
      <w:r>
        <w:rPr>
          <w:rFonts w:ascii="Courier New" w:hAnsi="Courier New" w:cs="Courier New"/>
          <w:lang w:val="uk-UA"/>
        </w:rPr>
        <w:t>заставляє Васю взяти</w:t>
      </w:r>
      <w:r w:rsidRPr="000D7DBD">
        <w:rPr>
          <w:rFonts w:ascii="Courier New" w:hAnsi="Courier New" w:cs="Courier New"/>
          <w:lang w:val="uk-UA"/>
        </w:rPr>
        <w:t xml:space="preserve"> кашкета і пляшку з водою.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>МАМА</w:t>
      </w:r>
    </w:p>
    <w:p w:rsidR="00701802" w:rsidRPr="000D7DBD" w:rsidRDefault="00701802" w:rsidP="0011695A">
      <w:pPr>
        <w:pStyle w:val="BlockText"/>
        <w:rPr>
          <w:lang w:val="uk-UA"/>
        </w:rPr>
      </w:pPr>
      <w:r w:rsidRPr="0011695A">
        <w:t xml:space="preserve">Я ж у школі німецьку вчила, а не твою мертву латину! Не будь дурнем! Візьми акви, кажу! </w:t>
      </w:r>
      <w:r>
        <w:rPr>
          <w:lang w:val="uk-UA"/>
        </w:rPr>
        <w:t>День довгий!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5047C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СІЛЬСЬКА ВУЛИЦЯ – 2005, СПОГАДИ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i/>
          <w:lang w:val="uk-UA"/>
        </w:rPr>
      </w:pPr>
    </w:p>
    <w:p w:rsidR="00701802" w:rsidRPr="00BA61CD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Вася з Надійкою проганяють череду корів мимо сільської крамниці. Вивіс</w:t>
      </w:r>
      <w:r>
        <w:rPr>
          <w:rFonts w:ascii="Courier New" w:hAnsi="Courier New" w:cs="Courier New"/>
          <w:lang w:val="uk-UA"/>
        </w:rPr>
        <w:t xml:space="preserve">ка на крамниці написана латиною </w:t>
      </w:r>
      <w:r w:rsidRPr="006B11A8">
        <w:rPr>
          <w:rFonts w:ascii="Courier New" w:hAnsi="Courier New" w:cs="Courier New"/>
          <w:lang w:val="uk-UA"/>
        </w:rPr>
        <w:t>AM</w:t>
      </w:r>
      <w:r w:rsidRPr="0033371A">
        <w:rPr>
          <w:rFonts w:ascii="Courier New" w:hAnsi="Courier New" w:cs="Courier New"/>
          <w:lang w:val="uk-UA"/>
        </w:rPr>
        <w:t>Б</w:t>
      </w:r>
      <w:r w:rsidRPr="006B11A8">
        <w:rPr>
          <w:rFonts w:ascii="Courier New" w:hAnsi="Courier New" w:cs="Courier New"/>
          <w:lang w:val="uk-UA"/>
        </w:rPr>
        <w:t>A</w:t>
      </w:r>
      <w:r>
        <w:rPr>
          <w:rFonts w:ascii="Courier New" w:hAnsi="Courier New" w:cs="Courier New"/>
          <w:lang w:val="en-US"/>
        </w:rPr>
        <w:t>R</w:t>
      </w:r>
      <w:r w:rsidRPr="0033371A">
        <w:rPr>
          <w:rFonts w:ascii="Courier New" w:hAnsi="Courier New" w:cs="Courier New"/>
          <w:lang w:val="uk-UA"/>
        </w:rPr>
        <w:t xml:space="preserve">. Червона краска останньої букви </w:t>
      </w:r>
      <w:r>
        <w:rPr>
          <w:rFonts w:ascii="Courier New" w:hAnsi="Courier New" w:cs="Courier New"/>
          <w:lang w:val="en-US"/>
        </w:rPr>
        <w:t>r</w:t>
      </w:r>
      <w:r w:rsidRPr="0033371A">
        <w:rPr>
          <w:rFonts w:ascii="Courier New" w:hAnsi="Courier New" w:cs="Courier New"/>
          <w:lang w:val="uk-UA"/>
        </w:rPr>
        <w:t xml:space="preserve"> на білому фоні облупилась, ледве проглядається. Латинська </w:t>
      </w:r>
      <w:r>
        <w:rPr>
          <w:rFonts w:ascii="Courier New" w:hAnsi="Courier New" w:cs="Courier New"/>
          <w:lang w:val="uk-UA"/>
        </w:rPr>
        <w:t xml:space="preserve">буква </w:t>
      </w:r>
      <w:r>
        <w:rPr>
          <w:rFonts w:ascii="Courier New" w:hAnsi="Courier New" w:cs="Courier New"/>
          <w:lang w:val="en-US"/>
        </w:rPr>
        <w:t>b</w:t>
      </w:r>
      <w:r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ушкоджена</w:t>
      </w:r>
      <w:r>
        <w:rPr>
          <w:rFonts w:ascii="Courier New" w:hAnsi="Courier New" w:cs="Courier New"/>
          <w:lang w:val="uk-UA"/>
        </w:rPr>
        <w:t>, читається амба.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Стоять о</w:t>
      </w:r>
      <w:r w:rsidRPr="0033371A">
        <w:rPr>
          <w:rFonts w:ascii="Courier New" w:hAnsi="Courier New" w:cs="Courier New"/>
          <w:lang w:val="uk-UA"/>
        </w:rPr>
        <w:t xml:space="preserve">бідрані, похилені хати, вікна забиті навхрест дошками, тини відсутні або повалені. 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E11294" w:rsidRDefault="00701802" w:rsidP="006B11A8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Зустрічається б</w:t>
      </w:r>
      <w:r w:rsidRPr="0033371A">
        <w:rPr>
          <w:rFonts w:ascii="Courier New" w:hAnsi="Courier New" w:cs="Courier New"/>
          <w:lang w:val="uk-UA"/>
        </w:rPr>
        <w:t>ільш менш добротна хата з антеною на тичці. У дворі стоїть  облуплений «Запорожець», поруч грається "засмоктане" дитинча дошкільного віку. Батько поруч з "Запорожцем" має неприглядний вид – товсту</w:t>
      </w:r>
      <w:r>
        <w:rPr>
          <w:rFonts w:ascii="Courier New" w:hAnsi="Courier New" w:cs="Courier New"/>
          <w:lang w:val="uk-UA"/>
        </w:rPr>
        <w:t xml:space="preserve">н, з вусами та оселедцем. Мати </w:t>
      </w:r>
      <w:r w:rsidRPr="0033371A">
        <w:rPr>
          <w:rFonts w:ascii="Courier New" w:hAnsi="Courier New" w:cs="Courier New"/>
          <w:lang w:val="uk-UA"/>
        </w:rPr>
        <w:t xml:space="preserve">- модель, "як та чапля, струнка, довгонога". </w:t>
      </w:r>
    </w:p>
    <w:p w:rsidR="00701802" w:rsidRPr="00E11294" w:rsidRDefault="00701802" w:rsidP="006B11A8">
      <w:pPr>
        <w:rPr>
          <w:rFonts w:ascii="Courier New" w:hAnsi="Courier New" w:cs="Courier New"/>
        </w:rPr>
      </w:pPr>
    </w:p>
    <w:p w:rsidR="00701802" w:rsidRPr="0033371A" w:rsidRDefault="00701802" w:rsidP="009B56F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Стоїть к</w:t>
      </w:r>
      <w:r w:rsidRPr="0033371A">
        <w:rPr>
          <w:rFonts w:ascii="Courier New" w:hAnsi="Courier New" w:cs="Courier New"/>
          <w:lang w:val="uk-UA"/>
        </w:rPr>
        <w:t>риниця з журавлем</w:t>
      </w:r>
      <w:r>
        <w:rPr>
          <w:rFonts w:ascii="Courier New" w:hAnsi="Courier New" w:cs="Courier New"/>
          <w:lang w:val="uk-UA"/>
        </w:rPr>
        <w:t xml:space="preserve"> біля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к</w:t>
      </w:r>
      <w:r w:rsidRPr="0033371A">
        <w:rPr>
          <w:rFonts w:ascii="Courier New" w:hAnsi="Courier New" w:cs="Courier New"/>
          <w:lang w:val="uk-UA"/>
        </w:rPr>
        <w:t>ущ</w:t>
      </w:r>
      <w:r>
        <w:rPr>
          <w:rFonts w:ascii="Courier New" w:hAnsi="Courier New" w:cs="Courier New"/>
          <w:lang w:val="uk-UA"/>
        </w:rPr>
        <w:t>а</w:t>
      </w:r>
      <w:r w:rsidRPr="0033371A">
        <w:rPr>
          <w:rFonts w:ascii="Courier New" w:hAnsi="Courier New" w:cs="Courier New"/>
          <w:lang w:val="uk-UA"/>
        </w:rPr>
        <w:t xml:space="preserve"> калини. </w:t>
      </w:r>
      <w:r>
        <w:rPr>
          <w:rFonts w:ascii="Courier New" w:hAnsi="Courier New" w:cs="Courier New"/>
          <w:lang w:val="uk-UA"/>
        </w:rPr>
        <w:t xml:space="preserve">Під кущем </w:t>
      </w:r>
      <w:r w:rsidRPr="0033371A">
        <w:rPr>
          <w:rFonts w:ascii="Courier New" w:hAnsi="Courier New" w:cs="Courier New"/>
          <w:lang w:val="uk-UA"/>
        </w:rPr>
        <w:t>лавка. На землі  перед лавкою повно сміття від гарбузового насіння, дві порожніх пляшки від пива, недопалки і валяється … презерватив.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Вася з Надійкою переглядаються і посміхаються одне одному.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СПОГАДІВ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СЕЛО ВИШИВАНКИ З ПТАШИНОГО ПОЛЬОТУ ДЕНЬ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Міняється панорама села Вишиванки.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AB04D1" w:rsidRDefault="00701802" w:rsidP="00AB04D1">
      <w:pPr>
        <w:pStyle w:val="BlockText"/>
        <w:ind w:left="3827" w:right="0"/>
      </w:pPr>
      <w:r w:rsidRPr="00AB04D1">
        <w:t xml:space="preserve">ГОЛОС ДИКТОРА </w:t>
      </w:r>
    </w:p>
    <w:p w:rsidR="00701802" w:rsidRPr="001371C3" w:rsidRDefault="00701802" w:rsidP="001371C3">
      <w:pPr>
        <w:pStyle w:val="BlockText"/>
        <w:ind w:left="3119" w:right="2552"/>
      </w:pPr>
      <w:r w:rsidRPr="001371C3">
        <w:t xml:space="preserve">(за кадром) </w:t>
      </w:r>
    </w:p>
    <w:p w:rsidR="00701802" w:rsidRPr="005D56FB" w:rsidRDefault="00701802" w:rsidP="005D56FB">
      <w:pPr>
        <w:pStyle w:val="BlockText"/>
      </w:pPr>
      <w:r>
        <w:rPr>
          <w:lang w:val="uk-UA"/>
        </w:rPr>
        <w:t>І в</w:t>
      </w:r>
      <w:r w:rsidRPr="005D56FB">
        <w:t>ивчиться Вася на магістра державного управління і повернеться у рідне село. І буде йому згадуватись наука, як страшний сон.</w:t>
      </w:r>
      <w:r>
        <w:rPr>
          <w:lang w:val="uk-UA"/>
        </w:rPr>
        <w:t xml:space="preserve"> </w:t>
      </w:r>
      <w:r w:rsidRPr="005D56FB">
        <w:t xml:space="preserve">Життя як воно є! </w:t>
      </w:r>
    </w:p>
    <w:p w:rsidR="00701802" w:rsidRPr="005D56FB" w:rsidRDefault="00701802" w:rsidP="005D56FB">
      <w:pPr>
        <w:pStyle w:val="BlockText"/>
      </w:pPr>
    </w:p>
    <w:p w:rsidR="00701802" w:rsidRDefault="00701802" w:rsidP="005D56F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ТИТР: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5D56FB">
      <w:pPr>
        <w:pStyle w:val="BlockText"/>
        <w:ind w:left="3119" w:right="2552"/>
        <w:rPr>
          <w:lang w:val="uk-UA"/>
        </w:rPr>
      </w:pPr>
      <w:r w:rsidRPr="005D56FB">
        <w:t>Наші дні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AB04D1" w:rsidRDefault="00701802" w:rsidP="00AB04D1">
      <w:pPr>
        <w:pStyle w:val="BlockText"/>
        <w:ind w:left="3827" w:right="0"/>
      </w:pPr>
      <w:r w:rsidRPr="00AB04D1">
        <w:t>ГОЛОС ДИКТОРА</w:t>
      </w:r>
    </w:p>
    <w:p w:rsidR="00701802" w:rsidRPr="001371C3" w:rsidRDefault="00701802" w:rsidP="001371C3">
      <w:pPr>
        <w:pStyle w:val="BlockText"/>
        <w:ind w:left="3119" w:right="2552"/>
      </w:pPr>
      <w:r w:rsidRPr="001371C3">
        <w:t>(</w:t>
      </w:r>
      <w:r>
        <w:rPr>
          <w:lang w:val="uk-UA"/>
        </w:rPr>
        <w:t>з</w:t>
      </w:r>
      <w:r w:rsidRPr="001371C3">
        <w:t>а кадром)</w:t>
      </w:r>
    </w:p>
    <w:p w:rsidR="00701802" w:rsidRPr="005D56FB" w:rsidRDefault="00701802" w:rsidP="005D56FB">
      <w:pPr>
        <w:pStyle w:val="BlockText"/>
      </w:pPr>
      <w:r w:rsidRPr="005D56FB">
        <w:t>Побуваємо ще у Миколи на Тхориковому кутку.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ТХОРИКІВ КУТОК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Тхориків куток представляється</w:t>
      </w:r>
      <w:r w:rsidRPr="0033371A">
        <w:rPr>
          <w:rFonts w:ascii="Courier New" w:hAnsi="Courier New" w:cs="Courier New"/>
          <w:lang w:val="uk-UA"/>
        </w:rPr>
        <w:t xml:space="preserve"> чотирма садибами по один бік</w:t>
      </w:r>
      <w:r>
        <w:rPr>
          <w:rFonts w:ascii="Courier New" w:hAnsi="Courier New" w:cs="Courier New"/>
          <w:lang w:val="uk-UA"/>
        </w:rPr>
        <w:t xml:space="preserve"> вулиці</w:t>
      </w:r>
      <w:r w:rsidRPr="0033371A">
        <w:rPr>
          <w:rFonts w:ascii="Courier New" w:hAnsi="Courier New" w:cs="Courier New"/>
          <w:lang w:val="uk-UA"/>
        </w:rPr>
        <w:t xml:space="preserve">.  </w:t>
      </w:r>
      <w:r>
        <w:rPr>
          <w:rFonts w:ascii="Courier New" w:hAnsi="Courier New" w:cs="Courier New"/>
          <w:lang w:val="uk-UA"/>
        </w:rPr>
        <w:t xml:space="preserve">На </w:t>
      </w:r>
      <w:r w:rsidRPr="0033371A">
        <w:rPr>
          <w:rFonts w:ascii="Courier New" w:hAnsi="Courier New" w:cs="Courier New"/>
          <w:lang w:val="uk-UA"/>
        </w:rPr>
        <w:t>вулиці стоїть колодязь з журавлем</w:t>
      </w:r>
      <w:r w:rsidRPr="002B36D6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між пар</w:t>
      </w:r>
      <w:r>
        <w:rPr>
          <w:rFonts w:ascii="Courier New" w:hAnsi="Courier New" w:cs="Courier New"/>
          <w:lang w:val="uk-UA"/>
        </w:rPr>
        <w:t>ою</w:t>
      </w:r>
      <w:r w:rsidRPr="0033371A">
        <w:rPr>
          <w:rFonts w:ascii="Courier New" w:hAnsi="Courier New" w:cs="Courier New"/>
          <w:lang w:val="uk-UA"/>
        </w:rPr>
        <w:t xml:space="preserve"> садиб зліва і</w:t>
      </w:r>
      <w:r>
        <w:rPr>
          <w:rFonts w:ascii="Courier New" w:hAnsi="Courier New" w:cs="Courier New"/>
          <w:lang w:val="uk-UA"/>
        </w:rPr>
        <w:t xml:space="preserve"> парою</w:t>
      </w:r>
      <w:r w:rsidRPr="0033371A">
        <w:rPr>
          <w:rFonts w:ascii="Courier New" w:hAnsi="Courier New" w:cs="Courier New"/>
          <w:lang w:val="uk-UA"/>
        </w:rPr>
        <w:t xml:space="preserve"> справа. На протилежному боці вулиці вигін. На вигоні пасеться коза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E11294">
      <w:pPr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 САДИБА ВАРКИ ДЕНЬ</w:t>
      </w:r>
    </w:p>
    <w:p w:rsidR="00701802" w:rsidRPr="0013616C" w:rsidRDefault="00701802" w:rsidP="0013616C">
      <w:pPr>
        <w:rPr>
          <w:rFonts w:ascii="Courier New" w:hAnsi="Courier New" w:cs="Courier New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У дворі садиби поруч з Миколиною садибою порається, брязкає причандалами самогонного апарату літня жінка ВАРКА. Кругом Варки бродять три півні.</w:t>
      </w:r>
    </w:p>
    <w:p w:rsidR="00701802" w:rsidRDefault="00701802" w:rsidP="002B36D6">
      <w:pPr>
        <w:rPr>
          <w:rFonts w:ascii="Courier New" w:hAnsi="Courier New" w:cs="Courier New"/>
          <w:lang w:val="uk-UA"/>
        </w:rPr>
      </w:pPr>
    </w:p>
    <w:p w:rsidR="00701802" w:rsidRPr="0013616C" w:rsidRDefault="00701802" w:rsidP="002B36D6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МИКОЛИ ДЕНЬ</w:t>
      </w:r>
    </w:p>
    <w:p w:rsidR="00701802" w:rsidRPr="0033371A" w:rsidRDefault="00701802" w:rsidP="002B36D6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сидить на лавочці  у тіні під танком НІ</w:t>
      </w:r>
      <w:r>
        <w:rPr>
          <w:rFonts w:ascii="Courier New" w:hAnsi="Courier New" w:cs="Courier New"/>
          <w:lang w:val="uk-UA"/>
        </w:rPr>
        <w:t xml:space="preserve">, чує брязкіт з Варчиної садиби. </w:t>
      </w:r>
      <w:r w:rsidRPr="0033371A">
        <w:rPr>
          <w:rFonts w:ascii="Courier New" w:hAnsi="Courier New" w:cs="Courier New"/>
          <w:lang w:val="uk-UA"/>
        </w:rPr>
        <w:t>Микола оглядається  у той бік, звідки чує брязкіт. Самої жінки йому не видно.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B46632" w:rsidRDefault="00701802" w:rsidP="00B46632">
      <w:pPr>
        <w:pStyle w:val="BlockText"/>
        <w:ind w:left="3827" w:right="0"/>
      </w:pPr>
      <w:r w:rsidRPr="00B46632">
        <w:t>МИКОЛА</w:t>
      </w:r>
    </w:p>
    <w:p w:rsidR="00701802" w:rsidRPr="0011695A" w:rsidRDefault="00701802" w:rsidP="0011695A">
      <w:pPr>
        <w:pStyle w:val="BlockText"/>
      </w:pPr>
      <w:r w:rsidRPr="0011695A">
        <w:t>Бряжчи, Варко, не бряжчи…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дивиться собі під ноги, спльовує.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Default="00701802" w:rsidP="00B46632">
      <w:pPr>
        <w:pStyle w:val="BlockText"/>
        <w:ind w:left="3827" w:right="0"/>
      </w:pPr>
    </w:p>
    <w:p w:rsidR="00701802" w:rsidRPr="00B46632" w:rsidRDefault="00701802" w:rsidP="00B46632">
      <w:pPr>
        <w:pStyle w:val="BlockText"/>
        <w:ind w:left="3827" w:right="0"/>
      </w:pPr>
      <w:r w:rsidRPr="00B46632">
        <w:t>МИКОЛА</w:t>
      </w:r>
    </w:p>
    <w:p w:rsidR="00701802" w:rsidRPr="0011695A" w:rsidRDefault="00701802" w:rsidP="0011695A">
      <w:pPr>
        <w:pStyle w:val="BlockText"/>
      </w:pPr>
      <w:r w:rsidRPr="0011695A">
        <w:t>Закурити б!..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 ОДАРКИ ДЕНЬ</w:t>
      </w:r>
    </w:p>
    <w:p w:rsidR="00701802" w:rsidRPr="0013616C" w:rsidRDefault="00701802" w:rsidP="0013616C">
      <w:pPr>
        <w:rPr>
          <w:rFonts w:ascii="Courier New" w:hAnsi="Courier New" w:cs="Courier New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подвір’ї садиби, що поруч з садибою Варки, господиня годує курчат.</w:t>
      </w:r>
      <w:r w:rsidRPr="00E622C4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Це ОДАРКА. Курчата вже великі, як голуби. Господиня сипле курчатам пшоно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926E2E" w:rsidRDefault="00701802" w:rsidP="00640E9E">
      <w:pPr>
        <w:pStyle w:val="BlockText"/>
        <w:ind w:left="3827" w:right="0"/>
        <w:rPr>
          <w:lang w:val="uk-UA"/>
        </w:rPr>
      </w:pPr>
      <w:r w:rsidRPr="00926E2E">
        <w:rPr>
          <w:lang w:val="uk-UA"/>
        </w:rPr>
        <w:t>ОДАРКА</w:t>
      </w:r>
    </w:p>
    <w:p w:rsidR="00701802" w:rsidRPr="00640E9E" w:rsidRDefault="00701802" w:rsidP="00640E9E">
      <w:pPr>
        <w:pStyle w:val="BlockText"/>
      </w:pPr>
      <w:r w:rsidRPr="00926E2E">
        <w:rPr>
          <w:lang w:val="uk-UA"/>
        </w:rPr>
        <w:t xml:space="preserve">Ціп-ціп-ціп, мої хороші! </w:t>
      </w:r>
      <w:r w:rsidRPr="00640E9E">
        <w:t>Зароблю на вася гроші…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Одарка </w:t>
      </w:r>
      <w:r w:rsidRPr="0033371A">
        <w:rPr>
          <w:rFonts w:ascii="Courier New" w:hAnsi="Courier New" w:cs="Courier New"/>
          <w:lang w:val="uk-UA"/>
        </w:rPr>
        <w:t xml:space="preserve">рахує курчат.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>ОДАРКА</w:t>
      </w:r>
    </w:p>
    <w:p w:rsidR="00701802" w:rsidRPr="0011695A" w:rsidRDefault="00701802" w:rsidP="0011695A">
      <w:pPr>
        <w:pStyle w:val="BlockText"/>
      </w:pPr>
      <w:r w:rsidRPr="0011695A">
        <w:t>Д</w:t>
      </w:r>
      <w:r>
        <w:rPr>
          <w:lang w:val="uk-UA"/>
        </w:rPr>
        <w:t>евять, д</w:t>
      </w:r>
      <w:r w:rsidRPr="0011695A">
        <w:t>есять, одинадцять! А де ж дванадцяте?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оглядається і ненароком наступає п’ятою на курча позаду себе. Курча жалібно пищить. Решта курчат кидаються в різні боки. Одарка сахається, підстрибує, несамовито скрикує</w:t>
      </w:r>
      <w:r>
        <w:rPr>
          <w:rFonts w:ascii="Courier New" w:hAnsi="Courier New" w:cs="Courier New"/>
          <w:lang w:val="uk-UA"/>
        </w:rPr>
        <w:t>, лається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B46632" w:rsidRDefault="00701802" w:rsidP="00B46632">
      <w:pPr>
        <w:pStyle w:val="BlockText"/>
        <w:ind w:left="3827" w:right="0"/>
      </w:pPr>
      <w:r w:rsidRPr="00B46632">
        <w:t>ОДАРКА</w:t>
      </w:r>
    </w:p>
    <w:p w:rsidR="00701802" w:rsidRPr="0011695A" w:rsidRDefault="00701802" w:rsidP="0011695A">
      <w:pPr>
        <w:pStyle w:val="BlockText"/>
      </w:pPr>
      <w:r w:rsidRPr="0011695A">
        <w:t xml:space="preserve">А холєра б тебе </w:t>
      </w:r>
      <w:r>
        <w:rPr>
          <w:lang w:val="uk-UA"/>
        </w:rPr>
        <w:t>…</w:t>
      </w:r>
      <w:r w:rsidRPr="0011695A">
        <w:t xml:space="preserve">забрала, заразо!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6B11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сидить на лавочці  у тіні під танком НІ, чеше груди, чує </w:t>
      </w:r>
      <w:r>
        <w:rPr>
          <w:rFonts w:ascii="Courier New" w:hAnsi="Courier New" w:cs="Courier New"/>
          <w:lang w:val="uk-UA"/>
        </w:rPr>
        <w:t>лайку Одарки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434016" w:rsidRDefault="00701802" w:rsidP="00434016">
      <w:pPr>
        <w:pStyle w:val="BlockText"/>
        <w:ind w:left="3827" w:right="0"/>
      </w:pPr>
      <w:r w:rsidRPr="00434016">
        <w:t>ГОЛОС ОДАРКИ</w:t>
      </w:r>
    </w:p>
    <w:p w:rsidR="00701802" w:rsidRPr="00C06876" w:rsidRDefault="00701802" w:rsidP="00C06876">
      <w:pPr>
        <w:pStyle w:val="BlockText"/>
        <w:ind w:left="3119" w:right="2552"/>
        <w:rPr>
          <w:lang w:val="uk-UA"/>
        </w:rPr>
      </w:pPr>
      <w:r>
        <w:rPr>
          <w:lang w:val="uk-UA"/>
        </w:rPr>
        <w:t>(</w:t>
      </w:r>
      <w:r w:rsidRPr="00C06876">
        <w:t>за кадром)</w:t>
      </w:r>
    </w:p>
    <w:p w:rsidR="00701802" w:rsidRPr="00C06876" w:rsidRDefault="00701802" w:rsidP="00C06876">
      <w:pPr>
        <w:pStyle w:val="BlockText"/>
      </w:pPr>
      <w:r w:rsidRPr="00C06876">
        <w:t>…Забрала, заразо!</w:t>
      </w:r>
    </w:p>
    <w:p w:rsidR="00701802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про себе гудить Одарку.</w:t>
      </w:r>
    </w:p>
    <w:p w:rsidR="00701802" w:rsidRPr="0033371A" w:rsidRDefault="00701802" w:rsidP="006B11A8">
      <w:pPr>
        <w:rPr>
          <w:rFonts w:ascii="Courier New" w:hAnsi="Courier New" w:cs="Courier New"/>
          <w:lang w:val="uk-UA"/>
        </w:rPr>
      </w:pPr>
    </w:p>
    <w:p w:rsidR="00701802" w:rsidRPr="008231B2" w:rsidRDefault="00701802" w:rsidP="008231B2">
      <w:pPr>
        <w:pStyle w:val="BlockText"/>
        <w:ind w:left="3827" w:right="0"/>
      </w:pPr>
      <w:r w:rsidRPr="008231B2">
        <w:t>МИКОЛА</w:t>
      </w:r>
    </w:p>
    <w:p w:rsidR="00701802" w:rsidRDefault="00701802" w:rsidP="0011695A">
      <w:pPr>
        <w:pStyle w:val="BlockText"/>
        <w:rPr>
          <w:lang w:val="uk-UA"/>
        </w:rPr>
      </w:pPr>
      <w:r w:rsidRPr="0011695A">
        <w:t xml:space="preserve">Ну, Одарка, як </w:t>
      </w:r>
      <w:r>
        <w:rPr>
          <w:lang w:val="uk-UA"/>
        </w:rPr>
        <w:t>кожен рік…</w:t>
      </w:r>
      <w:r w:rsidRPr="0011695A">
        <w:t>зачавила</w:t>
      </w:r>
      <w:r>
        <w:rPr>
          <w:lang w:val="uk-UA"/>
        </w:rPr>
        <w:t xml:space="preserve"> курча</w:t>
      </w:r>
      <w:r w:rsidRPr="0011695A">
        <w:t>!</w:t>
      </w:r>
    </w:p>
    <w:p w:rsidR="00701802" w:rsidRPr="000A15CA" w:rsidRDefault="00701802" w:rsidP="000A15CA">
      <w:pPr>
        <w:pStyle w:val="BlockText"/>
        <w:ind w:left="3119" w:right="2552"/>
      </w:pPr>
      <w:r w:rsidRPr="000A15CA">
        <w:t>(думає про своє)</w:t>
      </w:r>
    </w:p>
    <w:p w:rsidR="00701802" w:rsidRPr="000A15CA" w:rsidRDefault="00701802" w:rsidP="005D56FB">
      <w:pPr>
        <w:pStyle w:val="BlockText"/>
        <w:rPr>
          <w:lang w:val="uk-UA"/>
        </w:rPr>
      </w:pPr>
      <w:r>
        <w:rPr>
          <w:lang w:val="uk-UA"/>
        </w:rPr>
        <w:t>Оце пробомбав я пів дня даром. На трасу і назад! Скажи кому. Вже б вговорив яку, чи Варку, чи Одарку, а, може, і цицясту ГАННУ… Не клянчити ж самому у Оришки..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13616C">
      <w:pPr>
        <w:rPr>
          <w:rFonts w:ascii="Courier New" w:hAnsi="Courier New" w:cs="Courier New"/>
          <w:lang w:val="uk-UA"/>
        </w:rPr>
      </w:pPr>
    </w:p>
    <w:p w:rsidR="00701802" w:rsidRDefault="00701802" w:rsidP="0013616C">
      <w:pPr>
        <w:rPr>
          <w:rFonts w:ascii="Courier New" w:hAnsi="Courier New" w:cs="Courier New"/>
        </w:rPr>
      </w:pPr>
    </w:p>
    <w:p w:rsidR="00701802" w:rsidRDefault="00701802" w:rsidP="0013616C">
      <w:pPr>
        <w:rPr>
          <w:rFonts w:ascii="Courier New" w:hAnsi="Courier New" w:cs="Courier New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ГАННИ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Поруч з садибою Одарки в садку своєї садиби над кущем смородини нагинається, стоїть раком літня грудаста жінка, рве ягоди в баночку. Це ГАННА.</w:t>
      </w: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перестає рвати  смородину, </w:t>
      </w:r>
      <w:r>
        <w:rPr>
          <w:rFonts w:ascii="Courier New" w:hAnsi="Courier New" w:cs="Courier New"/>
          <w:lang w:val="uk-UA"/>
        </w:rPr>
        <w:t xml:space="preserve">завмирає, </w:t>
      </w:r>
      <w:r w:rsidRPr="0033371A">
        <w:rPr>
          <w:rFonts w:ascii="Courier New" w:hAnsi="Courier New" w:cs="Courier New"/>
          <w:lang w:val="uk-UA"/>
        </w:rPr>
        <w:t>стоїть раком, прислухається.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 ОДАРКИ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лається у себе у дворі на курча.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8231B2" w:rsidRDefault="00701802" w:rsidP="008231B2">
      <w:pPr>
        <w:pStyle w:val="BlockText"/>
        <w:ind w:left="3827" w:right="0"/>
      </w:pPr>
      <w:r w:rsidRPr="008231B2">
        <w:t>ОДАРКА</w:t>
      </w:r>
    </w:p>
    <w:p w:rsidR="00701802" w:rsidRPr="0011695A" w:rsidRDefault="00701802" w:rsidP="0011695A">
      <w:pPr>
        <w:pStyle w:val="BlockText"/>
      </w:pPr>
      <w:r w:rsidRPr="0011695A">
        <w:t xml:space="preserve">Куди ж ти, </w:t>
      </w:r>
      <w:r>
        <w:rPr>
          <w:lang w:val="uk-UA"/>
        </w:rPr>
        <w:t>бяка мала…</w:t>
      </w:r>
      <w:r w:rsidRPr="0011695A">
        <w:t xml:space="preserve"> </w:t>
      </w:r>
    </w:p>
    <w:p w:rsidR="00701802" w:rsidRPr="0033371A" w:rsidRDefault="00701802" w:rsidP="00AB04D1">
      <w:pPr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ГАННИ ДЕНЬ</w:t>
      </w:r>
    </w:p>
    <w:p w:rsidR="00701802" w:rsidRDefault="00701802" w:rsidP="00E978E1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</w:t>
      </w:r>
      <w:r>
        <w:rPr>
          <w:rFonts w:ascii="Courier New" w:hAnsi="Courier New" w:cs="Courier New"/>
          <w:lang w:val="uk-UA"/>
        </w:rPr>
        <w:t>перестає прислухатися</w:t>
      </w:r>
      <w:r w:rsidRPr="0033371A">
        <w:rPr>
          <w:rFonts w:ascii="Courier New" w:hAnsi="Courier New" w:cs="Courier New"/>
          <w:lang w:val="uk-UA"/>
        </w:rPr>
        <w:t>, продовжує рвати смородину.</w:t>
      </w: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>ГАННА</w:t>
      </w:r>
    </w:p>
    <w:p w:rsidR="00701802" w:rsidRPr="0011695A" w:rsidRDefault="00701802" w:rsidP="0011695A">
      <w:pPr>
        <w:pStyle w:val="BlockText"/>
      </w:pPr>
      <w:r w:rsidRPr="0011695A">
        <w:t>Ухайдока</w:t>
      </w:r>
      <w:r>
        <w:rPr>
          <w:lang w:val="uk-UA"/>
        </w:rPr>
        <w:t>є Варка сьогодні!</w:t>
      </w:r>
      <w:r w:rsidRPr="0011695A">
        <w:t xml:space="preserve"> Мінімум на одне поменша</w:t>
      </w:r>
      <w:r>
        <w:rPr>
          <w:lang w:val="uk-UA"/>
        </w:rPr>
        <w:t>є</w:t>
      </w:r>
      <w:r w:rsidRPr="0011695A">
        <w:t>!.. Ще буде мені очі колоти: У справжньої господині, Ганно…  Тьху!..</w:t>
      </w:r>
    </w:p>
    <w:p w:rsidR="00701802" w:rsidRPr="0011695A" w:rsidRDefault="00701802" w:rsidP="0011695A">
      <w:pPr>
        <w:pStyle w:val="BlockText"/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ІНТ. ХАТА МИКОЛИ НІЧ</w:t>
      </w:r>
    </w:p>
    <w:p w:rsidR="00701802" w:rsidRPr="0013616C" w:rsidRDefault="00701802" w:rsidP="0013616C">
      <w:pPr>
        <w:rPr>
          <w:rFonts w:ascii="Courier New" w:hAnsi="Courier New" w:cs="Courier New"/>
        </w:rPr>
      </w:pPr>
    </w:p>
    <w:p w:rsidR="00701802" w:rsidRPr="0033371A" w:rsidRDefault="00701802" w:rsidP="00E978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човгає по хаті, нишпорить, шукає газету.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>МИКОЛА</w:t>
      </w:r>
    </w:p>
    <w:p w:rsidR="00701802" w:rsidRPr="0011695A" w:rsidRDefault="00701802" w:rsidP="0011695A">
      <w:pPr>
        <w:pStyle w:val="BlockText"/>
      </w:pPr>
      <w:r w:rsidRPr="0011695A">
        <w:t>Хоч би який папірчик!.. На козячу б ніжку!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71A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знаходить на божниці ощадну книжку, гортає, читає записи, дратується.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>МИКОЛА</w:t>
      </w:r>
    </w:p>
    <w:p w:rsidR="00701802" w:rsidRPr="0011695A" w:rsidRDefault="00701802" w:rsidP="0011695A">
      <w:pPr>
        <w:pStyle w:val="BlockText"/>
      </w:pPr>
      <w:r w:rsidRPr="0011695A">
        <w:t>Зажулили!..  Руководітєлі!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71A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ховає ощадну книжку назад на божницю.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>МИКОЛА</w:t>
      </w:r>
    </w:p>
    <w:p w:rsidR="00701802" w:rsidRPr="0011695A" w:rsidRDefault="00701802" w:rsidP="0011695A">
      <w:pPr>
        <w:pStyle w:val="BlockText"/>
      </w:pPr>
      <w:r w:rsidRPr="0011695A">
        <w:t>Ще чорний день не наступив!.. Може, дасть владі бог розуму!..</w:t>
      </w:r>
    </w:p>
    <w:p w:rsidR="00701802" w:rsidRPr="0011695A" w:rsidRDefault="00701802" w:rsidP="0011695A">
      <w:pPr>
        <w:pStyle w:val="BlockText"/>
      </w:pPr>
    </w:p>
    <w:p w:rsidR="00701802" w:rsidRPr="0033371A" w:rsidRDefault="00701802" w:rsidP="00F71A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столі лежить сухий листок капусти і кілька висушених яблуневих листків.</w:t>
      </w:r>
    </w:p>
    <w:p w:rsidR="00701802" w:rsidRPr="0033371A" w:rsidRDefault="00701802" w:rsidP="00F71AE1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71AE1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пальцями перетирає листя на махорку, нюхає.</w:t>
      </w:r>
    </w:p>
    <w:p w:rsidR="00701802" w:rsidRPr="0033371A" w:rsidRDefault="00701802" w:rsidP="00F71AE1">
      <w:pPr>
        <w:rPr>
          <w:rFonts w:ascii="Courier New" w:hAnsi="Courier New" w:cs="Courier New"/>
          <w:lang w:val="uk-UA"/>
        </w:rPr>
      </w:pPr>
    </w:p>
    <w:p w:rsidR="00701802" w:rsidRDefault="00701802" w:rsidP="006B766A">
      <w:pPr>
        <w:pStyle w:val="BlockText"/>
        <w:ind w:left="3827" w:right="0"/>
        <w:rPr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>МИКОЛА</w:t>
      </w:r>
    </w:p>
    <w:p w:rsidR="00701802" w:rsidRPr="0011695A" w:rsidRDefault="00701802" w:rsidP="0011695A">
      <w:pPr>
        <w:pStyle w:val="BlockText"/>
      </w:pPr>
      <w:r w:rsidRPr="0011695A">
        <w:t>І сірників нема за що купити!.. І деруть же чорти курити!.. І спати не спиться!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15E7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вимикає світло, в темноті лягає в ліжко.</w:t>
      </w:r>
    </w:p>
    <w:p w:rsidR="00701802" w:rsidRPr="0033371A" w:rsidRDefault="00701802" w:rsidP="00C23FF3">
      <w:pPr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ОДАРКИ ДЕНЬ</w:t>
      </w: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Сходить сонце. Біля колодязя з журавлем брязкають відра. Одарка наповнює відра водою. Бере відра на коромисло, несе від колодязя. </w:t>
      </w: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Одарка іде  на подвір’я з одним відром води у руках, підходить до курника, відчиняє хвіртку у курник. Хвіртка скрипить. </w:t>
      </w: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</w:p>
    <w:p w:rsidR="00701802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бачить порізаних курчат, жахається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6370B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Відро з водою падає із рук Одарки, вода розливається. Молодиця топчеться у калюжі, заламує собі руки, вибігає з подвір'я, зупиняється перед порогом хати, голосить.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 xml:space="preserve">ОДАРКА </w:t>
      </w:r>
    </w:p>
    <w:p w:rsidR="00701802" w:rsidRPr="00086669" w:rsidRDefault="00701802" w:rsidP="00086669">
      <w:pPr>
        <w:pStyle w:val="BlockText"/>
      </w:pPr>
      <w:r w:rsidRPr="00086669">
        <w:t xml:space="preserve">Ой, пропали мої курчата!  Ой, порізав усіх Ірод окаянний! Було ж їх дванадцять! Хай уже одне я затоптала! Одинадцять штук! Господи! За одну ніч порішив! </w:t>
      </w:r>
    </w:p>
    <w:p w:rsidR="00701802" w:rsidRPr="00086669" w:rsidRDefault="00701802" w:rsidP="00086669">
      <w:pPr>
        <w:pStyle w:val="BlockText"/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ГАННИ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 голосіння Одарки,  до паркану, який розділяє садиби, спішить від своєї хати сусідка Ганна, витирає руки фартухом,  чіпляється спідницею за кущі смородини. </w:t>
      </w: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нависає грудьми на паркан, лізе через паркан на садибу Одарки, проліт паркана валиться разом з Ганною. Ганна вовтузиться, встає.</w:t>
      </w:r>
    </w:p>
    <w:p w:rsidR="00701802" w:rsidRPr="0033371A" w:rsidRDefault="00701802" w:rsidP="00FF5078">
      <w:pPr>
        <w:rPr>
          <w:rFonts w:ascii="Courier New" w:hAnsi="Courier New" w:cs="Courier New"/>
          <w:lang w:val="uk-UA"/>
        </w:rPr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ОДАРКИ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 шелепає по Одарчиних грядках, підходить до Одарки.</w:t>
      </w: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</w:p>
    <w:p w:rsidR="00701802" w:rsidRPr="006B766A" w:rsidRDefault="00701802" w:rsidP="006B766A">
      <w:pPr>
        <w:pStyle w:val="BlockText"/>
        <w:ind w:left="3827" w:right="0"/>
      </w:pPr>
      <w:r w:rsidRPr="006B766A">
        <w:t>ГАННА</w:t>
      </w:r>
    </w:p>
    <w:p w:rsidR="00701802" w:rsidRDefault="00701802" w:rsidP="00086669">
      <w:pPr>
        <w:pStyle w:val="BlockText"/>
        <w:rPr>
          <w:lang w:val="uk-UA"/>
        </w:rPr>
      </w:pPr>
      <w:r w:rsidRPr="00086669">
        <w:t>І що, Одарочко? Як у мене вчора трійко гусенят пропало, згадай-но, як ти мені сказала? У справжньої господині тхорик птицю не ріже!</w:t>
      </w:r>
    </w:p>
    <w:p w:rsidR="00701802" w:rsidRDefault="00701802" w:rsidP="00086669">
      <w:pPr>
        <w:pStyle w:val="BlockText"/>
        <w:rPr>
          <w:lang w:val="uk-UA"/>
        </w:rPr>
      </w:pPr>
    </w:p>
    <w:p w:rsidR="00701802" w:rsidRPr="00FF5078" w:rsidRDefault="00701802" w:rsidP="00FF5078">
      <w:pPr>
        <w:rPr>
          <w:rFonts w:ascii="Courier New" w:hAnsi="Courier New" w:cs="Courier New"/>
          <w:lang w:val="uk-UA"/>
        </w:rPr>
      </w:pPr>
      <w:r w:rsidRPr="00FF5078">
        <w:rPr>
          <w:rFonts w:ascii="Courier New" w:hAnsi="Courier New" w:cs="Courier New"/>
          <w:lang w:val="uk-UA"/>
        </w:rPr>
        <w:t>Одарціхочеться визвати співчуття у Ганни</w:t>
      </w:r>
      <w:r>
        <w:rPr>
          <w:rFonts w:ascii="Courier New" w:hAnsi="Courier New" w:cs="Courier New"/>
          <w:lang w:val="uk-UA"/>
        </w:rPr>
        <w:t>, ридає.</w:t>
      </w:r>
    </w:p>
    <w:p w:rsidR="00701802" w:rsidRPr="00086669" w:rsidRDefault="00701802" w:rsidP="00086669">
      <w:pPr>
        <w:pStyle w:val="BlockText"/>
      </w:pPr>
    </w:p>
    <w:p w:rsidR="00701802" w:rsidRDefault="00701802" w:rsidP="006B766A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086669" w:rsidRDefault="00701802" w:rsidP="00086669">
      <w:pPr>
        <w:pStyle w:val="BlockText"/>
      </w:pPr>
      <w:r w:rsidRPr="00086669">
        <w:t xml:space="preserve">Гусенят трійко! Ганно! У мене ж одинадцять курчат душогуб порішив! Ну, хай вже одне я затоптала! А вони ж були, як голуби! Ой, пропали мої курчата! </w:t>
      </w:r>
    </w:p>
    <w:p w:rsidR="00701802" w:rsidRPr="00086669" w:rsidRDefault="00701802" w:rsidP="00086669">
      <w:pPr>
        <w:pStyle w:val="BlockText"/>
      </w:pPr>
    </w:p>
    <w:p w:rsidR="00701802" w:rsidRPr="0013616C" w:rsidRDefault="00701802" w:rsidP="0013616C">
      <w:pPr>
        <w:rPr>
          <w:rFonts w:ascii="Courier New" w:hAnsi="Courier New" w:cs="Courier New"/>
        </w:rPr>
      </w:pPr>
      <w:r w:rsidRPr="0013616C">
        <w:rPr>
          <w:rFonts w:ascii="Courier New" w:hAnsi="Courier New" w:cs="Courier New"/>
        </w:rPr>
        <w:t>НАТ. САДИБА ВАРКИ ДЕНЬ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Збентежена криком Одарки, через свій садок до Одарчиного паркана поспішає Варка, відхиляє дві штахетини на гвіздках, пролазить в дірку, прямує по Одарчиних грядках, підходить до Одарки з Ганною.</w:t>
      </w:r>
    </w:p>
    <w:p w:rsidR="00701802" w:rsidRPr="0033371A" w:rsidRDefault="00701802" w:rsidP="006370B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84192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086669" w:rsidRDefault="00701802" w:rsidP="00086669">
      <w:pPr>
        <w:pStyle w:val="BlockText"/>
      </w:pPr>
      <w:r w:rsidRPr="00086669">
        <w:t>Ой, дожилися! Це ж кури перестануть нестися! І ніякої управи на звіра немає!</w:t>
      </w:r>
    </w:p>
    <w:p w:rsidR="00701802" w:rsidRDefault="00701802" w:rsidP="00086669">
      <w:pPr>
        <w:pStyle w:val="BlockText"/>
        <w:rPr>
          <w:lang w:val="uk-UA"/>
        </w:rPr>
      </w:pPr>
    </w:p>
    <w:p w:rsidR="00701802" w:rsidRPr="006B5F36" w:rsidRDefault="00701802" w:rsidP="006B5F36">
      <w:pPr>
        <w:rPr>
          <w:rFonts w:ascii="Courier New" w:hAnsi="Courier New" w:cs="Courier New"/>
          <w:lang w:val="uk-UA"/>
        </w:rPr>
      </w:pPr>
      <w:r w:rsidRPr="006B5F36">
        <w:rPr>
          <w:rFonts w:ascii="Courier New" w:hAnsi="Courier New" w:cs="Courier New"/>
          <w:lang w:val="uk-UA"/>
        </w:rPr>
        <w:t>Одарка схлипує.</w:t>
      </w:r>
    </w:p>
    <w:p w:rsidR="00701802" w:rsidRPr="006B5F36" w:rsidRDefault="00701802" w:rsidP="00086669">
      <w:pPr>
        <w:pStyle w:val="BlockText"/>
        <w:rPr>
          <w:lang w:val="uk-UA"/>
        </w:rPr>
      </w:pPr>
    </w:p>
    <w:p w:rsidR="00701802" w:rsidRDefault="00701802" w:rsidP="00984192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3041A6">
      <w:pPr>
        <w:pStyle w:val="BlockText"/>
        <w:rPr>
          <w:lang w:val="uk-UA"/>
        </w:rPr>
      </w:pPr>
      <w:r w:rsidRPr="003041A6">
        <w:t>Варко! Яка управа? Яка управа може бути? Звірюка курчат душить, як той Ірод немовлят у Віфліємі! Всіх до одного погубив! Мужика, який би міг за наших курчат заступитися, на кутку у нас нема!</w:t>
      </w:r>
    </w:p>
    <w:p w:rsidR="00701802" w:rsidRDefault="00701802" w:rsidP="003041A6">
      <w:pPr>
        <w:pStyle w:val="BlockText"/>
        <w:rPr>
          <w:lang w:val="uk-UA"/>
        </w:rPr>
      </w:pPr>
    </w:p>
    <w:p w:rsidR="00701802" w:rsidRPr="000B440E" w:rsidRDefault="00701802" w:rsidP="000B440E">
      <w:pPr>
        <w:rPr>
          <w:rFonts w:ascii="Courier New" w:hAnsi="Courier New" w:cs="Courier New"/>
          <w:lang w:val="uk-UA"/>
        </w:rPr>
      </w:pPr>
      <w:r w:rsidRPr="000B440E">
        <w:rPr>
          <w:rFonts w:ascii="Courier New" w:hAnsi="Courier New" w:cs="Courier New"/>
          <w:lang w:val="uk-UA"/>
        </w:rPr>
        <w:t>Варка заперечує Одарці.</w:t>
      </w:r>
    </w:p>
    <w:p w:rsidR="00701802" w:rsidRPr="003041A6" w:rsidRDefault="00701802" w:rsidP="003041A6">
      <w:pPr>
        <w:pStyle w:val="BlockText"/>
      </w:pPr>
    </w:p>
    <w:p w:rsidR="00701802" w:rsidRPr="0033371A" w:rsidRDefault="00701802" w:rsidP="00984192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3041A6">
      <w:pPr>
        <w:pStyle w:val="BlockText"/>
        <w:rPr>
          <w:lang w:val="uk-UA"/>
        </w:rPr>
      </w:pPr>
      <w:r w:rsidRPr="003041A6">
        <w:t xml:space="preserve">А хіба </w:t>
      </w:r>
      <w:r>
        <w:rPr>
          <w:lang w:val="uk-UA"/>
        </w:rPr>
        <w:t>мій</w:t>
      </w:r>
      <w:r w:rsidRPr="003041A6">
        <w:t xml:space="preserve"> Микола не мужик? </w:t>
      </w:r>
    </w:p>
    <w:p w:rsidR="00701802" w:rsidRDefault="00701802" w:rsidP="003041A6">
      <w:pPr>
        <w:pStyle w:val="BlockText"/>
        <w:rPr>
          <w:lang w:val="uk-UA"/>
        </w:rPr>
      </w:pPr>
    </w:p>
    <w:p w:rsidR="00701802" w:rsidRPr="006F453F" w:rsidRDefault="00701802" w:rsidP="006F453F">
      <w:pPr>
        <w:rPr>
          <w:rFonts w:ascii="Courier New" w:hAnsi="Courier New" w:cs="Courier New"/>
          <w:lang w:val="uk-UA"/>
        </w:rPr>
      </w:pPr>
      <w:r w:rsidRPr="006F453F">
        <w:rPr>
          <w:rFonts w:ascii="Courier New" w:hAnsi="Courier New" w:cs="Courier New"/>
          <w:lang w:val="uk-UA"/>
        </w:rPr>
        <w:t>Одарка підозріло гнівно поглядає на Варку</w:t>
      </w:r>
      <w:r>
        <w:rPr>
          <w:rFonts w:ascii="Courier New" w:hAnsi="Courier New" w:cs="Courier New"/>
          <w:lang w:val="uk-UA"/>
        </w:rPr>
        <w:t>, підшпилює Варці, вдається до жіночих хитрощів, гудить Миколу.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84192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3041A6" w:rsidRDefault="00701802" w:rsidP="003041A6">
      <w:pPr>
        <w:pStyle w:val="BlockText"/>
      </w:pPr>
      <w:r>
        <w:rPr>
          <w:lang w:val="uk-UA"/>
        </w:rPr>
        <w:t xml:space="preserve">Уже вспів стати твоїм!... </w:t>
      </w:r>
      <w:r w:rsidRPr="003041A6">
        <w:t>Мужик то він мужик! Тільки рука у нього одна! Та і та погано згинається, ось що!</w:t>
      </w:r>
    </w:p>
    <w:p w:rsidR="00701802" w:rsidRDefault="00701802" w:rsidP="003041A6">
      <w:pPr>
        <w:pStyle w:val="BlockText"/>
        <w:rPr>
          <w:lang w:val="uk-UA"/>
        </w:rPr>
      </w:pPr>
    </w:p>
    <w:p w:rsidR="00701802" w:rsidRPr="00F72681" w:rsidRDefault="00701802" w:rsidP="00F72681">
      <w:pPr>
        <w:rPr>
          <w:rFonts w:ascii="Courier New" w:hAnsi="Courier New" w:cs="Courier New"/>
          <w:lang w:val="uk-UA"/>
        </w:rPr>
      </w:pPr>
      <w:r w:rsidRPr="00F72681">
        <w:rPr>
          <w:rFonts w:ascii="Courier New" w:hAnsi="Courier New" w:cs="Courier New"/>
          <w:lang w:val="uk-UA"/>
        </w:rPr>
        <w:t>Ганна виказує своє відношення до Миколи.</w:t>
      </w:r>
    </w:p>
    <w:p w:rsidR="00701802" w:rsidRPr="00F72681" w:rsidRDefault="00701802" w:rsidP="00F72681">
      <w:pPr>
        <w:rPr>
          <w:rFonts w:ascii="Courier New" w:hAnsi="Courier New" w:cs="Courier New"/>
          <w:lang w:val="uk-UA"/>
        </w:rPr>
      </w:pPr>
    </w:p>
    <w:p w:rsidR="00701802" w:rsidRDefault="00701802" w:rsidP="00984192">
      <w:pPr>
        <w:pStyle w:val="BlockText"/>
        <w:ind w:left="3827" w:right="0"/>
        <w:rPr>
          <w:lang w:val="uk-UA"/>
        </w:rPr>
      </w:pPr>
    </w:p>
    <w:p w:rsidR="00701802" w:rsidRDefault="00701802" w:rsidP="00984192">
      <w:pPr>
        <w:pStyle w:val="BlockText"/>
        <w:ind w:left="3827" w:right="0"/>
        <w:rPr>
          <w:lang w:val="uk-UA"/>
        </w:rPr>
      </w:pPr>
    </w:p>
    <w:p w:rsidR="00701802" w:rsidRPr="0033371A" w:rsidRDefault="00701802" w:rsidP="00984192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041A6" w:rsidRDefault="00701802" w:rsidP="003041A6">
      <w:pPr>
        <w:pStyle w:val="BlockText"/>
      </w:pPr>
      <w:r w:rsidRPr="003041A6">
        <w:t xml:space="preserve">Зате голова у нього чоловіча! Цей півень не здоєний хоч пораду дасть! Ходімо до Миколи! </w:t>
      </w:r>
    </w:p>
    <w:p w:rsidR="00701802" w:rsidRPr="003041A6" w:rsidRDefault="00701802" w:rsidP="003041A6">
      <w:pPr>
        <w:pStyle w:val="BlockText"/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ВУЛИЦЯ ПЕРЕЛАЗ ДО МИКОЛИНОЇ САДИБИ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Ганна, Варка і Одарка спішать по вулиці до Миколиного двору, лементують. Варка біжить попереду.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Микола, ще сонний, справляє малу нужду під тин біля перелазу </w:t>
      </w:r>
      <w:r>
        <w:rPr>
          <w:rFonts w:ascii="Courier New" w:hAnsi="Courier New" w:cs="Courier New"/>
          <w:lang w:val="uk-UA"/>
        </w:rPr>
        <w:t>у своєму садку</w:t>
      </w:r>
      <w:r w:rsidRPr="0033371A">
        <w:rPr>
          <w:rFonts w:ascii="Courier New" w:hAnsi="Courier New" w:cs="Courier New"/>
          <w:lang w:val="uk-UA"/>
        </w:rPr>
        <w:t xml:space="preserve">, спочатку чує, потім здаля за танком помічає на вулиці трійцю галасливих сусідок, які поспішають в його бік. Поки за танком трійця його не помічає, Микола приводить себе в порядок, вичікує.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Розгарячілі сусідки наближаються до перелазу. </w:t>
      </w:r>
      <w:r>
        <w:rPr>
          <w:rFonts w:ascii="Courier New" w:hAnsi="Courier New" w:cs="Courier New"/>
          <w:lang w:val="uk-UA"/>
        </w:rPr>
        <w:t>Микола зупиняє голосом делегацію перед перелазом на вулиці,сам стоїть біля перелазу за тином у своєму садку.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1159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EE395A" w:rsidRDefault="00701802" w:rsidP="00EE395A">
      <w:pPr>
        <w:pStyle w:val="BlockText"/>
      </w:pPr>
      <w:r w:rsidRPr="00EE395A">
        <w:t xml:space="preserve">Чого розквокталися ще з досвітку? Трапилося що?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виступає наперед.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1159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EE395A" w:rsidRDefault="00701802" w:rsidP="00EE395A">
      <w:pPr>
        <w:pStyle w:val="BlockText"/>
      </w:pPr>
      <w:r w:rsidRPr="00EE395A">
        <w:t>За порадою прийшли до тебе, лицарю ти наш!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перебиває Ганну.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1159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ОДАРКА. </w:t>
      </w:r>
    </w:p>
    <w:p w:rsidR="00701802" w:rsidRPr="00EE395A" w:rsidRDefault="00701802" w:rsidP="00EE395A">
      <w:pPr>
        <w:pStyle w:val="BlockText"/>
      </w:pPr>
      <w:r w:rsidRPr="00EE395A">
        <w:t xml:space="preserve">А за якою порадою прийшли?! Так це ж у мене Ірод проклятий о-ди-над-цять курчат порішив! </w:t>
      </w:r>
    </w:p>
    <w:p w:rsidR="00701802" w:rsidRPr="00EE395A" w:rsidRDefault="00701802" w:rsidP="00EE395A">
      <w:pPr>
        <w:pStyle w:val="BlockText"/>
      </w:pPr>
      <w:r w:rsidRPr="00EE395A">
        <w:t xml:space="preserve">Вже як голуби були! </w:t>
      </w:r>
    </w:p>
    <w:p w:rsidR="00701802" w:rsidRPr="006D1634" w:rsidRDefault="00701802" w:rsidP="007B4E01">
      <w:pPr>
        <w:pStyle w:val="BlockText"/>
        <w:ind w:left="3119" w:right="2552"/>
        <w:rPr>
          <w:lang w:val="uk-UA"/>
        </w:rPr>
      </w:pPr>
      <w:r w:rsidRPr="006D1634">
        <w:rPr>
          <w:lang w:val="uk-UA"/>
        </w:rPr>
        <w:t xml:space="preserve"> (схлипує)</w:t>
      </w:r>
    </w:p>
    <w:p w:rsidR="00701802" w:rsidRPr="00EE395A" w:rsidRDefault="00701802" w:rsidP="00EE395A">
      <w:pPr>
        <w:pStyle w:val="BlockText"/>
      </w:pPr>
      <w:r w:rsidRPr="0033371A">
        <w:rPr>
          <w:i/>
          <w:lang w:val="uk-UA"/>
        </w:rPr>
        <w:t xml:space="preserve"> </w:t>
      </w:r>
      <w:r w:rsidRPr="00EE395A">
        <w:t>Як голуби!</w:t>
      </w:r>
    </w:p>
    <w:p w:rsidR="00701802" w:rsidRDefault="00701802" w:rsidP="007B4E01">
      <w:pPr>
        <w:rPr>
          <w:rFonts w:ascii="Courier New" w:hAnsi="Courier New" w:cs="Courier New"/>
          <w:lang w:val="uk-UA"/>
        </w:rPr>
      </w:pPr>
    </w:p>
    <w:p w:rsidR="00701802" w:rsidRDefault="00701802" w:rsidP="007B4E01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прикидається, що йому про Ірода нічого не відомо.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1159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 </w:t>
      </w:r>
    </w:p>
    <w:p w:rsidR="00701802" w:rsidRPr="00C23FF3" w:rsidRDefault="00701802" w:rsidP="00C23FF3">
      <w:pPr>
        <w:pStyle w:val="BlockText"/>
      </w:pPr>
      <w:r w:rsidRPr="00C23FF3">
        <w:t xml:space="preserve">Ірода по закону слід притягнути до порядкує! Хто він, цей Ірод окаянний? </w:t>
      </w:r>
    </w:p>
    <w:p w:rsidR="00701802" w:rsidRDefault="00701802" w:rsidP="00A04CC7">
      <w:pPr>
        <w:rPr>
          <w:rFonts w:ascii="Courier New" w:hAnsi="Courier New" w:cs="Courier New"/>
          <w:lang w:val="uk-UA"/>
        </w:rPr>
      </w:pPr>
    </w:p>
    <w:p w:rsidR="00701802" w:rsidRDefault="00701802" w:rsidP="00A04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сердиться на Миколу, втокмачує йому суть, з чим вони прийшли до нього.</w:t>
      </w:r>
    </w:p>
    <w:p w:rsidR="00701802" w:rsidRPr="0033371A" w:rsidRDefault="00701802" w:rsidP="00A04CC7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72533C">
      <w:pPr>
        <w:pStyle w:val="BlockText"/>
        <w:rPr>
          <w:lang w:val="uk-UA"/>
        </w:rPr>
      </w:pPr>
      <w:r w:rsidRPr="0072533C">
        <w:t>Миколо! Ти що,  вночі з печі впав</w:t>
      </w:r>
      <w:r>
        <w:rPr>
          <w:lang w:val="uk-UA"/>
        </w:rPr>
        <w:t>, коли спав</w:t>
      </w:r>
      <w:r w:rsidRPr="0072533C">
        <w:t>? Ми ж тобі й кажемо – тхорик! У мене вчора – трійко гусенят, у неї цієї ночі</w:t>
      </w:r>
      <w:r>
        <w:rPr>
          <w:lang w:val="uk-UA"/>
        </w:rPr>
        <w:t>…</w:t>
      </w:r>
      <w:r w:rsidRPr="0072533C">
        <w:t xml:space="preserve"> </w:t>
      </w:r>
    </w:p>
    <w:p w:rsidR="00701802" w:rsidRPr="00A04CC7" w:rsidRDefault="00701802" w:rsidP="0072533C">
      <w:pPr>
        <w:pStyle w:val="BlockText"/>
        <w:rPr>
          <w:lang w:val="uk-UA"/>
        </w:rPr>
      </w:pPr>
    </w:p>
    <w:p w:rsidR="00701802" w:rsidRDefault="00701802" w:rsidP="00A04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</w:t>
      </w:r>
      <w:r w:rsidRPr="00493F71">
        <w:rPr>
          <w:rFonts w:ascii="Courier New" w:hAnsi="Courier New" w:cs="Courier New"/>
          <w:lang w:val="uk-UA"/>
        </w:rPr>
        <w:t xml:space="preserve"> показує рукою на Одарку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BC100D">
      <w:pPr>
        <w:pStyle w:val="BlockText"/>
        <w:ind w:left="3119" w:right="2552"/>
        <w:rPr>
          <w:lang w:val="uk-UA"/>
        </w:rPr>
      </w:pPr>
    </w:p>
    <w:p w:rsidR="00701802" w:rsidRDefault="00701802" w:rsidP="006D1634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Pr="006D1634" w:rsidRDefault="00701802" w:rsidP="006D1634">
      <w:pPr>
        <w:pStyle w:val="BlockText"/>
        <w:ind w:left="3119" w:right="2552"/>
        <w:rPr>
          <w:lang w:val="uk-UA"/>
        </w:rPr>
      </w:pPr>
      <w:r w:rsidRPr="006D1634">
        <w:rPr>
          <w:lang w:val="uk-UA"/>
        </w:rPr>
        <w:t xml:space="preserve">(продовжує) </w:t>
      </w:r>
    </w:p>
    <w:p w:rsidR="00701802" w:rsidRPr="00BC100D" w:rsidRDefault="00701802" w:rsidP="0072533C">
      <w:pPr>
        <w:pStyle w:val="BlockText"/>
      </w:pPr>
      <w:r w:rsidRPr="0072533C">
        <w:t>одинадцять курчат за-рі-зав!</w:t>
      </w:r>
    </w:p>
    <w:p w:rsidR="00701802" w:rsidRPr="0072533C" w:rsidRDefault="00701802" w:rsidP="0072533C">
      <w:pPr>
        <w:pStyle w:val="BlockText"/>
      </w:pPr>
      <w:r w:rsidRPr="0072533C">
        <w:t xml:space="preserve"> </w:t>
      </w:r>
    </w:p>
    <w:p w:rsidR="00701802" w:rsidRDefault="00701802" w:rsidP="00A04C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Ганна </w:t>
      </w:r>
      <w:r w:rsidRPr="00493F71">
        <w:rPr>
          <w:rFonts w:ascii="Courier New" w:hAnsi="Courier New" w:cs="Courier New"/>
          <w:lang w:val="uk-UA"/>
        </w:rPr>
        <w:t>гнівно зиркає на Миколу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07390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Default="00701802" w:rsidP="006D1634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  <w:r w:rsidRPr="0033371A">
        <w:rPr>
          <w:lang w:val="uk-UA"/>
        </w:rPr>
        <w:t xml:space="preserve"> </w:t>
      </w:r>
    </w:p>
    <w:p w:rsidR="00701802" w:rsidRPr="00BC100D" w:rsidRDefault="00701802" w:rsidP="0072533C">
      <w:pPr>
        <w:pStyle w:val="BlockText"/>
      </w:pPr>
      <w:r w:rsidRPr="0072533C">
        <w:t>За-рі-зав!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A04CC7" w:rsidRDefault="00701802" w:rsidP="00A04CC7">
      <w:pPr>
        <w:rPr>
          <w:rFonts w:ascii="Courier New" w:hAnsi="Courier New" w:cs="Courier New"/>
          <w:lang w:val="uk-UA"/>
        </w:rPr>
      </w:pPr>
      <w:r w:rsidRPr="00A04CC7">
        <w:rPr>
          <w:rFonts w:ascii="Courier New" w:hAnsi="Courier New" w:cs="Courier New"/>
          <w:lang w:val="uk-UA"/>
        </w:rPr>
        <w:t>Варка піддакує Ганні, верзе нісенітницю.</w:t>
      </w: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72533C" w:rsidRDefault="00701802" w:rsidP="0072533C">
      <w:pPr>
        <w:pStyle w:val="BlockText"/>
      </w:pPr>
      <w:r w:rsidRPr="0072533C">
        <w:t>Старих курей перелякав! Уже і нестися перестали!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чеше потилицю.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72533C" w:rsidRDefault="00701802" w:rsidP="0072533C">
      <w:pPr>
        <w:pStyle w:val="BlockText"/>
      </w:pPr>
      <w:r w:rsidRPr="0072533C">
        <w:t xml:space="preserve">Серйозна справа! Треба думати! 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ультимативно вимагає.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5201F1" w:rsidRDefault="00701802" w:rsidP="0072533C">
      <w:pPr>
        <w:pStyle w:val="BlockText"/>
        <w:rPr>
          <w:lang w:val="uk-UA"/>
        </w:rPr>
      </w:pPr>
      <w:r>
        <w:rPr>
          <w:lang w:val="uk-UA"/>
        </w:rPr>
        <w:t>Миколо! Д</w:t>
      </w:r>
      <w:r w:rsidRPr="0072533C">
        <w:t>умай, що нам робити! Ти мужик!</w:t>
      </w:r>
      <w:r>
        <w:rPr>
          <w:lang w:val="uk-UA"/>
        </w:rPr>
        <w:t>До вечора придумаєш!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5201F1" w:rsidRDefault="00701802" w:rsidP="005201F1">
      <w:pPr>
        <w:rPr>
          <w:rFonts w:ascii="Courier New" w:hAnsi="Courier New" w:cs="Courier New"/>
          <w:lang w:val="uk-UA"/>
        </w:rPr>
      </w:pPr>
      <w:r w:rsidRPr="005201F1">
        <w:rPr>
          <w:rFonts w:ascii="Courier New" w:hAnsi="Courier New" w:cs="Courier New"/>
          <w:lang w:val="uk-UA"/>
        </w:rPr>
        <w:t>Одарка підлабузнюється до Миколи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5201F1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72533C">
      <w:pPr>
        <w:pStyle w:val="BlockText"/>
        <w:rPr>
          <w:lang w:val="uk-UA"/>
        </w:rPr>
      </w:pPr>
      <w:r w:rsidRPr="0072533C">
        <w:t>У тебе</w:t>
      </w:r>
      <w:r>
        <w:rPr>
          <w:lang w:val="uk-UA"/>
        </w:rPr>
        <w:t xml:space="preserve"> ж, Миколай,</w:t>
      </w:r>
      <w:r w:rsidRPr="0072533C">
        <w:t xml:space="preserve"> голова!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5201F1" w:rsidRDefault="00701802" w:rsidP="005201F1">
      <w:pPr>
        <w:rPr>
          <w:rFonts w:ascii="Courier New" w:hAnsi="Courier New" w:cs="Courier New"/>
          <w:lang w:val="uk-UA"/>
        </w:rPr>
      </w:pPr>
      <w:r w:rsidRPr="005201F1">
        <w:rPr>
          <w:rFonts w:ascii="Courier New" w:hAnsi="Courier New" w:cs="Courier New"/>
          <w:lang w:val="uk-UA"/>
        </w:rPr>
        <w:t>Варка</w:t>
      </w:r>
      <w:r>
        <w:rPr>
          <w:rFonts w:ascii="Courier New" w:hAnsi="Courier New" w:cs="Courier New"/>
          <w:lang w:val="uk-UA"/>
        </w:rPr>
        <w:t xml:space="preserve"> </w:t>
      </w:r>
      <w:r w:rsidRPr="005201F1">
        <w:rPr>
          <w:rFonts w:ascii="Courier New" w:hAnsi="Courier New" w:cs="Courier New"/>
          <w:lang w:val="uk-UA"/>
        </w:rPr>
        <w:t>наслідує Одарку.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455CC5" w:rsidRDefault="00701802" w:rsidP="0072533C">
      <w:pPr>
        <w:pStyle w:val="BlockText"/>
        <w:rPr>
          <w:lang w:val="uk-UA"/>
        </w:rPr>
      </w:pPr>
      <w:r w:rsidRPr="0072533C">
        <w:t>Не куряча, між іншим!</w:t>
      </w:r>
      <w:r>
        <w:rPr>
          <w:lang w:val="uk-UA"/>
        </w:rPr>
        <w:t>Нам шо робити?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бундючиться.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>
        <w:rPr>
          <w:lang w:val="uk-UA"/>
        </w:rPr>
        <w:t>Ї</w:t>
      </w: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72533C" w:rsidRDefault="00701802" w:rsidP="0072533C">
      <w:pPr>
        <w:pStyle w:val="BlockText"/>
      </w:pPr>
      <w:r w:rsidRPr="0072533C">
        <w:t xml:space="preserve">Так ви і робіть собі! Чого це ви до мене приперлися? </w:t>
      </w:r>
    </w:p>
    <w:p w:rsidR="00701802" w:rsidRPr="0072533C" w:rsidRDefault="00701802" w:rsidP="0072533C">
      <w:pPr>
        <w:pStyle w:val="BlockText"/>
      </w:pP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Через Миколину відмову щойно втихомирена Одарка впадає у розпач</w:t>
      </w:r>
      <w:r>
        <w:rPr>
          <w:rFonts w:ascii="Courier New" w:hAnsi="Courier New" w:cs="Courier New"/>
          <w:lang w:val="uk-UA"/>
        </w:rPr>
        <w:t>, махає руками.</w:t>
      </w: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72533C">
      <w:pPr>
        <w:pStyle w:val="BlockText"/>
        <w:rPr>
          <w:lang w:val="uk-UA"/>
        </w:rPr>
      </w:pPr>
      <w:r w:rsidRPr="0072533C">
        <w:t>Відмовляєш? Ой, Господи, що ж діяти? Тхорисько весь виводок порішив!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E40AF8" w:rsidRDefault="00701802" w:rsidP="00E40AF8">
      <w:pPr>
        <w:rPr>
          <w:rFonts w:ascii="Courier New" w:hAnsi="Courier New" w:cs="Courier New"/>
          <w:lang w:val="uk-UA"/>
        </w:rPr>
      </w:pPr>
      <w:r w:rsidRPr="00E40AF8">
        <w:rPr>
          <w:rFonts w:ascii="Courier New" w:hAnsi="Courier New" w:cs="Courier New"/>
          <w:lang w:val="uk-UA"/>
        </w:rPr>
        <w:t>Микола замислюється</w:t>
      </w:r>
      <w:r>
        <w:rPr>
          <w:rFonts w:ascii="Courier New" w:hAnsi="Courier New" w:cs="Courier New"/>
          <w:lang w:val="uk-UA"/>
        </w:rPr>
        <w:t>,</w:t>
      </w:r>
      <w:r w:rsidRPr="00E40AF8">
        <w:rPr>
          <w:rFonts w:ascii="Courier New" w:hAnsi="Courier New" w:cs="Courier New"/>
          <w:lang w:val="uk-UA"/>
        </w:rPr>
        <w:t xml:space="preserve"> шукає відповіді, </w:t>
      </w:r>
      <w:r>
        <w:rPr>
          <w:rFonts w:ascii="Courier New" w:hAnsi="Courier New" w:cs="Courier New"/>
          <w:lang w:val="uk-UA"/>
        </w:rPr>
        <w:t xml:space="preserve">Одарка </w:t>
      </w:r>
      <w:r w:rsidRPr="00E40AF8">
        <w:rPr>
          <w:rFonts w:ascii="Courier New" w:hAnsi="Courier New" w:cs="Courier New"/>
          <w:lang w:val="uk-UA"/>
        </w:rPr>
        <w:t>своїм тиркотінням заважа</w:t>
      </w:r>
      <w:r>
        <w:rPr>
          <w:rFonts w:ascii="Courier New" w:hAnsi="Courier New" w:cs="Courier New"/>
          <w:lang w:val="uk-UA"/>
        </w:rPr>
        <w:t>є</w:t>
      </w:r>
      <w:r w:rsidRPr="00E40AF8">
        <w:rPr>
          <w:rFonts w:ascii="Courier New" w:hAnsi="Courier New" w:cs="Courier New"/>
          <w:lang w:val="uk-UA"/>
        </w:rPr>
        <w:t xml:space="preserve"> йому думати.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72533C" w:rsidRDefault="00701802" w:rsidP="0072533C">
      <w:pPr>
        <w:pStyle w:val="BlockText"/>
      </w:pPr>
      <w:r w:rsidRPr="0072533C">
        <w:t xml:space="preserve">Цить! Розквокталася! Не дратуй мене! Виводка  твого я тобі не поверну! </w:t>
      </w:r>
    </w:p>
    <w:p w:rsidR="00701802" w:rsidRPr="0072533C" w:rsidRDefault="00701802" w:rsidP="0072533C">
      <w:pPr>
        <w:pStyle w:val="BlockText"/>
      </w:pPr>
    </w:p>
    <w:p w:rsidR="00701802" w:rsidRPr="00493F71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</w:t>
      </w:r>
      <w:r w:rsidRPr="00493F71">
        <w:rPr>
          <w:rFonts w:ascii="Courier New" w:hAnsi="Courier New" w:cs="Courier New"/>
          <w:lang w:val="uk-UA"/>
        </w:rPr>
        <w:t xml:space="preserve"> очах Миколи спалахують хитруваті вогники</w:t>
      </w:r>
      <w:r>
        <w:rPr>
          <w:rFonts w:ascii="Courier New" w:hAnsi="Courier New" w:cs="Courier New"/>
          <w:lang w:val="uk-UA"/>
        </w:rPr>
        <w:t>. З усмішкою він поглядає на сусідок. У Миколи, видно, визріла думка у голові.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72533C">
      <w:pPr>
        <w:pStyle w:val="BlockText"/>
        <w:rPr>
          <w:lang w:val="uk-UA"/>
        </w:rPr>
      </w:pPr>
      <w:r w:rsidRPr="0072533C">
        <w:t>То як, бабоньки, з тхориком поступати будемо?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036A34" w:rsidRDefault="00701802" w:rsidP="00036A34">
      <w:pPr>
        <w:rPr>
          <w:rFonts w:ascii="Courier New" w:hAnsi="Courier New" w:cs="Courier New"/>
          <w:lang w:val="uk-UA"/>
        </w:rPr>
      </w:pPr>
      <w:r w:rsidRPr="00036A34">
        <w:rPr>
          <w:rFonts w:ascii="Courier New" w:hAnsi="Courier New" w:cs="Courier New"/>
          <w:lang w:val="uk-UA"/>
        </w:rPr>
        <w:t>Одарка висловлює свою думку.</w:t>
      </w:r>
    </w:p>
    <w:p w:rsidR="00701802" w:rsidRPr="0033371A" w:rsidRDefault="00701802" w:rsidP="00036A3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Default="00701802" w:rsidP="0072533C">
      <w:pPr>
        <w:pStyle w:val="BlockText"/>
        <w:rPr>
          <w:lang w:val="uk-UA"/>
        </w:rPr>
      </w:pPr>
      <w:r w:rsidRPr="0033371A">
        <w:rPr>
          <w:lang w:val="uk-UA"/>
        </w:rPr>
        <w:t xml:space="preserve"> </w:t>
      </w:r>
      <w:r w:rsidRPr="0072533C">
        <w:t>Вбити Ірода!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036A34" w:rsidRDefault="00701802" w:rsidP="00036A34">
      <w:pPr>
        <w:rPr>
          <w:rFonts w:ascii="Courier New" w:hAnsi="Courier New" w:cs="Courier New"/>
          <w:lang w:val="uk-UA"/>
        </w:rPr>
      </w:pPr>
      <w:r w:rsidRPr="00036A34">
        <w:rPr>
          <w:rFonts w:ascii="Courier New" w:hAnsi="Courier New" w:cs="Courier New"/>
          <w:lang w:val="uk-UA"/>
        </w:rPr>
        <w:t>Варка підтримує думку Одарки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72533C" w:rsidRDefault="00701802" w:rsidP="0072533C">
      <w:pPr>
        <w:pStyle w:val="BlockText"/>
      </w:pPr>
      <w:r w:rsidRPr="0072533C">
        <w:t xml:space="preserve">Піймати і вбити!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0419B0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приєднується до подруг, узагальнює.</w:t>
      </w:r>
    </w:p>
    <w:p w:rsidR="00701802" w:rsidRPr="0033371A" w:rsidRDefault="00701802" w:rsidP="000419B0">
      <w:pPr>
        <w:rPr>
          <w:rFonts w:ascii="Courier New" w:hAnsi="Courier New" w:cs="Courier New"/>
          <w:lang w:val="uk-UA"/>
        </w:rPr>
      </w:pPr>
    </w:p>
    <w:p w:rsidR="00701802" w:rsidRPr="002A2EED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72533C" w:rsidRDefault="00701802" w:rsidP="0072533C">
      <w:pPr>
        <w:pStyle w:val="BlockText"/>
      </w:pPr>
      <w:r w:rsidRPr="0072533C">
        <w:t xml:space="preserve">Смерть потрошителю!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обводить очима потерпілих, набиває собі ціну.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0419B0" w:rsidRDefault="00701802" w:rsidP="0072533C">
      <w:pPr>
        <w:pStyle w:val="BlockText"/>
        <w:rPr>
          <w:lang w:val="uk-UA"/>
        </w:rPr>
      </w:pPr>
      <w:r w:rsidRPr="0072533C">
        <w:t xml:space="preserve">А хто впіймає? Хто вбивати буде? </w:t>
      </w:r>
      <w:r>
        <w:rPr>
          <w:lang w:val="uk-UA"/>
        </w:rPr>
        <w:t>Хто з вас хоч одній курці за своє життя голову відтяв? Як тільки чоловіки ваші переставились, так всі до однорукого Миколи…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Ставить Миколу на місце.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>
        <w:rPr>
          <w:lang w:val="uk-UA"/>
        </w:rPr>
        <w:t xml:space="preserve">ГАННА </w:t>
      </w:r>
      <w:r w:rsidRPr="0033371A">
        <w:rPr>
          <w:lang w:val="uk-UA"/>
        </w:rPr>
        <w:t xml:space="preserve"> </w:t>
      </w:r>
    </w:p>
    <w:p w:rsidR="00701802" w:rsidRDefault="00701802" w:rsidP="0072533C">
      <w:pPr>
        <w:pStyle w:val="BlockText"/>
        <w:rPr>
          <w:lang w:val="uk-UA"/>
        </w:rPr>
      </w:pPr>
      <w:r w:rsidRPr="0072533C">
        <w:t xml:space="preserve">Ти, Микольцю! На кутку у нас один ти мужик! Більше нема. Саме за цим ми до тебе і прийшли! 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EF5966" w:rsidRDefault="00701802" w:rsidP="00EF5966">
      <w:pPr>
        <w:rPr>
          <w:rFonts w:ascii="Courier New" w:hAnsi="Courier New" w:cs="Courier New"/>
          <w:lang w:val="uk-UA"/>
        </w:rPr>
      </w:pPr>
      <w:r w:rsidRPr="00EF5966">
        <w:rPr>
          <w:rFonts w:ascii="Courier New" w:hAnsi="Courier New" w:cs="Courier New"/>
          <w:lang w:val="uk-UA"/>
        </w:rPr>
        <w:t>Варка підтримує Ганни слова</w:t>
      </w:r>
      <w:r>
        <w:rPr>
          <w:rFonts w:ascii="Courier New" w:hAnsi="Courier New" w:cs="Courier New"/>
          <w:lang w:val="uk-UA"/>
        </w:rPr>
        <w:t xml:space="preserve"> і вставляє своїх п’ять копійок.</w:t>
      </w:r>
    </w:p>
    <w:p w:rsidR="00701802" w:rsidRPr="0072533C" w:rsidRDefault="00701802" w:rsidP="0072533C">
      <w:pPr>
        <w:pStyle w:val="BlockText"/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72533C" w:rsidRDefault="00701802" w:rsidP="0072533C">
      <w:pPr>
        <w:pStyle w:val="BlockText"/>
      </w:pPr>
      <w:r w:rsidRPr="0072533C">
        <w:t>Так! Так, Микольцю! У тебе ж - голова!</w:t>
      </w:r>
      <w:r>
        <w:rPr>
          <w:lang w:val="uk-UA"/>
        </w:rPr>
        <w:t>..</w:t>
      </w:r>
      <w:r w:rsidRPr="0072533C">
        <w:t xml:space="preserve"> А у мене півень від переляку перестав курей топтати! Дожилася!</w:t>
      </w:r>
    </w:p>
    <w:p w:rsidR="00701802" w:rsidRDefault="00701802" w:rsidP="0072533C">
      <w:pPr>
        <w:pStyle w:val="BlockText"/>
        <w:rPr>
          <w:lang w:val="uk-UA"/>
        </w:rPr>
      </w:pPr>
    </w:p>
    <w:p w:rsidR="00701802" w:rsidRPr="00F53755" w:rsidRDefault="00701802" w:rsidP="00F53755">
      <w:pPr>
        <w:rPr>
          <w:rFonts w:ascii="Courier New" w:hAnsi="Courier New" w:cs="Courier New"/>
          <w:lang w:val="uk-UA"/>
        </w:rPr>
      </w:pPr>
      <w:r w:rsidRPr="00F53755">
        <w:rPr>
          <w:rFonts w:ascii="Courier New" w:hAnsi="Courier New" w:cs="Courier New"/>
          <w:lang w:val="uk-UA"/>
        </w:rPr>
        <w:t>На Варчині слова Микола відбувається шуткою.</w:t>
      </w:r>
    </w:p>
    <w:p w:rsidR="00701802" w:rsidRPr="00F53755" w:rsidRDefault="00701802" w:rsidP="0072533C">
      <w:pPr>
        <w:pStyle w:val="BlockText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72533C" w:rsidRDefault="00701802" w:rsidP="0072533C">
      <w:pPr>
        <w:pStyle w:val="BlockText"/>
      </w:pPr>
      <w:r w:rsidRPr="0072533C">
        <w:t>Я, Варко, твоїх курей топтати не збираюсь!</w:t>
      </w:r>
    </w:p>
    <w:p w:rsidR="00701802" w:rsidRPr="0072533C" w:rsidRDefault="00701802" w:rsidP="0072533C">
      <w:pPr>
        <w:pStyle w:val="BlockText"/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ображається на Миколині слова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72533C" w:rsidRDefault="00701802" w:rsidP="0072533C">
      <w:pPr>
        <w:pStyle w:val="BlockText"/>
      </w:pPr>
      <w:r w:rsidRPr="0072533C">
        <w:t xml:space="preserve">Хіба ж я тобі натякнула, що ти півень не здоєний? </w:t>
      </w:r>
    </w:p>
    <w:p w:rsidR="00701802" w:rsidRPr="0072533C" w:rsidRDefault="00701802" w:rsidP="0072533C">
      <w:pPr>
        <w:pStyle w:val="BlockText"/>
      </w:pPr>
      <w:r w:rsidRPr="0072533C">
        <w:t xml:space="preserve"> 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ображається, злостує на Варку.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72533C" w:rsidRDefault="00701802" w:rsidP="0072533C">
      <w:pPr>
        <w:pStyle w:val="BlockText"/>
      </w:pPr>
      <w:r w:rsidRPr="0072533C">
        <w:t>Ось витягну хворостину з тину! І покажу тобі півня не здоєного! Курка ти линяла! Чого ні світ, ні зоря до мене пришльондрала? По-о-мо-жи, Ми-и-коло!.. А я на тебе вже око був поклав!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захист Миколи  на Варку вирячу</w:t>
      </w:r>
      <w:r>
        <w:rPr>
          <w:rFonts w:ascii="Courier New" w:hAnsi="Courier New" w:cs="Courier New"/>
          <w:lang w:val="uk-UA"/>
        </w:rPr>
        <w:t>є</w:t>
      </w:r>
      <w:r w:rsidRPr="0033371A">
        <w:rPr>
          <w:rFonts w:ascii="Courier New" w:hAnsi="Courier New" w:cs="Courier New"/>
          <w:lang w:val="uk-UA"/>
        </w:rPr>
        <w:t xml:space="preserve">ться </w:t>
      </w:r>
      <w:r>
        <w:rPr>
          <w:rFonts w:ascii="Courier New" w:hAnsi="Courier New" w:cs="Courier New"/>
          <w:lang w:val="uk-UA"/>
        </w:rPr>
        <w:t>Одарка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72533C" w:rsidRDefault="00701802" w:rsidP="0072533C">
      <w:pPr>
        <w:pStyle w:val="BlockText"/>
      </w:pPr>
      <w:r w:rsidRPr="0072533C">
        <w:t>Ти чого це бовкаєш, Варко!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докоряє Варці.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72533C" w:rsidRDefault="00701802" w:rsidP="0072533C">
      <w:pPr>
        <w:pStyle w:val="BlockText"/>
      </w:pPr>
      <w:r>
        <w:rPr>
          <w:lang w:val="uk-UA"/>
        </w:rPr>
        <w:t>У</w:t>
      </w:r>
      <w:r w:rsidRPr="0072533C">
        <w:t xml:space="preserve"> мене, Варочко, ще гусенята осталися! Якби могла, я б тебе сама зараз пошматувала!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рюмсає, голосить.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i/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72533C" w:rsidRDefault="00701802" w:rsidP="0072533C">
      <w:pPr>
        <w:pStyle w:val="BlockText"/>
      </w:pPr>
      <w:r w:rsidRPr="0072533C">
        <w:t xml:space="preserve">Це ж який збиток?! Ой, пропали мої курчата! Всі пропали!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несподіваним проханням приголомшує сусідок.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72533C" w:rsidRDefault="00701802" w:rsidP="0072533C">
      <w:pPr>
        <w:pStyle w:val="BlockText"/>
      </w:pPr>
      <w:r w:rsidRPr="0072533C">
        <w:t>Ось що, бабоньки. Дайте закурити</w:t>
      </w:r>
      <w:r>
        <w:rPr>
          <w:lang w:val="uk-UA"/>
        </w:rPr>
        <w:t>!</w:t>
      </w:r>
      <w:r w:rsidRPr="0072533C">
        <w:t xml:space="preserve"> Смокче в грудях! З вчорашнього дня не палив!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Варка у відповідь Миколі бовкає дурню.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A5624D">
      <w:pPr>
        <w:pStyle w:val="BlockText"/>
        <w:rPr>
          <w:lang w:val="uk-UA"/>
        </w:rPr>
      </w:pPr>
      <w:r w:rsidRPr="00A5624D">
        <w:t xml:space="preserve">Знайшов у кого просити! Хай би вже щось друге попросив! </w:t>
      </w:r>
    </w:p>
    <w:p w:rsidR="00701802" w:rsidRDefault="00701802" w:rsidP="00A5624D">
      <w:pPr>
        <w:pStyle w:val="BlockText"/>
        <w:rPr>
          <w:lang w:val="uk-UA"/>
        </w:rPr>
      </w:pPr>
    </w:p>
    <w:p w:rsidR="00701802" w:rsidRDefault="00701802" w:rsidP="004D63A6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втямлює, що не те зверзла, соромиться.</w:t>
      </w:r>
    </w:p>
    <w:p w:rsidR="00701802" w:rsidRDefault="00701802" w:rsidP="004D63A6">
      <w:pPr>
        <w:rPr>
          <w:rFonts w:ascii="Courier New" w:hAnsi="Courier New" w:cs="Courier New"/>
          <w:lang w:val="uk-UA"/>
        </w:rPr>
      </w:pPr>
    </w:p>
    <w:p w:rsidR="00701802" w:rsidRDefault="00701802" w:rsidP="000A071A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Default="00701802" w:rsidP="000A071A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Pr="00876213" w:rsidRDefault="00701802" w:rsidP="00A5624D">
      <w:pPr>
        <w:pStyle w:val="BlockText"/>
        <w:rPr>
          <w:lang w:val="uk-UA"/>
        </w:rPr>
      </w:pPr>
      <w:r w:rsidRPr="00A5624D">
        <w:t>Прости господи!</w:t>
      </w:r>
      <w:r>
        <w:rPr>
          <w:lang w:val="uk-UA"/>
        </w:rPr>
        <w:t>Об чім це я?</w:t>
      </w:r>
    </w:p>
    <w:p w:rsidR="00701802" w:rsidRPr="00A5624D" w:rsidRDefault="00701802" w:rsidP="00A5624D">
      <w:pPr>
        <w:pStyle w:val="BlockText"/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зводить очі на Варку, ковтає слину, промовчує.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з Ганною стривожено поглядають одна на одну.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икола</w:t>
      </w:r>
      <w:r w:rsidRPr="0033371A">
        <w:rPr>
          <w:rFonts w:ascii="Courier New" w:hAnsi="Courier New" w:cs="Courier New"/>
          <w:lang w:val="uk-UA"/>
        </w:rPr>
        <w:t xml:space="preserve"> </w:t>
      </w:r>
      <w:r w:rsidRPr="00F2541D">
        <w:rPr>
          <w:rFonts w:ascii="Courier New" w:hAnsi="Courier New" w:cs="Courier New"/>
          <w:lang w:val="uk-UA"/>
        </w:rPr>
        <w:t>вказівним пальцем показує на Варку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A5624D">
      <w:pPr>
        <w:pStyle w:val="BlockText"/>
        <w:rPr>
          <w:lang w:val="uk-UA"/>
        </w:rPr>
      </w:pPr>
      <w:r>
        <w:t>А ти,</w:t>
      </w:r>
      <w:r w:rsidRPr="00A5624D">
        <w:t xml:space="preserve"> Варко</w:t>
      </w:r>
      <w:r>
        <w:t>!Змотайся ти, Варко,</w:t>
      </w:r>
      <w:r w:rsidRPr="00A5624D">
        <w:t xml:space="preserve"> до Оришки</w:t>
      </w:r>
      <w:r>
        <w:rPr>
          <w:lang w:val="uk-UA"/>
        </w:rPr>
        <w:t>…</w:t>
      </w:r>
      <w:r>
        <w:t xml:space="preserve"> за цигарками</w:t>
      </w:r>
      <w:r>
        <w:rPr>
          <w:lang w:val="uk-UA"/>
        </w:rPr>
        <w:t>…</w:t>
      </w:r>
      <w:r w:rsidRPr="00A5624D">
        <w:t>для мене! Вона</w:t>
      </w:r>
      <w:r>
        <w:rPr>
          <w:lang w:val="uk-UA"/>
        </w:rPr>
        <w:t xml:space="preserve"> </w:t>
      </w:r>
      <w:r w:rsidRPr="00A5624D">
        <w:t>у борг мені більше не дає! Хіба наша вина, що нам пенсію влада замулила?.. Поки цигарки не випалю, ніяких ідей</w:t>
      </w:r>
      <w:r>
        <w:t>не подам</w:t>
      </w:r>
      <w:r w:rsidRPr="00A5624D">
        <w:t xml:space="preserve">! </w:t>
      </w:r>
    </w:p>
    <w:p w:rsidR="00701802" w:rsidRPr="00D84A42" w:rsidRDefault="00701802" w:rsidP="00A5624D">
      <w:pPr>
        <w:pStyle w:val="BlockText"/>
        <w:rPr>
          <w:lang w:val="uk-UA"/>
        </w:rPr>
      </w:pPr>
    </w:p>
    <w:p w:rsidR="00701802" w:rsidRDefault="00701802" w:rsidP="0087621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Ганні Миколина відповідь не подобається.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A5624D">
      <w:pPr>
        <w:pStyle w:val="BlockText"/>
        <w:rPr>
          <w:lang w:val="uk-UA"/>
        </w:rPr>
      </w:pPr>
      <w:r w:rsidRPr="00A5624D">
        <w:t xml:space="preserve">А то </w:t>
      </w:r>
      <w:r>
        <w:rPr>
          <w:lang w:val="uk-UA"/>
        </w:rPr>
        <w:t xml:space="preserve"> в тебе </w:t>
      </w:r>
      <w:r w:rsidRPr="00A5624D">
        <w:t>вуха вже пухнуть?</w:t>
      </w:r>
    </w:p>
    <w:p w:rsidR="00701802" w:rsidRDefault="00701802" w:rsidP="00A5624D">
      <w:pPr>
        <w:pStyle w:val="BlockText"/>
        <w:rPr>
          <w:lang w:val="uk-UA"/>
        </w:rPr>
      </w:pPr>
    </w:p>
    <w:p w:rsidR="00701802" w:rsidRPr="00876213" w:rsidRDefault="00701802" w:rsidP="00876213">
      <w:pPr>
        <w:rPr>
          <w:rFonts w:ascii="Courier New" w:hAnsi="Courier New" w:cs="Courier New"/>
          <w:lang w:val="uk-UA"/>
        </w:rPr>
      </w:pPr>
      <w:r w:rsidRPr="00876213">
        <w:rPr>
          <w:rFonts w:ascii="Courier New" w:hAnsi="Courier New" w:cs="Courier New"/>
          <w:lang w:val="uk-UA"/>
        </w:rPr>
        <w:t>Микола огризається на відповідь Ганни</w:t>
      </w:r>
      <w:r>
        <w:rPr>
          <w:rFonts w:ascii="Courier New" w:hAnsi="Courier New" w:cs="Courier New"/>
          <w:lang w:val="uk-UA"/>
        </w:rPr>
        <w:t>.</w:t>
      </w:r>
    </w:p>
    <w:p w:rsidR="00701802" w:rsidRPr="00A5624D" w:rsidRDefault="00701802" w:rsidP="00A5624D">
      <w:pPr>
        <w:pStyle w:val="BlockText"/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A5624D" w:rsidRDefault="00701802" w:rsidP="00A5624D">
      <w:pPr>
        <w:pStyle w:val="BlockText"/>
      </w:pPr>
      <w:r w:rsidRPr="00A5624D">
        <w:t>Я вже думав, Ганно, ти розумніша Варки!..У мене ні гусенят, ні курчат немає!..</w:t>
      </w:r>
    </w:p>
    <w:p w:rsidR="00701802" w:rsidRPr="00A5624D" w:rsidRDefault="00701802" w:rsidP="00A5624D">
      <w:pPr>
        <w:pStyle w:val="BlockText"/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</w:t>
      </w:r>
      <w:r>
        <w:rPr>
          <w:rFonts w:ascii="Courier New" w:hAnsi="Courier New" w:cs="Courier New"/>
          <w:lang w:val="uk-UA"/>
        </w:rPr>
        <w:t xml:space="preserve"> вже </w:t>
      </w:r>
      <w:r w:rsidRPr="0033371A">
        <w:rPr>
          <w:rFonts w:ascii="Courier New" w:hAnsi="Courier New" w:cs="Courier New"/>
          <w:lang w:val="uk-UA"/>
        </w:rPr>
        <w:t>шкодує що сказала зайве.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2F29B1">
      <w:pPr>
        <w:pStyle w:val="BlockText"/>
        <w:rPr>
          <w:lang w:val="uk-UA"/>
        </w:rPr>
      </w:pPr>
      <w:r w:rsidRPr="00A5624D">
        <w:t>М</w:t>
      </w:r>
      <w:r w:rsidRPr="002F29B1">
        <w:t xml:space="preserve">иколо, ми ж тобі… </w:t>
      </w:r>
    </w:p>
    <w:p w:rsidR="00701802" w:rsidRPr="00876213" w:rsidRDefault="00701802" w:rsidP="002F29B1">
      <w:pPr>
        <w:pStyle w:val="BlockText"/>
        <w:rPr>
          <w:lang w:val="uk-UA"/>
        </w:rPr>
      </w:pPr>
    </w:p>
    <w:p w:rsidR="00701802" w:rsidRDefault="00701802" w:rsidP="0087621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залишається непохитним.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2F29B1" w:rsidRDefault="00701802" w:rsidP="002F29B1">
      <w:pPr>
        <w:pStyle w:val="BlockText"/>
      </w:pPr>
      <w:r w:rsidRPr="002F29B1">
        <w:t xml:space="preserve">Коли ви мені, тоді і я вам!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не слухає, про що гундосить Ганна. Він прикладає руку до лоба, як піонер, повертається спиною до подруг і чвалає на ганок, оглядається</w:t>
      </w:r>
      <w:r>
        <w:rPr>
          <w:rFonts w:ascii="Courier New" w:hAnsi="Courier New" w:cs="Courier New"/>
          <w:lang w:val="uk-UA"/>
        </w:rPr>
        <w:t>, підтверджує, що рішення свого він не міняє.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1E66D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 xml:space="preserve">Коли ви мені, тоді і я вам! </w:t>
      </w:r>
    </w:p>
    <w:p w:rsidR="00701802" w:rsidRPr="001E66D0" w:rsidRDefault="00701802" w:rsidP="002F29B1">
      <w:pPr>
        <w:pStyle w:val="BlockText"/>
        <w:rPr>
          <w:lang w:val="uk-UA"/>
        </w:rPr>
      </w:pPr>
    </w:p>
    <w:p w:rsidR="00701802" w:rsidRDefault="00701802" w:rsidP="0087621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ще надіється по-своєму усовістити Миколу.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2F29B1" w:rsidRDefault="00701802" w:rsidP="002F29B1">
      <w:pPr>
        <w:pStyle w:val="BlockText"/>
      </w:pPr>
      <w:r w:rsidRPr="002F29B1">
        <w:t>От уже цей півень не здоєний! Викобенюється!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з Ганною зиркають на Варку, переглядаються між собою, вклякають на місці.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чвалає від перелазу, оглядається ще раз</w:t>
      </w:r>
      <w:r>
        <w:rPr>
          <w:rFonts w:ascii="Courier New" w:hAnsi="Courier New" w:cs="Courier New"/>
          <w:lang w:val="uk-UA"/>
        </w:rPr>
        <w:t xml:space="preserve"> на Варку</w:t>
      </w:r>
      <w:r w:rsidRPr="0033371A">
        <w:rPr>
          <w:rFonts w:ascii="Courier New" w:hAnsi="Courier New" w:cs="Courier New"/>
          <w:lang w:val="uk-UA"/>
        </w:rPr>
        <w:t>, хитає головою.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2F29B1" w:rsidRDefault="00701802" w:rsidP="002F29B1">
      <w:pPr>
        <w:pStyle w:val="BlockText"/>
      </w:pPr>
      <w:r w:rsidRPr="002F29B1">
        <w:t xml:space="preserve">Гарна ти баба, Варко, а таке дурне базікаєш! Не базікала б дурниць, може б в прийми до тебе і пристав!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Одарка з Ганною </w:t>
      </w:r>
      <w:r>
        <w:rPr>
          <w:rFonts w:ascii="Courier New" w:hAnsi="Courier New" w:cs="Courier New"/>
          <w:lang w:val="uk-UA"/>
        </w:rPr>
        <w:t xml:space="preserve">зиркають одна на одну, не розуміють, Микола каже серйозно чи жартує, </w:t>
      </w:r>
      <w:r w:rsidRPr="0033371A">
        <w:rPr>
          <w:rFonts w:ascii="Courier New" w:hAnsi="Courier New" w:cs="Courier New"/>
          <w:lang w:val="uk-UA"/>
        </w:rPr>
        <w:t xml:space="preserve">міняються  на лиці.  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Останні слова Миколи вганяють Варку в краску. Варка ніяковіє перед подругами.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835485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Pr="00835485" w:rsidRDefault="00701802" w:rsidP="00835485">
      <w:pPr>
        <w:pStyle w:val="BlockText"/>
      </w:pPr>
      <w:r w:rsidRPr="00835485">
        <w:t>А я шо? А я шо?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відходить вбік, підтрясає груди</w:t>
      </w:r>
      <w:r>
        <w:rPr>
          <w:rFonts w:ascii="Courier New" w:hAnsi="Courier New" w:cs="Courier New"/>
          <w:lang w:val="uk-UA"/>
        </w:rPr>
        <w:t>, хитає головою.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2F29B1" w:rsidRDefault="00701802" w:rsidP="002F29B1">
      <w:pPr>
        <w:pStyle w:val="BlockText"/>
      </w:pPr>
      <w:r w:rsidRPr="002F29B1">
        <w:t>Теж мені краля! Знайшов на кого око класти!</w:t>
      </w:r>
    </w:p>
    <w:p w:rsidR="00701802" w:rsidRPr="00AB74AB" w:rsidRDefault="00701802" w:rsidP="00AB74AB">
      <w:pPr>
        <w:rPr>
          <w:rFonts w:ascii="Courier New" w:hAnsi="Courier New" w:cs="Courier New"/>
        </w:rPr>
      </w:pPr>
    </w:p>
    <w:p w:rsidR="00701802" w:rsidRDefault="00701802" w:rsidP="00AB74AB">
      <w:pPr>
        <w:rPr>
          <w:rFonts w:ascii="Courier New" w:hAnsi="Courier New" w:cs="Courier New"/>
          <w:lang w:val="uk-UA"/>
        </w:rPr>
      </w:pPr>
    </w:p>
    <w:p w:rsidR="00701802" w:rsidRDefault="00701802" w:rsidP="00AB74AB">
      <w:pPr>
        <w:rPr>
          <w:rFonts w:ascii="Courier New" w:hAnsi="Courier New" w:cs="Courier New"/>
          <w:lang w:val="uk-UA"/>
        </w:rPr>
      </w:pPr>
    </w:p>
    <w:p w:rsidR="00701802" w:rsidRDefault="00701802" w:rsidP="00AB74AB">
      <w:pPr>
        <w:rPr>
          <w:rFonts w:ascii="Courier New" w:hAnsi="Courier New" w:cs="Courier New"/>
          <w:lang w:val="uk-UA"/>
        </w:rPr>
      </w:pPr>
    </w:p>
    <w:p w:rsidR="00701802" w:rsidRDefault="00701802" w:rsidP="00AB74AB">
      <w:pPr>
        <w:rPr>
          <w:rFonts w:ascii="Courier New" w:hAnsi="Courier New" w:cs="Courier New"/>
          <w:lang w:val="uk-UA"/>
        </w:rPr>
      </w:pPr>
    </w:p>
    <w:p w:rsidR="00701802" w:rsidRPr="00AB74AB" w:rsidRDefault="00701802" w:rsidP="00AB74AB">
      <w:pPr>
        <w:rPr>
          <w:rFonts w:ascii="Courier New" w:hAnsi="Courier New" w:cs="Courier New"/>
        </w:rPr>
      </w:pPr>
      <w:r w:rsidRPr="00AB74AB">
        <w:rPr>
          <w:rFonts w:ascii="Courier New" w:hAnsi="Courier New" w:cs="Courier New"/>
        </w:rPr>
        <w:t>НАТ. СІЛЬСЬКА ВУЛИЦЯ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По </w:t>
      </w:r>
      <w:r>
        <w:rPr>
          <w:rFonts w:ascii="Courier New" w:hAnsi="Courier New" w:cs="Courier New"/>
          <w:lang w:val="uk-UA"/>
        </w:rPr>
        <w:t>вулиці</w:t>
      </w:r>
      <w:r w:rsidRPr="0033371A">
        <w:rPr>
          <w:rFonts w:ascii="Courier New" w:hAnsi="Courier New" w:cs="Courier New"/>
          <w:lang w:val="uk-UA"/>
        </w:rPr>
        <w:t>, заплямован</w:t>
      </w:r>
      <w:r>
        <w:rPr>
          <w:rFonts w:ascii="Courier New" w:hAnsi="Courier New" w:cs="Courier New"/>
          <w:lang w:val="uk-UA"/>
        </w:rPr>
        <w:t>ій</w:t>
      </w:r>
      <w:r w:rsidRPr="0033371A">
        <w:rPr>
          <w:rFonts w:ascii="Courier New" w:hAnsi="Courier New" w:cs="Courier New"/>
          <w:lang w:val="uk-UA"/>
        </w:rPr>
        <w:t xml:space="preserve">  коров’ячими паляницями, чимчикує Варка. За спиною Варки залишається крамниця з написом </w:t>
      </w:r>
      <w:r>
        <w:rPr>
          <w:rFonts w:ascii="Courier New" w:hAnsi="Courier New" w:cs="Courier New"/>
          <w:lang w:val="uk-UA"/>
        </w:rPr>
        <w:t>амба.</w:t>
      </w:r>
      <w:r w:rsidRPr="0033371A">
        <w:rPr>
          <w:rFonts w:ascii="Courier New" w:hAnsi="Courier New" w:cs="Courier New"/>
          <w:lang w:val="uk-UA"/>
        </w:rPr>
        <w:t xml:space="preserve"> Варка розмовляє уголос сама з собою.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2F29B1" w:rsidRDefault="00701802" w:rsidP="002F29B1">
      <w:pPr>
        <w:pStyle w:val="BlockText"/>
      </w:pPr>
      <w:r w:rsidRPr="008517D4">
        <w:rPr>
          <w:lang w:val="uk-UA"/>
        </w:rPr>
        <w:t>І хто тебе</w:t>
      </w:r>
      <w:r>
        <w:rPr>
          <w:lang w:val="uk-UA"/>
        </w:rPr>
        <w:t>,</w:t>
      </w:r>
      <w:r w:rsidRPr="008517D4">
        <w:rPr>
          <w:lang w:val="uk-UA"/>
        </w:rPr>
        <w:t xml:space="preserve"> дурну</w:t>
      </w:r>
      <w:r>
        <w:rPr>
          <w:lang w:val="uk-UA"/>
        </w:rPr>
        <w:t xml:space="preserve"> Варку,</w:t>
      </w:r>
      <w:r w:rsidRPr="008517D4">
        <w:rPr>
          <w:lang w:val="uk-UA"/>
        </w:rPr>
        <w:t xml:space="preserve"> тягнув за язика? Дурні слова самі злетіли! Микола, може, й справді пристав би! Він хоч однорукий… </w:t>
      </w:r>
      <w:r w:rsidRPr="002F29B1">
        <w:t>Оце б я пленталась на другий бік села до тієї Оришки? Бізнесменша! За три цигарки – дванадцять копійок! Цабе!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ВУЛИЦЯ БІЛЯ ОДАРЧИНОЇ САДИБИ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і Ганна сидять на лавці біля х</w:t>
      </w:r>
      <w:r>
        <w:rPr>
          <w:rFonts w:ascii="Courier New" w:hAnsi="Courier New" w:cs="Courier New"/>
          <w:lang w:val="uk-UA"/>
        </w:rPr>
        <w:t>віртки в Одарчин двір, гомонять, очікують Варку. Одарці вже не терпиться.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>І де чорти ту Варку носять?</w:t>
      </w:r>
    </w:p>
    <w:p w:rsidR="00701802" w:rsidRDefault="00701802" w:rsidP="002F29B1">
      <w:pPr>
        <w:pStyle w:val="BlockText"/>
        <w:rPr>
          <w:lang w:val="uk-UA"/>
        </w:rPr>
      </w:pPr>
    </w:p>
    <w:p w:rsidR="00701802" w:rsidRPr="008D6247" w:rsidRDefault="00701802" w:rsidP="008D6247">
      <w:pPr>
        <w:rPr>
          <w:rFonts w:ascii="Courier New" w:hAnsi="Courier New" w:cs="Courier New"/>
          <w:lang w:val="uk-UA"/>
        </w:rPr>
      </w:pPr>
      <w:r w:rsidRPr="008517D4">
        <w:rPr>
          <w:rFonts w:ascii="Courier New" w:hAnsi="Courier New" w:cs="Courier New"/>
          <w:lang w:val="uk-UA"/>
        </w:rPr>
        <w:t>Ганна виказує Одарці ділову пропозицію</w:t>
      </w:r>
      <w:r>
        <w:rPr>
          <w:rFonts w:ascii="Courier New" w:hAnsi="Courier New" w:cs="Courier New"/>
          <w:lang w:val="uk-UA"/>
        </w:rPr>
        <w:t>, намагається схилити Одарку на свій бік.</w:t>
      </w: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2F29B1" w:rsidRDefault="00701802" w:rsidP="002F29B1">
      <w:pPr>
        <w:pStyle w:val="BlockText"/>
      </w:pPr>
      <w:r w:rsidRPr="002F29B1">
        <w:t>Давай, Одарко, волинку тягнути не будемо!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розглядає замурзані, рвані калоші на ногах</w:t>
      </w:r>
      <w:r>
        <w:rPr>
          <w:rFonts w:ascii="Courier New" w:hAnsi="Courier New" w:cs="Courier New"/>
          <w:lang w:val="uk-UA"/>
        </w:rPr>
        <w:t>,</w:t>
      </w:r>
      <w:r w:rsidRPr="00AF32C3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вдає, що їй байдуже, про що буде казати Ганна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A66892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 xml:space="preserve">Варка Миколі куриво принесе? Принесе! Випалить цигарку чоловік. А сьогодні ж, як-не-як, а неділя! Наша справа важлива! Заманеться Миколі чарчини, до чарчини закусочки! А ми йому відразу – тиць! Микитиш, Одарко? </w:t>
      </w:r>
    </w:p>
    <w:p w:rsidR="00701802" w:rsidRDefault="00701802" w:rsidP="00A66892">
      <w:pPr>
        <w:pStyle w:val="BlockText"/>
        <w:ind w:left="0"/>
        <w:rPr>
          <w:lang w:val="uk-UA"/>
        </w:rPr>
      </w:pPr>
    </w:p>
    <w:p w:rsidR="00701802" w:rsidRPr="00A66892" w:rsidRDefault="00701802" w:rsidP="00A66892">
      <w:pPr>
        <w:rPr>
          <w:rFonts w:ascii="Courier New" w:hAnsi="Courier New" w:cs="Courier New"/>
          <w:lang w:val="uk-UA"/>
        </w:rPr>
      </w:pPr>
      <w:r w:rsidRPr="00A66892">
        <w:rPr>
          <w:rFonts w:ascii="Courier New" w:hAnsi="Courier New" w:cs="Courier New"/>
          <w:lang w:val="uk-UA"/>
        </w:rPr>
        <w:t>Ганна замовкає,поглядає на Одарку, впевнюється, як подіяли її слова на Одарку.</w:t>
      </w:r>
    </w:p>
    <w:p w:rsidR="00701802" w:rsidRDefault="00701802" w:rsidP="008D6247">
      <w:pPr>
        <w:pStyle w:val="BlockText"/>
        <w:ind w:left="0" w:right="0"/>
        <w:rPr>
          <w:lang w:val="uk-UA"/>
        </w:rPr>
      </w:pPr>
    </w:p>
    <w:p w:rsidR="00701802" w:rsidRDefault="00701802" w:rsidP="00A66892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Default="00701802" w:rsidP="00A66892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Pr="002F29B1" w:rsidRDefault="00701802" w:rsidP="002F29B1">
      <w:pPr>
        <w:pStyle w:val="BlockText"/>
      </w:pPr>
      <w:r w:rsidRPr="002F29B1">
        <w:t>Микола! Він чоловік тямущий! Придумає, як Ірода здихатись!</w:t>
      </w:r>
    </w:p>
    <w:p w:rsidR="00701802" w:rsidRPr="002F29B1" w:rsidRDefault="00701802" w:rsidP="002F29B1">
      <w:pPr>
        <w:pStyle w:val="BlockText"/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відповідає не відразу. Дивиться туди, звідки має з’явитися Варка.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2F29B1" w:rsidRDefault="00701802" w:rsidP="002F29B1">
      <w:pPr>
        <w:pStyle w:val="BlockText"/>
      </w:pPr>
      <w:r w:rsidRPr="002F29B1">
        <w:t xml:space="preserve">Я! - та ще б не микитила! У складчину – з миру по цибулині…Дочекаємось Варки! </w:t>
      </w:r>
    </w:p>
    <w:p w:rsidR="00701802" w:rsidRPr="002F29B1" w:rsidRDefault="00701802" w:rsidP="002F29B1">
      <w:pPr>
        <w:pStyle w:val="BlockText"/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САДИБА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Від ганку до свого перелазу чвалає Микола. Поглядає на сонце. Сонце світить високо в небі. Микола виглядає через перелаз, прикладає долоню до лоба, вдивляється  в далину вулиці, невдоволено бубонить, потирає долонею вухо.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2F29B1" w:rsidRDefault="00701802" w:rsidP="002F29B1">
      <w:pPr>
        <w:pStyle w:val="BlockText"/>
      </w:pPr>
      <w:r w:rsidRPr="002F29B1">
        <w:t xml:space="preserve">Та Варка, як повзає!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ВУЛИЦЯ БІЛЯ ОДАРЧИНОЇ САДИБИ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з Одаркою Сидять на лавці </w:t>
      </w:r>
      <w:r>
        <w:rPr>
          <w:rFonts w:ascii="Courier New" w:hAnsi="Courier New" w:cs="Courier New"/>
          <w:lang w:val="uk-UA"/>
        </w:rPr>
        <w:t xml:space="preserve">біля хвіртки </w:t>
      </w:r>
      <w:r w:rsidRPr="0033371A">
        <w:rPr>
          <w:rFonts w:ascii="Courier New" w:hAnsi="Courier New" w:cs="Courier New"/>
          <w:lang w:val="uk-UA"/>
        </w:rPr>
        <w:t>в Одарчин двір. До подруг підходить Варка у руці з хустинкою, зав’язаною вузликом.</w:t>
      </w:r>
      <w:r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Варка підсідає на лаву до подруг. Відсапує.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накидається на Варку.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6728A3" w:rsidRDefault="00701802" w:rsidP="006728A3">
      <w:pPr>
        <w:pStyle w:val="BlockText"/>
        <w:ind w:left="3827" w:right="0"/>
        <w:rPr>
          <w:lang w:val="uk-UA"/>
        </w:rPr>
      </w:pPr>
      <w:r w:rsidRPr="006728A3">
        <w:rPr>
          <w:lang w:val="uk-UA"/>
        </w:rPr>
        <w:t>ОДАРКА</w:t>
      </w:r>
    </w:p>
    <w:p w:rsidR="00701802" w:rsidRPr="006728A3" w:rsidRDefault="00701802" w:rsidP="006728A3">
      <w:pPr>
        <w:pStyle w:val="BlockText"/>
      </w:pPr>
      <w:r w:rsidRPr="006728A3">
        <w:t xml:space="preserve">Швендяєш пів дня! У нас тут пропозиція визріла! </w:t>
      </w:r>
      <w:r>
        <w:rPr>
          <w:lang w:val="uk-UA"/>
        </w:rPr>
        <w:t>До нашого гурту п</w:t>
      </w:r>
      <w:r w:rsidRPr="006728A3">
        <w:t>ристаєш?</w:t>
      </w:r>
    </w:p>
    <w:p w:rsidR="00701802" w:rsidRPr="006728A3" w:rsidRDefault="00701802" w:rsidP="006728A3">
      <w:pPr>
        <w:pStyle w:val="BlockText"/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ВУЛИЦЯ НА ТХОРИКОВОМУ КУТКУ  ДЕНЬ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виглядає через перелаз на вулицю, бачить, як Варка підсідає до Ганни з Одаркою. Він перевалюється через перелаз на вулицю, поспішає, пі</w:t>
      </w:r>
      <w:r>
        <w:rPr>
          <w:rFonts w:ascii="Courier New" w:hAnsi="Courier New" w:cs="Courier New"/>
          <w:lang w:val="uk-UA"/>
        </w:rPr>
        <w:t>дбігає</w:t>
      </w:r>
      <w:r w:rsidRPr="0033371A">
        <w:rPr>
          <w:rFonts w:ascii="Courier New" w:hAnsi="Courier New" w:cs="Courier New"/>
          <w:lang w:val="uk-UA"/>
        </w:rPr>
        <w:t xml:space="preserve"> до </w:t>
      </w:r>
      <w:r>
        <w:rPr>
          <w:rFonts w:ascii="Courier New" w:hAnsi="Courier New" w:cs="Courier New"/>
          <w:lang w:val="uk-UA"/>
        </w:rPr>
        <w:t>трійці</w:t>
      </w:r>
      <w:r w:rsidRPr="0033371A">
        <w:rPr>
          <w:rFonts w:ascii="Courier New" w:hAnsi="Courier New" w:cs="Courier New"/>
          <w:lang w:val="uk-UA"/>
        </w:rPr>
        <w:t xml:space="preserve"> на лаві.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6728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розв’язує хустинку, дістає три цигарки</w:t>
      </w:r>
      <w:r>
        <w:rPr>
          <w:rFonts w:ascii="Courier New" w:hAnsi="Courier New" w:cs="Courier New"/>
          <w:lang w:val="uk-UA"/>
        </w:rPr>
        <w:t>, тремтячою рукою подає Миколі.</w:t>
      </w:r>
    </w:p>
    <w:p w:rsidR="00701802" w:rsidRPr="0033371A" w:rsidRDefault="00701802" w:rsidP="006728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>Оришка хотіла за три цигарки аж дванадцять копійок здерти, а я виторгувала за десять!</w:t>
      </w:r>
      <w:r>
        <w:rPr>
          <w:lang w:val="uk-UA"/>
        </w:rPr>
        <w:t>Ось, принесла!</w:t>
      </w:r>
      <w:r w:rsidRPr="002F29B1">
        <w:t xml:space="preserve"> </w:t>
      </w:r>
    </w:p>
    <w:p w:rsidR="00701802" w:rsidRDefault="00701802" w:rsidP="00DE26D4">
      <w:pPr>
        <w:rPr>
          <w:rFonts w:ascii="Courier New" w:hAnsi="Courier New" w:cs="Courier New"/>
          <w:lang w:val="uk-UA"/>
        </w:rPr>
      </w:pPr>
    </w:p>
    <w:p w:rsidR="00701802" w:rsidRPr="00DE26D4" w:rsidRDefault="00701802" w:rsidP="00DE26D4">
      <w:pPr>
        <w:rPr>
          <w:rFonts w:ascii="Courier New" w:hAnsi="Courier New" w:cs="Courier New"/>
          <w:lang w:val="uk-UA"/>
        </w:rPr>
      </w:pPr>
      <w:r w:rsidRPr="00DE26D4">
        <w:rPr>
          <w:rFonts w:ascii="Courier New" w:hAnsi="Courier New" w:cs="Courier New"/>
          <w:lang w:val="uk-UA"/>
        </w:rPr>
        <w:t>Микола хвалить Варку,обнадіює</w:t>
      </w:r>
      <w:r>
        <w:rPr>
          <w:rFonts w:ascii="Courier New" w:hAnsi="Courier New" w:cs="Courier New"/>
          <w:lang w:val="uk-UA"/>
        </w:rPr>
        <w:t>.</w:t>
      </w:r>
      <w:r w:rsidRPr="00DE26D4">
        <w:rPr>
          <w:rFonts w:ascii="Courier New" w:hAnsi="Courier New" w:cs="Courier New"/>
          <w:lang w:val="uk-UA"/>
        </w:rPr>
        <w:t xml:space="preserve"> </w:t>
      </w:r>
    </w:p>
    <w:p w:rsidR="00701802" w:rsidRPr="002F29B1" w:rsidRDefault="00701802" w:rsidP="002F29B1">
      <w:pPr>
        <w:pStyle w:val="BlockText"/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2F29B1">
      <w:pPr>
        <w:pStyle w:val="BlockText"/>
        <w:rPr>
          <w:lang w:val="uk-UA"/>
        </w:rPr>
      </w:pPr>
      <w:r>
        <w:rPr>
          <w:lang w:val="uk-UA"/>
        </w:rPr>
        <w:t>Яка ж ти, Варко, в мене молодець! Метілкою метнулась! Справляєш мою думку про тебе!</w:t>
      </w:r>
    </w:p>
    <w:p w:rsidR="00701802" w:rsidRPr="002F29B1" w:rsidRDefault="00701802" w:rsidP="00F0164B">
      <w:pPr>
        <w:pStyle w:val="BlockText"/>
      </w:pPr>
    </w:p>
    <w:p w:rsidR="00701802" w:rsidRDefault="00701802" w:rsidP="00F0164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забирає цигарки із рук Варки, кладе одну цигарку у рот,</w:t>
      </w:r>
      <w:r>
        <w:rPr>
          <w:rFonts w:ascii="Courier New" w:hAnsi="Courier New" w:cs="Courier New"/>
          <w:lang w:val="uk-UA"/>
        </w:rPr>
        <w:t xml:space="preserve"> відразу запалює, затягується, Заспокоює Варку, щоб не переживала.</w:t>
      </w:r>
    </w:p>
    <w:p w:rsidR="00701802" w:rsidRDefault="00701802" w:rsidP="00F0164B">
      <w:pPr>
        <w:rPr>
          <w:rFonts w:ascii="Courier New" w:hAnsi="Courier New" w:cs="Courier New"/>
          <w:lang w:val="uk-UA"/>
        </w:rPr>
      </w:pPr>
    </w:p>
    <w:p w:rsidR="00701802" w:rsidRDefault="00701802" w:rsidP="00937DA1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Pr="00937DA1" w:rsidRDefault="00701802" w:rsidP="00937DA1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Pr="002F29B1" w:rsidRDefault="00701802" w:rsidP="002F29B1">
      <w:pPr>
        <w:pStyle w:val="BlockText"/>
      </w:pPr>
      <w:r w:rsidRPr="002F29B1">
        <w:t xml:space="preserve">Та не хвилюйся ти так, Варко. Віддам тобі я десять копійок, як тільки влада на пенсію змилостивиться! 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запихає другу цигарку за вухо,</w:t>
      </w:r>
      <w:r w:rsidRPr="0033371A">
        <w:rPr>
          <w:rFonts w:ascii="Courier New" w:hAnsi="Courier New" w:cs="Courier New"/>
          <w:lang w:val="uk-UA"/>
        </w:rPr>
        <w:t xml:space="preserve"> і ховає третю цигарку у кишеню френча на грудях</w:t>
      </w:r>
      <w:r>
        <w:rPr>
          <w:rFonts w:ascii="Courier New" w:hAnsi="Courier New" w:cs="Courier New"/>
          <w:lang w:val="uk-UA"/>
        </w:rPr>
        <w:t>, не зводить очей з Варки, підморгує їй.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DE26D4" w:rsidRDefault="00701802" w:rsidP="002F29B1">
      <w:pPr>
        <w:pStyle w:val="BlockText"/>
        <w:rPr>
          <w:lang w:val="uk-UA"/>
        </w:rPr>
      </w:pPr>
      <w:r w:rsidRPr="002F29B1">
        <w:t>А цю потім віднесу у хату, у ничку!</w:t>
      </w:r>
      <w:r>
        <w:rPr>
          <w:lang w:val="uk-UA"/>
        </w:rPr>
        <w:t>На ніч!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Молодиці піднімаються з лави, але не поспішають розходитись, обступають Миколу. Микола затягується димом і випускає його кільцями на своїх шанувальниць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Усі три молодиці вдавано  кашляють, відмахуються від пахучих кілець диму.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відпускає Миколі комплімента.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2F29B1" w:rsidRDefault="00701802" w:rsidP="002F29B1">
      <w:pPr>
        <w:pStyle w:val="BlockText"/>
      </w:pPr>
      <w:r w:rsidRPr="002F29B1">
        <w:t xml:space="preserve">Що значить – мужчина!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до кінця цигарку не допалює, гасить недопалок, загаслий недопалок запихає у верхню кишеню френча</w:t>
      </w:r>
      <w:r>
        <w:rPr>
          <w:rFonts w:ascii="Courier New" w:hAnsi="Courier New" w:cs="Courier New"/>
          <w:lang w:val="uk-UA"/>
        </w:rPr>
        <w:t>, розмірковує.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2F29B1" w:rsidRDefault="00701802" w:rsidP="002F29B1">
      <w:pPr>
        <w:pStyle w:val="BlockText"/>
      </w:pPr>
      <w:r>
        <w:rPr>
          <w:lang w:val="uk-UA"/>
        </w:rPr>
        <w:t>А тепер, дорогі мої бабоньки, д</w:t>
      </w:r>
      <w:r w:rsidRPr="002F29B1">
        <w:t xml:space="preserve">оречно було б і чарчинку перекинути! 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</w:t>
      </w:r>
      <w:r>
        <w:rPr>
          <w:rFonts w:ascii="Courier New" w:hAnsi="Courier New" w:cs="Courier New"/>
          <w:lang w:val="uk-UA"/>
        </w:rPr>
        <w:t>штовхає Одарку плечем в плече,</w:t>
      </w:r>
      <w:r w:rsidRPr="00937DA1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переможницею дивиться на Одарку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 xml:space="preserve">А я що тобі казала! Мужик! </w:t>
      </w:r>
    </w:p>
    <w:p w:rsidR="00701802" w:rsidRDefault="00701802" w:rsidP="002F29B1">
      <w:pPr>
        <w:pStyle w:val="BlockText"/>
        <w:rPr>
          <w:lang w:val="uk-UA"/>
        </w:rPr>
      </w:pPr>
    </w:p>
    <w:p w:rsidR="00701802" w:rsidRPr="00EF3F15" w:rsidRDefault="00701802" w:rsidP="00EF3F15">
      <w:pPr>
        <w:rPr>
          <w:rFonts w:ascii="Courier New" w:hAnsi="Courier New" w:cs="Courier New"/>
          <w:lang w:val="uk-UA"/>
        </w:rPr>
      </w:pPr>
      <w:r w:rsidRPr="00EF3F15">
        <w:rPr>
          <w:rFonts w:ascii="Courier New" w:hAnsi="Courier New" w:cs="Courier New"/>
          <w:lang w:val="uk-UA"/>
        </w:rPr>
        <w:t>Одарка змовницьки підморгує до Миколи.</w:t>
      </w:r>
    </w:p>
    <w:p w:rsidR="00701802" w:rsidRPr="00937DA1" w:rsidRDefault="00701802" w:rsidP="002F29B1">
      <w:pPr>
        <w:pStyle w:val="BlockText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2A2EED">
      <w:pPr>
        <w:pStyle w:val="BlockText"/>
        <w:rPr>
          <w:lang w:val="uk-UA"/>
        </w:rPr>
      </w:pPr>
      <w:r w:rsidRPr="002F29B1">
        <w:t xml:space="preserve">А ти у свою компанію нас візьмеш? </w:t>
      </w:r>
    </w:p>
    <w:p w:rsidR="00701802" w:rsidRDefault="00701802" w:rsidP="002A2EED">
      <w:pPr>
        <w:pStyle w:val="BlockText"/>
        <w:rPr>
          <w:lang w:val="uk-UA"/>
        </w:rPr>
      </w:pPr>
    </w:p>
    <w:p w:rsidR="00701802" w:rsidRPr="007B6FF8" w:rsidRDefault="00701802" w:rsidP="007B6FF8">
      <w:pPr>
        <w:rPr>
          <w:rFonts w:ascii="Courier New" w:hAnsi="Courier New" w:cs="Courier New"/>
          <w:lang w:val="uk-UA"/>
        </w:rPr>
      </w:pPr>
      <w:r w:rsidRPr="007B6FF8">
        <w:rPr>
          <w:rFonts w:ascii="Courier New" w:hAnsi="Courier New" w:cs="Courier New"/>
          <w:lang w:val="uk-UA"/>
        </w:rPr>
        <w:t>Мико</w:t>
      </w:r>
      <w:r>
        <w:rPr>
          <w:rFonts w:ascii="Courier New" w:hAnsi="Courier New" w:cs="Courier New"/>
          <w:lang w:val="uk-UA"/>
        </w:rPr>
        <w:t>ла знає собі ціну, тримає марку, балагурить з Одаркою.</w:t>
      </w:r>
    </w:p>
    <w:p w:rsidR="00701802" w:rsidRPr="002F29B1" w:rsidRDefault="00701802" w:rsidP="002F29B1">
      <w:pPr>
        <w:pStyle w:val="BlockText"/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>Як є до чого, чому б</w:t>
      </w:r>
      <w:r>
        <w:rPr>
          <w:lang w:val="uk-UA"/>
        </w:rPr>
        <w:t>, Одасю,</w:t>
      </w:r>
      <w:r w:rsidRPr="002F29B1">
        <w:t xml:space="preserve"> і не </w:t>
      </w:r>
      <w:r>
        <w:t>взяти</w:t>
      </w:r>
      <w:r>
        <w:rPr>
          <w:lang w:val="uk-UA"/>
        </w:rPr>
        <w:t>?</w:t>
      </w:r>
    </w:p>
    <w:p w:rsidR="00701802" w:rsidRDefault="00701802" w:rsidP="002F29B1">
      <w:pPr>
        <w:pStyle w:val="BlockText"/>
        <w:rPr>
          <w:lang w:val="uk-UA"/>
        </w:rPr>
      </w:pPr>
    </w:p>
    <w:p w:rsidR="00701802" w:rsidRPr="00642984" w:rsidRDefault="00701802" w:rsidP="00642984">
      <w:pPr>
        <w:rPr>
          <w:rFonts w:ascii="Courier New" w:hAnsi="Courier New" w:cs="Courier New"/>
          <w:lang w:val="uk-UA"/>
        </w:rPr>
      </w:pPr>
      <w:r w:rsidRPr="00642984">
        <w:rPr>
          <w:rFonts w:ascii="Courier New" w:hAnsi="Courier New" w:cs="Courier New"/>
          <w:lang w:val="uk-UA"/>
        </w:rPr>
        <w:t xml:space="preserve">Варка від почутого Одасю міниться на лиці, проте опановує себе. </w:t>
      </w:r>
    </w:p>
    <w:p w:rsidR="00701802" w:rsidRPr="007B6FF8" w:rsidRDefault="00701802" w:rsidP="002F29B1">
      <w:pPr>
        <w:pStyle w:val="BlockText"/>
        <w:rPr>
          <w:lang w:val="uk-UA"/>
        </w:rPr>
      </w:pPr>
    </w:p>
    <w:p w:rsidR="00701802" w:rsidRPr="00642984" w:rsidRDefault="00701802" w:rsidP="00642984">
      <w:pPr>
        <w:rPr>
          <w:rFonts w:ascii="Courier New" w:hAnsi="Courier New" w:cs="Courier New"/>
          <w:lang w:val="uk-UA"/>
        </w:rPr>
      </w:pPr>
      <w:r w:rsidRPr="00642984">
        <w:rPr>
          <w:rFonts w:ascii="Courier New" w:hAnsi="Courier New" w:cs="Courier New"/>
          <w:lang w:val="uk-UA"/>
        </w:rPr>
        <w:t>Микола впевнений, що без чарки вже не обійдеться, піддражнює Одарку з Ганною.</w:t>
      </w:r>
    </w:p>
    <w:p w:rsidR="00701802" w:rsidRPr="00642984" w:rsidRDefault="00701802" w:rsidP="00642984">
      <w:pPr>
        <w:rPr>
          <w:rFonts w:ascii="Courier New" w:hAnsi="Courier New" w:cs="Courier New"/>
          <w:lang w:val="uk-UA"/>
        </w:rPr>
      </w:pPr>
    </w:p>
    <w:p w:rsidR="00701802" w:rsidRDefault="00701802" w:rsidP="00D518B8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2F29B1">
      <w:pPr>
        <w:pStyle w:val="BlockText"/>
        <w:rPr>
          <w:lang w:val="uk-UA"/>
        </w:rPr>
      </w:pPr>
      <w:r w:rsidRPr="002F29B1">
        <w:t xml:space="preserve">Проте у мене ні гусенят, ні курчат немає! </w:t>
      </w:r>
    </w:p>
    <w:p w:rsidR="00701802" w:rsidRDefault="00701802" w:rsidP="002F29B1">
      <w:pPr>
        <w:pStyle w:val="BlockText"/>
        <w:rPr>
          <w:lang w:val="uk-UA"/>
        </w:rPr>
      </w:pPr>
    </w:p>
    <w:p w:rsidR="00701802" w:rsidRPr="00D518B8" w:rsidRDefault="00701802" w:rsidP="00D518B8">
      <w:pPr>
        <w:rPr>
          <w:rFonts w:ascii="Courier New" w:hAnsi="Courier New" w:cs="Courier New"/>
          <w:lang w:val="uk-UA"/>
        </w:rPr>
      </w:pPr>
      <w:r w:rsidRPr="00D518B8">
        <w:rPr>
          <w:rFonts w:ascii="Courier New" w:hAnsi="Courier New" w:cs="Courier New"/>
          <w:lang w:val="uk-UA"/>
        </w:rPr>
        <w:t>Ганна дипломатично реагує на Миколині слова.</w:t>
      </w:r>
    </w:p>
    <w:p w:rsidR="00701802" w:rsidRPr="002F29B1" w:rsidRDefault="00701802" w:rsidP="002F29B1">
      <w:pPr>
        <w:pStyle w:val="BlockText"/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2F29B1" w:rsidRDefault="00701802" w:rsidP="002F29B1">
      <w:pPr>
        <w:pStyle w:val="BlockText"/>
      </w:pPr>
      <w:r w:rsidRPr="002F29B1">
        <w:t>Ти</w:t>
      </w:r>
      <w:r>
        <w:rPr>
          <w:lang w:val="uk-UA"/>
        </w:rPr>
        <w:t>,</w:t>
      </w:r>
      <w:r w:rsidRPr="002F29B1">
        <w:t xml:space="preserve"> Миколо, зуби нам не замовляй! За нами не скисне! Але ж і ти!.. Ідею нам подавай! Ідею! Як антихриста впіймати?! </w:t>
      </w:r>
    </w:p>
    <w:p w:rsidR="00701802" w:rsidRPr="002F29B1" w:rsidRDefault="00701802" w:rsidP="002F29B1">
      <w:pPr>
        <w:pStyle w:val="BlockText"/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МИКОЛИН САДОК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Сонце в небі показує на полудень.</w:t>
      </w:r>
      <w:r w:rsidRPr="00AF32C3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 xml:space="preserve">З Миколиного двору лунає </w:t>
      </w:r>
      <w:r>
        <w:rPr>
          <w:rFonts w:ascii="Courier New" w:hAnsi="Courier New" w:cs="Courier New"/>
          <w:lang w:val="uk-UA"/>
        </w:rPr>
        <w:t>ПІСНЯ.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Default="00701802" w:rsidP="00D518B8">
      <w:pPr>
        <w:pStyle w:val="BlockText"/>
        <w:ind w:left="3827" w:right="0"/>
        <w:rPr>
          <w:lang w:val="uk-UA"/>
        </w:rPr>
      </w:pPr>
      <w:r>
        <w:rPr>
          <w:lang w:val="uk-UA"/>
        </w:rPr>
        <w:t>ПІСНЯ</w:t>
      </w:r>
    </w:p>
    <w:p w:rsidR="00701802" w:rsidRPr="0033371A" w:rsidRDefault="00701802" w:rsidP="00D518B8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Pr="0033371A" w:rsidRDefault="00701802" w:rsidP="0033371A">
      <w:pPr>
        <w:ind w:left="540" w:firstLine="162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Ой, зелене жито, зелене…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Біля Миколиної хати у тіні під деревом за  накритим  їствами столом  засідають Микола і </w:t>
      </w:r>
      <w:r>
        <w:rPr>
          <w:rFonts w:ascii="Courier New" w:hAnsi="Courier New" w:cs="Courier New"/>
          <w:lang w:val="uk-UA"/>
        </w:rPr>
        <w:t>трійця сусідок: Варка, Одарка І Ганна.</w:t>
      </w:r>
      <w:r w:rsidRPr="0033371A">
        <w:rPr>
          <w:rFonts w:ascii="Courier New" w:hAnsi="Courier New" w:cs="Courier New"/>
          <w:lang w:val="uk-UA"/>
        </w:rPr>
        <w:t xml:space="preserve"> Всі четверо добряче звеселілі. Пісню заспівує сам </w:t>
      </w:r>
      <w:r>
        <w:rPr>
          <w:rFonts w:ascii="Courier New" w:hAnsi="Courier New" w:cs="Courier New"/>
          <w:lang w:val="uk-UA"/>
        </w:rPr>
        <w:t>Микола</w:t>
      </w:r>
      <w:r w:rsidRPr="0033371A">
        <w:rPr>
          <w:rFonts w:ascii="Courier New" w:hAnsi="Courier New" w:cs="Courier New"/>
          <w:lang w:val="uk-UA"/>
        </w:rPr>
        <w:t>, молодиці підспівують.</w:t>
      </w:r>
    </w:p>
    <w:p w:rsidR="00701802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піднімається і змахом  руки заставляє співачок співати ще раз.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E90CFF" w:rsidRDefault="00701802" w:rsidP="00E90CFF">
      <w:pPr>
        <w:pStyle w:val="BlockText"/>
      </w:pPr>
      <w:r w:rsidRPr="00E90CFF">
        <w:t xml:space="preserve">Начнемо спочатку! 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F7E1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Ділова Ганна підводиться, махає обома руками, пісня стихає.</w:t>
      </w: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Default="00701802" w:rsidP="002A2EED">
      <w:pPr>
        <w:pStyle w:val="BlockText"/>
        <w:ind w:left="3827" w:right="0"/>
        <w:rPr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E90CFF" w:rsidRDefault="00701802" w:rsidP="00E90CFF">
      <w:pPr>
        <w:pStyle w:val="BlockText"/>
      </w:pPr>
      <w:r w:rsidRPr="00E90CFF">
        <w:t>Ні!</w:t>
      </w:r>
      <w:r>
        <w:rPr>
          <w:lang w:val="uk-UA"/>
        </w:rPr>
        <w:t>Так діло не піде!</w:t>
      </w:r>
      <w:r w:rsidRPr="00E90CFF">
        <w:t xml:space="preserve"> Спочатку справу вирішити треба!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і </w:t>
      </w:r>
      <w:r>
        <w:rPr>
          <w:rFonts w:ascii="Courier New" w:hAnsi="Courier New" w:cs="Courier New"/>
          <w:lang w:val="uk-UA"/>
        </w:rPr>
        <w:t>Варка з Одаркою</w:t>
      </w:r>
      <w:r w:rsidRPr="0033371A">
        <w:rPr>
          <w:rFonts w:ascii="Courier New" w:hAnsi="Courier New" w:cs="Courier New"/>
          <w:lang w:val="uk-UA"/>
        </w:rPr>
        <w:t xml:space="preserve"> всю увагу звертають на Ганну, чекають продовження промови</w:t>
      </w:r>
      <w:r>
        <w:rPr>
          <w:rFonts w:ascii="Courier New" w:hAnsi="Courier New" w:cs="Courier New"/>
          <w:lang w:val="uk-UA"/>
        </w:rPr>
        <w:t xml:space="preserve"> Ганною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D51891" w:rsidRDefault="00701802" w:rsidP="002F7E19">
      <w:pPr>
        <w:pStyle w:val="BlockText"/>
        <w:ind w:left="3119" w:right="2552"/>
        <w:rPr>
          <w:lang w:val="uk-UA"/>
        </w:rPr>
      </w:pPr>
      <w:r w:rsidRPr="00D51891">
        <w:rPr>
          <w:lang w:val="uk-UA"/>
        </w:rPr>
        <w:t xml:space="preserve">(до Миколи) 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 xml:space="preserve">У твоїй голові уже визріла ідея, як того Ірода окаянного впіймати?  Ми з Одаркою – постраждалі!.. </w:t>
      </w:r>
    </w:p>
    <w:p w:rsidR="00701802" w:rsidRPr="002F7E19" w:rsidRDefault="00701802" w:rsidP="002F7E19">
      <w:pPr>
        <w:rPr>
          <w:rFonts w:ascii="Courier New" w:hAnsi="Courier New" w:cs="Courier New"/>
          <w:lang w:val="uk-UA"/>
        </w:rPr>
      </w:pPr>
    </w:p>
    <w:p w:rsidR="00701802" w:rsidRPr="002F7E19" w:rsidRDefault="00701802" w:rsidP="002F7E19">
      <w:pPr>
        <w:rPr>
          <w:rFonts w:ascii="Courier New" w:hAnsi="Courier New" w:cs="Courier New"/>
          <w:lang w:val="uk-UA"/>
        </w:rPr>
      </w:pPr>
      <w:r w:rsidRPr="002F7E19">
        <w:rPr>
          <w:rFonts w:ascii="Courier New" w:hAnsi="Courier New" w:cs="Courier New"/>
          <w:lang w:val="uk-UA"/>
        </w:rPr>
        <w:t>Зачмелілу Варку промова Ганни обурює, Варка піднімається з місця.</w:t>
      </w:r>
    </w:p>
    <w:p w:rsidR="00701802" w:rsidRPr="00E90CFF" w:rsidRDefault="00701802" w:rsidP="00E90CFF">
      <w:pPr>
        <w:pStyle w:val="BlockText"/>
      </w:pPr>
    </w:p>
    <w:p w:rsidR="00701802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E90CFF">
      <w:pPr>
        <w:pStyle w:val="BlockText"/>
        <w:rPr>
          <w:lang w:val="uk-UA"/>
        </w:rPr>
      </w:pPr>
      <w:r>
        <w:rPr>
          <w:lang w:val="uk-UA"/>
        </w:rPr>
        <w:t>Ні!</w:t>
      </w:r>
      <w:r w:rsidRPr="00E90CFF">
        <w:t xml:space="preserve">Вони постраждалі! А те, що мій півень від переляку перестав курей топтати, це нічого не значить? А кури перестали яйця нести!.. І я ще не постраждала? 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2F7E19" w:rsidRDefault="00701802" w:rsidP="002F7E19">
      <w:pPr>
        <w:rPr>
          <w:rFonts w:ascii="Courier New" w:hAnsi="Courier New" w:cs="Courier New"/>
          <w:lang w:val="uk-UA"/>
        </w:rPr>
      </w:pPr>
      <w:r w:rsidRPr="002F7E19">
        <w:rPr>
          <w:rFonts w:ascii="Courier New" w:hAnsi="Courier New" w:cs="Courier New"/>
          <w:lang w:val="uk-UA"/>
        </w:rPr>
        <w:t>Одарка не розуміє, про які кури торочить Варка, звертається до Ганни за поясненням.</w:t>
      </w:r>
    </w:p>
    <w:p w:rsidR="00701802" w:rsidRPr="00E90CFF" w:rsidRDefault="00701802" w:rsidP="00E90CFF">
      <w:pPr>
        <w:pStyle w:val="BlockText"/>
      </w:pPr>
    </w:p>
    <w:p w:rsidR="00701802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>Про які такі кури торочить Варка? У неї ж курей немає! Тільки три півні!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2F7E19" w:rsidRDefault="00701802" w:rsidP="002F7E19">
      <w:pPr>
        <w:rPr>
          <w:rFonts w:ascii="Courier New" w:hAnsi="Courier New" w:cs="Courier New"/>
          <w:lang w:val="uk-UA"/>
        </w:rPr>
      </w:pPr>
      <w:r w:rsidRPr="002F7E19">
        <w:rPr>
          <w:rFonts w:ascii="Courier New" w:hAnsi="Courier New" w:cs="Courier New"/>
          <w:lang w:val="uk-UA"/>
        </w:rPr>
        <w:t>Ганна відмахується від Одарки.</w:t>
      </w:r>
    </w:p>
    <w:p w:rsidR="00701802" w:rsidRPr="00E90CFF" w:rsidRDefault="00701802" w:rsidP="00E90CFF">
      <w:pPr>
        <w:pStyle w:val="BlockText"/>
      </w:pPr>
    </w:p>
    <w:p w:rsidR="00701802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E90CFF" w:rsidRDefault="00701802" w:rsidP="00E90CFF">
      <w:pPr>
        <w:pStyle w:val="BlockText"/>
      </w:pPr>
      <w:r w:rsidRPr="00E90CFF">
        <w:t>Про віртуальн</w:t>
      </w:r>
      <w:r>
        <w:rPr>
          <w:lang w:val="uk-UA"/>
        </w:rPr>
        <w:t>і</w:t>
      </w:r>
      <w:r w:rsidRPr="00E90CFF">
        <w:t xml:space="preserve">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не розуміє, що означає "віртуальні", дивується і допитується у Ганни.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2A2EE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5A53A1" w:rsidRDefault="00701802" w:rsidP="005A53A1">
      <w:pPr>
        <w:pStyle w:val="BlockText"/>
        <w:rPr>
          <w:lang w:val="uk-UA"/>
        </w:rPr>
      </w:pPr>
      <w:r>
        <w:t>А де ж вона тих курей ховає</w:t>
      </w:r>
      <w:r>
        <w:rPr>
          <w:lang w:val="uk-UA"/>
        </w:rPr>
        <w:t>?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нагадує про свою присутність. Йому також сподобалось слово "віртуальні".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>Молодички! Молодички! Те, що ідея у мене визріла, можете не сумліватись! Я пропоную тост! Вип'ємо за Варчиних віртуальних курей!</w:t>
      </w:r>
    </w:p>
    <w:p w:rsidR="00701802" w:rsidRPr="00234AFA" w:rsidRDefault="00701802" w:rsidP="00234AFA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5A53A1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 до Ганни)</w:t>
      </w:r>
      <w:r w:rsidRPr="005A53A1">
        <w:rPr>
          <w:lang w:val="uk-UA"/>
        </w:rPr>
        <w:t xml:space="preserve"> </w:t>
      </w:r>
    </w:p>
    <w:p w:rsidR="00701802" w:rsidRPr="005A53A1" w:rsidRDefault="00701802" w:rsidP="00E90CFF">
      <w:pPr>
        <w:pStyle w:val="BlockText"/>
        <w:rPr>
          <w:lang w:val="uk-UA"/>
        </w:rPr>
      </w:pPr>
      <w:r>
        <w:rPr>
          <w:lang w:val="uk-UA"/>
        </w:rPr>
        <w:t>А</w:t>
      </w:r>
      <w:r w:rsidRPr="00E90CFF">
        <w:t xml:space="preserve"> з тобою</w:t>
      </w:r>
      <w:r>
        <w:rPr>
          <w:lang w:val="uk-UA"/>
        </w:rPr>
        <w:t xml:space="preserve">, Ганнусю, я </w:t>
      </w:r>
      <w:r w:rsidRPr="00E90CFF">
        <w:t>і на брудершафт ладен</w:t>
      </w:r>
      <w:r>
        <w:rPr>
          <w:lang w:val="uk-UA"/>
        </w:rPr>
        <w:t>!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B17671" w:rsidRDefault="00701802" w:rsidP="00B17671">
      <w:pPr>
        <w:rPr>
          <w:rFonts w:ascii="Courier New" w:hAnsi="Courier New" w:cs="Courier New"/>
          <w:lang w:val="uk-UA"/>
        </w:rPr>
      </w:pPr>
      <w:r w:rsidRPr="00B17671">
        <w:rPr>
          <w:rFonts w:ascii="Courier New" w:hAnsi="Courier New" w:cs="Courier New"/>
          <w:lang w:val="uk-UA"/>
        </w:rPr>
        <w:t>Одарці не хочеться виглядати тупішою в компанії,звертає увагу Миколи на себе.</w:t>
      </w:r>
    </w:p>
    <w:p w:rsidR="00701802" w:rsidRPr="005A53A1" w:rsidRDefault="00701802" w:rsidP="00E90CFF">
      <w:pPr>
        <w:pStyle w:val="BlockText"/>
        <w:rPr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E90CFF" w:rsidRDefault="00701802" w:rsidP="00E90CFF">
      <w:pPr>
        <w:pStyle w:val="BlockText"/>
      </w:pPr>
      <w:r>
        <w:rPr>
          <w:lang w:val="uk-UA"/>
        </w:rPr>
        <w:t>Миколо,а</w:t>
      </w:r>
      <w:r w:rsidRPr="00E90CFF">
        <w:t xml:space="preserve">лаверди! За твою ідею, Миколо, і Варчиних віртуальних курей! </w:t>
      </w:r>
    </w:p>
    <w:p w:rsidR="00701802" w:rsidRPr="00E90CFF" w:rsidRDefault="00701802" w:rsidP="00E90CFF">
      <w:pPr>
        <w:pStyle w:val="BlockText"/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питає нишком у Варки так, щоб Ганна з Миколою, які мало не цілуються, не почули її прохання.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 xml:space="preserve">Мені </w:t>
      </w:r>
      <w:r>
        <w:rPr>
          <w:lang w:val="uk-UA"/>
        </w:rPr>
        <w:t xml:space="preserve">твоїх віртуальних </w:t>
      </w:r>
      <w:r w:rsidRPr="00E90CFF">
        <w:t>на розвід даси</w:t>
      </w:r>
      <w:r>
        <w:rPr>
          <w:lang w:val="uk-UA"/>
        </w:rPr>
        <w:t>ш!</w:t>
      </w:r>
      <w:r w:rsidRPr="00E90CFF">
        <w:t xml:space="preserve"> Даси?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 w:rsidRPr="007018C5">
        <w:rPr>
          <w:rFonts w:ascii="Courier New" w:hAnsi="Courier New" w:cs="Courier New"/>
        </w:rPr>
        <w:t>ІНТ. КУХНЯ ВАСІ ДЕНЬ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газовій плиті у каструлі вариться борщ. Із каструлі стирчить куряча лапа.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Вася сидить за комп’ютером на кухні, вишукує по Інтернету рецепт борщу, знаходить, читає з екрану.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8B2CAF">
      <w:pPr>
        <w:pStyle w:val="BlockText"/>
        <w:ind w:left="3827" w:right="0"/>
        <w:rPr>
          <w:lang w:val="uk-UA"/>
        </w:rPr>
      </w:pPr>
      <w:r>
        <w:rPr>
          <w:lang w:val="uk-UA"/>
        </w:rPr>
        <w:t>ВАСЯ</w:t>
      </w:r>
    </w:p>
    <w:p w:rsidR="00701802" w:rsidRDefault="00701802" w:rsidP="008B2CAF">
      <w:pPr>
        <w:pStyle w:val="BlockText"/>
        <w:rPr>
          <w:lang w:val="uk-UA"/>
        </w:rPr>
      </w:pPr>
      <w:r>
        <w:rPr>
          <w:lang w:val="uk-UA"/>
        </w:rPr>
        <w:t>Ага, ось! П'ятнадцять грамів солі!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Вася встає, іде до плити, з полички дістає сіль, набирає в ложку, сипле в каструлю з борщем.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Відчиняються двері. В кухню вбігає ДІВЧИНКА років п’яти і хлопчик років чотирьох, кидаються до Васі в обійми. За ними входить Мама Васі.Дівчинка пристає до Васі з питанням. Хлопчик біжить, сідає біля комп’ютера.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8B2CAF">
      <w:pPr>
        <w:pStyle w:val="BlockText"/>
        <w:ind w:left="3827" w:right="0"/>
        <w:rPr>
          <w:lang w:val="uk-UA"/>
        </w:rPr>
      </w:pPr>
      <w:r>
        <w:rPr>
          <w:lang w:val="uk-UA"/>
        </w:rPr>
        <w:t>ДІВЧИНКА</w:t>
      </w:r>
    </w:p>
    <w:p w:rsidR="00701802" w:rsidRDefault="00701802" w:rsidP="008B2CAF">
      <w:pPr>
        <w:pStyle w:val="BlockText"/>
        <w:rPr>
          <w:lang w:val="uk-UA"/>
        </w:rPr>
      </w:pPr>
      <w:r>
        <w:rPr>
          <w:lang w:val="uk-UA"/>
        </w:rPr>
        <w:t>Тату, а ти скоро маму із роддому з моєю сестричкою привезеш?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Дівчинка принюхується, іде до плити.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8B2CAF">
      <w:pPr>
        <w:pStyle w:val="BlockText"/>
        <w:ind w:left="3827" w:right="0"/>
        <w:rPr>
          <w:lang w:val="uk-UA"/>
        </w:rPr>
      </w:pPr>
      <w:r>
        <w:rPr>
          <w:lang w:val="uk-UA"/>
        </w:rPr>
        <w:t>ДІВЧИНКА</w:t>
      </w:r>
    </w:p>
    <w:p w:rsidR="00701802" w:rsidRDefault="00701802" w:rsidP="008B2CAF">
      <w:pPr>
        <w:pStyle w:val="BlockText"/>
        <w:rPr>
          <w:lang w:val="uk-UA"/>
        </w:rPr>
      </w:pPr>
      <w:r>
        <w:rPr>
          <w:lang w:val="uk-UA"/>
        </w:rPr>
        <w:t>Ти знову вариш борщ із ім… із морт… з чужої курки?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7018C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Мама дає наганяя Васі.</w:t>
      </w:r>
    </w:p>
    <w:p w:rsidR="00701802" w:rsidRDefault="00701802" w:rsidP="007018C5">
      <w:pPr>
        <w:rPr>
          <w:rFonts w:ascii="Courier New" w:hAnsi="Courier New" w:cs="Courier New"/>
          <w:lang w:val="uk-UA"/>
        </w:rPr>
      </w:pPr>
    </w:p>
    <w:p w:rsidR="00701802" w:rsidRDefault="00701802" w:rsidP="008B2CAF">
      <w:pPr>
        <w:pStyle w:val="BlockText"/>
        <w:ind w:left="3827" w:right="0"/>
        <w:rPr>
          <w:lang w:val="uk-UA"/>
        </w:rPr>
      </w:pPr>
      <w:r>
        <w:rPr>
          <w:lang w:val="uk-UA"/>
        </w:rPr>
        <w:t>МАМА</w:t>
      </w:r>
    </w:p>
    <w:p w:rsidR="00701802" w:rsidRPr="007018C5" w:rsidRDefault="00701802" w:rsidP="008B2CAF">
      <w:pPr>
        <w:pStyle w:val="BlockText"/>
        <w:rPr>
          <w:lang w:val="uk-UA"/>
        </w:rPr>
      </w:pPr>
      <w:r>
        <w:rPr>
          <w:lang w:val="uk-UA"/>
        </w:rPr>
        <w:t>Казала тобі, синку, погуляй з дітьми. Я би вже борщ сама зварила. А то в комп’ютері та в комп’ютері сидиш!Надійку голодом замориш! Будеш нести обід Надійці, почуєш, як гарно на Тхориковому кутку співають.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Default="00701802" w:rsidP="00615BB0">
      <w:pPr>
        <w:rPr>
          <w:rFonts w:ascii="Courier New" w:hAnsi="Courier New" w:cs="Courier New"/>
          <w:lang w:val="uk-UA"/>
        </w:rPr>
      </w:pPr>
      <w:r w:rsidRPr="00D56F54">
        <w:rPr>
          <w:rFonts w:ascii="Courier New" w:hAnsi="Courier New" w:cs="Courier New"/>
        </w:rPr>
        <w:t>НАТ. МИКОЛИН САДОК ДЕНЬ</w:t>
      </w:r>
    </w:p>
    <w:p w:rsidR="00701802" w:rsidRDefault="00701802" w:rsidP="00615BB0">
      <w:pPr>
        <w:rPr>
          <w:rFonts w:ascii="Courier New" w:hAnsi="Courier New" w:cs="Courier New"/>
          <w:lang w:val="uk-UA"/>
        </w:rPr>
      </w:pPr>
    </w:p>
    <w:p w:rsidR="00701802" w:rsidRDefault="00701802" w:rsidP="0034200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Миколаз Варкою, Одаркою та Ганною засідають за столом, захмелілі співають.</w:t>
      </w:r>
    </w:p>
    <w:p w:rsidR="00701802" w:rsidRDefault="00701802" w:rsidP="00342008">
      <w:pPr>
        <w:rPr>
          <w:rFonts w:ascii="Courier New" w:hAnsi="Courier New" w:cs="Courier New"/>
          <w:lang w:val="uk-UA"/>
        </w:rPr>
      </w:pPr>
    </w:p>
    <w:p w:rsidR="00701802" w:rsidRDefault="00701802" w:rsidP="0034200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</w:t>
      </w:r>
      <w:r w:rsidRPr="0033371A">
        <w:rPr>
          <w:rFonts w:ascii="Courier New" w:hAnsi="Courier New" w:cs="Courier New"/>
          <w:lang w:val="uk-UA"/>
        </w:rPr>
        <w:t xml:space="preserve">унає </w:t>
      </w:r>
      <w:r>
        <w:rPr>
          <w:rFonts w:ascii="Courier New" w:hAnsi="Courier New" w:cs="Courier New"/>
          <w:lang w:val="uk-UA"/>
        </w:rPr>
        <w:t>Пісня.</w:t>
      </w:r>
    </w:p>
    <w:p w:rsidR="00701802" w:rsidRDefault="00701802" w:rsidP="00342008">
      <w:pPr>
        <w:rPr>
          <w:rFonts w:ascii="Courier New" w:hAnsi="Courier New" w:cs="Courier New"/>
          <w:lang w:val="uk-UA"/>
        </w:rPr>
      </w:pPr>
    </w:p>
    <w:p w:rsidR="00701802" w:rsidRDefault="00701802" w:rsidP="00342008">
      <w:pPr>
        <w:pStyle w:val="BlockText"/>
        <w:ind w:left="3827" w:right="0"/>
        <w:rPr>
          <w:lang w:val="uk-UA"/>
        </w:rPr>
      </w:pPr>
      <w:r>
        <w:rPr>
          <w:lang w:val="uk-UA"/>
        </w:rPr>
        <w:t>ПІСНЯ</w:t>
      </w:r>
    </w:p>
    <w:p w:rsidR="00701802" w:rsidRPr="0033371A" w:rsidRDefault="00701802" w:rsidP="00342008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Pr="0033371A" w:rsidRDefault="00701802" w:rsidP="00342008">
      <w:pPr>
        <w:ind w:left="540" w:firstLine="162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Ой, зелене жито, зелене…</w:t>
      </w:r>
    </w:p>
    <w:p w:rsidR="00701802" w:rsidRPr="0033371A" w:rsidRDefault="00701802" w:rsidP="00D65186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Пісня </w:t>
      </w:r>
      <w:r>
        <w:rPr>
          <w:rFonts w:ascii="Courier New" w:hAnsi="Courier New" w:cs="Courier New"/>
          <w:lang w:val="uk-UA"/>
        </w:rPr>
        <w:t>кінчається</w:t>
      </w:r>
      <w:r w:rsidRPr="0033371A">
        <w:rPr>
          <w:rFonts w:ascii="Courier New" w:hAnsi="Courier New" w:cs="Courier New"/>
          <w:lang w:val="uk-UA"/>
        </w:rPr>
        <w:t xml:space="preserve">. </w:t>
      </w: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У цілковитій тиші Микола виголошує ідею.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E90CFF" w:rsidRDefault="00701802" w:rsidP="00E90CFF">
      <w:pPr>
        <w:pStyle w:val="BlockText"/>
      </w:pPr>
      <w:r w:rsidRPr="00E90CFF">
        <w:t xml:space="preserve">Потрібен капкан! </w:t>
      </w:r>
    </w:p>
    <w:p w:rsidR="00701802" w:rsidRPr="00E90CFF" w:rsidRDefault="00701802" w:rsidP="00E90CFF">
      <w:pPr>
        <w:pStyle w:val="BlockText"/>
      </w:pPr>
    </w:p>
    <w:p w:rsidR="00701802" w:rsidRPr="0033371A" w:rsidRDefault="00701802" w:rsidP="00AF32C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Варці кортить вгодити Миколі</w:t>
      </w:r>
      <w:r>
        <w:rPr>
          <w:rFonts w:ascii="Courier New" w:hAnsi="Courier New" w:cs="Courier New"/>
          <w:lang w:val="uk-UA"/>
        </w:rPr>
        <w:t>, випереджає подруг.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>У мене є капкан! Від покійного Ничипора зостався!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D65186" w:rsidRDefault="00701802" w:rsidP="00D65186">
      <w:pPr>
        <w:rPr>
          <w:rFonts w:ascii="Courier New" w:hAnsi="Courier New" w:cs="Courier New"/>
          <w:lang w:val="uk-UA"/>
        </w:rPr>
      </w:pPr>
      <w:r w:rsidRPr="00D65186">
        <w:rPr>
          <w:rFonts w:ascii="Courier New" w:hAnsi="Courier New" w:cs="Courier New"/>
          <w:lang w:val="uk-UA"/>
        </w:rPr>
        <w:t>Ганна ставить Варку на місце.</w:t>
      </w:r>
    </w:p>
    <w:p w:rsidR="00701802" w:rsidRDefault="00701802" w:rsidP="00234AFA">
      <w:pPr>
        <w:pStyle w:val="BlockText"/>
        <w:ind w:left="0" w:right="0"/>
        <w:rPr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 xml:space="preserve">Ніби то твій Ничипір збирався забрати капкана на той світ з собою! У мене також капкан є! 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C1106A" w:rsidRDefault="00701802" w:rsidP="00C1106A">
      <w:pPr>
        <w:rPr>
          <w:rFonts w:ascii="Courier New" w:hAnsi="Courier New" w:cs="Courier New"/>
          <w:lang w:val="uk-UA"/>
        </w:rPr>
      </w:pPr>
      <w:r w:rsidRPr="00C1106A">
        <w:rPr>
          <w:rFonts w:ascii="Courier New" w:hAnsi="Courier New" w:cs="Courier New"/>
          <w:lang w:val="uk-UA"/>
        </w:rPr>
        <w:t>Одарка і собі не відстає від подруг.</w:t>
      </w: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i/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 xml:space="preserve"> І у мене капкан є! 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D65186" w:rsidRDefault="00701802" w:rsidP="00D65186">
      <w:pPr>
        <w:rPr>
          <w:rFonts w:ascii="Courier New" w:hAnsi="Courier New" w:cs="Courier New"/>
          <w:lang w:val="uk-UA"/>
        </w:rPr>
      </w:pPr>
      <w:r w:rsidRPr="00D65186">
        <w:rPr>
          <w:rFonts w:ascii="Courier New" w:hAnsi="Courier New" w:cs="Courier New"/>
          <w:lang w:val="uk-UA"/>
        </w:rPr>
        <w:t>Микола глузує з молодиць.</w:t>
      </w:r>
    </w:p>
    <w:p w:rsidR="00701802" w:rsidRPr="0033371A" w:rsidRDefault="00701802" w:rsidP="00D65186">
      <w:pPr>
        <w:rPr>
          <w:rFonts w:ascii="Courier New" w:hAnsi="Courier New" w:cs="Courier New"/>
          <w:lang w:val="uk-UA"/>
        </w:rPr>
      </w:pPr>
    </w:p>
    <w:p w:rsidR="00701802" w:rsidRPr="00D65186" w:rsidRDefault="00701802" w:rsidP="00D51891">
      <w:pPr>
        <w:pStyle w:val="BlockText"/>
        <w:ind w:left="3827" w:right="0"/>
        <w:rPr>
          <w:lang w:val="uk-UA"/>
        </w:rPr>
      </w:pPr>
      <w:r w:rsidRPr="00D65186">
        <w:rPr>
          <w:lang w:val="uk-UA"/>
        </w:rPr>
        <w:t xml:space="preserve">МИКОЛА </w:t>
      </w:r>
    </w:p>
    <w:p w:rsidR="00701802" w:rsidRDefault="00701802" w:rsidP="00E90CFF">
      <w:pPr>
        <w:pStyle w:val="BlockText"/>
        <w:rPr>
          <w:lang w:val="uk-UA"/>
        </w:rPr>
      </w:pPr>
      <w:r w:rsidRPr="00E90CFF">
        <w:t>Еге! Чи не на бахурів ваші завбачливі чоловіки капкани колись ладнали?</w:t>
      </w:r>
      <w:r w:rsidRPr="0033371A">
        <w:rPr>
          <w:lang w:val="uk-UA"/>
        </w:rPr>
        <w:t xml:space="preserve"> </w:t>
      </w:r>
    </w:p>
    <w:p w:rsidR="00701802" w:rsidRDefault="00701802" w:rsidP="00E90CFF">
      <w:pPr>
        <w:pStyle w:val="BlockText"/>
        <w:rPr>
          <w:lang w:val="uk-UA"/>
        </w:rPr>
      </w:pPr>
    </w:p>
    <w:p w:rsidR="00701802" w:rsidRPr="00B22C05" w:rsidRDefault="00701802" w:rsidP="00B22C05">
      <w:pPr>
        <w:rPr>
          <w:rFonts w:ascii="Courier New" w:hAnsi="Courier New" w:cs="Courier New"/>
          <w:lang w:val="uk-UA"/>
        </w:rPr>
      </w:pPr>
      <w:r w:rsidRPr="00B22C05">
        <w:rPr>
          <w:rFonts w:ascii="Courier New" w:hAnsi="Courier New" w:cs="Courier New"/>
          <w:lang w:val="uk-UA"/>
        </w:rPr>
        <w:t>Варка аж червоніє, нарікає Миколі.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ВАРКА </w:t>
      </w:r>
    </w:p>
    <w:p w:rsidR="00701802" w:rsidRPr="00E90CFF" w:rsidRDefault="00701802" w:rsidP="00E90CFF">
      <w:pPr>
        <w:pStyle w:val="BlockText"/>
      </w:pPr>
      <w:r w:rsidRPr="00E90CFF">
        <w:t xml:space="preserve">Ти як не з </w:t>
      </w:r>
      <w:r>
        <w:rPr>
          <w:lang w:val="uk-UA"/>
        </w:rPr>
        <w:t>Тхорикового кутка!</w:t>
      </w:r>
      <w:r w:rsidRPr="00E90CFF">
        <w:t xml:space="preserve">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B22C0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повертається до справи.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МИКОЛА </w:t>
      </w:r>
    </w:p>
    <w:p w:rsidR="00701802" w:rsidRDefault="00701802" w:rsidP="00DB3683">
      <w:pPr>
        <w:pStyle w:val="BlockText"/>
        <w:rPr>
          <w:lang w:val="uk-UA"/>
        </w:rPr>
      </w:pPr>
      <w:r>
        <w:rPr>
          <w:lang w:val="uk-UA"/>
        </w:rPr>
        <w:t>Так у</w:t>
      </w:r>
      <w:r w:rsidRPr="0033371A">
        <w:rPr>
          <w:lang w:val="uk-UA"/>
        </w:rPr>
        <w:t xml:space="preserve"> чиєму дворі капкана ставити будемо? 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Pr="00B22C05" w:rsidRDefault="00701802" w:rsidP="00B22C05">
      <w:pPr>
        <w:rPr>
          <w:rFonts w:ascii="Courier New" w:hAnsi="Courier New" w:cs="Courier New"/>
          <w:lang w:val="uk-UA"/>
        </w:rPr>
      </w:pPr>
      <w:r w:rsidRPr="00B22C05">
        <w:rPr>
          <w:rFonts w:ascii="Courier New" w:hAnsi="Courier New" w:cs="Courier New"/>
          <w:lang w:val="uk-UA"/>
        </w:rPr>
        <w:t>Ганна</w:t>
      </w:r>
      <w:r>
        <w:rPr>
          <w:rFonts w:ascii="Courier New" w:hAnsi="Courier New" w:cs="Courier New"/>
          <w:lang w:val="uk-UA"/>
        </w:rPr>
        <w:t xml:space="preserve"> </w:t>
      </w:r>
      <w:r w:rsidRPr="00B22C05">
        <w:rPr>
          <w:rFonts w:ascii="Courier New" w:hAnsi="Courier New" w:cs="Courier New"/>
          <w:lang w:val="uk-UA"/>
        </w:rPr>
        <w:t>пропонує ставити капкана у її дворі.</w:t>
      </w:r>
    </w:p>
    <w:p w:rsidR="00701802" w:rsidRPr="00B22C05" w:rsidRDefault="00701802" w:rsidP="00B22C05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ГАННА </w:t>
      </w:r>
    </w:p>
    <w:p w:rsidR="00701802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У моєму!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Pr="00B22C05" w:rsidRDefault="00701802" w:rsidP="00B22C05">
      <w:pPr>
        <w:rPr>
          <w:rFonts w:ascii="Courier New" w:hAnsi="Courier New" w:cs="Courier New"/>
          <w:lang w:val="uk-UA"/>
        </w:rPr>
      </w:pPr>
      <w:r w:rsidRPr="00B22C05">
        <w:rPr>
          <w:rFonts w:ascii="Courier New" w:hAnsi="Courier New" w:cs="Courier New"/>
          <w:lang w:val="uk-UA"/>
        </w:rPr>
        <w:t>Варку пропозиція Ганни не влаштовує, вона заперечує.</w:t>
      </w:r>
    </w:p>
    <w:p w:rsidR="00701802" w:rsidRPr="0033371A" w:rsidRDefault="00701802" w:rsidP="00B22C05">
      <w:pPr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ВАРКА </w:t>
      </w:r>
    </w:p>
    <w:p w:rsidR="00701802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У моєму!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Pr="005E7F98" w:rsidRDefault="00701802" w:rsidP="005E7F98">
      <w:pPr>
        <w:rPr>
          <w:rFonts w:ascii="Courier New" w:hAnsi="Courier New" w:cs="Courier New"/>
          <w:lang w:val="uk-UA"/>
        </w:rPr>
      </w:pPr>
      <w:r w:rsidRPr="005E7F98">
        <w:rPr>
          <w:rFonts w:ascii="Courier New" w:hAnsi="Courier New" w:cs="Courier New"/>
          <w:lang w:val="uk-UA"/>
        </w:rPr>
        <w:t>Одарка наполягає, щоб капкана ставили у її дворі, аж ударяє долоне</w:t>
      </w:r>
      <w:r>
        <w:rPr>
          <w:rFonts w:ascii="Courier New" w:hAnsi="Courier New" w:cs="Courier New"/>
          <w:lang w:val="uk-UA"/>
        </w:rPr>
        <w:t>ю</w:t>
      </w:r>
      <w:r w:rsidRPr="005E7F98">
        <w:rPr>
          <w:rFonts w:ascii="Courier New" w:hAnsi="Courier New" w:cs="Courier New"/>
          <w:lang w:val="uk-UA"/>
        </w:rPr>
        <w:t xml:space="preserve"> по столу.</w:t>
      </w:r>
    </w:p>
    <w:p w:rsidR="00701802" w:rsidRPr="00D51891" w:rsidRDefault="00701802" w:rsidP="0033371A">
      <w:pPr>
        <w:ind w:left="540" w:firstLine="360"/>
        <w:rPr>
          <w:rFonts w:ascii="Courier New" w:hAnsi="Courier New" w:cs="Courier New"/>
          <w:b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ОДАРКА </w:t>
      </w:r>
    </w:p>
    <w:p w:rsidR="00701802" w:rsidRPr="0033371A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А чого це – у вашому? Звісно, у моєму!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Pr="00234AFA" w:rsidRDefault="00701802" w:rsidP="00234AFA">
      <w:pPr>
        <w:rPr>
          <w:rFonts w:ascii="Courier New" w:hAnsi="Courier New" w:cs="Courier New"/>
          <w:lang w:val="uk-UA"/>
        </w:rPr>
      </w:pPr>
      <w:r w:rsidRPr="005E7F98">
        <w:rPr>
          <w:rFonts w:ascii="Courier New" w:hAnsi="Courier New" w:cs="Courier New"/>
          <w:lang w:val="uk-UA"/>
        </w:rPr>
        <w:t>Ганна обґрунтовує свою пропозицію.</w:t>
      </w:r>
    </w:p>
    <w:p w:rsidR="00701802" w:rsidRDefault="00701802" w:rsidP="00D51891">
      <w:pPr>
        <w:pStyle w:val="BlockText"/>
        <w:ind w:left="3827" w:right="0"/>
        <w:rPr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>ГАННА</w:t>
      </w:r>
    </w:p>
    <w:p w:rsidR="00701802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Одарко! А скажи-но мені, чому це саме у твоєму дворі та ставити капкана? У тебе ж курчат більше немає! У мене ж ще гусенята залишилися!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Pr="005E7F98" w:rsidRDefault="00701802" w:rsidP="005E7F98">
      <w:pPr>
        <w:rPr>
          <w:rFonts w:ascii="Courier New" w:hAnsi="Courier New" w:cs="Courier New"/>
          <w:lang w:val="uk-UA"/>
        </w:rPr>
      </w:pPr>
      <w:r w:rsidRPr="005E7F98">
        <w:rPr>
          <w:rFonts w:ascii="Courier New" w:hAnsi="Courier New" w:cs="Courier New"/>
          <w:lang w:val="uk-UA"/>
        </w:rPr>
        <w:t>Зачмеліла Одарка відстоює свою пропозицію.</w:t>
      </w:r>
    </w:p>
    <w:p w:rsidR="00701802" w:rsidRPr="005E7F98" w:rsidRDefault="00701802" w:rsidP="005E7F98">
      <w:pPr>
        <w:rPr>
          <w:rFonts w:ascii="Courier New" w:hAnsi="Courier New" w:cs="Courier New"/>
          <w:lang w:val="uk-UA"/>
        </w:rPr>
      </w:pPr>
    </w:p>
    <w:p w:rsidR="00701802" w:rsidRPr="00D51891" w:rsidRDefault="00701802" w:rsidP="005E7F98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>ОДАРКА</w:t>
      </w:r>
      <w:r w:rsidRPr="00D51891">
        <w:rPr>
          <w:lang w:val="uk-UA"/>
        </w:rPr>
        <w:t xml:space="preserve"> </w:t>
      </w:r>
    </w:p>
    <w:p w:rsidR="00701802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 xml:space="preserve">Задля справедливої помсти за моїх курчат! У мене ставити! А твої, Ганно, гусенята нехай повиздихають до останнього, якщо їх тхорик не порішить!  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Pr="005E7F98" w:rsidRDefault="00701802" w:rsidP="005E7F98">
      <w:pPr>
        <w:rPr>
          <w:rFonts w:ascii="Courier New" w:hAnsi="Courier New" w:cs="Courier New"/>
          <w:lang w:val="uk-UA"/>
        </w:rPr>
      </w:pPr>
      <w:r w:rsidRPr="005E7F98">
        <w:rPr>
          <w:rFonts w:ascii="Courier New" w:hAnsi="Courier New" w:cs="Courier New"/>
          <w:lang w:val="uk-UA"/>
        </w:rPr>
        <w:t>Микола вмішується в суперечку подруг, підказує їм як знайти справедливе рішення, яке б влаштувало усіх</w:t>
      </w:r>
      <w:r>
        <w:rPr>
          <w:rFonts w:ascii="Courier New" w:hAnsi="Courier New" w:cs="Courier New"/>
          <w:lang w:val="uk-UA"/>
        </w:rPr>
        <w:t>, крутить перед ними вказівним пальцем.</w:t>
      </w:r>
    </w:p>
    <w:p w:rsidR="00701802" w:rsidRPr="00C1106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D51891">
      <w:pPr>
        <w:pStyle w:val="BlockText"/>
        <w:ind w:left="3827" w:right="0"/>
        <w:rPr>
          <w:lang w:val="uk-UA"/>
        </w:rPr>
      </w:pPr>
    </w:p>
    <w:p w:rsidR="00701802" w:rsidRDefault="00701802" w:rsidP="00D51891">
      <w:pPr>
        <w:pStyle w:val="BlockText"/>
        <w:ind w:left="3827" w:right="0"/>
        <w:rPr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МИКОЛА </w:t>
      </w:r>
    </w:p>
    <w:p w:rsidR="00701802" w:rsidRPr="0033371A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Тхорик, не олігарх, а звір, який поняття має! Він не розбійничає там, де живе! У кого тхорик птиці не потрошив?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Молодиці слідкують за вказівним пальцем Миколи. </w:t>
      </w:r>
    </w:p>
    <w:p w:rsidR="00701802" w:rsidRDefault="00701802" w:rsidP="00701A10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Ганну стратегія Миколи не влаштовує,</w:t>
      </w:r>
      <w:r w:rsidRPr="0033371A">
        <w:rPr>
          <w:rFonts w:ascii="Courier New" w:hAnsi="Courier New" w:cs="Courier New"/>
          <w:lang w:val="uk-UA"/>
        </w:rPr>
        <w:t>Ганн</w:t>
      </w:r>
      <w:r>
        <w:rPr>
          <w:rFonts w:ascii="Courier New" w:hAnsi="Courier New" w:cs="Courier New"/>
          <w:lang w:val="uk-UA"/>
        </w:rPr>
        <w:t>а міняється на лиці, їй хочеться</w:t>
      </w:r>
      <w:r w:rsidRPr="0033371A">
        <w:rPr>
          <w:rFonts w:ascii="Courier New" w:hAnsi="Courier New" w:cs="Courier New"/>
          <w:lang w:val="uk-UA"/>
        </w:rPr>
        <w:t xml:space="preserve"> щось сказати викривальне</w:t>
      </w:r>
      <w:r>
        <w:rPr>
          <w:rFonts w:ascii="Courier New" w:hAnsi="Courier New" w:cs="Courier New"/>
          <w:lang w:val="uk-UA"/>
        </w:rPr>
        <w:t xml:space="preserve"> проти Варки</w:t>
      </w:r>
      <w:r w:rsidRPr="0033371A">
        <w:rPr>
          <w:rFonts w:ascii="Courier New" w:hAnsi="Courier New" w:cs="Courier New"/>
          <w:lang w:val="uk-UA"/>
        </w:rPr>
        <w:t xml:space="preserve">. Але Варка </w:t>
      </w:r>
      <w:r>
        <w:rPr>
          <w:rFonts w:ascii="Courier New" w:hAnsi="Courier New" w:cs="Courier New"/>
          <w:lang w:val="uk-UA"/>
        </w:rPr>
        <w:t xml:space="preserve"> випереджає Ганну, </w:t>
      </w:r>
      <w:r w:rsidRPr="0033371A">
        <w:rPr>
          <w:rFonts w:ascii="Courier New" w:hAnsi="Courier New" w:cs="Courier New"/>
          <w:lang w:val="uk-UA"/>
        </w:rPr>
        <w:t>смикає її за блузку, не дає нічого сказати, торохтить сама.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>ВАРКА</w:t>
      </w:r>
    </w:p>
    <w:p w:rsidR="00701802" w:rsidRPr="0033371A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У Миколиному дворі капкана поставимо! Мого капкана! За вашими довго ходити. Я ближче до Миколи живу! Піду</w:t>
      </w:r>
      <w:r>
        <w:rPr>
          <w:lang w:val="uk-UA"/>
        </w:rPr>
        <w:t xml:space="preserve"> зараз і</w:t>
      </w:r>
      <w:r w:rsidRPr="0033371A">
        <w:rPr>
          <w:lang w:val="uk-UA"/>
        </w:rPr>
        <w:t xml:space="preserve"> принесу! </w:t>
      </w:r>
    </w:p>
    <w:p w:rsidR="00701802" w:rsidRPr="0033371A" w:rsidRDefault="00701802" w:rsidP="00DB3683">
      <w:pPr>
        <w:pStyle w:val="BlockText"/>
        <w:rPr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</w:t>
      </w:r>
      <w:r>
        <w:rPr>
          <w:rFonts w:ascii="Courier New" w:hAnsi="Courier New" w:cs="Courier New"/>
          <w:lang w:val="uk-UA"/>
        </w:rPr>
        <w:t xml:space="preserve"> влазить із-за стола,</w:t>
      </w:r>
      <w:r w:rsidRPr="0033371A">
        <w:rPr>
          <w:rFonts w:ascii="Courier New" w:hAnsi="Courier New" w:cs="Courier New"/>
          <w:lang w:val="uk-UA"/>
        </w:rPr>
        <w:t xml:space="preserve"> іде </w:t>
      </w:r>
      <w:r>
        <w:rPr>
          <w:rFonts w:ascii="Courier New" w:hAnsi="Courier New" w:cs="Courier New"/>
          <w:lang w:val="uk-UA"/>
        </w:rPr>
        <w:t>за капканом додому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роздратована</w:t>
      </w:r>
      <w:r>
        <w:rPr>
          <w:rFonts w:ascii="Courier New" w:hAnsi="Courier New" w:cs="Courier New"/>
          <w:lang w:val="uk-UA"/>
        </w:rPr>
        <w:t xml:space="preserve"> тим, що не вмовила Миколу поставити капкана у її дворі.</w:t>
      </w:r>
      <w:r w:rsidRPr="0033371A">
        <w:rPr>
          <w:rFonts w:ascii="Courier New" w:hAnsi="Courier New" w:cs="Courier New"/>
          <w:lang w:val="uk-UA"/>
        </w:rPr>
        <w:t xml:space="preserve"> Наливає Миколі, собі і Одарці горілки, Дивиться на сонце крізь спорожнілу пляшку, ставить порожню пляшку під стіл.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ГАННА </w:t>
      </w:r>
    </w:p>
    <w:p w:rsidR="00701802" w:rsidRPr="0033371A" w:rsidRDefault="00701802" w:rsidP="00DB3683">
      <w:pPr>
        <w:pStyle w:val="BlockText"/>
        <w:rPr>
          <w:lang w:val="uk-UA"/>
        </w:rPr>
      </w:pPr>
      <w:r>
        <w:rPr>
          <w:lang w:val="uk-UA"/>
        </w:rPr>
        <w:t>Та бог з тим!</w:t>
      </w:r>
      <w:r w:rsidRPr="0033371A">
        <w:rPr>
          <w:lang w:val="uk-UA"/>
        </w:rPr>
        <w:t xml:space="preserve">Заспівуй, Миколо!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хитає головою, відмовляється і пити і співати.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>МИКОЛА</w:t>
      </w:r>
    </w:p>
    <w:p w:rsidR="00701802" w:rsidRPr="0033371A" w:rsidRDefault="00701802" w:rsidP="00DB3683">
      <w:pPr>
        <w:pStyle w:val="BlockText"/>
        <w:rPr>
          <w:lang w:val="uk-UA"/>
        </w:rPr>
      </w:pPr>
      <w:r>
        <w:rPr>
          <w:lang w:val="uk-UA"/>
        </w:rPr>
        <w:t>А хто вимагав від мене спочатку діло?</w:t>
      </w: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Вертається Варка. </w:t>
      </w:r>
      <w:r>
        <w:rPr>
          <w:rFonts w:ascii="Courier New" w:hAnsi="Courier New" w:cs="Courier New"/>
          <w:lang w:val="uk-UA"/>
        </w:rPr>
        <w:t xml:space="preserve">Підходить до столу. </w:t>
      </w:r>
      <w:r w:rsidRPr="0033371A">
        <w:rPr>
          <w:rFonts w:ascii="Courier New" w:hAnsi="Courier New" w:cs="Courier New"/>
          <w:lang w:val="uk-UA"/>
        </w:rPr>
        <w:t xml:space="preserve">В руках у неї  капкан на вовка і  залізний кілок з ланцюгом. Кидає </w:t>
      </w:r>
      <w:r>
        <w:rPr>
          <w:rFonts w:ascii="Courier New" w:hAnsi="Courier New" w:cs="Courier New"/>
          <w:lang w:val="uk-UA"/>
        </w:rPr>
        <w:t xml:space="preserve">знаряддя </w:t>
      </w:r>
      <w:r w:rsidRPr="0033371A">
        <w:rPr>
          <w:rFonts w:ascii="Courier New" w:hAnsi="Courier New" w:cs="Courier New"/>
          <w:lang w:val="uk-UA"/>
        </w:rPr>
        <w:t xml:space="preserve">до ніг Миколи, відсапує. </w:t>
      </w: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</w:p>
    <w:p w:rsidR="00701802" w:rsidRPr="00C1106A" w:rsidRDefault="00701802" w:rsidP="00D51891">
      <w:pPr>
        <w:pStyle w:val="BlockText"/>
        <w:ind w:left="3827" w:right="0"/>
        <w:rPr>
          <w:lang w:val="uk-UA"/>
        </w:rPr>
      </w:pPr>
      <w:r w:rsidRPr="00C1106A">
        <w:rPr>
          <w:lang w:val="uk-UA"/>
        </w:rPr>
        <w:t xml:space="preserve">ВАРКА </w:t>
      </w:r>
    </w:p>
    <w:p w:rsidR="00701802" w:rsidRPr="0033371A" w:rsidRDefault="00701802" w:rsidP="00DB3683">
      <w:pPr>
        <w:pStyle w:val="BlockText"/>
        <w:rPr>
          <w:lang w:val="uk-UA"/>
        </w:rPr>
      </w:pPr>
      <w:r w:rsidRPr="0033371A">
        <w:rPr>
          <w:lang w:val="uk-UA"/>
        </w:rPr>
        <w:t>Важезне орудіє… Тельбухи могли повилазити!.. Поки приперла!</w:t>
      </w:r>
    </w:p>
    <w:p w:rsidR="00701802" w:rsidRDefault="00701802" w:rsidP="00DB3683">
      <w:pPr>
        <w:pStyle w:val="BlockText"/>
        <w:rPr>
          <w:lang w:val="uk-UA"/>
        </w:rPr>
      </w:pPr>
    </w:p>
    <w:p w:rsidR="00701802" w:rsidRDefault="00701802" w:rsidP="00924758">
      <w:pPr>
        <w:rPr>
          <w:rFonts w:ascii="Courier New" w:hAnsi="Courier New" w:cs="Courier New"/>
          <w:lang w:val="uk-UA"/>
        </w:rPr>
      </w:pPr>
      <w:r w:rsidRPr="00924758">
        <w:rPr>
          <w:rFonts w:ascii="Courier New" w:hAnsi="Courier New" w:cs="Courier New"/>
          <w:lang w:val="uk-UA"/>
        </w:rPr>
        <w:t>Микола не пропускає вколоти Варку.</w:t>
      </w:r>
    </w:p>
    <w:p w:rsidR="00701802" w:rsidRPr="00924758" w:rsidRDefault="00701802" w:rsidP="00924758">
      <w:pPr>
        <w:rPr>
          <w:rFonts w:ascii="Courier New" w:hAnsi="Courier New" w:cs="Courier New"/>
          <w:lang w:val="uk-UA"/>
        </w:rPr>
      </w:pPr>
    </w:p>
    <w:p w:rsidR="00701802" w:rsidRPr="00D51891" w:rsidRDefault="00701802" w:rsidP="00D51891">
      <w:pPr>
        <w:pStyle w:val="BlockText"/>
        <w:ind w:left="3827" w:right="0"/>
        <w:rPr>
          <w:lang w:val="uk-UA"/>
        </w:rPr>
      </w:pPr>
      <w:r w:rsidRPr="00D51891">
        <w:rPr>
          <w:lang w:val="uk-UA"/>
        </w:rPr>
        <w:t xml:space="preserve">МИКОЛА </w:t>
      </w:r>
    </w:p>
    <w:p w:rsidR="00701802" w:rsidRDefault="00701802" w:rsidP="00C02CA2">
      <w:pPr>
        <w:pStyle w:val="BlockText"/>
        <w:rPr>
          <w:lang w:val="uk-UA"/>
        </w:rPr>
      </w:pPr>
      <w:r w:rsidRPr="00DB3683">
        <w:rPr>
          <w:lang w:val="uk-UA"/>
        </w:rPr>
        <w:t xml:space="preserve">Теж мені кандидатка на приймачку!.. </w:t>
      </w:r>
    </w:p>
    <w:p w:rsidR="00701802" w:rsidRDefault="00701802" w:rsidP="00C02CA2">
      <w:pPr>
        <w:pStyle w:val="BlockText"/>
        <w:rPr>
          <w:lang w:val="uk-UA"/>
        </w:rPr>
      </w:pPr>
    </w:p>
    <w:p w:rsidR="00701802" w:rsidRPr="00924758" w:rsidRDefault="00701802" w:rsidP="00924758">
      <w:pPr>
        <w:rPr>
          <w:rFonts w:ascii="Courier New" w:hAnsi="Courier New" w:cs="Courier New"/>
          <w:lang w:val="uk-UA"/>
        </w:rPr>
      </w:pPr>
      <w:r w:rsidRPr="00924758">
        <w:rPr>
          <w:rFonts w:ascii="Courier New" w:hAnsi="Courier New" w:cs="Courier New"/>
          <w:lang w:val="uk-UA"/>
        </w:rPr>
        <w:t>Микола бере в руки, оцінює капкана.</w:t>
      </w:r>
    </w:p>
    <w:p w:rsidR="00701802" w:rsidRDefault="00701802" w:rsidP="00C02CA2">
      <w:pPr>
        <w:pStyle w:val="BlockText"/>
        <w:rPr>
          <w:lang w:val="uk-UA"/>
        </w:rPr>
      </w:pPr>
    </w:p>
    <w:p w:rsidR="00701802" w:rsidRDefault="00701802" w:rsidP="00924758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924758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>Хороший капкан! Кілка не те, що тхорик,  бугай із землі не виверне! Вартий тхорика!</w:t>
      </w:r>
    </w:p>
    <w:p w:rsidR="00701802" w:rsidRPr="0033371A" w:rsidRDefault="00701802" w:rsidP="00C02CA2">
      <w:pPr>
        <w:pStyle w:val="BlockText"/>
        <w:rPr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розгублено дивиться то на Ганну, то на Одарку - як на конкуренток.</w:t>
      </w: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 xml:space="preserve">Тільки б попався Ірод проклятий!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пробує звести однією рукою пружину капкана. Йому це не вдається. Він хвилюється, дістає із кишені недопалок, запалює, пускає дим. </w:t>
      </w:r>
    </w:p>
    <w:p w:rsidR="00701802" w:rsidRPr="0033371A" w:rsidRDefault="00701802" w:rsidP="00701A10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>У Варки біля клуні стоїть задом  до мого садка копиця торішньої соломи. Капкана будемо ставити у зад Варчиній копиці!</w:t>
      </w:r>
    </w:p>
    <w:p w:rsidR="00701802" w:rsidRDefault="00701802" w:rsidP="00C02CA2">
      <w:pPr>
        <w:pStyle w:val="BlockText"/>
        <w:rPr>
          <w:lang w:val="uk-UA"/>
        </w:rPr>
      </w:pPr>
    </w:p>
    <w:p w:rsidR="00701802" w:rsidRPr="0036563F" w:rsidRDefault="00701802" w:rsidP="0036563F">
      <w:pPr>
        <w:rPr>
          <w:rFonts w:ascii="Courier New" w:hAnsi="Courier New" w:cs="Courier New"/>
          <w:lang w:val="uk-UA"/>
        </w:rPr>
      </w:pPr>
      <w:r w:rsidRPr="0036563F">
        <w:rPr>
          <w:rFonts w:ascii="Courier New" w:hAnsi="Courier New" w:cs="Courier New"/>
          <w:lang w:val="uk-UA"/>
        </w:rPr>
        <w:t>Ганна погоджується з Миколою.</w:t>
      </w:r>
    </w:p>
    <w:p w:rsidR="00701802" w:rsidRPr="0033371A" w:rsidRDefault="00701802" w:rsidP="00C02CA2">
      <w:pPr>
        <w:pStyle w:val="BlockText"/>
        <w:rPr>
          <w:lang w:val="uk-UA"/>
        </w:rPr>
      </w:pPr>
    </w:p>
    <w:p w:rsidR="00701802" w:rsidRPr="0033371A" w:rsidRDefault="00701802" w:rsidP="00D5189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 xml:space="preserve">Це ясно, як день! </w:t>
      </w:r>
    </w:p>
    <w:p w:rsidR="00701802" w:rsidRDefault="00701802" w:rsidP="00C02CA2">
      <w:pPr>
        <w:pStyle w:val="BlockText"/>
        <w:rPr>
          <w:lang w:val="uk-UA"/>
        </w:rPr>
      </w:pPr>
    </w:p>
    <w:p w:rsidR="00701802" w:rsidRDefault="00701802" w:rsidP="0036563F">
      <w:pPr>
        <w:rPr>
          <w:rFonts w:ascii="Courier New" w:hAnsi="Courier New" w:cs="Courier New"/>
          <w:lang w:val="uk-UA"/>
        </w:rPr>
      </w:pPr>
      <w:r w:rsidRPr="0036563F">
        <w:rPr>
          <w:rFonts w:ascii="Courier New" w:hAnsi="Courier New" w:cs="Courier New"/>
          <w:lang w:val="uk-UA"/>
        </w:rPr>
        <w:t>Одарка підтримує Ганну і Миколу.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 xml:space="preserve">Як задом до саду, то куди ж іще!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мовчить. Микола насолоджується димом недопалка.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>Копиця стоїть впритул до тину. У тинові дірка. А в копиці нора. Біля нори кров і пір'я. Тільки хто капкана ставити буде? Капкана ставити треба вміючи і обома руками!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вцілілою рукою мацає порожній рукав, дістає з-під стола, крутить в руках, розглядає порожню пляшку.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>У мене ні курчат, ні гусенят немає! Я ідею вам подав? Робіть що хочете!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6B5BD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Варці хочеться добитися прихильності Миколи.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>Ти, Миколо, тільки наставляй нас! Ми самі геть усе зробимо!</w:t>
      </w:r>
    </w:p>
    <w:p w:rsidR="00701802" w:rsidRPr="0033371A" w:rsidRDefault="00701802" w:rsidP="00C02CA2">
      <w:pPr>
        <w:pStyle w:val="BlockText"/>
        <w:rPr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Міліметри цигарки догоряють. Микола струшує білий попіл з губів.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Default="00701802" w:rsidP="00C02CA2">
      <w:pPr>
        <w:pStyle w:val="BlockText"/>
        <w:rPr>
          <w:lang w:val="uk-UA"/>
        </w:rPr>
      </w:pPr>
      <w:r w:rsidRPr="0033371A">
        <w:rPr>
          <w:lang w:val="uk-UA"/>
        </w:rPr>
        <w:t>Майстриня ти побазікати, Варко. Тхорика впіймати – це не язиком плескати!</w:t>
      </w:r>
    </w:p>
    <w:p w:rsidR="00701802" w:rsidRDefault="00701802" w:rsidP="00C02CA2">
      <w:pPr>
        <w:pStyle w:val="BlockText"/>
        <w:rPr>
          <w:lang w:val="uk-UA"/>
        </w:rPr>
      </w:pPr>
    </w:p>
    <w:p w:rsidR="00701802" w:rsidRPr="006B5BD3" w:rsidRDefault="00701802" w:rsidP="006B5BD3">
      <w:pPr>
        <w:rPr>
          <w:rFonts w:ascii="Courier New" w:hAnsi="Courier New" w:cs="Courier New"/>
          <w:lang w:val="uk-UA"/>
        </w:rPr>
      </w:pPr>
      <w:r w:rsidRPr="006B5BD3">
        <w:rPr>
          <w:rFonts w:ascii="Courier New" w:hAnsi="Courier New" w:cs="Courier New"/>
          <w:lang w:val="uk-UA"/>
        </w:rPr>
        <w:t>Варка не звертає уваги на Миколині слова, продовжує тиркотіти.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C77260" w:rsidRDefault="00701802" w:rsidP="00C77260">
      <w:pPr>
        <w:pStyle w:val="BlockText"/>
        <w:ind w:left="3827" w:right="0"/>
        <w:rPr>
          <w:lang w:val="uk-UA"/>
        </w:rPr>
      </w:pPr>
      <w:r w:rsidRPr="00C77260">
        <w:rPr>
          <w:lang w:val="uk-UA"/>
        </w:rPr>
        <w:t>ВАРКА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Капкан – мій! Копиця – моя! І тхорик буде мій!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6B5BD3" w:rsidRDefault="00701802" w:rsidP="006B5BD3">
      <w:pPr>
        <w:rPr>
          <w:rFonts w:ascii="Courier New" w:hAnsi="Courier New" w:cs="Courier New"/>
          <w:lang w:val="uk-UA"/>
        </w:rPr>
      </w:pPr>
      <w:r w:rsidRPr="006B5BD3">
        <w:rPr>
          <w:rFonts w:ascii="Courier New" w:hAnsi="Courier New" w:cs="Courier New"/>
          <w:lang w:val="uk-UA"/>
        </w:rPr>
        <w:t>Одарка скипає від сказаного Варкою.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C77260" w:rsidRDefault="00701802" w:rsidP="006B5BD3">
      <w:pPr>
        <w:pStyle w:val="BlockText"/>
        <w:ind w:left="3119" w:right="2552"/>
        <w:rPr>
          <w:lang w:val="uk-UA"/>
        </w:rPr>
      </w:pPr>
      <w:r w:rsidRPr="00C77260">
        <w:rPr>
          <w:lang w:val="uk-UA"/>
        </w:rPr>
        <w:t>(до Варки)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Тхорик, кажеш, твій? А хто мені за одинадцять курчат заплатить?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Default="00701802" w:rsidP="006B5BD3">
      <w:pPr>
        <w:rPr>
          <w:rFonts w:ascii="Courier New" w:hAnsi="Courier New" w:cs="Courier New"/>
          <w:lang w:val="uk-UA"/>
        </w:rPr>
      </w:pPr>
      <w:r w:rsidRPr="006B5BD3">
        <w:rPr>
          <w:rFonts w:ascii="Courier New" w:hAnsi="Courier New" w:cs="Courier New"/>
          <w:lang w:val="uk-UA"/>
        </w:rPr>
        <w:t>Варці не хочеться платити, вона дає задній хід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6B5BD3">
      <w:pPr>
        <w:rPr>
          <w:rFonts w:ascii="Courier New" w:hAnsi="Courier New" w:cs="Courier New"/>
          <w:lang w:val="uk-UA"/>
        </w:rPr>
      </w:pPr>
    </w:p>
    <w:p w:rsidR="00701802" w:rsidRPr="00C77260" w:rsidRDefault="00701802" w:rsidP="006B5BD3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  <w:r w:rsidRPr="00C77260">
        <w:rPr>
          <w:lang w:val="uk-UA"/>
        </w:rPr>
        <w:t xml:space="preserve">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Нора в заду копиці. Дірка у Миколиному тинові…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6B5BD3" w:rsidRDefault="00701802" w:rsidP="006B5BD3">
      <w:pPr>
        <w:rPr>
          <w:rFonts w:ascii="Courier New" w:hAnsi="Courier New" w:cs="Courier New"/>
          <w:lang w:val="uk-UA"/>
        </w:rPr>
      </w:pPr>
      <w:r w:rsidRPr="006B5BD3">
        <w:rPr>
          <w:rFonts w:ascii="Courier New" w:hAnsi="Courier New" w:cs="Courier New"/>
          <w:lang w:val="uk-UA"/>
        </w:rPr>
        <w:t>Одарка ще більше дратується.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Я і до мого Миколи доберусь!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6B5BD3" w:rsidRDefault="00701802" w:rsidP="006B5BD3">
      <w:pPr>
        <w:rPr>
          <w:rFonts w:ascii="Courier New" w:hAnsi="Courier New" w:cs="Courier New"/>
          <w:lang w:val="uk-UA"/>
        </w:rPr>
      </w:pPr>
      <w:r w:rsidRPr="006B5BD3">
        <w:rPr>
          <w:rFonts w:ascii="Courier New" w:hAnsi="Courier New" w:cs="Courier New"/>
          <w:lang w:val="uk-UA"/>
        </w:rPr>
        <w:t>Варка пирхає на Одарку.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6B5BD3">
      <w:pPr>
        <w:pStyle w:val="BlockText"/>
        <w:rPr>
          <w:lang w:val="uk-UA"/>
        </w:rPr>
      </w:pPr>
      <w:r w:rsidRPr="0033371A">
        <w:rPr>
          <w:lang w:val="uk-UA"/>
        </w:rPr>
        <w:t xml:space="preserve">До якого це такого твого Миколи? </w:t>
      </w:r>
      <w:r>
        <w:rPr>
          <w:lang w:val="uk-UA"/>
        </w:rPr>
        <w:t>Уже Микола твій?</w:t>
      </w:r>
    </w:p>
    <w:p w:rsidR="00701802" w:rsidRDefault="00701802" w:rsidP="006B5BD3">
      <w:pPr>
        <w:pStyle w:val="BlockText"/>
        <w:rPr>
          <w:lang w:val="uk-UA"/>
        </w:rPr>
      </w:pPr>
    </w:p>
    <w:p w:rsidR="00701802" w:rsidRPr="00766F8B" w:rsidRDefault="00701802" w:rsidP="00766F8B">
      <w:pPr>
        <w:rPr>
          <w:rFonts w:ascii="Courier New" w:hAnsi="Courier New" w:cs="Courier New"/>
          <w:lang w:val="uk-UA"/>
        </w:rPr>
      </w:pPr>
      <w:r w:rsidRPr="00766F8B">
        <w:rPr>
          <w:rFonts w:ascii="Courier New" w:hAnsi="Courier New" w:cs="Courier New"/>
          <w:lang w:val="uk-UA"/>
        </w:rPr>
        <w:t>Одарка розгублюється, не знаходить слів сперечатись, схлипує.</w:t>
      </w:r>
    </w:p>
    <w:p w:rsidR="00701802" w:rsidRPr="0033371A" w:rsidRDefault="00701802" w:rsidP="00766F8B">
      <w:pPr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Тхорик твій і Миколин! А у мене одинадцять курчат пропало! </w:t>
      </w:r>
    </w:p>
    <w:p w:rsidR="00701802" w:rsidRPr="0033371A" w:rsidRDefault="00701802" w:rsidP="006F3713">
      <w:pPr>
        <w:pStyle w:val="BlockText"/>
        <w:rPr>
          <w:lang w:val="uk-UA"/>
        </w:rPr>
      </w:pPr>
    </w:p>
    <w:p w:rsidR="00701802" w:rsidRDefault="00701802" w:rsidP="00766F8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Ганні робиться шкода Одарки, заспокоює Одарку.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Досить! Досить! А то я стану моїх гусенят оплакувати!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766F8B" w:rsidRDefault="00701802" w:rsidP="00766F8B">
      <w:pPr>
        <w:rPr>
          <w:rFonts w:ascii="Courier New" w:hAnsi="Courier New" w:cs="Courier New"/>
          <w:lang w:val="uk-UA"/>
        </w:rPr>
      </w:pPr>
      <w:r w:rsidRPr="00766F8B">
        <w:rPr>
          <w:rFonts w:ascii="Courier New" w:hAnsi="Courier New" w:cs="Courier New"/>
          <w:lang w:val="uk-UA"/>
        </w:rPr>
        <w:t>Одарка не вгамовується продовжує схлипувати</w:t>
      </w:r>
      <w:r>
        <w:rPr>
          <w:rFonts w:ascii="Courier New" w:hAnsi="Courier New" w:cs="Courier New"/>
          <w:lang w:val="uk-UA"/>
        </w:rPr>
        <w:t>, відмовляється ставити капкана.</w:t>
      </w:r>
    </w:p>
    <w:p w:rsidR="00701802" w:rsidRPr="0033371A" w:rsidRDefault="00701802" w:rsidP="006F3713">
      <w:pPr>
        <w:pStyle w:val="BlockText"/>
        <w:rPr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 </w:t>
      </w:r>
    </w:p>
    <w:p w:rsidR="00701802" w:rsidRPr="0033371A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Не буду капкана ставити! Курчат у мене вже немає!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дістає із-за вуха цигарку, запалює, закриває очі, насолоджується димом.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>Одарко! Я курчат тобі не воскрешу! А тхорика з задоволенням віддам тобі!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766F8B" w:rsidRDefault="00701802" w:rsidP="00766F8B">
      <w:pPr>
        <w:rPr>
          <w:rFonts w:ascii="Courier New" w:hAnsi="Courier New" w:cs="Courier New"/>
          <w:lang w:val="uk-UA"/>
        </w:rPr>
      </w:pPr>
      <w:r w:rsidRPr="00766F8B">
        <w:rPr>
          <w:rFonts w:ascii="Courier New" w:hAnsi="Courier New" w:cs="Courier New"/>
          <w:lang w:val="uk-UA"/>
        </w:rPr>
        <w:t>Одарка розгублюється вкрай від посули Миколи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6F3713">
      <w:pPr>
        <w:pStyle w:val="BlockText"/>
        <w:rPr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А що я з ним робити буду?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234AFA" w:rsidRDefault="00701802" w:rsidP="00234AFA">
      <w:pPr>
        <w:rPr>
          <w:rFonts w:ascii="Courier New" w:hAnsi="Courier New" w:cs="Courier New"/>
          <w:lang w:val="uk-UA"/>
        </w:rPr>
      </w:pPr>
      <w:r w:rsidRPr="00766F8B">
        <w:rPr>
          <w:rFonts w:ascii="Courier New" w:hAnsi="Courier New" w:cs="Courier New"/>
          <w:lang w:val="uk-UA"/>
        </w:rPr>
        <w:t xml:space="preserve">Микола пояснює Одарці своє </w:t>
      </w:r>
      <w:r>
        <w:rPr>
          <w:rFonts w:ascii="Courier New" w:hAnsi="Courier New" w:cs="Courier New"/>
          <w:lang w:val="uk-UA"/>
        </w:rPr>
        <w:t>рішення віддати їй вбитого тхорика.</w:t>
      </w:r>
    </w:p>
    <w:p w:rsidR="00701802" w:rsidRDefault="00701802" w:rsidP="00C77260">
      <w:pPr>
        <w:pStyle w:val="BlockText"/>
        <w:ind w:left="3827" w:right="0"/>
        <w:rPr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>А вб'єш Ірода! Полегкість у грудях відчуєш! Жаль і тугу за курчатами з душі скинеш!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при Миколиних словах чепуриться, обома руками поправляє зачіску.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Ганні рішення Миколи не подобається. Вона обводить очима всіх, очікує співчуття і підтримки.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А я що, вбивати Ірода не повинна? Хіба не моїх трійко гусенят звірюка погубив?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766F8B" w:rsidRDefault="00701802" w:rsidP="00766F8B">
      <w:pPr>
        <w:rPr>
          <w:rFonts w:ascii="Courier New" w:hAnsi="Courier New" w:cs="Courier New"/>
          <w:lang w:val="uk-UA"/>
        </w:rPr>
      </w:pPr>
      <w:r w:rsidRPr="00766F8B">
        <w:rPr>
          <w:rFonts w:ascii="Courier New" w:hAnsi="Courier New" w:cs="Courier New"/>
          <w:lang w:val="uk-UA"/>
        </w:rPr>
        <w:t>Микола пропонує вже ставити капкана.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Тоді гайда ставити капкана! </w:t>
      </w:r>
    </w:p>
    <w:p w:rsidR="00701802" w:rsidRDefault="00701802" w:rsidP="006D34F3">
      <w:pPr>
        <w:rPr>
          <w:rFonts w:ascii="Courier New" w:hAnsi="Courier New" w:cs="Courier New"/>
          <w:lang w:val="uk-UA"/>
        </w:rPr>
      </w:pPr>
    </w:p>
    <w:p w:rsidR="00701802" w:rsidRPr="007D69AF" w:rsidRDefault="00701802" w:rsidP="007D69AF">
      <w:pPr>
        <w:rPr>
          <w:rFonts w:ascii="Courier New" w:hAnsi="Courier New" w:cs="Courier New"/>
        </w:rPr>
      </w:pPr>
      <w:r w:rsidRPr="007D69AF">
        <w:rPr>
          <w:rFonts w:ascii="Courier New" w:hAnsi="Courier New" w:cs="Courier New"/>
        </w:rPr>
        <w:t>НАТ. СІЛЬСЬКИЙ ФАП ДЕНЬ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D69AF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Вася крутиться під вікнами ФАПу в неприймальний час. З вікна виглядаює породіля – Надійка. Васі не терпиться взнати про третю дитину, гукає у зачинене вікно.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D69AF">
      <w:pPr>
        <w:pStyle w:val="BlockText"/>
        <w:ind w:left="3827" w:right="0"/>
        <w:rPr>
          <w:lang w:val="uk-UA"/>
        </w:rPr>
      </w:pPr>
      <w:r>
        <w:rPr>
          <w:lang w:val="uk-UA"/>
        </w:rPr>
        <w:t>ВАСЯ</w:t>
      </w:r>
    </w:p>
    <w:p w:rsidR="00701802" w:rsidRDefault="00701802" w:rsidP="007D69AF">
      <w:pPr>
        <w:pStyle w:val="BlockText"/>
        <w:rPr>
          <w:lang w:val="uk-UA"/>
        </w:rPr>
      </w:pPr>
      <w:r>
        <w:rPr>
          <w:lang w:val="uk-UA"/>
        </w:rPr>
        <w:t>На кого  мале похоже? На тебе?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D69AF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Надійка крутить головою, сміється.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D69AF">
      <w:pPr>
        <w:pStyle w:val="BlockText"/>
        <w:ind w:left="3827" w:right="0"/>
        <w:rPr>
          <w:lang w:val="uk-UA"/>
        </w:rPr>
      </w:pPr>
      <w:r>
        <w:rPr>
          <w:lang w:val="uk-UA"/>
        </w:rPr>
        <w:t>НАДІЙКА</w:t>
      </w:r>
    </w:p>
    <w:p w:rsidR="00701802" w:rsidRDefault="00701802" w:rsidP="006D34F3">
      <w:pPr>
        <w:pStyle w:val="BlockText"/>
        <w:rPr>
          <w:lang w:val="uk-UA"/>
        </w:rPr>
      </w:pPr>
      <w:r>
        <w:rPr>
          <w:lang w:val="uk-UA"/>
        </w:rPr>
        <w:t>На твою скво!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МИКОЛИН САДОК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Дірявий, напівзруйнований тин</w:t>
      </w:r>
      <w:r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 xml:space="preserve">відділяє садиби Миколи і Варки. За тином впритул до нього </w:t>
      </w:r>
      <w:r>
        <w:rPr>
          <w:rFonts w:ascii="Courier New" w:hAnsi="Courier New" w:cs="Courier New"/>
          <w:lang w:val="uk-UA"/>
        </w:rPr>
        <w:t xml:space="preserve">стоїть </w:t>
      </w:r>
      <w:r w:rsidRPr="0033371A">
        <w:rPr>
          <w:rFonts w:ascii="Courier New" w:hAnsi="Courier New" w:cs="Courier New"/>
          <w:lang w:val="uk-UA"/>
        </w:rPr>
        <w:t>копиця соломи. У копиці видніється нірка. Перед ніркою на траві валяються пір'їнки і курячі кісточки.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Микола, Варка, Одарка і Ганна топчуться біля нірки. </w:t>
      </w:r>
      <w:r w:rsidRPr="0033371A">
        <w:rPr>
          <w:rFonts w:ascii="Courier New" w:hAnsi="Courier New" w:cs="Courier New"/>
          <w:lang w:val="uk-UA"/>
        </w:rPr>
        <w:t>Молодиці з острахом поглядають на нірку.</w:t>
      </w:r>
      <w:r>
        <w:rPr>
          <w:rFonts w:ascii="Courier New" w:hAnsi="Courier New" w:cs="Courier New"/>
          <w:lang w:val="uk-UA"/>
        </w:rPr>
        <w:t xml:space="preserve"> Микола їх заспокоює.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Не дрейфити! Тхір – звір нічний! 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Pr="006D34F3" w:rsidRDefault="00701802" w:rsidP="006D34F3">
      <w:pPr>
        <w:rPr>
          <w:rFonts w:ascii="Courier New" w:hAnsi="Courier New" w:cs="Courier New"/>
          <w:lang w:val="uk-UA"/>
        </w:rPr>
      </w:pPr>
      <w:r w:rsidRPr="006D34F3">
        <w:rPr>
          <w:rFonts w:ascii="Courier New" w:hAnsi="Courier New" w:cs="Courier New"/>
          <w:lang w:val="uk-UA"/>
        </w:rPr>
        <w:t>Лунає Голос Диктора</w:t>
      </w:r>
    </w:p>
    <w:p w:rsidR="00701802" w:rsidRDefault="00701802" w:rsidP="006F3713">
      <w:pPr>
        <w:pStyle w:val="BlockText"/>
        <w:rPr>
          <w:lang w:val="uk-UA"/>
        </w:rPr>
      </w:pPr>
    </w:p>
    <w:p w:rsidR="00701802" w:rsidRDefault="00701802" w:rsidP="006D34F3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ГОЛОС ДИКТОРА </w:t>
      </w:r>
    </w:p>
    <w:p w:rsidR="00701802" w:rsidRPr="006D34F3" w:rsidRDefault="00701802" w:rsidP="00A16C0E">
      <w:pPr>
        <w:pStyle w:val="BlockText"/>
        <w:ind w:left="3119" w:right="2552"/>
        <w:rPr>
          <w:lang w:val="uk-UA"/>
        </w:rPr>
      </w:pPr>
      <w:r w:rsidRPr="006D34F3">
        <w:rPr>
          <w:lang w:val="uk-UA"/>
        </w:rPr>
        <w:t xml:space="preserve">(за кадром) </w:t>
      </w:r>
    </w:p>
    <w:p w:rsidR="00701802" w:rsidRPr="0033371A" w:rsidRDefault="00701802" w:rsidP="006D34F3">
      <w:pPr>
        <w:pStyle w:val="BlockText"/>
        <w:rPr>
          <w:lang w:val="uk-UA"/>
        </w:rPr>
      </w:pPr>
      <w:r w:rsidRPr="0033371A">
        <w:rPr>
          <w:lang w:val="uk-UA"/>
        </w:rPr>
        <w:t>І ставили молодиці капкана усім кутком за правилами мисливської науки, яку тільки міг знати однорукий Микола.</w:t>
      </w:r>
    </w:p>
    <w:p w:rsidR="00701802" w:rsidRPr="0033371A" w:rsidRDefault="00701802" w:rsidP="006D34F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Першою кілка вганяє Варка</w:t>
      </w:r>
      <w:r>
        <w:rPr>
          <w:rFonts w:ascii="Courier New" w:hAnsi="Courier New" w:cs="Courier New"/>
          <w:lang w:val="uk-UA"/>
        </w:rPr>
        <w:t>.</w:t>
      </w:r>
      <w:r w:rsidRPr="006D34F3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Кілок повільно вганяється у землю.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передає із рук у руки кувалду Ганні. Важко дихає. Спітніла.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А нехай йому! Яка ця праця важка!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16C0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вдаряє, знову заносить кувалду над головою вдаряти по кілку.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16C0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</w:t>
      </w:r>
      <w:r>
        <w:rPr>
          <w:rFonts w:ascii="Courier New" w:hAnsi="Courier New" w:cs="Courier New"/>
          <w:lang w:val="uk-UA"/>
        </w:rPr>
        <w:t xml:space="preserve">з жалем дивиться на неї і </w:t>
      </w:r>
      <w:r w:rsidRPr="0033371A">
        <w:rPr>
          <w:rFonts w:ascii="Courier New" w:hAnsi="Courier New" w:cs="Courier New"/>
          <w:lang w:val="uk-UA"/>
        </w:rPr>
        <w:t>оголошує перерву.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6F3713">
      <w:pPr>
        <w:pStyle w:val="BlockText"/>
        <w:rPr>
          <w:lang w:val="uk-UA"/>
        </w:rPr>
      </w:pPr>
      <w:r>
        <w:rPr>
          <w:lang w:val="uk-UA"/>
        </w:rPr>
        <w:t>Мабуть час підкріпитися, слабосильні ви мої!</w:t>
      </w:r>
      <w:r w:rsidRPr="0033371A">
        <w:rPr>
          <w:lang w:val="uk-UA"/>
        </w:rPr>
        <w:t xml:space="preserve">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чує Миколині слова, </w:t>
      </w:r>
      <w:r>
        <w:rPr>
          <w:rFonts w:ascii="Courier New" w:hAnsi="Courier New" w:cs="Courier New"/>
          <w:lang w:val="uk-UA"/>
        </w:rPr>
        <w:t>зупиняється, не вдаряє по кілку,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випростовується</w:t>
      </w:r>
      <w:r w:rsidRPr="0033371A">
        <w:rPr>
          <w:rFonts w:ascii="Courier New" w:hAnsi="Courier New" w:cs="Courier New"/>
          <w:lang w:val="uk-UA"/>
        </w:rPr>
        <w:t xml:space="preserve">, опускає повільно підняту над головою кувалду, відсапується.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Pr="0033371A" w:rsidRDefault="00701802" w:rsidP="006F3713">
      <w:pPr>
        <w:pStyle w:val="BlockText"/>
        <w:rPr>
          <w:lang w:val="uk-UA"/>
        </w:rPr>
      </w:pPr>
      <w:r w:rsidRPr="0033371A">
        <w:rPr>
          <w:lang w:val="uk-UA"/>
        </w:rPr>
        <w:t xml:space="preserve">Кажеш під руку! А й справді, п’ять капок не завадить!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 xml:space="preserve">НАТ. МИКОЛИН САДОК СТІЛ ДЕНЬ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Ганна, Варка і Одарка сидять за столом. Микола стоїть, наливає їм у чарки горілки.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поглядає на сонце, розмірковує.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4953B7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9B3B9D">
      <w:pPr>
        <w:pStyle w:val="BlockText"/>
        <w:rPr>
          <w:lang w:val="uk-UA"/>
        </w:rPr>
      </w:pPr>
      <w:r w:rsidRPr="0033371A">
        <w:rPr>
          <w:lang w:val="uk-UA"/>
        </w:rPr>
        <w:t xml:space="preserve">Хоч би встигнути сьогодні!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Усі випивають, тягнуться за закускою. Микола не закушує, </w:t>
      </w:r>
      <w:r>
        <w:rPr>
          <w:rFonts w:ascii="Courier New" w:hAnsi="Courier New" w:cs="Courier New"/>
          <w:lang w:val="uk-UA"/>
        </w:rPr>
        <w:t>затягує пісню.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4953B7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Pr="0033371A" w:rsidRDefault="00701802" w:rsidP="004953B7">
      <w:pPr>
        <w:pStyle w:val="BlockText"/>
        <w:rPr>
          <w:lang w:val="uk-UA"/>
        </w:rPr>
      </w:pPr>
      <w:r w:rsidRPr="0033371A">
        <w:rPr>
          <w:lang w:val="uk-UA"/>
        </w:rPr>
        <w:t>Ой, зелене жито, зелене</w:t>
      </w:r>
      <w:r>
        <w:rPr>
          <w:lang w:val="uk-UA"/>
        </w:rPr>
        <w:t>…</w:t>
      </w:r>
    </w:p>
    <w:p w:rsidR="00701802" w:rsidRPr="0033371A" w:rsidRDefault="00701802" w:rsidP="004953B7">
      <w:pPr>
        <w:pStyle w:val="BlockText"/>
        <w:rPr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Молодиці дожовують, підспівують Миколі.</w:t>
      </w:r>
    </w:p>
    <w:p w:rsidR="00701802" w:rsidRDefault="00701802" w:rsidP="0078371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</w:t>
      </w:r>
      <w:r w:rsidRPr="0033371A">
        <w:rPr>
          <w:rFonts w:ascii="Courier New" w:hAnsi="Courier New" w:cs="Courier New"/>
          <w:lang w:val="uk-UA"/>
        </w:rPr>
        <w:t xml:space="preserve">унає </w:t>
      </w:r>
      <w:r>
        <w:rPr>
          <w:rFonts w:ascii="Courier New" w:hAnsi="Courier New" w:cs="Courier New"/>
          <w:lang w:val="uk-UA"/>
        </w:rPr>
        <w:t>Пісня.</w:t>
      </w:r>
    </w:p>
    <w:p w:rsidR="00701802" w:rsidRDefault="00701802" w:rsidP="00783718">
      <w:pPr>
        <w:rPr>
          <w:rFonts w:ascii="Courier New" w:hAnsi="Courier New" w:cs="Courier New"/>
          <w:lang w:val="uk-UA"/>
        </w:rPr>
      </w:pPr>
    </w:p>
    <w:p w:rsidR="00701802" w:rsidRDefault="00701802" w:rsidP="00783718">
      <w:pPr>
        <w:pStyle w:val="BlockText"/>
        <w:ind w:left="3827" w:right="0"/>
        <w:rPr>
          <w:lang w:val="uk-UA"/>
        </w:rPr>
      </w:pPr>
      <w:r>
        <w:rPr>
          <w:lang w:val="uk-UA"/>
        </w:rPr>
        <w:t>ПІСНЯ</w:t>
      </w:r>
    </w:p>
    <w:p w:rsidR="00701802" w:rsidRPr="0033371A" w:rsidRDefault="00701802" w:rsidP="00783718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Pr="0033371A" w:rsidRDefault="00701802" w:rsidP="00783718">
      <w:pPr>
        <w:ind w:left="540" w:firstLine="162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Ой, зелене жито, зелене…</w:t>
      </w:r>
    </w:p>
    <w:p w:rsidR="00701802" w:rsidRPr="0033371A" w:rsidRDefault="00701802" w:rsidP="0078371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8371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Пісня </w:t>
      </w:r>
      <w:r>
        <w:rPr>
          <w:rFonts w:ascii="Courier New" w:hAnsi="Courier New" w:cs="Courier New"/>
          <w:lang w:val="uk-UA"/>
        </w:rPr>
        <w:t>кінчається</w:t>
      </w:r>
      <w:r w:rsidRPr="0033371A">
        <w:rPr>
          <w:rFonts w:ascii="Courier New" w:hAnsi="Courier New" w:cs="Courier New"/>
          <w:lang w:val="uk-UA"/>
        </w:rPr>
        <w:t xml:space="preserve">. </w:t>
      </w:r>
    </w:p>
    <w:p w:rsidR="00701802" w:rsidRDefault="00701802" w:rsidP="00D56F54">
      <w:pPr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</w:t>
      </w:r>
      <w:r w:rsidRPr="00D56F54">
        <w:rPr>
          <w:rFonts w:ascii="Courier New" w:hAnsi="Courier New" w:cs="Courier New"/>
        </w:rPr>
        <w:t>АТ. МИКОЛИН САДОК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з трійцею жінок</w:t>
      </w:r>
      <w:r w:rsidRPr="0033371A">
        <w:rPr>
          <w:rFonts w:ascii="Courier New" w:hAnsi="Courier New" w:cs="Courier New"/>
          <w:lang w:val="uk-UA"/>
        </w:rPr>
        <w:t xml:space="preserve"> роб</w:t>
      </w:r>
      <w:r>
        <w:rPr>
          <w:rFonts w:ascii="Courier New" w:hAnsi="Courier New" w:cs="Courier New"/>
          <w:lang w:val="uk-UA"/>
        </w:rPr>
        <w:t>лять</w:t>
      </w:r>
      <w:r w:rsidRPr="0033371A">
        <w:rPr>
          <w:rFonts w:ascii="Courier New" w:hAnsi="Courier New" w:cs="Courier New"/>
          <w:lang w:val="uk-UA"/>
        </w:rPr>
        <w:t xml:space="preserve"> ще один підхід  гуртом до кілка з капканом. Кувалдою </w:t>
      </w:r>
      <w:r>
        <w:rPr>
          <w:rFonts w:ascii="Courier New" w:hAnsi="Courier New" w:cs="Courier New"/>
          <w:lang w:val="uk-UA"/>
        </w:rPr>
        <w:t xml:space="preserve">знову </w:t>
      </w:r>
      <w:r w:rsidRPr="0033371A">
        <w:rPr>
          <w:rFonts w:ascii="Courier New" w:hAnsi="Courier New" w:cs="Courier New"/>
          <w:lang w:val="uk-UA"/>
        </w:rPr>
        <w:t xml:space="preserve">махає Варка, хекає.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зупиняє Варку, нагинається, смикає рукою за ланцюга, пробує ворухнути кілка.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9B3B9D">
      <w:pPr>
        <w:pStyle w:val="BlockText"/>
        <w:rPr>
          <w:lang w:val="uk-UA"/>
        </w:rPr>
      </w:pPr>
      <w:r w:rsidRPr="0033371A">
        <w:rPr>
          <w:lang w:val="uk-UA"/>
        </w:rPr>
        <w:t xml:space="preserve">Мабуть досить! Не виверне і ланцюга не порве! </w:t>
      </w:r>
    </w:p>
    <w:p w:rsidR="00701802" w:rsidRDefault="00701802" w:rsidP="009B3B9D">
      <w:pPr>
        <w:pStyle w:val="BlockText"/>
        <w:rPr>
          <w:lang w:val="uk-UA"/>
        </w:rPr>
      </w:pPr>
    </w:p>
    <w:p w:rsidR="00701802" w:rsidRPr="00783718" w:rsidRDefault="00701802" w:rsidP="00783718">
      <w:pPr>
        <w:rPr>
          <w:rFonts w:ascii="Courier New" w:hAnsi="Courier New" w:cs="Courier New"/>
          <w:lang w:val="uk-UA"/>
        </w:rPr>
      </w:pPr>
      <w:r w:rsidRPr="00783718">
        <w:rPr>
          <w:rFonts w:ascii="Courier New" w:hAnsi="Courier New" w:cs="Courier New"/>
          <w:lang w:val="uk-UA"/>
        </w:rPr>
        <w:t>Варка не випускає кувалду із рук, язвить Миколі.</w:t>
      </w:r>
    </w:p>
    <w:p w:rsidR="00701802" w:rsidRPr="0033371A" w:rsidRDefault="00701802" w:rsidP="009B3B9D">
      <w:pPr>
        <w:pStyle w:val="BlockText"/>
        <w:rPr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9B3B9D">
      <w:pPr>
        <w:pStyle w:val="BlockText"/>
        <w:rPr>
          <w:lang w:val="uk-UA"/>
        </w:rPr>
      </w:pPr>
      <w:r w:rsidRPr="0033371A">
        <w:rPr>
          <w:lang w:val="uk-UA"/>
        </w:rPr>
        <w:t xml:space="preserve">Добре однорукому капкани жіночими руками ставити! </w:t>
      </w:r>
    </w:p>
    <w:p w:rsidR="00701802" w:rsidRDefault="00701802" w:rsidP="009B3B9D">
      <w:pPr>
        <w:pStyle w:val="BlockText"/>
        <w:rPr>
          <w:lang w:val="uk-UA"/>
        </w:rPr>
      </w:pPr>
    </w:p>
    <w:p w:rsidR="00701802" w:rsidRPr="00783718" w:rsidRDefault="00701802" w:rsidP="00783718">
      <w:pPr>
        <w:rPr>
          <w:rFonts w:ascii="Courier New" w:hAnsi="Courier New" w:cs="Courier New"/>
          <w:lang w:val="uk-UA"/>
        </w:rPr>
      </w:pPr>
      <w:r w:rsidRPr="00783718">
        <w:rPr>
          <w:rFonts w:ascii="Courier New" w:hAnsi="Courier New" w:cs="Courier New"/>
          <w:lang w:val="uk-UA"/>
        </w:rPr>
        <w:t>Микола тільки всміхається, чеше потилицю.</w:t>
      </w:r>
    </w:p>
    <w:p w:rsidR="00701802" w:rsidRDefault="00701802" w:rsidP="009B3B9D">
      <w:pPr>
        <w:pStyle w:val="BlockText"/>
        <w:rPr>
          <w:lang w:val="uk-UA"/>
        </w:rPr>
      </w:pPr>
    </w:p>
    <w:p w:rsidR="00701802" w:rsidRPr="001516F0" w:rsidRDefault="00701802" w:rsidP="001516F0">
      <w:pPr>
        <w:rPr>
          <w:rFonts w:ascii="Courier New" w:hAnsi="Courier New" w:cs="Courier New"/>
        </w:rPr>
      </w:pPr>
      <w:r w:rsidRPr="001516F0">
        <w:rPr>
          <w:rFonts w:ascii="Courier New" w:hAnsi="Courier New" w:cs="Courier New"/>
        </w:rPr>
        <w:t>НАТ. СЕЛО ВІШИВАНКА ВЕЧІР</w:t>
      </w:r>
    </w:p>
    <w:p w:rsidR="00701802" w:rsidRPr="0033371A" w:rsidRDefault="00701802" w:rsidP="009B3B9D">
      <w:pPr>
        <w:pStyle w:val="BlockText"/>
        <w:rPr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Сонце видніється далеко на заході.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Сільською вулицею з поля повертається череда корів</w:t>
      </w:r>
      <w:r>
        <w:rPr>
          <w:rFonts w:ascii="Courier New" w:hAnsi="Courier New" w:cs="Courier New"/>
          <w:lang w:val="uk-UA"/>
        </w:rPr>
        <w:t>,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село  опускаються сутінки.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САДИБА МИКОЛИ ПЕРЕЛАЗ НІЧ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Стомлені молодиці розходяться з Миколиного двору по домівках, по черзі долають перелаз.</w:t>
      </w:r>
      <w:r>
        <w:rPr>
          <w:rFonts w:ascii="Courier New" w:hAnsi="Courier New" w:cs="Courier New"/>
          <w:lang w:val="uk-UA"/>
        </w:rPr>
        <w:t>Останньою долає перелаз Варка, заграє до Миколи.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Default="00701802" w:rsidP="00C7726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9B3B9D">
      <w:pPr>
        <w:pStyle w:val="BlockText"/>
        <w:rPr>
          <w:lang w:val="uk-UA"/>
        </w:rPr>
      </w:pPr>
      <w:r w:rsidRPr="0033371A">
        <w:rPr>
          <w:lang w:val="uk-UA"/>
        </w:rPr>
        <w:t xml:space="preserve">Якщо тхорик у капкан не влізе, ми тобі китайську помсту зробимо! Відірвемо!.. </w:t>
      </w:r>
    </w:p>
    <w:p w:rsidR="00701802" w:rsidRPr="0033371A" w:rsidRDefault="00701802" w:rsidP="009B3B9D">
      <w:pPr>
        <w:pStyle w:val="BlockText"/>
        <w:rPr>
          <w:lang w:val="uk-UA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підштовхує Варку</w:t>
      </w:r>
      <w:r>
        <w:rPr>
          <w:rFonts w:ascii="Courier New" w:hAnsi="Courier New" w:cs="Courier New"/>
          <w:lang w:val="uk-UA"/>
        </w:rPr>
        <w:t xml:space="preserve"> під сідниці.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Default="00701802" w:rsidP="009B3B9D">
      <w:pPr>
        <w:pStyle w:val="BlockText"/>
        <w:rPr>
          <w:lang w:val="uk-UA"/>
        </w:rPr>
      </w:pPr>
      <w:r>
        <w:rPr>
          <w:lang w:val="uk-UA"/>
        </w:rPr>
        <w:t>Лізь уже хутчіш</w:t>
      </w:r>
      <w:r w:rsidRPr="0033371A">
        <w:rPr>
          <w:lang w:val="uk-UA"/>
        </w:rPr>
        <w:t>,  бідо!</w:t>
      </w:r>
    </w:p>
    <w:p w:rsidR="00701802" w:rsidRDefault="00701802" w:rsidP="009B3B9D">
      <w:pPr>
        <w:pStyle w:val="BlockText"/>
        <w:rPr>
          <w:lang w:val="uk-UA"/>
        </w:rPr>
      </w:pPr>
    </w:p>
    <w:p w:rsidR="00701802" w:rsidRPr="001516F0" w:rsidRDefault="00701802" w:rsidP="001516F0">
      <w:pPr>
        <w:rPr>
          <w:rFonts w:ascii="Courier New" w:hAnsi="Courier New" w:cs="Courier New"/>
          <w:lang w:val="uk-UA"/>
        </w:rPr>
      </w:pPr>
      <w:r w:rsidRPr="001516F0">
        <w:rPr>
          <w:rFonts w:ascii="Courier New" w:hAnsi="Courier New" w:cs="Courier New"/>
          <w:lang w:val="uk-UA"/>
        </w:rPr>
        <w:t>Варка долає перелаз, Микола виглядає на вулицю через перелаз, гукає навздогінці усім трьом.</w:t>
      </w:r>
    </w:p>
    <w:p w:rsidR="00701802" w:rsidRPr="001516F0" w:rsidRDefault="00701802" w:rsidP="001516F0">
      <w:pPr>
        <w:rPr>
          <w:rFonts w:ascii="Courier New" w:hAnsi="Courier New" w:cs="Courier New"/>
          <w:lang w:val="uk-UA"/>
        </w:rPr>
      </w:pPr>
    </w:p>
    <w:p w:rsidR="00701802" w:rsidRDefault="00701802" w:rsidP="001516F0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  <w:r w:rsidRPr="0033371A">
        <w:rPr>
          <w:lang w:val="uk-UA"/>
        </w:rPr>
        <w:t xml:space="preserve"> </w:t>
      </w:r>
    </w:p>
    <w:p w:rsidR="00701802" w:rsidRPr="0033371A" w:rsidRDefault="00701802" w:rsidP="009B3B9D">
      <w:pPr>
        <w:pStyle w:val="BlockText"/>
        <w:rPr>
          <w:lang w:val="uk-UA"/>
        </w:rPr>
      </w:pPr>
      <w:r w:rsidRPr="0033371A">
        <w:rPr>
          <w:lang w:val="uk-UA"/>
        </w:rPr>
        <w:t>Вранці чекаю! Звіролови!</w:t>
      </w:r>
    </w:p>
    <w:p w:rsidR="00701802" w:rsidRPr="0033371A" w:rsidRDefault="00701802" w:rsidP="009B3B9D">
      <w:pPr>
        <w:pStyle w:val="BlockText"/>
        <w:rPr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САДИБА ГАННИ НІЧ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 сутінках</w:t>
      </w:r>
      <w:r w:rsidRPr="0033371A">
        <w:rPr>
          <w:rFonts w:ascii="Courier New" w:hAnsi="Courier New" w:cs="Courier New"/>
          <w:lang w:val="uk-UA"/>
        </w:rPr>
        <w:t xml:space="preserve"> Ганна спішить на пташиний двір. Ганна у пташнику рахує гусенят - одного гусеняти недораховується. </w:t>
      </w:r>
      <w:r>
        <w:rPr>
          <w:rFonts w:ascii="Courier New" w:hAnsi="Courier New" w:cs="Courier New"/>
          <w:lang w:val="uk-UA"/>
        </w:rPr>
        <w:t>Ганна стогне, сплескує долонями по стегнах.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2F67C6">
      <w:pPr>
        <w:pStyle w:val="BlockText"/>
        <w:rPr>
          <w:lang w:val="uk-UA"/>
        </w:rPr>
      </w:pPr>
      <w:r w:rsidRPr="0033371A">
        <w:rPr>
          <w:lang w:val="uk-UA"/>
        </w:rPr>
        <w:t xml:space="preserve">Ірод! Зробив таки свою чорну справу! Спалю Варці копицю! Тхорів розвела! </w:t>
      </w:r>
    </w:p>
    <w:p w:rsidR="00701802" w:rsidRPr="002F67C6" w:rsidRDefault="00701802" w:rsidP="002F67C6">
      <w:pPr>
        <w:pStyle w:val="BlockText"/>
        <w:rPr>
          <w:lang w:val="uk-UA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 w:rsidRPr="002F67C6">
        <w:rPr>
          <w:rFonts w:ascii="Courier New" w:hAnsi="Courier New" w:cs="Courier New"/>
          <w:lang w:val="uk-UA"/>
        </w:rPr>
        <w:t>Г</w:t>
      </w:r>
      <w:r>
        <w:rPr>
          <w:rFonts w:ascii="Courier New" w:hAnsi="Courier New" w:cs="Courier New"/>
          <w:lang w:val="uk-UA"/>
        </w:rPr>
        <w:t>анна ще й іще перераховує гусенят, заспокоюється і</w:t>
      </w:r>
      <w:r w:rsidRPr="002F67C6">
        <w:rPr>
          <w:rFonts w:ascii="Courier New" w:hAnsi="Courier New" w:cs="Courier New"/>
          <w:lang w:val="uk-UA"/>
        </w:rPr>
        <w:t xml:space="preserve"> з полегшенням зітхає</w:t>
      </w:r>
      <w:r>
        <w:rPr>
          <w:rFonts w:ascii="Courier New" w:hAnsi="Courier New" w:cs="Courier New"/>
          <w:lang w:val="uk-UA"/>
        </w:rPr>
        <w:t>.</w:t>
      </w:r>
      <w:r w:rsidRPr="002F67C6"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Default="00701802" w:rsidP="00A64497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Pr="0033371A" w:rsidRDefault="00701802" w:rsidP="002F67C6">
      <w:pPr>
        <w:pStyle w:val="BlockText"/>
        <w:rPr>
          <w:lang w:val="uk-UA"/>
        </w:rPr>
      </w:pPr>
      <w:r w:rsidRPr="0033371A">
        <w:rPr>
          <w:lang w:val="uk-UA"/>
        </w:rPr>
        <w:t xml:space="preserve">Добре, що не всіх  порішив, як у Одарки курчат!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 xml:space="preserve">НАТ. </w:t>
      </w:r>
      <w:r>
        <w:rPr>
          <w:rFonts w:ascii="Courier New" w:hAnsi="Courier New" w:cs="Courier New"/>
          <w:lang w:val="uk-UA"/>
        </w:rPr>
        <w:t>КРИНИЦЯ НА ТХОРИКОВОМУ КУТКУ</w:t>
      </w:r>
      <w:r w:rsidRPr="00D56F54">
        <w:rPr>
          <w:rFonts w:ascii="Courier New" w:hAnsi="Courier New" w:cs="Courier New"/>
        </w:rPr>
        <w:t xml:space="preserve"> ДЕНЬ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Сходить сонце.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брязкає відром, набирає воду з криниці.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відрами до криниці поспішає Ганна, підходить, бідкається, жаліється Варці.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2F67C6">
      <w:pPr>
        <w:pStyle w:val="BlockText"/>
        <w:rPr>
          <w:lang w:val="uk-UA"/>
        </w:rPr>
      </w:pPr>
      <w:r w:rsidRPr="0033371A">
        <w:rPr>
          <w:lang w:val="uk-UA"/>
        </w:rPr>
        <w:t xml:space="preserve">Нема спасу від душогуба!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9A3160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співчуває Ганні, прибріхує, бідкається і собі.</w:t>
      </w:r>
    </w:p>
    <w:p w:rsidR="00701802" w:rsidRPr="0033371A" w:rsidRDefault="00701802" w:rsidP="009A3160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9A3160">
      <w:pPr>
        <w:pStyle w:val="BlockText"/>
        <w:rPr>
          <w:lang w:val="uk-UA"/>
        </w:rPr>
      </w:pPr>
      <w:r w:rsidRPr="0033371A">
        <w:rPr>
          <w:lang w:val="uk-UA"/>
        </w:rPr>
        <w:t xml:space="preserve">І у мене півень цієї ночі пропав! </w:t>
      </w:r>
      <w:r>
        <w:rPr>
          <w:lang w:val="uk-UA"/>
        </w:rPr>
        <w:t>Х</w:t>
      </w:r>
      <w:r w:rsidRPr="0033371A">
        <w:rPr>
          <w:lang w:val="uk-UA"/>
        </w:rPr>
        <w:t xml:space="preserve">то моїх несучок водити буде? </w:t>
      </w:r>
    </w:p>
    <w:p w:rsidR="00701802" w:rsidRDefault="00701802" w:rsidP="009A3160">
      <w:pPr>
        <w:pStyle w:val="BlockText"/>
        <w:rPr>
          <w:lang w:val="uk-UA"/>
        </w:rPr>
      </w:pPr>
    </w:p>
    <w:p w:rsidR="00701802" w:rsidRPr="009A3160" w:rsidRDefault="00701802" w:rsidP="009A3160">
      <w:pPr>
        <w:rPr>
          <w:rFonts w:ascii="Courier New" w:hAnsi="Courier New" w:cs="Courier New"/>
          <w:lang w:val="uk-UA"/>
        </w:rPr>
      </w:pPr>
      <w:r w:rsidRPr="009A3160">
        <w:rPr>
          <w:rFonts w:ascii="Courier New" w:hAnsi="Courier New" w:cs="Courier New"/>
          <w:lang w:val="uk-UA"/>
        </w:rPr>
        <w:t>Ганна не терпить Варчиної брехні, ріже їй прмо в очі.</w:t>
      </w:r>
    </w:p>
    <w:p w:rsidR="00701802" w:rsidRDefault="00701802" w:rsidP="00BE4E96">
      <w:pPr>
        <w:pStyle w:val="BlockText"/>
        <w:ind w:left="3827" w:right="0"/>
        <w:rPr>
          <w:lang w:val="uk-UA"/>
        </w:rPr>
      </w:pPr>
    </w:p>
    <w:p w:rsidR="00701802" w:rsidRDefault="00701802" w:rsidP="00BE4E96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Default="00701802" w:rsidP="009A3160">
      <w:pPr>
        <w:pStyle w:val="BlockText"/>
        <w:rPr>
          <w:lang w:val="uk-UA"/>
        </w:rPr>
      </w:pPr>
      <w:r>
        <w:rPr>
          <w:lang w:val="uk-UA"/>
        </w:rPr>
        <w:t>Яких несучок? Віртуальних?</w:t>
      </w:r>
    </w:p>
    <w:p w:rsidR="00701802" w:rsidRDefault="00701802" w:rsidP="009A3160">
      <w:pPr>
        <w:pStyle w:val="BlockText"/>
        <w:rPr>
          <w:lang w:val="uk-UA"/>
        </w:rPr>
      </w:pPr>
    </w:p>
    <w:p w:rsidR="00701802" w:rsidRPr="00BE4E96" w:rsidRDefault="00701802" w:rsidP="00BE4E96">
      <w:pPr>
        <w:rPr>
          <w:rFonts w:ascii="Courier New" w:hAnsi="Courier New" w:cs="Courier New"/>
          <w:lang w:val="uk-UA"/>
        </w:rPr>
      </w:pPr>
      <w:r w:rsidRPr="00BE4E96">
        <w:rPr>
          <w:rFonts w:ascii="Courier New" w:hAnsi="Courier New" w:cs="Courier New"/>
          <w:lang w:val="uk-UA"/>
        </w:rPr>
        <w:t>Варка ображається.</w:t>
      </w:r>
    </w:p>
    <w:p w:rsidR="00701802" w:rsidRDefault="00701802" w:rsidP="009A3160">
      <w:pPr>
        <w:pStyle w:val="BlockText"/>
        <w:rPr>
          <w:lang w:val="uk-UA"/>
        </w:rPr>
      </w:pPr>
    </w:p>
    <w:p w:rsidR="00701802" w:rsidRDefault="00701802" w:rsidP="00BE4E96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Default="00701802" w:rsidP="009A3160">
      <w:pPr>
        <w:pStyle w:val="BlockText"/>
        <w:rPr>
          <w:lang w:val="uk-UA"/>
        </w:rPr>
      </w:pPr>
      <w:r>
        <w:rPr>
          <w:lang w:val="uk-UA"/>
        </w:rPr>
        <w:t>Ну, ти вже велика господиня! Тільки гусенят і знаєш! Ти півня одного замай!</w:t>
      </w:r>
    </w:p>
    <w:p w:rsidR="00701802" w:rsidRPr="0033371A" w:rsidRDefault="00701802" w:rsidP="009A3160">
      <w:pPr>
        <w:pStyle w:val="BlockText"/>
        <w:rPr>
          <w:lang w:val="uk-UA"/>
        </w:rPr>
      </w:pPr>
    </w:p>
    <w:p w:rsidR="00701802" w:rsidRDefault="00701802" w:rsidP="00D56F5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з повними відрами йде від криниці.</w:t>
      </w:r>
    </w:p>
    <w:p w:rsidR="00701802" w:rsidRDefault="00701802" w:rsidP="00D56F54">
      <w:pPr>
        <w:rPr>
          <w:rFonts w:ascii="Courier New" w:hAnsi="Courier New" w:cs="Courier New"/>
          <w:lang w:val="uk-UA"/>
        </w:rPr>
      </w:pPr>
    </w:p>
    <w:p w:rsidR="00701802" w:rsidRDefault="00701802" w:rsidP="00BE4E96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набирає журавлем воду з криниці, ледве приборкує свою злість на Варку.</w:t>
      </w:r>
    </w:p>
    <w:p w:rsidR="00701802" w:rsidRPr="00BE4E96" w:rsidRDefault="00701802" w:rsidP="00BE4E96">
      <w:pPr>
        <w:rPr>
          <w:rFonts w:ascii="Courier New" w:hAnsi="Courier New" w:cs="Courier New"/>
          <w:lang w:val="uk-UA"/>
        </w:rPr>
      </w:pPr>
    </w:p>
    <w:p w:rsidR="00701802" w:rsidRDefault="00701802" w:rsidP="00BE4E96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2F67C6">
      <w:pPr>
        <w:pStyle w:val="BlockText"/>
        <w:rPr>
          <w:lang w:val="uk-UA"/>
        </w:rPr>
      </w:pPr>
      <w:r w:rsidRPr="0033371A">
        <w:rPr>
          <w:lang w:val="uk-UA"/>
        </w:rPr>
        <w:t xml:space="preserve">У неї півень пропав! Аякже!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Біля криниці </w:t>
      </w:r>
      <w:r>
        <w:rPr>
          <w:rFonts w:ascii="Courier New" w:hAnsi="Courier New" w:cs="Courier New"/>
          <w:lang w:val="uk-UA"/>
        </w:rPr>
        <w:t xml:space="preserve">з відром </w:t>
      </w:r>
      <w:r w:rsidRPr="0033371A">
        <w:rPr>
          <w:rFonts w:ascii="Courier New" w:hAnsi="Courier New" w:cs="Courier New"/>
          <w:lang w:val="uk-UA"/>
        </w:rPr>
        <w:t>з'являється Одарка</w:t>
      </w:r>
      <w:r>
        <w:rPr>
          <w:rFonts w:ascii="Courier New" w:hAnsi="Courier New" w:cs="Courier New"/>
          <w:lang w:val="uk-UA"/>
        </w:rPr>
        <w:t xml:space="preserve">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2F67C6">
      <w:pPr>
        <w:pStyle w:val="BlockText"/>
        <w:rPr>
          <w:lang w:val="uk-UA"/>
        </w:rPr>
      </w:pPr>
      <w:r w:rsidRPr="0033371A">
        <w:rPr>
          <w:lang w:val="uk-UA"/>
        </w:rPr>
        <w:t xml:space="preserve">Миколи не бачила? </w:t>
      </w:r>
    </w:p>
    <w:p w:rsidR="00701802" w:rsidRPr="0033371A" w:rsidRDefault="00701802" w:rsidP="002F67C6">
      <w:pPr>
        <w:pStyle w:val="BlockText"/>
        <w:rPr>
          <w:lang w:val="uk-UA"/>
        </w:rPr>
      </w:pPr>
    </w:p>
    <w:p w:rsidR="00701802" w:rsidRDefault="00701802" w:rsidP="00BE4E96">
      <w:pPr>
        <w:rPr>
          <w:rFonts w:ascii="Courier New" w:hAnsi="Courier New" w:cs="Courier New"/>
          <w:lang w:val="uk-UA"/>
        </w:rPr>
      </w:pPr>
      <w:r>
        <w:rPr>
          <w:lang w:val="uk-UA"/>
        </w:rPr>
        <w:t xml:space="preserve">Одарка </w:t>
      </w:r>
      <w:r w:rsidRPr="0033371A">
        <w:rPr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несподіваною появою лякає Ганну.</w:t>
      </w:r>
    </w:p>
    <w:p w:rsidR="00701802" w:rsidRDefault="00701802" w:rsidP="00BE4E96">
      <w:pPr>
        <w:rPr>
          <w:rFonts w:ascii="Courier New" w:hAnsi="Courier New" w:cs="Courier New"/>
          <w:lang w:val="uk-UA"/>
        </w:rPr>
      </w:pPr>
    </w:p>
    <w:p w:rsidR="00701802" w:rsidRDefault="00701802" w:rsidP="000A13DC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Default="00701802" w:rsidP="0070427D">
      <w:pPr>
        <w:pStyle w:val="BlockText"/>
        <w:rPr>
          <w:lang w:val="uk-UA"/>
        </w:rPr>
      </w:pPr>
      <w:r>
        <w:rPr>
          <w:lang w:val="uk-UA"/>
        </w:rPr>
        <w:t>Та ну тебе, чумо!Лякаєш!Я ж не ночувала у Миколи!</w:t>
      </w:r>
    </w:p>
    <w:p w:rsidR="00701802" w:rsidRDefault="00701802" w:rsidP="0070427D">
      <w:pPr>
        <w:pStyle w:val="BlockText"/>
        <w:rPr>
          <w:lang w:val="uk-UA"/>
        </w:rPr>
      </w:pPr>
    </w:p>
    <w:p w:rsidR="00701802" w:rsidRPr="0070427D" w:rsidRDefault="00701802" w:rsidP="0070427D">
      <w:pPr>
        <w:rPr>
          <w:rFonts w:ascii="Courier New" w:hAnsi="Courier New" w:cs="Courier New"/>
          <w:lang w:val="uk-UA"/>
        </w:rPr>
      </w:pPr>
      <w:r w:rsidRPr="0070427D">
        <w:rPr>
          <w:rFonts w:ascii="Courier New" w:hAnsi="Courier New" w:cs="Courier New"/>
          <w:lang w:val="uk-UA"/>
        </w:rPr>
        <w:t>Одарка заспокоює Ганну.</w:t>
      </w:r>
    </w:p>
    <w:p w:rsidR="00701802" w:rsidRDefault="00701802" w:rsidP="0070427D">
      <w:pPr>
        <w:pStyle w:val="BlockText"/>
        <w:rPr>
          <w:lang w:val="uk-UA"/>
        </w:rPr>
      </w:pPr>
    </w:p>
    <w:p w:rsidR="00701802" w:rsidRDefault="00701802" w:rsidP="0070427D">
      <w:pPr>
        <w:pStyle w:val="BlockText"/>
        <w:ind w:left="3827" w:right="0"/>
        <w:rPr>
          <w:lang w:val="uk-UA"/>
        </w:rPr>
      </w:pPr>
      <w:r>
        <w:rPr>
          <w:lang w:val="uk-UA"/>
        </w:rPr>
        <w:t>ОДАРКА</w:t>
      </w:r>
    </w:p>
    <w:p w:rsidR="00701802" w:rsidRPr="0033371A" w:rsidRDefault="00701802" w:rsidP="0070427D">
      <w:pPr>
        <w:pStyle w:val="BlockText"/>
        <w:rPr>
          <w:lang w:val="uk-UA"/>
        </w:rPr>
      </w:pPr>
      <w:r>
        <w:rPr>
          <w:lang w:val="uk-UA"/>
        </w:rPr>
        <w:t>А я б заночувала!</w:t>
      </w:r>
    </w:p>
    <w:p w:rsidR="00701802" w:rsidRPr="0033371A" w:rsidRDefault="00701802" w:rsidP="002F67C6">
      <w:pPr>
        <w:pStyle w:val="BlockText"/>
        <w:rPr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 xml:space="preserve">НАТ. ВУЛИЦЯ </w:t>
      </w:r>
      <w:r>
        <w:rPr>
          <w:rFonts w:ascii="Courier New" w:hAnsi="Courier New" w:cs="Courier New"/>
          <w:lang w:val="uk-UA"/>
        </w:rPr>
        <w:t xml:space="preserve">НА ТХОРИКОВОМУ КУТКУ </w:t>
      </w:r>
      <w:r w:rsidRPr="00D56F54">
        <w:rPr>
          <w:rFonts w:ascii="Courier New" w:hAnsi="Courier New" w:cs="Courier New"/>
        </w:rPr>
        <w:t>ДЕНЬ</w:t>
      </w:r>
    </w:p>
    <w:p w:rsidR="00701802" w:rsidRPr="00D56F54" w:rsidRDefault="00701802" w:rsidP="00D56F54">
      <w:pPr>
        <w:rPr>
          <w:rFonts w:ascii="Courier New" w:hAnsi="Courier New" w:cs="Courier New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 w:rsidRPr="00D56F54">
        <w:rPr>
          <w:rFonts w:ascii="Courier New" w:hAnsi="Courier New" w:cs="Courier New"/>
        </w:rPr>
        <w:t>Три подруги навипередки</w:t>
      </w:r>
      <w:r w:rsidRPr="0033371A">
        <w:rPr>
          <w:rFonts w:ascii="Courier New" w:hAnsi="Courier New" w:cs="Courier New"/>
          <w:lang w:val="uk-UA"/>
        </w:rPr>
        <w:t xml:space="preserve"> спішать до Миколиного двору, зупиняються, гукають від перелазу. 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приходить першою.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>Миколо!</w:t>
      </w:r>
    </w:p>
    <w:p w:rsidR="00701802" w:rsidRDefault="00701802" w:rsidP="00A17E87">
      <w:pPr>
        <w:pStyle w:val="BlockText"/>
        <w:rPr>
          <w:lang w:val="uk-UA"/>
        </w:rPr>
      </w:pPr>
    </w:p>
    <w:p w:rsidR="00701802" w:rsidRPr="0070427D" w:rsidRDefault="00701802" w:rsidP="0070427D">
      <w:pPr>
        <w:rPr>
          <w:rFonts w:ascii="Courier New" w:hAnsi="Courier New" w:cs="Courier New"/>
          <w:lang w:val="uk-UA"/>
        </w:rPr>
      </w:pPr>
      <w:r w:rsidRPr="0070427D">
        <w:rPr>
          <w:rFonts w:ascii="Courier New" w:hAnsi="Courier New" w:cs="Courier New"/>
          <w:lang w:val="uk-UA"/>
        </w:rPr>
        <w:t xml:space="preserve">Вслід за </w:t>
      </w:r>
      <w:r>
        <w:rPr>
          <w:rFonts w:ascii="Courier New" w:hAnsi="Courier New" w:cs="Courier New"/>
          <w:lang w:val="uk-UA"/>
        </w:rPr>
        <w:t>Г</w:t>
      </w:r>
      <w:r w:rsidRPr="0070427D">
        <w:rPr>
          <w:rFonts w:ascii="Courier New" w:hAnsi="Courier New" w:cs="Courier New"/>
          <w:lang w:val="uk-UA"/>
        </w:rPr>
        <w:t>анною добігає до перелазу Варка, відсапується.</w:t>
      </w:r>
    </w:p>
    <w:p w:rsidR="00701802" w:rsidRPr="0033371A" w:rsidRDefault="00701802" w:rsidP="0070427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>Агов! Миколо!</w:t>
      </w:r>
    </w:p>
    <w:p w:rsidR="00701802" w:rsidRDefault="00701802" w:rsidP="00A17E87">
      <w:pPr>
        <w:pStyle w:val="BlockText"/>
        <w:rPr>
          <w:lang w:val="uk-UA"/>
        </w:rPr>
      </w:pPr>
    </w:p>
    <w:p w:rsidR="00701802" w:rsidRPr="0070427D" w:rsidRDefault="00701802" w:rsidP="0070427D">
      <w:pPr>
        <w:rPr>
          <w:rFonts w:ascii="Courier New" w:hAnsi="Courier New" w:cs="Courier New"/>
          <w:lang w:val="uk-UA"/>
        </w:rPr>
      </w:pPr>
      <w:r w:rsidRPr="0070427D">
        <w:rPr>
          <w:rFonts w:ascii="Courier New" w:hAnsi="Courier New" w:cs="Courier New"/>
          <w:lang w:val="uk-UA"/>
        </w:rPr>
        <w:t>Одарка останні кроки чвалає.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>Спить байбаком! Трясця його матері!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  <w:r w:rsidRPr="00D56F54">
        <w:rPr>
          <w:rFonts w:ascii="Courier New" w:hAnsi="Courier New" w:cs="Courier New"/>
        </w:rPr>
        <w:t>НАТ. САДИБА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Із-за рогу хати з'являється заспаний Микола, рукою пригладжує скуйовджену чуприну</w:t>
      </w:r>
      <w:r>
        <w:rPr>
          <w:rFonts w:ascii="Courier New" w:hAnsi="Courier New" w:cs="Courier New"/>
          <w:lang w:val="uk-UA"/>
        </w:rPr>
        <w:t>, невдоволено бурчить.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B6442D" w:rsidRDefault="00701802" w:rsidP="00F6573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  <w:r w:rsidRPr="00B6442D">
        <w:rPr>
          <w:lang w:val="uk-UA"/>
        </w:rPr>
        <w:t xml:space="preserve"> </w:t>
      </w:r>
    </w:p>
    <w:p w:rsidR="00701802" w:rsidRPr="0033371A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 xml:space="preserve">Нечиста сила вас принесла!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234AF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гукає до Миколи від перелазу.</w:t>
      </w:r>
    </w:p>
    <w:p w:rsidR="00701802" w:rsidRDefault="00701802" w:rsidP="00B6442D">
      <w:pPr>
        <w:pStyle w:val="BlockText"/>
        <w:ind w:left="3827" w:right="0"/>
        <w:rPr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 xml:space="preserve">Тхорик у  капкан уже вліз? 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переминається на місці, тре коліном в коліно, видно, що хоче справити малу нужду. Піднімає руку, зупиняє сусідок, які лаштуються лізти через перелаз. 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 xml:space="preserve">Зараз! Зараз </w:t>
      </w:r>
      <w:r>
        <w:rPr>
          <w:lang w:val="uk-UA"/>
        </w:rPr>
        <w:t xml:space="preserve">сам </w:t>
      </w:r>
      <w:r w:rsidRPr="0033371A">
        <w:rPr>
          <w:lang w:val="uk-UA"/>
        </w:rPr>
        <w:t xml:space="preserve">подивлюся!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зникає підтюпцем за ріг хати.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Подруги переглядаються, хіхікають</w:t>
      </w:r>
      <w:r>
        <w:rPr>
          <w:rFonts w:ascii="Courier New" w:hAnsi="Courier New" w:cs="Courier New"/>
          <w:lang w:val="uk-UA"/>
        </w:rPr>
        <w:t>, найбільш Варка.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A17E87">
      <w:pPr>
        <w:pStyle w:val="BlockText"/>
        <w:rPr>
          <w:lang w:val="uk-UA"/>
        </w:rPr>
      </w:pPr>
      <w:r>
        <w:rPr>
          <w:lang w:val="uk-UA"/>
        </w:rPr>
        <w:t>Бичок! Доїтися побіг!</w:t>
      </w:r>
    </w:p>
    <w:p w:rsidR="00701802" w:rsidRPr="0033371A" w:rsidRDefault="00701802" w:rsidP="00A17E87">
      <w:pPr>
        <w:pStyle w:val="BlockText"/>
        <w:rPr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повертається назад, звертається до подруг.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B6442D">
      <w:pPr>
        <w:pStyle w:val="BlockText"/>
        <w:ind w:left="3827" w:right="0"/>
        <w:rPr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A17E87">
      <w:pPr>
        <w:pStyle w:val="BlockText"/>
        <w:rPr>
          <w:lang w:val="uk-UA"/>
        </w:rPr>
      </w:pPr>
      <w:r w:rsidRPr="0033371A">
        <w:rPr>
          <w:lang w:val="uk-UA"/>
        </w:rPr>
        <w:t>А закурити принесли?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Подруги переглядаються, похнюплюються.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2D0DEA" w:rsidRDefault="00701802" w:rsidP="00D56F54">
      <w:pPr>
        <w:rPr>
          <w:rFonts w:ascii="Courier New" w:hAnsi="Courier New" w:cs="Courier New"/>
          <w:lang w:val="uk-UA"/>
        </w:rPr>
      </w:pPr>
      <w:r w:rsidRPr="002D0DEA">
        <w:rPr>
          <w:rFonts w:ascii="Courier New" w:hAnsi="Courier New" w:cs="Courier New"/>
          <w:lang w:val="uk-UA"/>
        </w:rPr>
        <w:t>НАТ. СІЛЬСЬКА ВУЛИЦЯ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чвалає мимо закритої крамниці з вивіскою </w:t>
      </w:r>
      <w:r>
        <w:rPr>
          <w:rFonts w:ascii="Courier New" w:hAnsi="Courier New" w:cs="Courier New"/>
          <w:lang w:val="uk-UA"/>
        </w:rPr>
        <w:t>амба, плює у бік крамниці.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7C400D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>Тьху! Закрили, харцизяки! А мені оце плентайся на другий бік села до тієї куркулихи Оришк</w:t>
      </w:r>
      <w:r>
        <w:rPr>
          <w:lang w:val="uk-UA"/>
        </w:rPr>
        <w:t>и</w:t>
      </w:r>
      <w:r w:rsidRPr="0033371A">
        <w:rPr>
          <w:lang w:val="uk-UA"/>
        </w:rPr>
        <w:t xml:space="preserve">!  Дам три цигарки за дванадцять копійок! Ох-ох! А дулю не хотіла! </w:t>
      </w:r>
    </w:p>
    <w:p w:rsidR="00701802" w:rsidRPr="0033371A" w:rsidRDefault="00701802" w:rsidP="00A9605D">
      <w:pPr>
        <w:pStyle w:val="BlockText"/>
        <w:rPr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САДИБА ОРИШКИ ДЕНЬ</w:t>
      </w:r>
    </w:p>
    <w:p w:rsidR="00701802" w:rsidRPr="00D56F54" w:rsidRDefault="00701802" w:rsidP="00D56F54">
      <w:pPr>
        <w:rPr>
          <w:rFonts w:ascii="Courier New" w:hAnsi="Courier New" w:cs="Courier New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Варка голосно вітається з Оришкою. 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A9605D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 xml:space="preserve"> Здрастуй, </w:t>
      </w:r>
      <w:r>
        <w:rPr>
          <w:lang w:val="uk-UA"/>
        </w:rPr>
        <w:t>Орисю</w:t>
      </w:r>
      <w:r w:rsidRPr="0033371A">
        <w:rPr>
          <w:lang w:val="uk-UA"/>
        </w:rPr>
        <w:t xml:space="preserve">! </w:t>
      </w:r>
    </w:p>
    <w:p w:rsidR="00701802" w:rsidRPr="0033371A" w:rsidRDefault="00701802" w:rsidP="0033014B">
      <w:pPr>
        <w:pStyle w:val="BlockText"/>
        <w:ind w:left="3119" w:right="2552"/>
        <w:rPr>
          <w:lang w:val="uk-UA"/>
        </w:rPr>
      </w:pPr>
      <w:r>
        <w:rPr>
          <w:lang w:val="uk-UA"/>
        </w:rPr>
        <w:t>(вбік шепоче)</w:t>
      </w:r>
    </w:p>
    <w:p w:rsidR="00701802" w:rsidRPr="0033371A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>Очі б мої тебе не бачили!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Оришка вітає Варку.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B6442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ОРИШКА</w:t>
      </w:r>
    </w:p>
    <w:p w:rsidR="00701802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 xml:space="preserve">А, це ти, Варко! Здрастуй, здрастуй! </w:t>
      </w:r>
    </w:p>
    <w:p w:rsidR="00701802" w:rsidRPr="00A9605D" w:rsidRDefault="00701802" w:rsidP="00884077">
      <w:pPr>
        <w:pStyle w:val="BlockText"/>
        <w:ind w:left="3119" w:right="2552"/>
        <w:rPr>
          <w:lang w:val="uk-UA"/>
        </w:rPr>
      </w:pPr>
      <w:r w:rsidRPr="00A9605D">
        <w:rPr>
          <w:lang w:val="uk-UA"/>
        </w:rPr>
        <w:t>(в бік</w:t>
      </w:r>
      <w:r>
        <w:rPr>
          <w:lang w:val="uk-UA"/>
        </w:rPr>
        <w:t xml:space="preserve"> шепоче</w:t>
      </w:r>
      <w:r w:rsidRPr="00A9605D">
        <w:rPr>
          <w:lang w:val="uk-UA"/>
        </w:rPr>
        <w:t xml:space="preserve">) </w:t>
      </w:r>
    </w:p>
    <w:p w:rsidR="00701802" w:rsidRPr="00A9605D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>Приперлася!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0851D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НАТ.ГРЕБЛЯ НА СТАВУ – 1941, СПОГАДИ НІЧ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Вечір</w:t>
      </w:r>
      <w:r w:rsidRPr="0033371A">
        <w:rPr>
          <w:rFonts w:ascii="Courier New" w:hAnsi="Courier New" w:cs="Courier New"/>
          <w:lang w:val="uk-UA"/>
        </w:rPr>
        <w:t>. Молодий місяць. Гребля біля ставу. Плакучі верби шумлять.</w:t>
      </w:r>
    </w:p>
    <w:p w:rsidR="00701802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греблі молодий Микола</w:t>
      </w:r>
      <w:r w:rsidRPr="0033371A">
        <w:rPr>
          <w:rFonts w:ascii="Courier New" w:hAnsi="Courier New" w:cs="Courier New"/>
          <w:lang w:val="uk-UA"/>
        </w:rPr>
        <w:t xml:space="preserve"> обнімає</w:t>
      </w:r>
      <w:r>
        <w:rPr>
          <w:rFonts w:ascii="Courier New" w:hAnsi="Courier New" w:cs="Courier New"/>
          <w:lang w:val="uk-UA"/>
        </w:rPr>
        <w:t xml:space="preserve"> молоду Варку, цілує</w:t>
      </w:r>
      <w:r w:rsidRPr="0033371A">
        <w:rPr>
          <w:rFonts w:ascii="Courier New" w:hAnsi="Courier New" w:cs="Courier New"/>
          <w:lang w:val="uk-UA"/>
        </w:rPr>
        <w:t>. Молода Варка голосно сміється.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5107B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 xml:space="preserve"> Ха-ха-ха-ха!</w:t>
      </w:r>
    </w:p>
    <w:p w:rsidR="00701802" w:rsidRPr="007C400D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Поруч ховається </w:t>
      </w:r>
      <w:r>
        <w:rPr>
          <w:rFonts w:ascii="Courier New" w:hAnsi="Courier New" w:cs="Courier New"/>
          <w:lang w:val="uk-UA"/>
        </w:rPr>
        <w:t xml:space="preserve">молода </w:t>
      </w:r>
      <w:r w:rsidRPr="0033371A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>ришка</w:t>
      </w:r>
      <w:r w:rsidRPr="0033371A">
        <w:rPr>
          <w:rFonts w:ascii="Courier New" w:hAnsi="Courier New" w:cs="Courier New"/>
          <w:lang w:val="uk-UA"/>
        </w:rPr>
        <w:t xml:space="preserve">. У  </w:t>
      </w:r>
      <w:r>
        <w:rPr>
          <w:rFonts w:ascii="Courier New" w:hAnsi="Courier New" w:cs="Courier New"/>
          <w:lang w:val="uk-UA"/>
        </w:rPr>
        <w:t>м</w:t>
      </w:r>
      <w:r w:rsidRPr="0033371A">
        <w:rPr>
          <w:rFonts w:ascii="Courier New" w:hAnsi="Courier New" w:cs="Courier New"/>
          <w:lang w:val="uk-UA"/>
        </w:rPr>
        <w:t>олодої Оришки течуть сльози з очей. Вона тупає ногою, дає собі клятву, кидає якийсь пучечок туди, де цілуються коханці…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ОРИШКА  </w:t>
      </w:r>
    </w:p>
    <w:p w:rsidR="00701802" w:rsidRPr="0033371A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 xml:space="preserve">Мій буде </w:t>
      </w:r>
      <w:r>
        <w:rPr>
          <w:lang w:val="uk-UA"/>
        </w:rPr>
        <w:t>Микола</w:t>
      </w:r>
      <w:r w:rsidRPr="0033371A">
        <w:rPr>
          <w:lang w:val="uk-UA"/>
        </w:rPr>
        <w:t>!</w:t>
      </w:r>
    </w:p>
    <w:p w:rsidR="00701802" w:rsidRPr="0033371A" w:rsidRDefault="00701802" w:rsidP="00A9605D">
      <w:pPr>
        <w:rPr>
          <w:rFonts w:ascii="Courier New" w:hAnsi="Courier New" w:cs="Courier New"/>
          <w:lang w:val="uk-UA"/>
        </w:rPr>
      </w:pPr>
    </w:p>
    <w:p w:rsidR="00701802" w:rsidRDefault="00701802" w:rsidP="00D56F54">
      <w:pPr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САДИБА ОРИШКИ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Оришка забувається в спогадах, притупує ногами. 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Слова Варки повертають Оришку в дійсність.</w:t>
      </w: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>Чого оце ти ножищем сучиш? Стільки літ уже проминуло!</w:t>
      </w:r>
    </w:p>
    <w:p w:rsidR="00701802" w:rsidRDefault="00701802" w:rsidP="00A9605D">
      <w:pPr>
        <w:pStyle w:val="BlockText"/>
        <w:rPr>
          <w:lang w:val="uk-UA"/>
        </w:rPr>
      </w:pPr>
    </w:p>
    <w:p w:rsidR="00701802" w:rsidRPr="00A5107B" w:rsidRDefault="00701802" w:rsidP="00A5107B">
      <w:pPr>
        <w:rPr>
          <w:rFonts w:ascii="Courier New" w:hAnsi="Courier New" w:cs="Courier New"/>
          <w:lang w:val="uk-UA"/>
        </w:rPr>
      </w:pPr>
      <w:r w:rsidRPr="00A5107B">
        <w:rPr>
          <w:rFonts w:ascii="Courier New" w:hAnsi="Courier New" w:cs="Courier New"/>
          <w:lang w:val="uk-UA"/>
        </w:rPr>
        <w:t>Оришка махає рукою, йде в хату, бубонить.</w:t>
      </w:r>
    </w:p>
    <w:p w:rsidR="00701802" w:rsidRPr="0033371A" w:rsidRDefault="00701802" w:rsidP="00A9605D">
      <w:pPr>
        <w:pStyle w:val="BlockText"/>
        <w:rPr>
          <w:lang w:val="uk-UA"/>
        </w:rPr>
      </w:pPr>
    </w:p>
    <w:p w:rsidR="00701802" w:rsidRDefault="00701802" w:rsidP="00A5107B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ОРИШКА</w:t>
      </w:r>
    </w:p>
    <w:p w:rsidR="00701802" w:rsidRPr="00A9605D" w:rsidRDefault="00701802" w:rsidP="00A5107B">
      <w:pPr>
        <w:pStyle w:val="BlockText"/>
        <w:rPr>
          <w:lang w:val="uk-UA"/>
        </w:rPr>
      </w:pPr>
      <w:r>
        <w:rPr>
          <w:lang w:val="uk-UA"/>
        </w:rPr>
        <w:t xml:space="preserve">Твоя правда… </w:t>
      </w:r>
      <w:r w:rsidRPr="0033371A">
        <w:rPr>
          <w:lang w:val="uk-UA"/>
        </w:rPr>
        <w:t xml:space="preserve">Почекай тут!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оглядає занедбаний двір Оришки, хитає головою.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ВАРКА. </w:t>
      </w:r>
    </w:p>
    <w:p w:rsidR="00701802" w:rsidRPr="0033371A" w:rsidRDefault="00701802" w:rsidP="00A9605D">
      <w:pPr>
        <w:pStyle w:val="BlockText"/>
        <w:rPr>
          <w:lang w:val="uk-UA"/>
        </w:rPr>
      </w:pPr>
      <w:r w:rsidRPr="0033371A">
        <w:rPr>
          <w:lang w:val="uk-UA"/>
        </w:rPr>
        <w:t xml:space="preserve">Теж мені господиня!  </w:t>
      </w:r>
    </w:p>
    <w:p w:rsidR="00701802" w:rsidRPr="0033371A" w:rsidRDefault="00701802" w:rsidP="00A9605D">
      <w:pPr>
        <w:pStyle w:val="BlockText"/>
        <w:rPr>
          <w:lang w:val="uk-UA"/>
        </w:rPr>
      </w:pPr>
    </w:p>
    <w:p w:rsidR="00701802" w:rsidRPr="0033371A" w:rsidRDefault="00701802" w:rsidP="007C400D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 хати виходить Оришка, несе у кула</w:t>
      </w:r>
      <w:r>
        <w:rPr>
          <w:rFonts w:ascii="Courier New" w:hAnsi="Courier New" w:cs="Courier New"/>
          <w:lang w:val="uk-UA"/>
        </w:rPr>
        <w:t>ц</w:t>
      </w:r>
      <w:r w:rsidRPr="0033371A">
        <w:rPr>
          <w:rFonts w:ascii="Courier New" w:hAnsi="Courier New" w:cs="Courier New"/>
          <w:lang w:val="uk-UA"/>
        </w:rPr>
        <w:t>і три цигарки, подає Варці.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ОРИШКА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По три копійки за штуку! Ніякого мені прибутку!..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САДИБА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41130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розв’язує зав’язану вузликом хустину. Дістає три цигарки, вручає Миколі. </w:t>
      </w:r>
    </w:p>
    <w:p w:rsidR="00701802" w:rsidRPr="0033371A" w:rsidRDefault="00701802" w:rsidP="0041130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Куркулиха! Аж п'ятнадцять копійок хотіла! Дзуськи! Дванадцять!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41130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бере одну цигарку із долоні Варки і запихає за вухо. </w:t>
      </w:r>
    </w:p>
    <w:p w:rsidR="00701802" w:rsidRPr="0033371A" w:rsidRDefault="00701802" w:rsidP="0041130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На потім!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41130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Другу цигарку Микола кладе в рот, дістає з кишені запальничку, чиркає, пускає дим на Варку.</w:t>
      </w:r>
    </w:p>
    <w:p w:rsidR="00701802" w:rsidRPr="0033371A" w:rsidRDefault="00701802" w:rsidP="00411308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Рятівниця  ти моя!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374F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розмахує долонею, розганяє дим. Видно, що при Миколі їй хороше.</w:t>
      </w:r>
    </w:p>
    <w:p w:rsidR="00701802" w:rsidRDefault="00701802" w:rsidP="005374F7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5374F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затискує в зубах цигарку, бере третю, підморгує Варці, іде в хату.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Покладу в ничку! Викурю у ночі, як не спатиметься!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374F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</w:t>
      </w:r>
      <w:r>
        <w:rPr>
          <w:rFonts w:ascii="Courier New" w:hAnsi="Courier New" w:cs="Courier New"/>
          <w:lang w:val="uk-UA"/>
        </w:rPr>
        <w:t xml:space="preserve">щось хоче сказати Миколі, Микола не звертає уваги. Варка </w:t>
      </w:r>
      <w:r w:rsidRPr="0033371A">
        <w:rPr>
          <w:rFonts w:ascii="Courier New" w:hAnsi="Courier New" w:cs="Courier New"/>
          <w:lang w:val="uk-UA"/>
        </w:rPr>
        <w:t xml:space="preserve">ображено дивиться в спину Миколі.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D56F54" w:rsidRDefault="00701802" w:rsidP="00D56F54">
      <w:pPr>
        <w:rPr>
          <w:rFonts w:ascii="Courier New" w:hAnsi="Courier New" w:cs="Courier New"/>
        </w:rPr>
      </w:pPr>
      <w:r w:rsidRPr="00D56F54">
        <w:rPr>
          <w:rFonts w:ascii="Courier New" w:hAnsi="Courier New" w:cs="Courier New"/>
        </w:rPr>
        <w:t>НАТ. САД 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У тіні під деревом стіл і три лавки. На столі стоїть пляшка з горілкою. У череп'яних тарілках повно помідорів, огірків. Одарка кладе на стіл всього одну очищену молоду цибулину</w:t>
      </w:r>
      <w:r>
        <w:rPr>
          <w:rFonts w:ascii="Courier New" w:hAnsi="Courier New" w:cs="Courier New"/>
          <w:lang w:val="uk-UA"/>
        </w:rPr>
        <w:t>, сідає за стіл.</w:t>
      </w: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 Для Миколи</w:t>
      </w:r>
      <w:r>
        <w:rPr>
          <w:lang w:val="uk-UA"/>
        </w:rPr>
        <w:t xml:space="preserve"> принесла</w:t>
      </w:r>
      <w:r w:rsidRPr="0033371A">
        <w:rPr>
          <w:lang w:val="uk-UA"/>
        </w:rPr>
        <w:t xml:space="preserve">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B703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з Варкою підсідають</w:t>
      </w:r>
      <w:r w:rsidRPr="0033371A">
        <w:rPr>
          <w:rFonts w:ascii="Courier New" w:hAnsi="Courier New" w:cs="Courier New"/>
          <w:lang w:val="uk-UA"/>
        </w:rPr>
        <w:t xml:space="preserve"> за стіл. Микола сідає в голові стола, курить. Подруги спостерігають, як Микола курить і  гомонять між собою.</w:t>
      </w:r>
    </w:p>
    <w:p w:rsidR="00701802" w:rsidRDefault="00701802" w:rsidP="00CB703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нахиляється до Одарки.</w:t>
      </w: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5107B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Тихо, вітер не шелесне!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5E519D" w:rsidRDefault="00701802" w:rsidP="005E519D">
      <w:pPr>
        <w:rPr>
          <w:rFonts w:ascii="Courier New" w:hAnsi="Courier New" w:cs="Courier New"/>
          <w:lang w:val="uk-UA"/>
        </w:rPr>
      </w:pPr>
      <w:r w:rsidRPr="005E519D">
        <w:rPr>
          <w:rFonts w:ascii="Courier New" w:hAnsi="Courier New" w:cs="Courier New"/>
          <w:lang w:val="uk-UA"/>
        </w:rPr>
        <w:t>Одарка нахиляється до Варки.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Сидиться, як у Раю!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5E519D" w:rsidRDefault="00701802" w:rsidP="005E519D">
      <w:pPr>
        <w:rPr>
          <w:rFonts w:ascii="Courier New" w:hAnsi="Courier New" w:cs="Courier New"/>
          <w:lang w:val="uk-UA"/>
        </w:rPr>
      </w:pPr>
      <w:r w:rsidRPr="005E519D">
        <w:rPr>
          <w:rFonts w:ascii="Courier New" w:hAnsi="Courier New" w:cs="Courier New"/>
          <w:lang w:val="uk-UA"/>
        </w:rPr>
        <w:t>Варка думає про щось своє.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 Якби ж то не мухи!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допалює цигарку до білого попелу на губах, відкашлює, мовчки встає і шкандибає в бік капкана.</w:t>
      </w: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підхоплюється з-за стола, хоче і собі йти вслід за Миколою. </w:t>
      </w: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</w:p>
    <w:p w:rsidR="00701802" w:rsidRDefault="00701802" w:rsidP="00CB703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втримує Варку.</w:t>
      </w: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Сиди вже! Жінки з чоловіками на полювання не ходять!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Pr="0033371A" w:rsidRDefault="00701802" w:rsidP="00CB703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Чути Миколин голос від капкана.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5E519D">
      <w:pPr>
        <w:pStyle w:val="BlockText"/>
        <w:ind w:left="3827" w:right="0"/>
        <w:rPr>
          <w:lang w:val="uk-UA"/>
        </w:rPr>
      </w:pPr>
    </w:p>
    <w:p w:rsidR="00701802" w:rsidRDefault="00701802" w:rsidP="005E519D">
      <w:pPr>
        <w:pStyle w:val="BlockText"/>
        <w:ind w:left="3827" w:right="0"/>
        <w:rPr>
          <w:lang w:val="uk-UA"/>
        </w:rPr>
      </w:pPr>
    </w:p>
    <w:p w:rsidR="00701802" w:rsidRDefault="00701802" w:rsidP="005E519D">
      <w:pPr>
        <w:pStyle w:val="BlockText"/>
        <w:ind w:left="3827" w:right="0"/>
        <w:rPr>
          <w:lang w:val="uk-UA"/>
        </w:rPr>
      </w:pPr>
    </w:p>
    <w:p w:rsidR="00701802" w:rsidRDefault="00701802" w:rsidP="005E519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ГОЛОС МИКОЛИ</w:t>
      </w:r>
    </w:p>
    <w:p w:rsidR="00701802" w:rsidRPr="0033371A" w:rsidRDefault="00701802" w:rsidP="005E519D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Попався таки антихрист Ірод окаянний! Бабоньки! Сюди! Свідками будете! 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Default="00701802" w:rsidP="00CB703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НАТ. МИКОЛИН САДОК ДЕНЬ</w:t>
      </w:r>
    </w:p>
    <w:p w:rsidR="00701802" w:rsidRDefault="00701802" w:rsidP="00CB703B">
      <w:pPr>
        <w:rPr>
          <w:rFonts w:ascii="Courier New" w:hAnsi="Courier New" w:cs="Courier New"/>
          <w:lang w:val="uk-UA"/>
        </w:rPr>
      </w:pPr>
    </w:p>
    <w:p w:rsidR="00701802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Копиця соломи. Біля копиці закріпленому на ланцюгу і вбитому в землю кілку у капкані борсається тхорик.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Його передня ліва лапа затиснута за лопатку.Поруч валяється залишок гусеняти.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Уся четвірка: Микола, Варка, Ганна і Одарка топчуться біля капкана. Ганна скрикує.</w:t>
      </w:r>
    </w:p>
    <w:p w:rsidR="00701802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Моє гусеня злопав!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Подруги з острахом дивляться на тхорика. Микола обводить поглядом </w:t>
      </w:r>
      <w:r>
        <w:rPr>
          <w:rFonts w:ascii="Courier New" w:hAnsi="Courier New" w:cs="Courier New"/>
          <w:lang w:val="uk-UA"/>
        </w:rPr>
        <w:t>жінок, звертається до всіх разом.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Будемо вбивати?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 Одарки  течуть сльози із очей.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Оце мале нещастя, не більше кицьки і всіх моїх курчат</w:t>
      </w:r>
      <w:r>
        <w:rPr>
          <w:lang w:val="uk-UA"/>
        </w:rPr>
        <w:t xml:space="preserve"> ухекало</w:t>
      </w:r>
      <w:r w:rsidRPr="0033371A">
        <w:rPr>
          <w:lang w:val="uk-UA"/>
        </w:rPr>
        <w:t xml:space="preserve">?  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5E519D" w:rsidRDefault="00701802" w:rsidP="005E519D">
      <w:pPr>
        <w:rPr>
          <w:rFonts w:ascii="Courier New" w:hAnsi="Courier New" w:cs="Courier New"/>
          <w:lang w:val="uk-UA"/>
        </w:rPr>
      </w:pPr>
      <w:r w:rsidRPr="005E519D">
        <w:rPr>
          <w:rFonts w:ascii="Courier New" w:hAnsi="Courier New" w:cs="Courier New"/>
          <w:lang w:val="uk-UA"/>
        </w:rPr>
        <w:t>Варка щодо тхорика має свою відмінну від інших думку.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Гарненький. Тільки замалий! На шапку не вистачить! А то мою вже міль побила!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0B46CA" w:rsidRDefault="00701802" w:rsidP="000B46CA">
      <w:pPr>
        <w:rPr>
          <w:rFonts w:ascii="Courier New" w:hAnsi="Courier New" w:cs="Courier New"/>
          <w:lang w:val="uk-UA"/>
        </w:rPr>
      </w:pPr>
      <w:r w:rsidRPr="000B46CA">
        <w:rPr>
          <w:rFonts w:ascii="Courier New" w:hAnsi="Courier New" w:cs="Courier New"/>
          <w:lang w:val="uk-UA"/>
        </w:rPr>
        <w:t>Одарка скипає від варчиних слів.</w:t>
      </w:r>
    </w:p>
    <w:p w:rsidR="00701802" w:rsidRPr="000B46CA" w:rsidRDefault="00701802" w:rsidP="000B46C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На шапку?! А хто мені за курчат відшкодує? А ще подруга!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0B46CA" w:rsidRDefault="00701802" w:rsidP="000B46CA">
      <w:pPr>
        <w:rPr>
          <w:rFonts w:ascii="Courier New" w:hAnsi="Courier New" w:cs="Courier New"/>
          <w:lang w:val="uk-UA"/>
        </w:rPr>
      </w:pPr>
      <w:r w:rsidRPr="000B46CA">
        <w:rPr>
          <w:rFonts w:ascii="Courier New" w:hAnsi="Courier New" w:cs="Courier New"/>
          <w:lang w:val="uk-UA"/>
        </w:rPr>
        <w:t>Ганна накидається і собі на Варку.</w:t>
      </w:r>
    </w:p>
    <w:p w:rsidR="00701802" w:rsidRPr="0033371A" w:rsidRDefault="00701802" w:rsidP="000B46CA">
      <w:pPr>
        <w:rPr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А мені за гусенят, тепер уже за четверо</w:t>
      </w:r>
      <w:r>
        <w:rPr>
          <w:lang w:val="uk-UA"/>
        </w:rPr>
        <w:t>, хто верне</w:t>
      </w:r>
      <w:r w:rsidRPr="0033371A">
        <w:rPr>
          <w:lang w:val="uk-UA"/>
        </w:rPr>
        <w:t>?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0B46CA" w:rsidRDefault="00701802" w:rsidP="000B46CA">
      <w:pPr>
        <w:rPr>
          <w:rFonts w:ascii="Courier New" w:hAnsi="Courier New" w:cs="Courier New"/>
          <w:lang w:val="uk-UA"/>
        </w:rPr>
      </w:pPr>
      <w:r w:rsidRPr="000B46CA">
        <w:rPr>
          <w:rFonts w:ascii="Courier New" w:hAnsi="Courier New" w:cs="Courier New"/>
          <w:lang w:val="uk-UA"/>
        </w:rPr>
        <w:t>Микола робить Варці комплімент.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Бери, Варко, бери! Звір – твій! Гарній бабі гарна шапка до лиця! Звір цей не останній! Ще вполюємо!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з Одаркою міняються місцями. Заздрять Варці. Варці хочеться помацати свою власність - тягнеться долонею до тхорика.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10E1C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Який у нього гарненький писочок!  Іроде ти мій!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Тхорик з диким вереском сіпається у капкані в бік Варчиної долоні, показує зуби.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сахається назад, падає на сідниці, перевертається на коліна і рачки повзе геть.</w:t>
      </w:r>
    </w:p>
    <w:p w:rsidR="00701802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</w:t>
      </w:r>
      <w:r w:rsidRPr="0033371A">
        <w:rPr>
          <w:rFonts w:ascii="Courier New" w:hAnsi="Courier New" w:cs="Courier New"/>
          <w:lang w:val="uk-UA"/>
        </w:rPr>
        <w:t xml:space="preserve">анна з Одаркою, спікаючись, біжать геть у різні боки.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стоїть на місці, роздумує.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І що з цим Іродом робити? Як по християнські поступити?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Три жінки, налякані,</w:t>
      </w:r>
      <w:r w:rsidRPr="0033371A">
        <w:rPr>
          <w:rFonts w:ascii="Courier New" w:hAnsi="Courier New" w:cs="Courier New"/>
          <w:lang w:val="uk-UA"/>
        </w:rPr>
        <w:t xml:space="preserve"> стоять кроків </w:t>
      </w:r>
      <w:r>
        <w:rPr>
          <w:rFonts w:ascii="Courier New" w:hAnsi="Courier New" w:cs="Courier New"/>
          <w:lang w:val="uk-UA"/>
        </w:rPr>
        <w:t xml:space="preserve">за п’ять </w:t>
      </w:r>
      <w:r w:rsidRPr="0033371A">
        <w:rPr>
          <w:rFonts w:ascii="Courier New" w:hAnsi="Courier New" w:cs="Courier New"/>
          <w:lang w:val="uk-UA"/>
        </w:rPr>
        <w:t>від капкана.</w:t>
      </w:r>
      <w:r>
        <w:rPr>
          <w:rFonts w:ascii="Courier New" w:hAnsi="Courier New" w:cs="Courier New"/>
          <w:lang w:val="uk-UA"/>
        </w:rPr>
        <w:t xml:space="preserve"> Варка оговталась першою.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 А щоб </w:t>
      </w:r>
      <w:r>
        <w:rPr>
          <w:lang w:val="uk-UA"/>
        </w:rPr>
        <w:t>він</w:t>
      </w:r>
      <w:r w:rsidRPr="0033371A">
        <w:rPr>
          <w:lang w:val="uk-UA"/>
        </w:rPr>
        <w:t xml:space="preserve"> здох! 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Default="00701802" w:rsidP="000B46C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від страху цокотить зубами.</w:t>
      </w:r>
    </w:p>
    <w:p w:rsidR="00701802" w:rsidRPr="0033371A" w:rsidRDefault="00701802" w:rsidP="000B46C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33371A" w:rsidRDefault="00701802" w:rsidP="00F01B49">
      <w:pPr>
        <w:pStyle w:val="BlockText"/>
        <w:rPr>
          <w:lang w:val="uk-UA"/>
        </w:rPr>
      </w:pPr>
      <w:r>
        <w:rPr>
          <w:lang w:val="uk-UA"/>
        </w:rPr>
        <w:t>Таке плюгавеньке, і таке грізне!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ловить ротом повітря, махає перед лицем долонею.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 Звірисько! 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2C1BE5" w:rsidRDefault="00701802" w:rsidP="002C1BE5">
      <w:pPr>
        <w:rPr>
          <w:rFonts w:ascii="Courier New" w:hAnsi="Courier New" w:cs="Courier New"/>
          <w:lang w:val="uk-UA"/>
        </w:rPr>
      </w:pPr>
      <w:r w:rsidRPr="002C1BE5">
        <w:rPr>
          <w:rFonts w:ascii="Courier New" w:hAnsi="Courier New" w:cs="Courier New"/>
          <w:lang w:val="uk-UA"/>
        </w:rPr>
        <w:t>Микола роздумує як поступити далі.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Геройські бабоньки мої! Що робити будемо?</w:t>
      </w:r>
    </w:p>
    <w:p w:rsidR="00701802" w:rsidRPr="0033371A" w:rsidRDefault="00701802" w:rsidP="00F01B49">
      <w:pPr>
        <w:pStyle w:val="BlockText"/>
        <w:rPr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Перелякані подруги дивляться одна на одну.</w:t>
      </w:r>
      <w:r>
        <w:rPr>
          <w:rFonts w:ascii="Courier New" w:hAnsi="Courier New" w:cs="Courier New"/>
          <w:lang w:val="uk-UA"/>
        </w:rPr>
        <w:t xml:space="preserve"> Микола приймає справедливе рішення.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Гаразд! Давайте</w:t>
      </w:r>
      <w:r>
        <w:rPr>
          <w:lang w:val="uk-UA"/>
        </w:rPr>
        <w:t>, дівчата,</w:t>
      </w:r>
      <w:r w:rsidRPr="0033371A">
        <w:rPr>
          <w:lang w:val="uk-UA"/>
        </w:rPr>
        <w:t xml:space="preserve"> поснідаємо! Ірод із капкана нікуди не дінеться.</w:t>
      </w:r>
      <w:r>
        <w:rPr>
          <w:lang w:val="uk-UA"/>
        </w:rPr>
        <w:t>На ситий шлунок здорові мислі прийдуть.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Стіл у Миколиному садку. За столом сидять три подруги і Микола. Микола наливає горілки в склянки, звертається до всіх.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Месниці ви мої! Вбивати </w:t>
      </w:r>
      <w:r>
        <w:rPr>
          <w:lang w:val="uk-UA"/>
        </w:rPr>
        <w:t xml:space="preserve">Ірода </w:t>
      </w:r>
      <w:r w:rsidRPr="0033371A">
        <w:rPr>
          <w:lang w:val="uk-UA"/>
        </w:rPr>
        <w:t>будемо, чи як?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8B7D58" w:rsidRDefault="00701802" w:rsidP="008B7D58">
      <w:pPr>
        <w:rPr>
          <w:rFonts w:ascii="Courier New" w:hAnsi="Courier New" w:cs="Courier New"/>
          <w:lang w:val="uk-UA"/>
        </w:rPr>
      </w:pPr>
      <w:r w:rsidRPr="008B7D58">
        <w:rPr>
          <w:rFonts w:ascii="Courier New" w:hAnsi="Courier New" w:cs="Courier New"/>
          <w:lang w:val="uk-UA"/>
        </w:rPr>
        <w:t>Ганна хреститься, киває головою.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Авжеж!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B7D5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погоджується з Ганною, підтримує.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 xml:space="preserve">Живим </w:t>
      </w:r>
      <w:r>
        <w:rPr>
          <w:lang w:val="uk-UA"/>
        </w:rPr>
        <w:t xml:space="preserve">уже </w:t>
      </w:r>
      <w:r w:rsidRPr="0033371A">
        <w:rPr>
          <w:lang w:val="uk-UA"/>
        </w:rPr>
        <w:t>не відпустимо!</w:t>
      </w:r>
    </w:p>
    <w:p w:rsidR="00701802" w:rsidRDefault="00701802" w:rsidP="00F01B49">
      <w:pPr>
        <w:pStyle w:val="BlockText"/>
        <w:rPr>
          <w:lang w:val="uk-UA"/>
        </w:rPr>
      </w:pPr>
    </w:p>
    <w:p w:rsidR="00701802" w:rsidRPr="008B7D58" w:rsidRDefault="00701802" w:rsidP="008B7D58">
      <w:pPr>
        <w:rPr>
          <w:rFonts w:ascii="Courier New" w:hAnsi="Courier New" w:cs="Courier New"/>
          <w:lang w:val="uk-UA"/>
        </w:rPr>
      </w:pPr>
      <w:r w:rsidRPr="008B7D58">
        <w:rPr>
          <w:rFonts w:ascii="Courier New" w:hAnsi="Courier New" w:cs="Courier New"/>
          <w:lang w:val="uk-UA"/>
        </w:rPr>
        <w:t>Варка має види на шапку.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F01B49">
      <w:pPr>
        <w:pStyle w:val="BlockText"/>
        <w:rPr>
          <w:lang w:val="uk-UA"/>
        </w:rPr>
      </w:pPr>
      <w:r w:rsidRPr="0033371A">
        <w:rPr>
          <w:lang w:val="uk-UA"/>
        </w:rPr>
        <w:t>Шкуру злупимо!</w:t>
      </w:r>
      <w:r>
        <w:rPr>
          <w:lang w:val="uk-UA"/>
        </w:rPr>
        <w:t>Мені шапка буде.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підводиться з повною склянкою горілки у руці, вдивляється в обличчя подруг. 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E55814">
      <w:pPr>
        <w:pStyle w:val="BlockText"/>
        <w:rPr>
          <w:lang w:val="uk-UA"/>
        </w:rPr>
      </w:pPr>
      <w:r w:rsidRPr="0033371A">
        <w:rPr>
          <w:lang w:val="uk-UA"/>
        </w:rPr>
        <w:t xml:space="preserve"> А хто? Хто </w:t>
      </w:r>
      <w:r>
        <w:rPr>
          <w:lang w:val="uk-UA"/>
        </w:rPr>
        <w:t>шкуродером</w:t>
      </w:r>
      <w:r w:rsidRPr="0033371A">
        <w:rPr>
          <w:lang w:val="uk-UA"/>
        </w:rPr>
        <w:t xml:space="preserve"> буде?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Усі три подруги відводять, опускають очі. Микола пропонує тост.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E55814">
      <w:pPr>
        <w:pStyle w:val="BlockText"/>
        <w:rPr>
          <w:lang w:val="uk-UA"/>
        </w:rPr>
      </w:pPr>
      <w:r w:rsidRPr="0033371A">
        <w:rPr>
          <w:lang w:val="uk-UA"/>
        </w:rPr>
        <w:t xml:space="preserve">Тоді за сміливих! По повній склянці і до дна!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 столі об’їдки і порожня пляшка. Звеселілі подруги розмахують руками, регочуть. Микола рукою на столі підпирає голову, очима вперся в Варку.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A82FB7">
      <w:pPr>
        <w:pStyle w:val="BlockText"/>
        <w:rPr>
          <w:lang w:val="uk-UA"/>
        </w:rPr>
      </w:pPr>
      <w:r>
        <w:rPr>
          <w:lang w:val="uk-UA"/>
        </w:rPr>
        <w:t>Бач, Варюхо, о</w:t>
      </w:r>
      <w:r w:rsidRPr="0033371A">
        <w:rPr>
          <w:lang w:val="uk-UA"/>
        </w:rPr>
        <w:t>днієї пляшки мало!</w:t>
      </w:r>
      <w:r>
        <w:rPr>
          <w:lang w:val="uk-UA"/>
        </w:rPr>
        <w:t>А шкура тхора того стоїть!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i/>
          <w:lang w:val="uk-UA"/>
        </w:rPr>
      </w:pPr>
    </w:p>
    <w:p w:rsidR="00701802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з вдячністю поглядає на</w:t>
      </w:r>
      <w:r w:rsidRPr="00BB2FFC">
        <w:rPr>
          <w:rFonts w:ascii="Courier New" w:hAnsi="Courier New" w:cs="Courier New"/>
          <w:lang w:val="uk-UA"/>
        </w:rPr>
        <w:t xml:space="preserve"> Микол</w:t>
      </w:r>
      <w:r>
        <w:rPr>
          <w:rFonts w:ascii="Courier New" w:hAnsi="Courier New" w:cs="Courier New"/>
          <w:lang w:val="uk-UA"/>
        </w:rPr>
        <w:t>у</w:t>
      </w:r>
      <w:r w:rsidRPr="00BB2FFC">
        <w:rPr>
          <w:rFonts w:ascii="Courier New" w:hAnsi="Courier New" w:cs="Courier New"/>
          <w:lang w:val="uk-UA"/>
        </w:rPr>
        <w:t>, встає із-за стол</w:t>
      </w:r>
      <w:r>
        <w:rPr>
          <w:rFonts w:ascii="Courier New" w:hAnsi="Courier New" w:cs="Courier New"/>
          <w:lang w:val="uk-UA"/>
        </w:rPr>
        <w:t>у.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 xml:space="preserve">Це я не знаю! Якщо знайду </w:t>
      </w:r>
      <w:r>
        <w:rPr>
          <w:lang w:val="uk-UA"/>
        </w:rPr>
        <w:t xml:space="preserve">ще </w:t>
      </w:r>
      <w:r w:rsidRPr="0033371A">
        <w:rPr>
          <w:lang w:val="uk-UA"/>
        </w:rPr>
        <w:t>щось із Ничипорових запасів, будь земля пухом покійному моєму чоловікові! Піду додому, подивлюся!</w:t>
      </w:r>
    </w:p>
    <w:p w:rsidR="00701802" w:rsidRPr="0033371A" w:rsidRDefault="00701802" w:rsidP="00821997">
      <w:pPr>
        <w:pStyle w:val="BlockText"/>
        <w:rPr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ТХОРИКІВ КУТОК ВИГІН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долає </w:t>
      </w:r>
      <w:r>
        <w:rPr>
          <w:rFonts w:ascii="Courier New" w:hAnsi="Courier New" w:cs="Courier New"/>
          <w:lang w:val="uk-UA"/>
        </w:rPr>
        <w:t xml:space="preserve">Миколин </w:t>
      </w:r>
      <w:r w:rsidRPr="0033371A">
        <w:rPr>
          <w:rFonts w:ascii="Courier New" w:hAnsi="Courier New" w:cs="Courier New"/>
          <w:lang w:val="uk-UA"/>
        </w:rPr>
        <w:t>перелаз</w:t>
      </w:r>
      <w:r>
        <w:rPr>
          <w:rFonts w:ascii="Courier New" w:hAnsi="Courier New" w:cs="Courier New"/>
          <w:lang w:val="uk-UA"/>
        </w:rPr>
        <w:t>,</w:t>
      </w:r>
      <w:r w:rsidRPr="0033371A">
        <w:rPr>
          <w:rFonts w:ascii="Courier New" w:hAnsi="Courier New" w:cs="Courier New"/>
          <w:lang w:val="uk-UA"/>
        </w:rPr>
        <w:t xml:space="preserve"> іде</w:t>
      </w:r>
      <w:r>
        <w:rPr>
          <w:rFonts w:ascii="Courier New" w:hAnsi="Courier New" w:cs="Courier New"/>
          <w:lang w:val="uk-UA"/>
        </w:rPr>
        <w:t>, хитається</w:t>
      </w:r>
      <w:r w:rsidRPr="0033371A">
        <w:rPr>
          <w:rFonts w:ascii="Courier New" w:hAnsi="Courier New" w:cs="Courier New"/>
          <w:lang w:val="uk-UA"/>
        </w:rPr>
        <w:t xml:space="preserve"> по </w:t>
      </w:r>
      <w:r>
        <w:rPr>
          <w:rFonts w:ascii="Courier New" w:hAnsi="Courier New" w:cs="Courier New"/>
          <w:lang w:val="uk-UA"/>
        </w:rPr>
        <w:t>вулиці до своєї садиби</w:t>
      </w:r>
      <w:r w:rsidRPr="0033371A">
        <w:rPr>
          <w:rFonts w:ascii="Courier New" w:hAnsi="Courier New" w:cs="Courier New"/>
          <w:lang w:val="uk-UA"/>
        </w:rPr>
        <w:t xml:space="preserve">. З вигону на Варку вилупила очі коза, мекекає. </w:t>
      </w:r>
    </w:p>
    <w:p w:rsidR="00701802" w:rsidRDefault="00701802" w:rsidP="0039557E">
      <w:pPr>
        <w:rPr>
          <w:rFonts w:ascii="Courier New" w:hAnsi="Courier New" w:cs="Courier New"/>
          <w:lang w:val="uk-UA"/>
        </w:rPr>
      </w:pPr>
    </w:p>
    <w:p w:rsidR="00701802" w:rsidRDefault="00701802" w:rsidP="00530BF8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Default="00701802" w:rsidP="00530BF8">
      <w:pPr>
        <w:pStyle w:val="BlockText"/>
        <w:ind w:left="3119" w:right="2552"/>
        <w:rPr>
          <w:lang w:val="uk-UA"/>
        </w:rPr>
      </w:pPr>
      <w:r>
        <w:rPr>
          <w:lang w:val="uk-UA"/>
        </w:rPr>
        <w:t>(до кози)</w:t>
      </w:r>
    </w:p>
    <w:p w:rsidR="00701802" w:rsidRPr="0033371A" w:rsidRDefault="00701802" w:rsidP="00530BF8">
      <w:pPr>
        <w:pStyle w:val="BlockText"/>
        <w:rPr>
          <w:lang w:val="uk-UA"/>
        </w:rPr>
      </w:pPr>
      <w:r>
        <w:rPr>
          <w:lang w:val="uk-UA"/>
        </w:rPr>
        <w:t>Чого вилупилась! Шкуру на шапку відробляю!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САДОК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повертається з повною пляшкою горілки. Ставить на стіл.</w:t>
      </w: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 xml:space="preserve">Остання! Тільки хутро </w:t>
      </w:r>
      <w:r>
        <w:rPr>
          <w:lang w:val="uk-UA"/>
        </w:rPr>
        <w:t xml:space="preserve">тхоряче </w:t>
      </w:r>
      <w:r w:rsidRPr="0033371A">
        <w:rPr>
          <w:lang w:val="uk-UA"/>
        </w:rPr>
        <w:t>– моє!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обурюється.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 </w:t>
      </w:r>
    </w:p>
    <w:p w:rsidR="00701802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 xml:space="preserve">І чого це воно твоє? Людоньки добрі! Ірод моїх одинадцять курчат звів, а Іродове хутро – Варці? </w:t>
      </w:r>
    </w:p>
    <w:p w:rsidR="00701802" w:rsidRDefault="00701802" w:rsidP="00821997">
      <w:pPr>
        <w:pStyle w:val="BlockText"/>
        <w:rPr>
          <w:lang w:val="uk-UA"/>
        </w:rPr>
      </w:pPr>
    </w:p>
    <w:p w:rsidR="00701802" w:rsidRPr="00530BF8" w:rsidRDefault="00701802" w:rsidP="00530BF8">
      <w:pPr>
        <w:rPr>
          <w:rFonts w:ascii="Courier New" w:hAnsi="Courier New" w:cs="Courier New"/>
          <w:lang w:val="uk-UA"/>
        </w:rPr>
      </w:pPr>
      <w:r w:rsidRPr="00530BF8">
        <w:rPr>
          <w:rFonts w:ascii="Courier New" w:hAnsi="Courier New" w:cs="Courier New"/>
          <w:lang w:val="uk-UA"/>
        </w:rPr>
        <w:t>Ганні вже хочеться собі тхорячого хутра.</w:t>
      </w:r>
    </w:p>
    <w:p w:rsidR="00701802" w:rsidRPr="0033371A" w:rsidRDefault="00701802" w:rsidP="00821997">
      <w:pPr>
        <w:pStyle w:val="BlockText"/>
        <w:rPr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33371A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>А мої четверо гусенят уже що, того хутра не варті?</w:t>
      </w:r>
    </w:p>
    <w:p w:rsidR="00701802" w:rsidRDefault="00701802" w:rsidP="00BB2FFC">
      <w:pPr>
        <w:ind w:left="540" w:firstLine="360"/>
        <w:rPr>
          <w:rFonts w:ascii="Courier New" w:hAnsi="Courier New" w:cs="Courier New"/>
          <w:i/>
          <w:lang w:val="uk-UA"/>
        </w:rPr>
      </w:pPr>
    </w:p>
    <w:p w:rsidR="00701802" w:rsidRPr="00BB2FFC" w:rsidRDefault="00701802" w:rsidP="0039557E">
      <w:pPr>
        <w:rPr>
          <w:rFonts w:ascii="Courier New" w:hAnsi="Courier New" w:cs="Courier New"/>
          <w:lang w:val="uk-UA"/>
        </w:rPr>
      </w:pPr>
      <w:r w:rsidRPr="00BB2FFC">
        <w:rPr>
          <w:rFonts w:ascii="Courier New" w:hAnsi="Courier New" w:cs="Courier New"/>
          <w:lang w:val="uk-UA"/>
        </w:rPr>
        <w:t>Микола спльовує і дістає із-за вуха цигарку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 xml:space="preserve">Тьху! Шкуру неубитого тхорика ділять! Ви ідіть вбийте його спочатку, облупіть! А я тим часом покурю! </w:t>
      </w:r>
    </w:p>
    <w:p w:rsidR="00701802" w:rsidRPr="0033371A" w:rsidRDefault="00701802" w:rsidP="00821997">
      <w:pPr>
        <w:pStyle w:val="BlockText"/>
        <w:rPr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рвучко встає із-за стола, задумується на мить, вертається назад на місце, стоїть.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 xml:space="preserve">Ні! Я так не можу!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бере пляшку, наливає собі горілки в склянку, випиває і ридає.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821997" w:rsidRDefault="00701802" w:rsidP="00821997">
      <w:pPr>
        <w:pStyle w:val="BlockText"/>
        <w:rPr>
          <w:lang w:val="uk-UA"/>
        </w:rPr>
      </w:pPr>
      <w:r w:rsidRPr="0033371A">
        <w:rPr>
          <w:lang w:val="uk-UA"/>
        </w:rPr>
        <w:t>Ні! Я не можу! Щоб він здох</w:t>
      </w:r>
      <w:r w:rsidRPr="00821997">
        <w:rPr>
          <w:lang w:val="uk-UA"/>
        </w:rPr>
        <w:t xml:space="preserve">! </w:t>
      </w:r>
    </w:p>
    <w:p w:rsidR="00701802" w:rsidRPr="00BB2FFC" w:rsidRDefault="00701802" w:rsidP="00530BF8">
      <w:pPr>
        <w:pStyle w:val="BlockText"/>
        <w:ind w:left="3119" w:right="2552"/>
        <w:rPr>
          <w:lang w:val="uk-UA"/>
        </w:rPr>
      </w:pPr>
      <w:r w:rsidRPr="00BB2FFC">
        <w:rPr>
          <w:lang w:val="uk-UA"/>
        </w:rPr>
        <w:t xml:space="preserve">(сідає)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Де він тільки видерся?  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Default="00701802" w:rsidP="00185A0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кличе Одарку порішити удвох з тхориком.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33371A" w:rsidRDefault="00701802" w:rsidP="00185A07">
      <w:pPr>
        <w:pStyle w:val="BlockText"/>
        <w:rPr>
          <w:lang w:val="uk-UA"/>
        </w:rPr>
      </w:pPr>
      <w:r>
        <w:rPr>
          <w:lang w:val="uk-UA"/>
        </w:rPr>
        <w:t>Підем Одарко удвох справимось.</w:t>
      </w:r>
      <w:r w:rsidRPr="0033371A">
        <w:rPr>
          <w:lang w:val="uk-UA"/>
        </w:rPr>
        <w:t xml:space="preserve"> Нехай Бог</w:t>
      </w:r>
      <w:r>
        <w:rPr>
          <w:lang w:val="uk-UA"/>
        </w:rPr>
        <w:t xml:space="preserve"> нам</w:t>
      </w:r>
      <w:r w:rsidRPr="0033371A">
        <w:rPr>
          <w:lang w:val="uk-UA"/>
        </w:rPr>
        <w:t xml:space="preserve"> помагає!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Ганна наливає собі і Одарці по половині склянки.  Обидві випивають і втирають роти рукавами. Шморгають носами. Встають із-за столу, ідуть </w:t>
      </w:r>
      <w:r>
        <w:rPr>
          <w:rFonts w:ascii="Courier New" w:hAnsi="Courier New" w:cs="Courier New"/>
          <w:lang w:val="uk-UA"/>
        </w:rPr>
        <w:t>до тхорика у капкані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9557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Миколин тин біля капкана з впійманим тхориком. Ганна і Одарка висмикують із тину по тонкій лозині. Обламують </w:t>
      </w:r>
      <w:r>
        <w:rPr>
          <w:rFonts w:ascii="Courier New" w:hAnsi="Courier New" w:cs="Courier New"/>
          <w:lang w:val="uk-UA"/>
        </w:rPr>
        <w:t>на</w:t>
      </w:r>
      <w:r w:rsidRPr="0033371A">
        <w:rPr>
          <w:rFonts w:ascii="Courier New" w:hAnsi="Courier New" w:cs="Courier New"/>
          <w:lang w:val="uk-UA"/>
        </w:rPr>
        <w:t xml:space="preserve"> свій зріст, приміряються, як бити.</w:t>
      </w:r>
    </w:p>
    <w:p w:rsidR="00701802" w:rsidRDefault="00701802" w:rsidP="0039557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39557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розмовляє з тхориком.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Добряч</w:t>
      </w:r>
      <w:r>
        <w:rPr>
          <w:lang w:val="uk-UA"/>
        </w:rPr>
        <w:t xml:space="preserve">ий </w:t>
      </w:r>
      <w:r w:rsidRPr="0033371A">
        <w:rPr>
          <w:lang w:val="uk-UA"/>
        </w:rPr>
        <w:t>дрюч</w:t>
      </w:r>
      <w:r>
        <w:rPr>
          <w:lang w:val="uk-UA"/>
        </w:rPr>
        <w:t>ок</w:t>
      </w:r>
      <w:r w:rsidRPr="0033371A">
        <w:rPr>
          <w:lang w:val="uk-UA"/>
        </w:rPr>
        <w:t xml:space="preserve">! Не світить тобі, тхорику, помилування! 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</w:p>
    <w:p w:rsidR="00701802" w:rsidRPr="00185A07" w:rsidRDefault="00701802" w:rsidP="00185A07">
      <w:pPr>
        <w:rPr>
          <w:rFonts w:ascii="Courier New" w:hAnsi="Courier New" w:cs="Courier New"/>
          <w:lang w:val="uk-UA"/>
        </w:rPr>
      </w:pPr>
      <w:r w:rsidRPr="00185A07">
        <w:rPr>
          <w:rFonts w:ascii="Courier New" w:hAnsi="Courier New" w:cs="Courier New"/>
          <w:lang w:val="uk-UA"/>
        </w:rPr>
        <w:t>Одарка випереджає Ганну, першою приступає до екзекуції тхорика.</w:t>
      </w:r>
    </w:p>
    <w:p w:rsidR="00701802" w:rsidRDefault="00701802" w:rsidP="00A04A49">
      <w:pPr>
        <w:pStyle w:val="BlockText"/>
        <w:ind w:left="3827" w:right="0"/>
        <w:rPr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Не твій, Іроде, сьогодні день! Ці ласощі будуть тобі не по зубах!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Сп'яніла Одарка тицяє лозиною тхорикові межи вух.</w:t>
      </w:r>
      <w:r w:rsidRPr="00185A07"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>Тхорик жалібно дивиться із капкана.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Ось тобі бранцю! Ось тобі, Іроде, за курчат моїх!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Тхорик смикається, верещить, вчіплюється зубами в лозину.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Тхорик і Одарка стрічаються поглядами. Одарка не витримує погляду тхорика</w:t>
      </w:r>
      <w:r>
        <w:rPr>
          <w:rFonts w:ascii="Courier New" w:hAnsi="Courier New" w:cs="Courier New"/>
          <w:lang w:val="uk-UA"/>
        </w:rPr>
        <w:t>,</w:t>
      </w:r>
      <w:r w:rsidRPr="008207E2">
        <w:rPr>
          <w:rFonts w:ascii="Courier New" w:hAnsi="Courier New" w:cs="Courier New"/>
          <w:lang w:val="uk-UA"/>
        </w:rPr>
        <w:t xml:space="preserve"> стогне, непритомніє, падає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Медуза Горгона!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відкидає свою лозину, встигає вчасно підхопити Одарку, відтягує далі від тхорика.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Іще і Одарку пошматує!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МИКОЛИН САД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лежить на лаві біля столу. Ганна відпоює Одарку водою, поглядає  туди, де капкан з тхориком.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Бач, яке скажене!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Одарка приходить до тями, розплющує очі, підводиться на лаві.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 Ска-а-жене!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п’є воду із чашки, руки трясуться, зуби цокотять в чашку.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нігтями вистрілює недопалком. Втирає білий попіл з губів.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І що будемо робити, бабоньки? Сонце вже схиляється на обід! Он мухи вже на харчі позліталися! </w:t>
      </w:r>
    </w:p>
    <w:p w:rsidR="00701802" w:rsidRPr="00D23BAC" w:rsidRDefault="00701802" w:rsidP="00D23BAC">
      <w:pPr>
        <w:rPr>
          <w:rFonts w:ascii="Courier New" w:hAnsi="Courier New" w:cs="Courier New"/>
          <w:lang w:val="uk-UA"/>
        </w:rPr>
      </w:pPr>
      <w:r w:rsidRPr="00D23BAC">
        <w:rPr>
          <w:rFonts w:ascii="Courier New" w:hAnsi="Courier New" w:cs="Courier New"/>
          <w:lang w:val="uk-UA"/>
        </w:rPr>
        <w:t>Варку від страху трясе при спомині тхорика.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А нехай він здохне! Ірод проклятий!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D23BAC" w:rsidRDefault="00701802" w:rsidP="00D23BAC">
      <w:pPr>
        <w:rPr>
          <w:rFonts w:ascii="Courier New" w:hAnsi="Courier New" w:cs="Courier New"/>
          <w:lang w:val="uk-UA"/>
        </w:rPr>
      </w:pPr>
      <w:r w:rsidRPr="00D23BAC">
        <w:rPr>
          <w:rFonts w:ascii="Courier New" w:hAnsi="Courier New" w:cs="Courier New"/>
          <w:lang w:val="uk-UA"/>
        </w:rPr>
        <w:t>Ганна тверезо оцінює ситуацію з тхориком.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Не здохне! Не для того він пив кров з мого гусеняти вночі!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902FB0" w:rsidRDefault="00701802" w:rsidP="00902FB0">
      <w:pPr>
        <w:rPr>
          <w:rFonts w:ascii="Courier New" w:hAnsi="Courier New" w:cs="Courier New"/>
          <w:lang w:val="uk-UA"/>
        </w:rPr>
      </w:pPr>
      <w:r w:rsidRPr="00902FB0">
        <w:rPr>
          <w:rFonts w:ascii="Courier New" w:hAnsi="Courier New" w:cs="Courier New"/>
          <w:lang w:val="uk-UA"/>
        </w:rPr>
        <w:t>Від копиці доноситься звук ланцюга від капканаз тхориком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Default="00701802" w:rsidP="00902FB0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ЗВУК ЛАНЦЮГА</w:t>
      </w:r>
    </w:p>
    <w:p w:rsidR="00701802" w:rsidRPr="0033371A" w:rsidRDefault="00701802" w:rsidP="00902FB0">
      <w:pPr>
        <w:pStyle w:val="BlockText"/>
        <w:ind w:left="3119" w:right="2552"/>
        <w:rPr>
          <w:lang w:val="uk-UA"/>
        </w:rPr>
      </w:pPr>
      <w:r w:rsidRPr="0033371A">
        <w:rPr>
          <w:lang w:val="uk-UA"/>
        </w:rPr>
        <w:t>(за кадром)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При звукові ланцюга </w:t>
      </w:r>
      <w:r w:rsidRPr="0033371A">
        <w:rPr>
          <w:rFonts w:ascii="Courier New" w:hAnsi="Courier New" w:cs="Courier New"/>
          <w:lang w:val="uk-UA"/>
        </w:rPr>
        <w:t>Варка кривиться.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Хутро </w:t>
      </w:r>
      <w:r>
        <w:rPr>
          <w:lang w:val="uk-UA"/>
        </w:rPr>
        <w:t xml:space="preserve">ж, тварюка, </w:t>
      </w:r>
      <w:r w:rsidRPr="0033371A">
        <w:rPr>
          <w:lang w:val="uk-UA"/>
        </w:rPr>
        <w:t>попсує</w:t>
      </w:r>
      <w:r>
        <w:rPr>
          <w:lang w:val="uk-UA"/>
        </w:rPr>
        <w:t>!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Default="00701802" w:rsidP="00902FB0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ніяк не втихомириться, жадає помсти тхорику.</w:t>
      </w:r>
    </w:p>
    <w:p w:rsidR="00701802" w:rsidRPr="0033371A" w:rsidRDefault="00701802" w:rsidP="00902FB0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Гадину вбити мало!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902FB0" w:rsidRDefault="00701802" w:rsidP="00902FB0">
      <w:pPr>
        <w:rPr>
          <w:rFonts w:ascii="Courier New" w:hAnsi="Courier New" w:cs="Courier New"/>
          <w:lang w:val="uk-UA"/>
        </w:rPr>
      </w:pPr>
      <w:r w:rsidRPr="00902FB0">
        <w:rPr>
          <w:rFonts w:ascii="Courier New" w:hAnsi="Courier New" w:cs="Courier New"/>
          <w:lang w:val="uk-UA"/>
        </w:rPr>
        <w:t>Миколі приходить в голову ніким ще не висловлена думка.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Може живцем спалимо? Разом з копицею! Але ж там поруч клуня!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902FB0" w:rsidRDefault="00701802" w:rsidP="00902FB0">
      <w:pPr>
        <w:rPr>
          <w:rFonts w:ascii="Courier New" w:hAnsi="Courier New" w:cs="Courier New"/>
          <w:lang w:val="uk-UA"/>
        </w:rPr>
      </w:pPr>
      <w:r w:rsidRPr="00902FB0">
        <w:rPr>
          <w:rFonts w:ascii="Courier New" w:hAnsi="Courier New" w:cs="Courier New"/>
          <w:lang w:val="uk-UA"/>
        </w:rPr>
        <w:t>Варка проти того, щоб палити тхорика. аж підскакує на лаві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Не дам палити клуню! І копицю мою палити не дам! Не Коліївщина! 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902FB0" w:rsidRDefault="00701802" w:rsidP="00902FB0">
      <w:pPr>
        <w:rPr>
          <w:rFonts w:ascii="Courier New" w:hAnsi="Courier New" w:cs="Courier New"/>
          <w:lang w:val="uk-UA"/>
        </w:rPr>
      </w:pPr>
      <w:r w:rsidRPr="00902FB0">
        <w:rPr>
          <w:rFonts w:ascii="Courier New" w:hAnsi="Courier New" w:cs="Courier New"/>
          <w:lang w:val="uk-UA"/>
        </w:rPr>
        <w:t>Ганна зауважує Варці.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Default="00701802" w:rsidP="00A85002">
      <w:pPr>
        <w:pStyle w:val="BlockText"/>
        <w:rPr>
          <w:lang w:val="uk-UA"/>
        </w:rPr>
      </w:pPr>
      <w:r>
        <w:rPr>
          <w:lang w:val="uk-UA"/>
        </w:rPr>
        <w:t>А</w:t>
      </w:r>
      <w:r w:rsidRPr="0033371A">
        <w:rPr>
          <w:lang w:val="uk-UA"/>
        </w:rPr>
        <w:t xml:space="preserve"> гусенят четверо, між іншим, мої! 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Default="00701802" w:rsidP="00234AFA">
      <w:pPr>
        <w:rPr>
          <w:rFonts w:ascii="Courier New" w:hAnsi="Courier New" w:cs="Courier New"/>
          <w:lang w:val="uk-UA"/>
        </w:rPr>
      </w:pPr>
      <w:r w:rsidRPr="00902FB0">
        <w:rPr>
          <w:rFonts w:ascii="Courier New" w:hAnsi="Courier New" w:cs="Courier New"/>
          <w:lang w:val="uk-UA"/>
        </w:rPr>
        <w:t>Одарка радикально налаштовується проти Варки.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Варко! Я на тебе в суд подам! За кожне з моїх курчат окремо! Розвела на кутку тхорів!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мовчки встає з-за столу, іде до хати. Подруги сперечаються, розмахують руками. Їх крики перекриває грім ланцюга від копиці. 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Default="00701802" w:rsidP="0097101D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ЗВУК ЛАНЦЮГА </w:t>
      </w:r>
    </w:p>
    <w:p w:rsidR="00701802" w:rsidRPr="0033371A" w:rsidRDefault="00701802" w:rsidP="0097101D">
      <w:pPr>
        <w:pStyle w:val="BlockText"/>
        <w:ind w:left="3119" w:right="2552"/>
        <w:rPr>
          <w:lang w:val="uk-UA"/>
        </w:rPr>
      </w:pPr>
      <w:r w:rsidRPr="0033371A">
        <w:rPr>
          <w:lang w:val="uk-UA"/>
        </w:rPr>
        <w:t>(за кадром)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Подруги, налякані, завмирають, туляться одна до одної, дивляться у бік, звідки лунає грім ланцюга.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Одарка розпереживалась.</w:t>
      </w:r>
    </w:p>
    <w:p w:rsidR="00701802" w:rsidRPr="008207E2" w:rsidRDefault="00701802" w:rsidP="0033371A">
      <w:pPr>
        <w:ind w:left="540" w:firstLine="360"/>
        <w:rPr>
          <w:rFonts w:ascii="Courier New" w:hAnsi="Courier New" w:cs="Courier New"/>
          <w:b/>
          <w:lang w:val="uk-UA"/>
        </w:rPr>
      </w:pPr>
    </w:p>
    <w:p w:rsidR="00701802" w:rsidRPr="00A04A49" w:rsidRDefault="00701802" w:rsidP="00A04A49">
      <w:pPr>
        <w:pStyle w:val="BlockText"/>
        <w:ind w:left="3827" w:right="0"/>
        <w:rPr>
          <w:lang w:val="uk-UA"/>
        </w:rPr>
      </w:pPr>
      <w:r w:rsidRPr="00A04A49">
        <w:rPr>
          <w:lang w:val="uk-UA"/>
        </w:rPr>
        <w:t>ОДАРКА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Не приведи, Господи, ланцюг обірветься! Тоді всім нам – капут!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 хати в</w:t>
      </w:r>
      <w:r w:rsidRPr="0033371A">
        <w:rPr>
          <w:rFonts w:ascii="Courier New" w:hAnsi="Courier New" w:cs="Courier New"/>
          <w:lang w:val="uk-UA"/>
        </w:rPr>
        <w:t xml:space="preserve">ертається Микола з </w:t>
      </w:r>
      <w:r>
        <w:rPr>
          <w:rFonts w:ascii="Courier New" w:hAnsi="Courier New" w:cs="Courier New"/>
          <w:lang w:val="uk-UA"/>
        </w:rPr>
        <w:t xml:space="preserve">димлячою </w:t>
      </w:r>
      <w:r w:rsidRPr="0033371A">
        <w:rPr>
          <w:rFonts w:ascii="Courier New" w:hAnsi="Courier New" w:cs="Courier New"/>
          <w:lang w:val="uk-UA"/>
        </w:rPr>
        <w:t>цигаркою в зубах.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Мабуть, бабоньки, будемо тхорикові сіль на хвіст сипати! Чи як?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Default="00701802" w:rsidP="0097101D">
      <w:pPr>
        <w:rPr>
          <w:rFonts w:ascii="Courier New" w:hAnsi="Courier New" w:cs="Courier New"/>
          <w:lang w:val="uk-UA"/>
        </w:rPr>
      </w:pPr>
      <w:r w:rsidRPr="0097101D">
        <w:rPr>
          <w:rFonts w:ascii="Courier New" w:hAnsi="Courier New" w:cs="Courier New"/>
          <w:lang w:val="uk-UA"/>
        </w:rPr>
        <w:t>Гавнна вже протверезіла, покладається на Миколин розсуд.</w:t>
      </w:r>
    </w:p>
    <w:p w:rsidR="00701802" w:rsidRPr="0097101D" w:rsidRDefault="00701802" w:rsidP="0097101D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 xml:space="preserve">Що робити? Що робити? Заладив! </w:t>
      </w:r>
      <w:r>
        <w:rPr>
          <w:lang w:val="uk-UA"/>
        </w:rPr>
        <w:t>Миколо!</w:t>
      </w:r>
      <w:r w:rsidRPr="0033371A">
        <w:rPr>
          <w:lang w:val="uk-UA"/>
        </w:rPr>
        <w:t>Ти наш вождь – тобі і вирішувати!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97101D" w:rsidRDefault="00701802" w:rsidP="0097101D">
      <w:pPr>
        <w:rPr>
          <w:rFonts w:ascii="Courier New" w:hAnsi="Courier New" w:cs="Courier New"/>
          <w:lang w:val="uk-UA"/>
        </w:rPr>
      </w:pPr>
      <w:r w:rsidRPr="0097101D">
        <w:rPr>
          <w:rFonts w:ascii="Courier New" w:hAnsi="Courier New" w:cs="Courier New"/>
          <w:lang w:val="uk-UA"/>
        </w:rPr>
        <w:t>Варка з Одаркою тверезіють, піддакують Ганні.</w:t>
      </w:r>
    </w:p>
    <w:p w:rsidR="00701802" w:rsidRPr="0033371A" w:rsidRDefault="00701802" w:rsidP="00A85002">
      <w:pPr>
        <w:pStyle w:val="BlockText"/>
        <w:rPr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І ОДАРКА </w:t>
      </w:r>
    </w:p>
    <w:p w:rsidR="00701802" w:rsidRPr="00674E63" w:rsidRDefault="00701802" w:rsidP="0097101D">
      <w:pPr>
        <w:pStyle w:val="BlockText"/>
        <w:ind w:left="3119" w:right="2552"/>
        <w:rPr>
          <w:lang w:val="uk-UA"/>
        </w:rPr>
      </w:pPr>
      <w:r w:rsidRPr="00674E63">
        <w:rPr>
          <w:lang w:val="uk-UA"/>
        </w:rPr>
        <w:t xml:space="preserve">(в один голос) </w:t>
      </w:r>
    </w:p>
    <w:p w:rsidR="00701802" w:rsidRDefault="00701802" w:rsidP="00A85002">
      <w:pPr>
        <w:pStyle w:val="BlockText"/>
        <w:rPr>
          <w:lang w:val="uk-UA"/>
        </w:rPr>
      </w:pPr>
      <w:r w:rsidRPr="0033371A">
        <w:rPr>
          <w:lang w:val="uk-UA"/>
        </w:rPr>
        <w:t>Ти на нашому кутку один у нас з головою!</w:t>
      </w:r>
    </w:p>
    <w:p w:rsidR="00701802" w:rsidRDefault="00701802" w:rsidP="00A85002">
      <w:pPr>
        <w:pStyle w:val="BlockText"/>
        <w:rPr>
          <w:lang w:val="uk-UA"/>
        </w:rPr>
      </w:pPr>
    </w:p>
    <w:p w:rsidR="00701802" w:rsidRPr="00E1727C" w:rsidRDefault="00701802" w:rsidP="00E1727C">
      <w:pPr>
        <w:rPr>
          <w:rFonts w:ascii="Courier New" w:hAnsi="Courier New" w:cs="Courier New"/>
          <w:lang w:val="uk-UA"/>
        </w:rPr>
      </w:pPr>
      <w:r w:rsidRPr="00E1727C">
        <w:rPr>
          <w:rFonts w:ascii="Courier New" w:hAnsi="Courier New" w:cs="Courier New"/>
          <w:lang w:val="uk-UA"/>
        </w:rPr>
        <w:t>Варка виставляється перед Ганною і Одаркою.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A04A4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674E63" w:rsidRDefault="00701802" w:rsidP="00E1727C">
      <w:pPr>
        <w:pStyle w:val="BlockText"/>
        <w:ind w:left="3119" w:right="2552"/>
        <w:rPr>
          <w:lang w:val="uk-UA"/>
        </w:rPr>
      </w:pPr>
      <w:r w:rsidRPr="00674E63">
        <w:rPr>
          <w:lang w:val="uk-UA"/>
        </w:rPr>
        <w:t xml:space="preserve">(вбік, щоб не почув Микола) </w:t>
      </w:r>
    </w:p>
    <w:p w:rsidR="00701802" w:rsidRPr="0033371A" w:rsidRDefault="00701802" w:rsidP="00D37AE1">
      <w:pPr>
        <w:pStyle w:val="BlockText"/>
        <w:rPr>
          <w:lang w:val="uk-UA"/>
        </w:rPr>
      </w:pPr>
      <w:r w:rsidRPr="0033371A">
        <w:rPr>
          <w:lang w:val="uk-UA"/>
        </w:rPr>
        <w:t>Півень не здоєний!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Гана і Одарка </w:t>
      </w:r>
      <w:r>
        <w:rPr>
          <w:rFonts w:ascii="Courier New" w:hAnsi="Courier New" w:cs="Courier New"/>
          <w:lang w:val="uk-UA"/>
        </w:rPr>
        <w:t>чують</w:t>
      </w:r>
      <w:r w:rsidRPr="0033371A">
        <w:rPr>
          <w:rFonts w:ascii="Courier New" w:hAnsi="Courier New" w:cs="Courier New"/>
          <w:lang w:val="uk-UA"/>
        </w:rPr>
        <w:t xml:space="preserve"> Варчині слова,</w:t>
      </w:r>
      <w:r>
        <w:rPr>
          <w:rFonts w:ascii="Courier New" w:hAnsi="Courier New" w:cs="Courier New"/>
          <w:lang w:val="uk-UA"/>
        </w:rPr>
        <w:t xml:space="preserve"> утрьох</w:t>
      </w:r>
      <w:r w:rsidRPr="0033371A">
        <w:rPr>
          <w:rFonts w:ascii="Courier New" w:hAnsi="Courier New" w:cs="Courier New"/>
          <w:lang w:val="uk-UA"/>
        </w:rPr>
        <w:t xml:space="preserve"> пирскають сміхом.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37AE1">
      <w:pPr>
        <w:pStyle w:val="BlockText"/>
        <w:rPr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Микола вдає, що нічого не зрозумів, що сміялись не з нього. Він </w:t>
      </w:r>
      <w:r w:rsidRPr="0033371A">
        <w:rPr>
          <w:rFonts w:ascii="Courier New" w:hAnsi="Courier New" w:cs="Courier New"/>
          <w:lang w:val="uk-UA"/>
        </w:rPr>
        <w:t xml:space="preserve">випускає останній дим, розмахує долонею. Бере мовчки пляшку, наливає собі </w:t>
      </w:r>
      <w:r>
        <w:rPr>
          <w:rFonts w:ascii="Courier New" w:hAnsi="Courier New" w:cs="Courier New"/>
          <w:lang w:val="uk-UA"/>
        </w:rPr>
        <w:t>рештки</w:t>
      </w:r>
      <w:r w:rsidRPr="0033371A">
        <w:rPr>
          <w:rFonts w:ascii="Courier New" w:hAnsi="Courier New" w:cs="Courier New"/>
          <w:lang w:val="uk-UA"/>
        </w:rPr>
        <w:t xml:space="preserve"> горілки, випиває у два ковтки. Кривиться. Бере огірок, відкушує.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D37AE1">
      <w:pPr>
        <w:pStyle w:val="BlockText"/>
        <w:rPr>
          <w:lang w:val="uk-UA"/>
        </w:rPr>
      </w:pPr>
      <w:r w:rsidRPr="0033371A">
        <w:rPr>
          <w:lang w:val="uk-UA"/>
        </w:rPr>
        <w:t>Курива більше нема! Ідей – не буде!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з Одаркою з презирством дивляться на Варку. Варка винувато совається на лаві.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Default="00701802" w:rsidP="00EA45DE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Default="00701802" w:rsidP="00EA45DE">
      <w:pPr>
        <w:pStyle w:val="BlockText"/>
        <w:rPr>
          <w:lang w:val="uk-UA"/>
        </w:rPr>
      </w:pPr>
      <w:r>
        <w:rPr>
          <w:lang w:val="uk-UA"/>
        </w:rPr>
        <w:t>А чого це ви на мене уставились?</w:t>
      </w:r>
    </w:p>
    <w:p w:rsidR="00701802" w:rsidRDefault="00701802" w:rsidP="00EA45DE">
      <w:pPr>
        <w:pStyle w:val="BlockText"/>
        <w:rPr>
          <w:lang w:val="uk-UA"/>
        </w:rPr>
      </w:pPr>
    </w:p>
    <w:p w:rsidR="00701802" w:rsidRPr="00A41386" w:rsidRDefault="00701802" w:rsidP="00A41386">
      <w:pPr>
        <w:rPr>
          <w:rFonts w:ascii="Courier New" w:hAnsi="Courier New" w:cs="Courier New"/>
          <w:lang w:val="uk-UA"/>
        </w:rPr>
      </w:pPr>
      <w:r w:rsidRPr="00A41386">
        <w:rPr>
          <w:rFonts w:ascii="Courier New" w:hAnsi="Courier New" w:cs="Courier New"/>
          <w:lang w:val="uk-UA"/>
        </w:rPr>
        <w:t>На допомогу Ганні з Одаркою приходить Микола.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F3B39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D37AE1">
      <w:pPr>
        <w:pStyle w:val="BlockText"/>
        <w:rPr>
          <w:lang w:val="uk-UA"/>
        </w:rPr>
      </w:pPr>
      <w:r w:rsidRPr="0033371A">
        <w:rPr>
          <w:lang w:val="uk-UA"/>
        </w:rPr>
        <w:t xml:space="preserve">А сонце он уже де! </w:t>
      </w:r>
    </w:p>
    <w:p w:rsidR="00701802" w:rsidRDefault="00701802" w:rsidP="00D37AE1">
      <w:pPr>
        <w:pStyle w:val="BlockText"/>
        <w:rPr>
          <w:lang w:val="uk-UA"/>
        </w:rPr>
      </w:pPr>
    </w:p>
    <w:p w:rsidR="00701802" w:rsidRPr="00AD1E5A" w:rsidRDefault="00701802" w:rsidP="00AD1E5A">
      <w:pPr>
        <w:rPr>
          <w:rFonts w:ascii="Courier New" w:hAnsi="Courier New" w:cs="Courier New"/>
          <w:lang w:val="uk-UA"/>
        </w:rPr>
      </w:pPr>
      <w:r w:rsidRPr="00AD1E5A">
        <w:rPr>
          <w:rFonts w:ascii="Courier New" w:hAnsi="Courier New" w:cs="Courier New"/>
          <w:lang w:val="uk-UA"/>
        </w:rPr>
        <w:t>Микола показує пальцем в небо.</w:t>
      </w:r>
    </w:p>
    <w:p w:rsidR="00701802" w:rsidRDefault="00701802" w:rsidP="00D37AE1">
      <w:pPr>
        <w:pStyle w:val="BlockText"/>
        <w:rPr>
          <w:lang w:val="uk-UA"/>
        </w:rPr>
      </w:pPr>
    </w:p>
    <w:p w:rsidR="00701802" w:rsidRDefault="00701802" w:rsidP="00AD1E5A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400AAC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Default="00701802" w:rsidP="00910A26">
      <w:pPr>
        <w:pStyle w:val="BlockText"/>
        <w:rPr>
          <w:lang w:val="uk-UA"/>
        </w:rPr>
      </w:pPr>
      <w:r>
        <w:rPr>
          <w:lang w:val="uk-UA"/>
        </w:rPr>
        <w:t>Вобще-то мені н</w:t>
      </w:r>
      <w:r w:rsidRPr="0033371A">
        <w:rPr>
          <w:lang w:val="uk-UA"/>
        </w:rPr>
        <w:t>е завадило б і подрімати! А тхорик ваш мені аж</w:t>
      </w:r>
      <w:r>
        <w:rPr>
          <w:lang w:val="uk-UA"/>
        </w:rPr>
        <w:t xml:space="preserve"> до</w:t>
      </w:r>
      <w:r w:rsidRPr="0033371A">
        <w:rPr>
          <w:lang w:val="uk-UA"/>
        </w:rPr>
        <w:t xml:space="preserve">! </w:t>
      </w:r>
    </w:p>
    <w:p w:rsidR="00701802" w:rsidRDefault="00701802" w:rsidP="00910A26">
      <w:pPr>
        <w:pStyle w:val="BlockText"/>
        <w:rPr>
          <w:lang w:val="uk-UA"/>
        </w:rPr>
      </w:pPr>
    </w:p>
    <w:p w:rsidR="00701802" w:rsidRPr="00AD1E5A" w:rsidRDefault="00701802" w:rsidP="00AD1E5A">
      <w:pPr>
        <w:rPr>
          <w:rFonts w:ascii="Courier New" w:hAnsi="Courier New" w:cs="Courier New"/>
          <w:lang w:val="uk-UA"/>
        </w:rPr>
      </w:pPr>
      <w:r w:rsidRPr="00AD1E5A">
        <w:rPr>
          <w:rFonts w:ascii="Courier New" w:hAnsi="Courier New" w:cs="Courier New"/>
          <w:lang w:val="uk-UA"/>
        </w:rPr>
        <w:t>Микола показує рукою на коліно, позіхає.</w:t>
      </w:r>
    </w:p>
    <w:p w:rsidR="00701802" w:rsidRPr="00AD1E5A" w:rsidRDefault="00701802" w:rsidP="00AD1E5A">
      <w:pPr>
        <w:rPr>
          <w:rFonts w:ascii="Courier New" w:hAnsi="Courier New" w:cs="Courier New"/>
          <w:lang w:val="uk-UA"/>
        </w:rPr>
      </w:pPr>
    </w:p>
    <w:p w:rsidR="00701802" w:rsidRDefault="00701802" w:rsidP="00AD1E5A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  <w:r w:rsidRPr="00910A26">
        <w:rPr>
          <w:lang w:val="uk-UA"/>
        </w:rPr>
        <w:t xml:space="preserve"> </w:t>
      </w:r>
    </w:p>
    <w:p w:rsidR="00701802" w:rsidRPr="00910A26" w:rsidRDefault="00701802" w:rsidP="00400AAC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Default="00701802" w:rsidP="00910A26">
      <w:pPr>
        <w:pStyle w:val="BlockText"/>
        <w:rPr>
          <w:lang w:val="uk-UA"/>
        </w:rPr>
      </w:pPr>
      <w:r w:rsidRPr="0033371A">
        <w:rPr>
          <w:lang w:val="uk-UA"/>
        </w:rPr>
        <w:t xml:space="preserve">У мене </w:t>
      </w:r>
      <w:r>
        <w:rPr>
          <w:lang w:val="uk-UA"/>
        </w:rPr>
        <w:t>ні півнів, ні віртуальних курей, звиняй Варко,</w:t>
      </w:r>
      <w:r w:rsidRPr="0033371A">
        <w:rPr>
          <w:lang w:val="uk-UA"/>
        </w:rPr>
        <w:t xml:space="preserve"> немає!</w:t>
      </w:r>
    </w:p>
    <w:p w:rsidR="00701802" w:rsidRDefault="00701802" w:rsidP="00910A26">
      <w:pPr>
        <w:pStyle w:val="BlockText"/>
        <w:rPr>
          <w:lang w:val="uk-UA"/>
        </w:rPr>
      </w:pPr>
    </w:p>
    <w:p w:rsidR="00701802" w:rsidRPr="00A41386" w:rsidRDefault="00701802" w:rsidP="00A41386">
      <w:pPr>
        <w:rPr>
          <w:rFonts w:ascii="Courier New" w:hAnsi="Courier New" w:cs="Courier New"/>
          <w:lang w:val="uk-UA"/>
        </w:rPr>
      </w:pPr>
      <w:r w:rsidRPr="00A41386">
        <w:rPr>
          <w:rFonts w:ascii="Courier New" w:hAnsi="Courier New" w:cs="Courier New"/>
          <w:lang w:val="uk-UA"/>
        </w:rPr>
        <w:t>Одарка схоплюється, збирається йти геть.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910A26" w:rsidRDefault="00701802" w:rsidP="00A41386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 </w:t>
      </w:r>
      <w:r w:rsidRPr="00910A26">
        <w:rPr>
          <w:lang w:val="uk-UA"/>
        </w:rPr>
        <w:t xml:space="preserve"> </w:t>
      </w:r>
    </w:p>
    <w:p w:rsidR="00701802" w:rsidRPr="0033371A" w:rsidRDefault="00701802" w:rsidP="00E1727C">
      <w:pPr>
        <w:pStyle w:val="BlockText"/>
        <w:rPr>
          <w:lang w:val="uk-UA"/>
        </w:rPr>
      </w:pPr>
      <w:r w:rsidRPr="0033371A">
        <w:rPr>
          <w:lang w:val="uk-UA"/>
        </w:rPr>
        <w:t xml:space="preserve">Господи, а й справді! Сонце на згин, а я ще козу не напувала!Забалакалась тут з вами! 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A41386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схоплюється, сплескує в долоні.</w:t>
      </w:r>
    </w:p>
    <w:p w:rsidR="00701802" w:rsidRDefault="00701802" w:rsidP="00EF3B39">
      <w:pPr>
        <w:pStyle w:val="BlockText"/>
        <w:ind w:left="3827" w:right="0"/>
        <w:rPr>
          <w:lang w:val="uk-UA"/>
        </w:rPr>
      </w:pPr>
    </w:p>
    <w:p w:rsidR="00701802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910A26">
      <w:pPr>
        <w:pStyle w:val="BlockText"/>
        <w:rPr>
          <w:lang w:val="uk-UA"/>
        </w:rPr>
      </w:pPr>
      <w:r w:rsidRPr="0033371A">
        <w:rPr>
          <w:lang w:val="uk-UA"/>
        </w:rPr>
        <w:t xml:space="preserve">Я ж гусенят не годувала! Що цей Ірод робить з нами?! </w:t>
      </w:r>
    </w:p>
    <w:p w:rsidR="00701802" w:rsidRDefault="00701802" w:rsidP="00910A26">
      <w:pPr>
        <w:pStyle w:val="BlockText"/>
        <w:rPr>
          <w:lang w:val="uk-UA"/>
        </w:rPr>
      </w:pPr>
    </w:p>
    <w:p w:rsidR="00701802" w:rsidRPr="00400AAC" w:rsidRDefault="00701802" w:rsidP="00400AAC">
      <w:pPr>
        <w:rPr>
          <w:rFonts w:ascii="Courier New" w:hAnsi="Courier New" w:cs="Courier New"/>
          <w:lang w:val="uk-UA"/>
        </w:rPr>
      </w:pPr>
      <w:r w:rsidRPr="00400AAC">
        <w:rPr>
          <w:rFonts w:ascii="Courier New" w:hAnsi="Courier New" w:cs="Courier New"/>
          <w:lang w:val="uk-UA"/>
        </w:rPr>
        <w:t>Варка усвідомлює, що крім неї, нікому йти за цигарками для Миколи.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910A26">
      <w:pPr>
        <w:pStyle w:val="BlockText"/>
        <w:rPr>
          <w:lang w:val="uk-UA"/>
        </w:rPr>
      </w:pPr>
      <w:r>
        <w:rPr>
          <w:lang w:val="uk-UA"/>
        </w:rPr>
        <w:t>Виходить,</w:t>
      </w:r>
      <w:r w:rsidRPr="0033371A">
        <w:rPr>
          <w:lang w:val="uk-UA"/>
        </w:rPr>
        <w:t xml:space="preserve"> мені знову до ненависної Оришки плентатись?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Подруги покидають Миколин двір. 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вмощується біля стола на лаві спати.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910A26">
      <w:pPr>
        <w:pStyle w:val="BlockText"/>
        <w:rPr>
          <w:lang w:val="uk-UA"/>
        </w:rPr>
      </w:pPr>
      <w:r w:rsidRPr="0033371A">
        <w:rPr>
          <w:lang w:val="uk-UA"/>
        </w:rPr>
        <w:t xml:space="preserve"> Погомоню з Морфеєм!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 спить на лаві біля столу і уві сні ворушить губами, відганяє мух. </w:t>
      </w:r>
      <w:r>
        <w:rPr>
          <w:rFonts w:ascii="Courier New" w:hAnsi="Courier New" w:cs="Courier New"/>
          <w:lang w:val="uk-UA"/>
        </w:rPr>
        <w:t>О</w:t>
      </w:r>
      <w:r w:rsidRPr="0033371A">
        <w:rPr>
          <w:rFonts w:ascii="Courier New" w:hAnsi="Courier New" w:cs="Courier New"/>
          <w:lang w:val="uk-UA"/>
        </w:rPr>
        <w:t>бличч</w:t>
      </w:r>
      <w:r>
        <w:rPr>
          <w:rFonts w:ascii="Courier New" w:hAnsi="Courier New" w:cs="Courier New"/>
          <w:lang w:val="uk-UA"/>
        </w:rPr>
        <w:t>я</w:t>
      </w:r>
      <w:r w:rsidRPr="0033371A">
        <w:rPr>
          <w:rFonts w:ascii="Courier New" w:hAnsi="Courier New" w:cs="Courier New"/>
          <w:lang w:val="uk-UA"/>
        </w:rPr>
        <w:t xml:space="preserve"> Миколи </w:t>
      </w:r>
      <w:r>
        <w:rPr>
          <w:rFonts w:ascii="Courier New" w:hAnsi="Courier New" w:cs="Courier New"/>
          <w:lang w:val="uk-UA"/>
        </w:rPr>
        <w:t xml:space="preserve">то прикрашає </w:t>
      </w:r>
      <w:r w:rsidRPr="0033371A">
        <w:rPr>
          <w:rFonts w:ascii="Courier New" w:hAnsi="Courier New" w:cs="Courier New"/>
          <w:lang w:val="uk-UA"/>
        </w:rPr>
        <w:t xml:space="preserve">усмішка, </w:t>
      </w:r>
      <w:r>
        <w:rPr>
          <w:rFonts w:ascii="Courier New" w:hAnsi="Courier New" w:cs="Courier New"/>
          <w:lang w:val="uk-UA"/>
        </w:rPr>
        <w:t>то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охоплює</w:t>
      </w:r>
      <w:r w:rsidRPr="0033371A">
        <w:rPr>
          <w:rFonts w:ascii="Courier New" w:hAnsi="Courier New" w:cs="Courier New"/>
          <w:lang w:val="uk-UA"/>
        </w:rPr>
        <w:t xml:space="preserve"> напруженість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71C17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ІНТ. КАБІНЕТ МАРШАЛА ЖУКОВА </w:t>
      </w:r>
      <w:r>
        <w:rPr>
          <w:rFonts w:ascii="Courier New" w:hAnsi="Courier New" w:cs="Courier New"/>
          <w:lang w:val="uk-UA"/>
        </w:rPr>
        <w:t xml:space="preserve"> - СО</w:t>
      </w:r>
      <w:r w:rsidRPr="0033371A">
        <w:rPr>
          <w:rFonts w:ascii="Courier New" w:hAnsi="Courier New" w:cs="Courier New"/>
          <w:lang w:val="uk-UA"/>
        </w:rPr>
        <w:t>Н</w:t>
      </w:r>
      <w:r>
        <w:rPr>
          <w:rFonts w:ascii="Courier New" w:hAnsi="Courier New" w:cs="Courier New"/>
          <w:lang w:val="uk-UA"/>
        </w:rPr>
        <w:t xml:space="preserve"> МИКОЛИ Н</w:t>
      </w:r>
      <w:r w:rsidRPr="0033371A">
        <w:rPr>
          <w:rFonts w:ascii="Courier New" w:hAnsi="Courier New" w:cs="Courier New"/>
          <w:lang w:val="uk-UA"/>
        </w:rPr>
        <w:t>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Жуков сидить над картою. В кабінет Жукова входить Генералісимус Сталін з трубкою у лівій руці. Жуков вскакує, застібає ґудзик на шиї. Сталін правою долонею зупиняє Жукова.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СТАЛІН</w:t>
      </w:r>
      <w:r>
        <w:rPr>
          <w:lang w:val="uk-UA"/>
        </w:rPr>
        <w:t xml:space="preserve"> </w:t>
      </w:r>
    </w:p>
    <w:p w:rsidR="00701802" w:rsidRPr="0033371A" w:rsidRDefault="00701802" w:rsidP="00050904">
      <w:pPr>
        <w:pStyle w:val="BlockText"/>
        <w:rPr>
          <w:lang w:val="uk-UA"/>
        </w:rPr>
      </w:pPr>
      <w:r>
        <w:rPr>
          <w:lang w:val="uk-UA"/>
        </w:rPr>
        <w:t>Товаріщ Жуков, Товаріщ Сталін всьо відел! Продолжайтє!</w:t>
      </w:r>
      <w:r w:rsidRPr="0033371A">
        <w:rPr>
          <w:lang w:val="uk-UA"/>
        </w:rPr>
        <w:t xml:space="preserve"> </w:t>
      </w:r>
    </w:p>
    <w:p w:rsidR="00701802" w:rsidRPr="0033371A" w:rsidRDefault="00701802" w:rsidP="00910A26">
      <w:pPr>
        <w:pStyle w:val="BlockText"/>
        <w:rPr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Жуков сідає на місце, схиляється над картою. До столу підсідає Сталін, смокче трубку, розглядає карту.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СТАЛІН</w:t>
      </w:r>
      <w:r w:rsidRPr="00EF3B39">
        <w:rPr>
          <w:lang w:val="uk-UA"/>
        </w:rPr>
        <w:t xml:space="preserve"> </w:t>
      </w:r>
    </w:p>
    <w:p w:rsidR="00701802" w:rsidRPr="00050904" w:rsidRDefault="00701802" w:rsidP="00050904">
      <w:pPr>
        <w:pStyle w:val="BlockText"/>
        <w:rPr>
          <w:lang w:val="uk-UA"/>
        </w:rPr>
      </w:pPr>
      <w:r>
        <w:rPr>
          <w:lang w:val="uk-UA"/>
        </w:rPr>
        <w:t>Товаріщ Жуков! І гдє прєдполагаєтє дєлать направлєніє главного удара?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Жуков дивиться у вічі Сталіну, переводить погляд на карту, мовчки червоним олівцем малює  </w:t>
      </w:r>
      <w:r>
        <w:rPr>
          <w:rFonts w:ascii="Courier New" w:hAnsi="Courier New" w:cs="Courier New"/>
          <w:lang w:val="uk-UA"/>
        </w:rPr>
        <w:t>на території Карпат круг.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СТАЛІН</w:t>
      </w:r>
      <w:r w:rsidRPr="00EF3B39">
        <w:rPr>
          <w:lang w:val="uk-UA"/>
        </w:rPr>
        <w:t xml:space="preserve"> </w:t>
      </w:r>
    </w:p>
    <w:p w:rsidR="00701802" w:rsidRPr="0033371A" w:rsidRDefault="00701802" w:rsidP="00910A26">
      <w:pPr>
        <w:pStyle w:val="BlockText"/>
        <w:rPr>
          <w:lang w:val="uk-UA"/>
        </w:rPr>
      </w:pPr>
      <w:r>
        <w:rPr>
          <w:lang w:val="uk-UA"/>
        </w:rPr>
        <w:t>Значіт, товаріщ Жуков, в Карпатах єму будєм рукі отривать?</w:t>
      </w:r>
      <w:r w:rsidRPr="0033371A">
        <w:rPr>
          <w:lang w:val="uk-UA"/>
        </w:rPr>
        <w:t xml:space="preserve">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Жуков мовчки киває головою.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СНУ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САДОК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Рот  Миколи кривиться. Рука ворушиться. Микола стогне,  тіло його здригається.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лежить на животі під столом</w:t>
      </w:r>
      <w:r w:rsidRPr="0033371A">
        <w:rPr>
          <w:rFonts w:ascii="Courier New" w:hAnsi="Courier New" w:cs="Courier New"/>
          <w:lang w:val="uk-UA"/>
        </w:rPr>
        <w:t>, притискується лицем до деркача, як до подушки</w:t>
      </w:r>
      <w:r>
        <w:rPr>
          <w:rFonts w:ascii="Courier New" w:hAnsi="Courier New" w:cs="Courier New"/>
          <w:lang w:val="uk-UA"/>
        </w:rPr>
        <w:t>, ворушиться, стогне.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076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НАТ. </w:t>
      </w:r>
      <w:r>
        <w:rPr>
          <w:rFonts w:ascii="Courier New" w:hAnsi="Courier New" w:cs="Courier New"/>
          <w:lang w:val="uk-UA"/>
        </w:rPr>
        <w:t>ТАНКОВИЙ БІЙ В КАРПАТАХ – СОН МИКОЛИ</w:t>
      </w:r>
      <w:r w:rsidRPr="0033371A">
        <w:rPr>
          <w:rFonts w:ascii="Courier New" w:hAnsi="Courier New" w:cs="Courier New"/>
          <w:lang w:val="uk-UA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в своєму танку Т-134 атакує німецькі укріплення.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По Миколиному танку стріляє німецький </w:t>
      </w:r>
      <w:r>
        <w:rPr>
          <w:rFonts w:ascii="Courier New" w:hAnsi="Courier New" w:cs="Courier New"/>
          <w:lang w:val="uk-UA"/>
        </w:rPr>
        <w:t>танк.</w:t>
      </w:r>
      <w:r w:rsidRPr="0033371A">
        <w:rPr>
          <w:rFonts w:ascii="Courier New" w:hAnsi="Courier New" w:cs="Courier New"/>
          <w:lang w:val="uk-UA"/>
        </w:rPr>
        <w:t xml:space="preserve"> Микола висовується із танка. Показує німцям кулака.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Німецький снаряд </w:t>
      </w:r>
      <w:r w:rsidRPr="0033371A">
        <w:rPr>
          <w:rFonts w:ascii="Courier New" w:hAnsi="Courier New" w:cs="Courier New"/>
          <w:lang w:val="uk-UA"/>
        </w:rPr>
        <w:t>влучає Миколі в ліве плече і відриває руку…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 кровавлячим плечем продовжує гнати свій Т-134 на німецькі танки. Крізь рев двигунів і тріск в ефірі чути крик КОМАНДИРА німецьких танкістів.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EF3B39">
      <w:pPr>
        <w:pStyle w:val="BlockText"/>
        <w:ind w:left="3827" w:right="0"/>
        <w:rPr>
          <w:lang w:val="uk-UA"/>
        </w:rPr>
      </w:pPr>
    </w:p>
    <w:p w:rsidR="00701802" w:rsidRPr="0033371A" w:rsidRDefault="00701802" w:rsidP="00EF3B3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КОМАНДИР</w:t>
      </w:r>
    </w:p>
    <w:p w:rsidR="00701802" w:rsidRPr="0033371A" w:rsidRDefault="00701802" w:rsidP="00910A26">
      <w:pPr>
        <w:pStyle w:val="BlockText"/>
        <w:rPr>
          <w:lang w:val="uk-UA"/>
        </w:rPr>
      </w:pPr>
      <w:r w:rsidRPr="0033371A">
        <w:rPr>
          <w:lang w:val="uk-UA"/>
        </w:rPr>
        <w:t>Микола! Генуг! Хватить!..  Дойче зольдатен! Цурюк! Цурюк!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жене свій Т-134 далі. Німецькі танкісти не витримують психічної атаки Миколи, вистрибують із танків, тікають.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СНУ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САДОК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C076E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кричить уві сні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BE0956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910A26">
      <w:pPr>
        <w:pStyle w:val="BlockText"/>
        <w:rPr>
          <w:lang w:val="uk-UA"/>
        </w:rPr>
      </w:pPr>
      <w:r w:rsidRPr="0033371A">
        <w:rPr>
          <w:lang w:val="uk-UA"/>
        </w:rPr>
        <w:t>За Сталіна!..</w:t>
      </w:r>
      <w:r>
        <w:rPr>
          <w:lang w:val="uk-UA"/>
        </w:rPr>
        <w:t>За Родіну!За Україну!</w:t>
      </w:r>
      <w:r w:rsidRPr="0033371A">
        <w:rPr>
          <w:lang w:val="uk-UA"/>
        </w:rPr>
        <w:t xml:space="preserve">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ІНТ. КАБІНЕТ ЖУКОВА </w:t>
      </w:r>
      <w:r>
        <w:rPr>
          <w:rFonts w:ascii="Courier New" w:hAnsi="Courier New" w:cs="Courier New"/>
          <w:lang w:val="uk-UA"/>
        </w:rPr>
        <w:t xml:space="preserve"> - СОН МИКОЛИ </w:t>
      </w:r>
      <w:r w:rsidRPr="0033371A">
        <w:rPr>
          <w:rFonts w:ascii="Courier New" w:hAnsi="Courier New" w:cs="Courier New"/>
          <w:lang w:val="uk-UA"/>
        </w:rPr>
        <w:t>НІЧ</w:t>
      </w:r>
    </w:p>
    <w:p w:rsidR="00701802" w:rsidRDefault="00701802" w:rsidP="00771C17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Сталін з Жуковим сидять за столом.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Сталін </w:t>
      </w:r>
      <w:r>
        <w:rPr>
          <w:rFonts w:ascii="Courier New" w:hAnsi="Courier New" w:cs="Courier New"/>
          <w:lang w:val="uk-UA"/>
        </w:rPr>
        <w:t>сміється, нагинає голову, праву руку з трубкою піднімає над головою.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  <w:r>
        <w:rPr>
          <w:lang w:val="uk-UA"/>
        </w:rPr>
        <w:t>СТАЛІН</w:t>
      </w:r>
    </w:p>
    <w:p w:rsidR="00701802" w:rsidRDefault="00701802" w:rsidP="00050904">
      <w:pPr>
        <w:pStyle w:val="BlockText"/>
        <w:rPr>
          <w:lang w:val="uk-UA"/>
        </w:rPr>
      </w:pPr>
      <w:r>
        <w:rPr>
          <w:lang w:val="uk-UA"/>
        </w:rPr>
        <w:t>Ох-хох-ох! Товариш Жуков! Как товаріща Сталіна народ любіт? А!?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234AFA" w:rsidRDefault="00701802" w:rsidP="00234AF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Жуков вскакує, застібає на шиї комірця на гаплик, приймає стійку «струнко».</w:t>
      </w:r>
    </w:p>
    <w:p w:rsidR="00701802" w:rsidRDefault="00701802" w:rsidP="00BE0956">
      <w:pPr>
        <w:pStyle w:val="BlockText"/>
        <w:ind w:left="3827" w:right="0"/>
        <w:rPr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  <w:r>
        <w:rPr>
          <w:lang w:val="uk-UA"/>
        </w:rPr>
        <w:t>ЖУКОВ</w:t>
      </w:r>
    </w:p>
    <w:p w:rsidR="00701802" w:rsidRPr="0033371A" w:rsidRDefault="00701802" w:rsidP="00050904">
      <w:pPr>
        <w:pStyle w:val="BlockText"/>
        <w:rPr>
          <w:lang w:val="uk-UA"/>
        </w:rPr>
      </w:pPr>
      <w:r>
        <w:rPr>
          <w:lang w:val="uk-UA"/>
        </w:rPr>
        <w:t>Товаріщ Сталін! Товаріщ вождь! Єслі би нє любілі, я би ім голови поотворачівал, ногі би повидьоргівал, руки…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стіл на карту падає у сірому рукаві до плеча відірвана людська рука зі скрюченими пальцям.  На рукаві ґудзики зі свастикою. На середньому пальці находиться золотий перстень з написом  - Адольф</w:t>
      </w:r>
      <w:r>
        <w:rPr>
          <w:rFonts w:ascii="Courier New" w:hAnsi="Courier New" w:cs="Courier New"/>
          <w:lang w:val="uk-UA"/>
        </w:rPr>
        <w:t xml:space="preserve"> Гітлер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  <w:r>
        <w:rPr>
          <w:lang w:val="uk-UA"/>
        </w:rPr>
        <w:t>ЖУКОВ</w:t>
      </w:r>
    </w:p>
    <w:p w:rsidR="00701802" w:rsidRDefault="00701802" w:rsidP="00050904">
      <w:pPr>
        <w:pStyle w:val="BlockText"/>
        <w:rPr>
          <w:lang w:val="uk-UA"/>
        </w:rPr>
      </w:pPr>
      <w:r>
        <w:rPr>
          <w:lang w:val="uk-UA"/>
        </w:rPr>
        <w:t>Вот, товаріщ Сталін…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кабінет Жукова заходить його адютант. В руках адютанта згорток з слідами крові.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Сталін цікавиться згортком.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  <w:r>
        <w:rPr>
          <w:lang w:val="uk-UA"/>
        </w:rPr>
        <w:t>СТАЛІН</w:t>
      </w:r>
    </w:p>
    <w:p w:rsidR="00701802" w:rsidRPr="0033371A" w:rsidRDefault="00701802" w:rsidP="00050904">
      <w:pPr>
        <w:pStyle w:val="BlockText"/>
        <w:rPr>
          <w:lang w:val="uk-UA"/>
        </w:rPr>
      </w:pPr>
      <w:r>
        <w:rPr>
          <w:lang w:val="uk-UA"/>
        </w:rPr>
        <w:t>Что скажет маршал Жуков по етому делу?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  <w:r>
        <w:rPr>
          <w:lang w:val="uk-UA"/>
        </w:rPr>
        <w:t>ЖУКОВ</w:t>
      </w:r>
    </w:p>
    <w:p w:rsidR="00701802" w:rsidRPr="0033371A" w:rsidRDefault="00701802" w:rsidP="00050904">
      <w:pPr>
        <w:pStyle w:val="BlockText"/>
        <w:rPr>
          <w:lang w:val="uk-UA"/>
        </w:rPr>
      </w:pPr>
      <w:r>
        <w:rPr>
          <w:lang w:val="uk-UA"/>
        </w:rPr>
        <w:t>По етому? Товаріщ Сталін, ето рука Миколи Ненашенко, танкістищкі одного. Он больше вас любіть не желаєт! Прішлось…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Жуков гидує, бере </w:t>
      </w:r>
      <w:r>
        <w:rPr>
          <w:rFonts w:ascii="Courier New" w:hAnsi="Courier New" w:cs="Courier New"/>
          <w:lang w:val="uk-UA"/>
        </w:rPr>
        <w:t>згорток з рукою Миколи із рук адютанта</w:t>
      </w:r>
      <w:r w:rsidRPr="0033371A">
        <w:rPr>
          <w:rFonts w:ascii="Courier New" w:hAnsi="Courier New" w:cs="Courier New"/>
          <w:lang w:val="uk-UA"/>
        </w:rPr>
        <w:t xml:space="preserve">, </w:t>
      </w:r>
      <w:r>
        <w:rPr>
          <w:rFonts w:ascii="Courier New" w:hAnsi="Courier New" w:cs="Courier New"/>
          <w:lang w:val="uk-UA"/>
        </w:rPr>
        <w:t xml:space="preserve">несе, </w:t>
      </w:r>
      <w:r w:rsidRPr="0033371A">
        <w:rPr>
          <w:rFonts w:ascii="Courier New" w:hAnsi="Courier New" w:cs="Courier New"/>
          <w:lang w:val="uk-UA"/>
        </w:rPr>
        <w:t>жбурляє в урну в кутку кабінету, витирає долоні об сідниці.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Жуков показує адютанту на руку Гітлера, яка лежить на столі на карті.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Default="00701802" w:rsidP="00BE0956">
      <w:pPr>
        <w:pStyle w:val="BlockText"/>
        <w:ind w:left="3827" w:right="0"/>
        <w:rPr>
          <w:lang w:val="uk-UA"/>
        </w:rPr>
      </w:pPr>
      <w:r>
        <w:rPr>
          <w:lang w:val="uk-UA"/>
        </w:rPr>
        <w:t>ЖУКОВ</w:t>
      </w:r>
    </w:p>
    <w:p w:rsidR="00701802" w:rsidRDefault="00701802" w:rsidP="00050904">
      <w:pPr>
        <w:pStyle w:val="BlockText"/>
        <w:rPr>
          <w:lang w:val="uk-UA"/>
        </w:rPr>
      </w:pPr>
      <w:r>
        <w:rPr>
          <w:lang w:val="uk-UA"/>
        </w:rPr>
        <w:t>Прібері!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1D134B" w:rsidRDefault="00701802" w:rsidP="001D134B">
      <w:pPr>
        <w:rPr>
          <w:rFonts w:ascii="Courier New" w:hAnsi="Courier New" w:cs="Courier New"/>
          <w:lang w:val="uk-UA"/>
        </w:rPr>
      </w:pPr>
      <w:r w:rsidRPr="001D134B">
        <w:rPr>
          <w:rFonts w:ascii="Courier New" w:hAnsi="Courier New" w:cs="Courier New"/>
          <w:lang w:val="uk-UA"/>
        </w:rPr>
        <w:t>Жуков звертається до Сталіна.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Default="00701802" w:rsidP="001D134B">
      <w:pPr>
        <w:pStyle w:val="BlockText"/>
        <w:ind w:left="3827" w:right="0"/>
        <w:rPr>
          <w:lang w:val="uk-UA"/>
        </w:rPr>
      </w:pPr>
      <w:r>
        <w:rPr>
          <w:lang w:val="uk-UA"/>
        </w:rPr>
        <w:t>ЖУКОВ</w:t>
      </w:r>
    </w:p>
    <w:p w:rsidR="00701802" w:rsidRDefault="00701802" w:rsidP="00050904">
      <w:pPr>
        <w:pStyle w:val="BlockText"/>
        <w:rPr>
          <w:lang w:val="uk-UA"/>
        </w:rPr>
      </w:pPr>
      <w:r>
        <w:rPr>
          <w:lang w:val="uk-UA"/>
        </w:rPr>
        <w:t>Товаріщ Сталін, ету руку, с вашего позволєнія – в музєй нашіх с вамі побєд отправім!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1D134B" w:rsidRDefault="00701802" w:rsidP="001D134B">
      <w:pPr>
        <w:rPr>
          <w:rFonts w:ascii="Courier New" w:hAnsi="Courier New" w:cs="Courier New"/>
          <w:lang w:val="uk-UA"/>
        </w:rPr>
      </w:pPr>
      <w:r w:rsidRPr="001D134B">
        <w:rPr>
          <w:rFonts w:ascii="Courier New" w:hAnsi="Courier New" w:cs="Courier New"/>
          <w:lang w:val="uk-UA"/>
        </w:rPr>
        <w:t>Сталін вибиває з трубки попіл на карту на столі.</w:t>
      </w:r>
    </w:p>
    <w:p w:rsidR="00701802" w:rsidRPr="0033371A" w:rsidRDefault="00701802" w:rsidP="00050904">
      <w:pPr>
        <w:pStyle w:val="BlockText"/>
        <w:rPr>
          <w:lang w:val="uk-UA"/>
        </w:rPr>
      </w:pPr>
    </w:p>
    <w:p w:rsidR="00701802" w:rsidRPr="0033371A" w:rsidRDefault="00701802" w:rsidP="00BE0956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СТАЛІН</w:t>
      </w:r>
      <w:r w:rsidRPr="00BE0956">
        <w:rPr>
          <w:lang w:val="uk-UA"/>
        </w:rPr>
        <w:t xml:space="preserve"> </w:t>
      </w:r>
    </w:p>
    <w:p w:rsidR="00701802" w:rsidRDefault="00701802" w:rsidP="00910A26">
      <w:pPr>
        <w:pStyle w:val="BlockText"/>
        <w:rPr>
          <w:lang w:val="uk-UA"/>
        </w:rPr>
      </w:pPr>
      <w:r>
        <w:rPr>
          <w:lang w:val="uk-UA"/>
        </w:rPr>
        <w:t xml:space="preserve">Ві правільно решілі, товаріщ Жуков!.. </w:t>
      </w:r>
    </w:p>
    <w:p w:rsidR="00701802" w:rsidRDefault="00701802" w:rsidP="00910A26">
      <w:pPr>
        <w:pStyle w:val="BlockText"/>
        <w:rPr>
          <w:lang w:val="uk-UA"/>
        </w:rPr>
      </w:pPr>
    </w:p>
    <w:p w:rsidR="00701802" w:rsidRDefault="00701802" w:rsidP="008A3C0A">
      <w:pPr>
        <w:rPr>
          <w:rFonts w:ascii="Courier New" w:hAnsi="Courier New" w:cs="Courier New"/>
          <w:lang w:val="uk-UA"/>
        </w:rPr>
      </w:pPr>
      <w:r w:rsidRPr="008A3C0A">
        <w:rPr>
          <w:rFonts w:ascii="Courier New" w:hAnsi="Courier New" w:cs="Courier New"/>
          <w:lang w:val="uk-UA"/>
        </w:rPr>
        <w:t>Сталін встає, ходить по кабінеті, роздумує, зупиняється, дістає з кишені кисет з тютюном,набиває трубку тютюном, кисет ховає до кишені дістає сірника, тре в підощву чобота, прикурює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8A3C0A">
      <w:pPr>
        <w:rPr>
          <w:rFonts w:ascii="Courier New" w:hAnsi="Courier New" w:cs="Courier New"/>
          <w:lang w:val="uk-UA"/>
        </w:rPr>
      </w:pPr>
    </w:p>
    <w:p w:rsidR="00701802" w:rsidRDefault="00701802" w:rsidP="008A3C0A">
      <w:pPr>
        <w:pStyle w:val="BlockText"/>
        <w:ind w:left="3827" w:right="0"/>
        <w:rPr>
          <w:lang w:val="uk-UA"/>
        </w:rPr>
      </w:pPr>
      <w:r>
        <w:rPr>
          <w:lang w:val="uk-UA"/>
        </w:rPr>
        <w:t>СТАЛІН</w:t>
      </w:r>
    </w:p>
    <w:p w:rsidR="00701802" w:rsidRDefault="00701802" w:rsidP="00910A26">
      <w:pPr>
        <w:pStyle w:val="BlockText"/>
        <w:rPr>
          <w:lang w:val="uk-UA"/>
        </w:rPr>
      </w:pPr>
      <w:r>
        <w:rPr>
          <w:lang w:val="uk-UA"/>
        </w:rPr>
        <w:t>А тепер садітесь, маршал Жуков! Єслі нє сядєтє, я прікажу вас посадіть! І піші, пі</w:t>
      </w:r>
      <w:r w:rsidRPr="00910A26">
        <w:rPr>
          <w:lang w:val="uk-UA"/>
        </w:rPr>
        <w:t>ш</w:t>
      </w:r>
      <w:r>
        <w:rPr>
          <w:lang w:val="uk-UA"/>
        </w:rPr>
        <w:t>і</w:t>
      </w:r>
      <w:r w:rsidRPr="00910A26">
        <w:rPr>
          <w:lang w:val="uk-UA"/>
        </w:rPr>
        <w:t xml:space="preserve">, маршал Жуков, </w:t>
      </w:r>
    </w:p>
    <w:p w:rsidR="00701802" w:rsidRDefault="00701802" w:rsidP="00910A26">
      <w:pPr>
        <w:pStyle w:val="BlockText"/>
        <w:rPr>
          <w:lang w:val="uk-UA"/>
        </w:rPr>
      </w:pPr>
      <w:r>
        <w:rPr>
          <w:lang w:val="uk-UA"/>
        </w:rPr>
        <w:t>Пріказ №227прім.</w:t>
      </w:r>
    </w:p>
    <w:p w:rsidR="00701802" w:rsidRDefault="00701802" w:rsidP="00910A26">
      <w:pPr>
        <w:pStyle w:val="BlockText"/>
        <w:rPr>
          <w:lang w:val="uk-UA"/>
        </w:rPr>
      </w:pPr>
      <w:r>
        <w:rPr>
          <w:lang w:val="uk-UA"/>
        </w:rPr>
        <w:t>Висунувшійся танкіст с оторваной рукой єсть ізмєннік Родіни!</w:t>
      </w:r>
    </w:p>
    <w:p w:rsidR="00701802" w:rsidRPr="000200D4" w:rsidRDefault="00701802" w:rsidP="000200D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Сталін бере польовий телефон на столі маршала Жукова, крутить ручку, говорить в трубку.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A3C0A">
      <w:pPr>
        <w:pStyle w:val="BlockText"/>
        <w:ind w:left="0" w:right="0"/>
        <w:rPr>
          <w:lang w:val="uk-UA"/>
        </w:rPr>
      </w:pPr>
    </w:p>
    <w:p w:rsidR="00701802" w:rsidRDefault="00701802" w:rsidP="008A3C0A">
      <w:pPr>
        <w:pStyle w:val="BlockText"/>
        <w:ind w:left="0" w:right="0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СТАЛІН</w:t>
      </w:r>
    </w:p>
    <w:p w:rsidR="00701802" w:rsidRDefault="00701802" w:rsidP="00910A26">
      <w:pPr>
        <w:pStyle w:val="BlockText"/>
        <w:rPr>
          <w:lang w:val="uk-UA"/>
        </w:rPr>
      </w:pPr>
      <w:r w:rsidRPr="0033371A">
        <w:rPr>
          <w:lang w:val="uk-UA"/>
        </w:rPr>
        <w:t>Товаріщ управляющій лагерямі!</w:t>
      </w:r>
      <w:r w:rsidRPr="00910A26">
        <w:rPr>
          <w:lang w:val="uk-UA"/>
        </w:rPr>
        <w:t xml:space="preserve"> </w:t>
      </w:r>
      <w:r w:rsidRPr="0033371A">
        <w:rPr>
          <w:lang w:val="uk-UA"/>
        </w:rPr>
        <w:t xml:space="preserve"> Для одного танкіста с оторваной рукой у вас, надєюсь, одно</w:t>
      </w:r>
      <w:r>
        <w:rPr>
          <w:lang w:val="uk-UA"/>
        </w:rPr>
        <w:t xml:space="preserve"> тьоплоє</w:t>
      </w:r>
      <w:r w:rsidRPr="0033371A">
        <w:rPr>
          <w:lang w:val="uk-UA"/>
        </w:rPr>
        <w:t xml:space="preserve"> мєстєчко найдьотся?</w:t>
      </w:r>
      <w:r w:rsidRPr="00910A26">
        <w:rPr>
          <w:lang w:val="uk-UA"/>
        </w:rPr>
        <w:t xml:space="preserve"> </w:t>
      </w:r>
      <w:r w:rsidRPr="0033371A">
        <w:rPr>
          <w:lang w:val="uk-UA"/>
        </w:rPr>
        <w:t xml:space="preserve"> Ну, вот і хорошо! А то товар</w:t>
      </w:r>
      <w:r>
        <w:rPr>
          <w:lang w:val="uk-UA"/>
        </w:rPr>
        <w:t>іщ</w:t>
      </w:r>
      <w:r w:rsidRPr="0033371A">
        <w:rPr>
          <w:lang w:val="uk-UA"/>
        </w:rPr>
        <w:t xml:space="preserve"> Сталін уже засомнєвался у вашей лояльності.</w:t>
      </w:r>
      <w:r w:rsidRPr="00910A26">
        <w:rPr>
          <w:lang w:val="uk-UA"/>
        </w:rPr>
        <w:t xml:space="preserve"> </w:t>
      </w:r>
    </w:p>
    <w:p w:rsidR="00701802" w:rsidRPr="0033371A" w:rsidRDefault="00701802" w:rsidP="000200D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ТАБІР ЗАСУДЖЕНИХ</w:t>
      </w:r>
      <w:r>
        <w:rPr>
          <w:rFonts w:ascii="Courier New" w:hAnsi="Courier New" w:cs="Courier New"/>
          <w:lang w:val="uk-UA"/>
        </w:rPr>
        <w:t xml:space="preserve"> -1945, СОН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Старшина крутить пальцем перед носом засудженого Миколи.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СТАРШИНА</w:t>
      </w:r>
    </w:p>
    <w:p w:rsidR="00701802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Руку сєбє, сука, оторвал!.. А Сталина кто защіщать будєт? </w:t>
      </w:r>
      <w:r>
        <w:rPr>
          <w:lang w:val="uk-UA"/>
        </w:rPr>
        <w:t>Буржуйку топіть і с</w:t>
      </w:r>
      <w:r w:rsidRPr="0033371A">
        <w:rPr>
          <w:lang w:val="uk-UA"/>
        </w:rPr>
        <w:t xml:space="preserve">артіри у меня </w:t>
      </w:r>
      <w:r>
        <w:rPr>
          <w:lang w:val="uk-UA"/>
        </w:rPr>
        <w:t xml:space="preserve">здесь </w:t>
      </w:r>
      <w:r w:rsidRPr="0033371A">
        <w:rPr>
          <w:lang w:val="uk-UA"/>
        </w:rPr>
        <w:t>ч</w:t>
      </w:r>
      <w:r>
        <w:rPr>
          <w:lang w:val="uk-UA"/>
        </w:rPr>
        <w:t>і</w:t>
      </w:r>
      <w:r w:rsidRPr="0033371A">
        <w:rPr>
          <w:lang w:val="uk-UA"/>
        </w:rPr>
        <w:t>ст</w:t>
      </w:r>
      <w:r>
        <w:rPr>
          <w:lang w:val="uk-UA"/>
        </w:rPr>
        <w:t>і</w:t>
      </w:r>
      <w:r w:rsidRPr="0033371A">
        <w:rPr>
          <w:lang w:val="uk-UA"/>
        </w:rPr>
        <w:t>ть будєш</w:t>
      </w:r>
      <w:r>
        <w:rPr>
          <w:lang w:val="uk-UA"/>
        </w:rPr>
        <w:t>, гавнюк</w:t>
      </w:r>
      <w:r w:rsidRPr="0033371A">
        <w:rPr>
          <w:lang w:val="uk-UA"/>
        </w:rPr>
        <w:t>!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33371A" w:rsidRDefault="00701802" w:rsidP="000200D4">
      <w:pPr>
        <w:pStyle w:val="BlockText"/>
        <w:ind w:left="0"/>
        <w:rPr>
          <w:lang w:val="uk-UA"/>
        </w:rPr>
      </w:pPr>
      <w:r>
        <w:rPr>
          <w:lang w:val="uk-UA"/>
        </w:rPr>
        <w:t>КІНЕЦЬ СНУ</w:t>
      </w:r>
    </w:p>
    <w:p w:rsidR="00701802" w:rsidRPr="0033371A" w:rsidRDefault="00701802" w:rsidP="00050904">
      <w:pPr>
        <w:pStyle w:val="BlockText"/>
        <w:rPr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 лежить під столом, притискається лицем до деркача, крутить головою, дряпає об деркача лице до крові.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Рятуйте!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стогне, сіпається, вдаряється лобом в ніжку стола, отримує контузію, заспокоюється, спить.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СІЛЬСЬКА ВУЛИЦЯ ДЕНЬ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234AFA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Від Оришки вертається Варка, несе у вузлику для Миколи цигарки. Варка розмовляє сама з собою.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От куркулиха! А я - молодець! Урвала куркульського! Три цигарки за вісім копійок! Не збідніє!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САДОК МИКОЛИ</w:t>
      </w:r>
      <w:r>
        <w:rPr>
          <w:rFonts w:ascii="Courier New" w:hAnsi="Courier New" w:cs="Courier New"/>
          <w:lang w:val="uk-UA"/>
        </w:rPr>
        <w:t xml:space="preserve">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заходить у Миколин двір, підходить до стола, бачить вкровавленого Миколу, жахається, кидає вузлика з цигарками, сплескує в долоні, присідає і несамовито кричить.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 Боженько ти наш!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ВИГІН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 вигоні </w:t>
      </w:r>
      <w:r>
        <w:rPr>
          <w:rFonts w:ascii="Courier New" w:hAnsi="Courier New" w:cs="Courier New"/>
          <w:lang w:val="uk-UA"/>
        </w:rPr>
        <w:t xml:space="preserve">пасеться на привязі Одарчина коза, </w:t>
      </w:r>
      <w:r w:rsidRPr="0033371A">
        <w:rPr>
          <w:rFonts w:ascii="Courier New" w:hAnsi="Courier New" w:cs="Courier New"/>
          <w:lang w:val="uk-UA"/>
        </w:rPr>
        <w:t>бродять три Варчиних півні.Від Варчиного крику півні харапудяться і біжать з різних боків очманіло додому.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продовжує лементувати, причитає.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Звірюка! Пошматував Миколу нашого! </w:t>
      </w:r>
    </w:p>
    <w:p w:rsidR="00701802" w:rsidRPr="0033371A" w:rsidRDefault="00701802" w:rsidP="00050904">
      <w:pPr>
        <w:pStyle w:val="BlockText"/>
        <w:rPr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ПЕРЕЛАЗ ДО МИКОЛИНОЇ САДИБИ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з вилами у руці намагається здолати перелаз,  чіпляється спідницею за перелаз, путається.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Та шо ж це </w:t>
      </w:r>
      <w:r>
        <w:rPr>
          <w:lang w:val="uk-UA"/>
        </w:rPr>
        <w:t>коїться?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САДИБА ГАННИ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у себе у дворі хапає серпа, відкидає, підтрясає груди.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050904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Замалий!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i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хапає косу, біжить з косою з свого двору.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МИКОЛИНА САДИБА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на Миколиному дворі вагається, чим озброїтись: хапає то лома, то щербатого колуна, трясе ними в руках.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ВАРКА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Боже!.. Чорт!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не подає ознак життя, лежить на животі під столом з вкровавленим лицем.</w:t>
      </w: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з вилами, Ганна з косою, Варка з віником топчуться біля стола, лементують, злякано поглядають у бік тхорика.</w:t>
      </w:r>
      <w:r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у розпачі.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Гусенята, курчата, а тепер уже і Миколу калічного гад порішив!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7D11EA" w:rsidRDefault="00701802" w:rsidP="007D11EA">
      <w:pPr>
        <w:rPr>
          <w:rFonts w:ascii="Courier New" w:hAnsi="Courier New" w:cs="Courier New"/>
          <w:lang w:val="uk-UA"/>
        </w:rPr>
      </w:pPr>
      <w:r w:rsidRPr="007D11EA">
        <w:rPr>
          <w:rFonts w:ascii="Courier New" w:hAnsi="Courier New" w:cs="Courier New"/>
          <w:lang w:val="uk-UA"/>
        </w:rPr>
        <w:t>Одарку охоплює паніка.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А що буде, коли оце нещастя та з ланцюга відірветься? Воно ж </w:t>
      </w:r>
      <w:r>
        <w:rPr>
          <w:lang w:val="uk-UA"/>
        </w:rPr>
        <w:t>ще і</w:t>
      </w:r>
      <w:r w:rsidRPr="0033371A">
        <w:rPr>
          <w:lang w:val="uk-UA"/>
        </w:rPr>
        <w:t xml:space="preserve"> мою козу порішить!</w:t>
      </w:r>
    </w:p>
    <w:p w:rsidR="00701802" w:rsidRPr="0033371A" w:rsidRDefault="00701802" w:rsidP="00050904">
      <w:pPr>
        <w:pStyle w:val="BlockText"/>
        <w:rPr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ВИГІН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вигоні на прив'язі смикається Одарчина коза. Панчішка на шиї обривається. Коза підстрибує фиркає, біжить з вигону, трясе куцим хвостиком.</w:t>
      </w:r>
    </w:p>
    <w:p w:rsidR="00701802" w:rsidRDefault="00701802" w:rsidP="008207E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Звучить голос диктора.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463B63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ГОЛОС ДИКТОРА </w:t>
      </w:r>
    </w:p>
    <w:p w:rsidR="00701802" w:rsidRDefault="00701802" w:rsidP="00463B63">
      <w:pPr>
        <w:pStyle w:val="BlockText"/>
        <w:ind w:left="3119" w:right="2552"/>
        <w:rPr>
          <w:lang w:val="uk-UA"/>
        </w:rPr>
      </w:pPr>
      <w:r w:rsidRPr="007D11EA">
        <w:rPr>
          <w:lang w:val="uk-UA"/>
        </w:rPr>
        <w:t>(за кадром)</w:t>
      </w:r>
      <w:r w:rsidRPr="0033371A">
        <w:rPr>
          <w:lang w:val="uk-UA"/>
        </w:rPr>
        <w:t xml:space="preserve">  </w:t>
      </w:r>
    </w:p>
    <w:p w:rsidR="00701802" w:rsidRPr="0033371A" w:rsidRDefault="00701802" w:rsidP="00463B63">
      <w:pPr>
        <w:pStyle w:val="BlockText"/>
        <w:rPr>
          <w:lang w:val="uk-UA"/>
        </w:rPr>
      </w:pPr>
      <w:r w:rsidRPr="0033371A">
        <w:rPr>
          <w:lang w:val="uk-UA"/>
        </w:rPr>
        <w:t>Тільки смерть Ірода могла повернути спокій і порядок на кутку!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8207E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і Варка виштовхують наперед себе Одарку, шикуються клином.</w:t>
      </w:r>
      <w:r>
        <w:rPr>
          <w:rFonts w:ascii="Courier New" w:hAnsi="Courier New" w:cs="Courier New"/>
          <w:lang w:val="uk-UA"/>
        </w:rPr>
        <w:t>Ганна вмовляє Одарку.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У тебе ж вила!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тримає у лівій руці косу, правицею осіняє себе хрестом.</w:t>
      </w: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 Хресна сила з нами!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тримає у лівій руці віника, правицею осіняє себе хрестом.</w:t>
      </w: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Д</w:t>
      </w:r>
      <w:r>
        <w:rPr>
          <w:lang w:val="uk-UA"/>
        </w:rPr>
        <w:t xml:space="preserve">а </w:t>
      </w:r>
      <w:r w:rsidRPr="0033371A">
        <w:rPr>
          <w:lang w:val="uk-UA"/>
        </w:rPr>
        <w:t>поможе нам Господь!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з вилами у лівій руці стоїть попереду подруг, вклякла на місці.</w:t>
      </w: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 підштовхує Одарку виступити попереду.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Заради кози твоєї і Миколи нашого! Заради кози твоєї!..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ані руш.</w:t>
      </w:r>
    </w:p>
    <w:p w:rsidR="00701802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задирає лице в небо, піднімає руку з віником , трясе віником.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Людоньки!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Від Варчиного крику просинається Микола, розплющує очі, подає голос з-під стола.</w:t>
      </w: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Куди це ви так, ополченці, поспішаєте? Інтернаціонал ще б співали! 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F96D04" w:rsidRDefault="00701802" w:rsidP="00F96D04">
      <w:pPr>
        <w:rPr>
          <w:rFonts w:ascii="Courier New" w:hAnsi="Courier New" w:cs="Courier New"/>
          <w:lang w:val="uk-UA"/>
        </w:rPr>
      </w:pPr>
      <w:r w:rsidRPr="00F96D04">
        <w:rPr>
          <w:rFonts w:ascii="Courier New" w:hAnsi="Courier New" w:cs="Courier New"/>
          <w:lang w:val="uk-UA"/>
        </w:rPr>
        <w:t>Микола вирячковує з-під лави.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Default="00701802" w:rsidP="00F96D04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F96D04">
      <w:pPr>
        <w:pStyle w:val="BlockText"/>
        <w:ind w:left="3119" w:right="2552"/>
        <w:rPr>
          <w:lang w:val="uk-UA"/>
        </w:rPr>
      </w:pPr>
      <w:r>
        <w:rPr>
          <w:lang w:val="uk-UA"/>
        </w:rPr>
        <w:t>(продовжує)</w:t>
      </w:r>
    </w:p>
    <w:p w:rsidR="00701802" w:rsidRPr="0033371A" w:rsidRDefault="00701802" w:rsidP="00463B63">
      <w:pPr>
        <w:pStyle w:val="BlockText"/>
        <w:rPr>
          <w:lang w:val="uk-UA"/>
        </w:rPr>
      </w:pPr>
      <w:r w:rsidRPr="0033371A">
        <w:rPr>
          <w:lang w:val="uk-UA"/>
        </w:rPr>
        <w:t xml:space="preserve">На Ірода зібралися? </w:t>
      </w:r>
    </w:p>
    <w:p w:rsidR="00701802" w:rsidRPr="0033371A" w:rsidRDefault="00701802" w:rsidP="00050904">
      <w:pPr>
        <w:pStyle w:val="BlockText"/>
        <w:rPr>
          <w:lang w:val="uk-UA"/>
        </w:rPr>
      </w:pPr>
    </w:p>
    <w:p w:rsidR="00701802" w:rsidRDefault="00701802" w:rsidP="00F96D0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Варка хреститься.</w:t>
      </w:r>
    </w:p>
    <w:p w:rsidR="00701802" w:rsidRPr="00463B63" w:rsidRDefault="00701802" w:rsidP="00F96D04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>Живий!</w:t>
      </w:r>
      <w:r>
        <w:rPr>
          <w:lang w:val="uk-UA"/>
        </w:rPr>
        <w:t>Живий! Живий!</w:t>
      </w: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втирає долонею лице, розглядає окровлену долоню, нічого не розуміє, сумнівається, роздумує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050904">
      <w:pPr>
        <w:pStyle w:val="BlockText"/>
        <w:rPr>
          <w:lang w:val="uk-UA"/>
        </w:rPr>
      </w:pPr>
      <w:r w:rsidRPr="0033371A">
        <w:rPr>
          <w:lang w:val="uk-UA"/>
        </w:rPr>
        <w:t xml:space="preserve">Слава Богові, </w:t>
      </w:r>
      <w:r>
        <w:rPr>
          <w:lang w:val="uk-UA"/>
        </w:rPr>
        <w:t>живіше всіх живих</w:t>
      </w:r>
      <w:r w:rsidRPr="0033371A">
        <w:rPr>
          <w:lang w:val="uk-UA"/>
        </w:rPr>
        <w:t>!  Чи сон це був, чи тхорик шматував? Та як би там не було, а тхорикові треба допомогти. Намучився він у капкані! Скупив провину!</w:t>
      </w:r>
    </w:p>
    <w:p w:rsidR="00701802" w:rsidRPr="0033371A" w:rsidRDefault="00701802" w:rsidP="00050904">
      <w:pPr>
        <w:pStyle w:val="BlockText"/>
        <w:rPr>
          <w:lang w:val="uk-UA"/>
        </w:rPr>
      </w:pPr>
    </w:p>
    <w:p w:rsidR="00701802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Подруги задкують від Миколи.</w:t>
      </w:r>
    </w:p>
    <w:p w:rsidR="00701802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Одарка стукає вилами в землю.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ОДАРКА</w:t>
      </w:r>
    </w:p>
    <w:p w:rsidR="00701802" w:rsidRDefault="00701802" w:rsidP="00050904">
      <w:pPr>
        <w:pStyle w:val="BlockText"/>
        <w:rPr>
          <w:lang w:val="uk-UA"/>
        </w:rPr>
      </w:pPr>
      <w:r>
        <w:rPr>
          <w:lang w:val="uk-UA"/>
        </w:rPr>
        <w:t>Шо це ти плещеш?</w:t>
      </w:r>
      <w:r w:rsidRPr="0033371A">
        <w:rPr>
          <w:lang w:val="uk-UA"/>
        </w:rPr>
        <w:t xml:space="preserve">Ірода жаліти? Та в тебе дах поїхав!  </w:t>
      </w:r>
    </w:p>
    <w:p w:rsidR="00701802" w:rsidRDefault="00701802" w:rsidP="00050904">
      <w:pPr>
        <w:pStyle w:val="BlockText"/>
        <w:rPr>
          <w:lang w:val="uk-UA"/>
        </w:rPr>
      </w:pPr>
    </w:p>
    <w:p w:rsidR="00701802" w:rsidRPr="00F96D04" w:rsidRDefault="00701802" w:rsidP="00F96D04">
      <w:pPr>
        <w:rPr>
          <w:rFonts w:ascii="Courier New" w:hAnsi="Courier New" w:cs="Courier New"/>
          <w:lang w:val="uk-UA"/>
        </w:rPr>
      </w:pPr>
      <w:r w:rsidRPr="00F96D04">
        <w:rPr>
          <w:rFonts w:ascii="Courier New" w:hAnsi="Courier New" w:cs="Courier New"/>
          <w:lang w:val="uk-UA"/>
        </w:rPr>
        <w:t>Микола відстоює свою думку.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96D04">
      <w:pPr>
        <w:pStyle w:val="BlockText"/>
        <w:ind w:left="3119" w:right="2552"/>
        <w:rPr>
          <w:lang w:val="uk-UA"/>
        </w:rPr>
      </w:pPr>
      <w:r>
        <w:rPr>
          <w:lang w:val="uk-UA"/>
        </w:rPr>
        <w:t>(до Одарки)</w:t>
      </w:r>
    </w:p>
    <w:p w:rsidR="00701802" w:rsidRDefault="00701802" w:rsidP="00636B74">
      <w:pPr>
        <w:pStyle w:val="BlockText"/>
        <w:rPr>
          <w:lang w:val="uk-UA"/>
        </w:rPr>
      </w:pPr>
      <w:r>
        <w:rPr>
          <w:lang w:val="uk-UA"/>
        </w:rPr>
        <w:t>Е, Одасю!</w:t>
      </w:r>
      <w:r w:rsidRPr="0033371A">
        <w:rPr>
          <w:lang w:val="uk-UA"/>
        </w:rPr>
        <w:t xml:space="preserve"> Ірод заслуговує на смерть! І це чоловіча справа! </w:t>
      </w:r>
    </w:p>
    <w:p w:rsidR="00701802" w:rsidRDefault="00701802" w:rsidP="00F96D04">
      <w:pPr>
        <w:pStyle w:val="BlockText"/>
        <w:ind w:left="3119" w:right="2552"/>
        <w:rPr>
          <w:lang w:val="uk-UA"/>
        </w:rPr>
      </w:pPr>
      <w:r>
        <w:rPr>
          <w:lang w:val="uk-UA"/>
        </w:rPr>
        <w:t>(до всіх)</w:t>
      </w:r>
    </w:p>
    <w:p w:rsidR="00701802" w:rsidRPr="0033371A" w:rsidRDefault="00701802" w:rsidP="00636B74">
      <w:pPr>
        <w:pStyle w:val="BlockText"/>
        <w:rPr>
          <w:lang w:val="uk-UA"/>
        </w:rPr>
      </w:pPr>
      <w:r>
        <w:rPr>
          <w:lang w:val="uk-UA"/>
        </w:rPr>
        <w:t>Д</w:t>
      </w:r>
      <w:r w:rsidRPr="0033371A">
        <w:rPr>
          <w:lang w:val="uk-UA"/>
        </w:rPr>
        <w:t xml:space="preserve">айте </w:t>
      </w:r>
      <w:r>
        <w:rPr>
          <w:lang w:val="uk-UA"/>
        </w:rPr>
        <w:t xml:space="preserve">ж </w:t>
      </w:r>
      <w:r w:rsidRPr="0033371A">
        <w:rPr>
          <w:lang w:val="uk-UA"/>
        </w:rPr>
        <w:t xml:space="preserve">закурити!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тремтячими руками суне Миколі всі три цигарки в рот.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Default="00701802" w:rsidP="00636B74">
      <w:pPr>
        <w:pStyle w:val="BlockText"/>
        <w:rPr>
          <w:lang w:val="uk-UA"/>
        </w:rPr>
      </w:pPr>
      <w:r w:rsidRPr="0033371A">
        <w:rPr>
          <w:lang w:val="uk-UA"/>
        </w:rPr>
        <w:t>Ось! Принесла! Від Оришки!</w:t>
      </w:r>
    </w:p>
    <w:p w:rsidR="00701802" w:rsidRDefault="00701802" w:rsidP="00636B74">
      <w:pPr>
        <w:pStyle w:val="BlockText"/>
        <w:rPr>
          <w:lang w:val="uk-UA"/>
        </w:rPr>
      </w:pPr>
    </w:p>
    <w:p w:rsidR="00701802" w:rsidRPr="00915574" w:rsidRDefault="00701802" w:rsidP="00915574">
      <w:pPr>
        <w:rPr>
          <w:rFonts w:ascii="Courier New" w:hAnsi="Courier New" w:cs="Courier New"/>
          <w:lang w:val="uk-UA"/>
        </w:rPr>
      </w:pPr>
      <w:r w:rsidRPr="00915574">
        <w:rPr>
          <w:rFonts w:ascii="Courier New" w:hAnsi="Courier New" w:cs="Courier New"/>
          <w:lang w:val="uk-UA"/>
        </w:rPr>
        <w:t>Від згадки Варкою імені Оришки Микола примружує очі.</w:t>
      </w:r>
    </w:p>
    <w:p w:rsidR="00701802" w:rsidRPr="0033371A" w:rsidRDefault="00701802" w:rsidP="00636B74">
      <w:pPr>
        <w:pStyle w:val="BlockText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636B74">
      <w:pPr>
        <w:pStyle w:val="BlockText"/>
        <w:rPr>
          <w:lang w:val="uk-UA"/>
        </w:rPr>
      </w:pPr>
      <w:r>
        <w:rPr>
          <w:lang w:val="uk-UA"/>
        </w:rPr>
        <w:t>Від Оришки, кажеш?..</w:t>
      </w:r>
      <w:r w:rsidRPr="0033371A">
        <w:rPr>
          <w:lang w:val="uk-UA"/>
        </w:rPr>
        <w:t xml:space="preserve">Гарна ти баба, Варко, а така нетямуща! Що ти мені всі три разом у рот впихаєш? </w:t>
      </w:r>
      <w:r>
        <w:rPr>
          <w:lang w:val="uk-UA"/>
        </w:rPr>
        <w:t>Ганна розсудливіша за тебе! Три б не упихувала, як ти!</w:t>
      </w:r>
    </w:p>
    <w:p w:rsidR="00701802" w:rsidRDefault="00701802" w:rsidP="00636B74">
      <w:pPr>
        <w:pStyle w:val="BlockText"/>
        <w:rPr>
          <w:lang w:val="uk-UA"/>
        </w:rPr>
      </w:pPr>
    </w:p>
    <w:p w:rsidR="00701802" w:rsidRPr="00DA60A3" w:rsidRDefault="00701802" w:rsidP="00DA60A3">
      <w:pPr>
        <w:rPr>
          <w:rFonts w:ascii="Courier New" w:hAnsi="Courier New" w:cs="Courier New"/>
          <w:lang w:val="uk-UA"/>
        </w:rPr>
      </w:pPr>
      <w:r w:rsidRPr="00DA60A3">
        <w:rPr>
          <w:rFonts w:ascii="Courier New" w:hAnsi="Courier New" w:cs="Courier New"/>
          <w:lang w:val="uk-UA"/>
        </w:rPr>
        <w:t>Варка розгублюється, з презирством поглядає на Ганну.</w:t>
      </w:r>
    </w:p>
    <w:p w:rsidR="00701802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Так лиха ж година!</w:t>
      </w:r>
      <w:r>
        <w:rPr>
          <w:lang w:val="uk-UA"/>
        </w:rPr>
        <w:t>А Ганна? Так вона ж…</w:t>
      </w:r>
    </w:p>
    <w:p w:rsidR="00701802" w:rsidRDefault="00701802" w:rsidP="00F77349">
      <w:pPr>
        <w:pStyle w:val="BlockText"/>
        <w:rPr>
          <w:lang w:val="uk-UA"/>
        </w:rPr>
      </w:pPr>
    </w:p>
    <w:p w:rsidR="00701802" w:rsidRDefault="00701802" w:rsidP="00915574">
      <w:pPr>
        <w:rPr>
          <w:rFonts w:ascii="Courier New" w:hAnsi="Courier New" w:cs="Courier New"/>
          <w:lang w:val="uk-UA"/>
        </w:rPr>
      </w:pPr>
      <w:r w:rsidRPr="00915574">
        <w:rPr>
          <w:rFonts w:ascii="Courier New" w:hAnsi="Courier New" w:cs="Courier New"/>
          <w:lang w:val="uk-UA"/>
        </w:rPr>
        <w:t>Ганна гнівно зиркає на Варку, підтрясає груди, кокетничає.</w:t>
      </w:r>
    </w:p>
    <w:p w:rsidR="00701802" w:rsidRPr="00915574" w:rsidRDefault="00701802" w:rsidP="00915574">
      <w:pPr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</w:p>
    <w:p w:rsidR="00701802" w:rsidRPr="0033371A" w:rsidRDefault="00701802" w:rsidP="00F77349">
      <w:pPr>
        <w:pStyle w:val="BlockText"/>
        <w:rPr>
          <w:lang w:val="uk-UA"/>
        </w:rPr>
      </w:pPr>
      <w:r>
        <w:rPr>
          <w:lang w:val="uk-UA"/>
        </w:rPr>
        <w:t>Шо вона? Шо Ганна? І я б цигарки Миколі носила!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затягується димом, </w:t>
      </w:r>
      <w:r>
        <w:rPr>
          <w:rFonts w:ascii="Courier New" w:hAnsi="Courier New" w:cs="Courier New"/>
          <w:lang w:val="uk-UA"/>
        </w:rPr>
        <w:t>обриває назріваючу перепалку.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497F64">
      <w:pPr>
        <w:pStyle w:val="BlockText"/>
        <w:ind w:left="3119" w:right="2552"/>
        <w:rPr>
          <w:lang w:val="uk-UA"/>
        </w:rPr>
      </w:pPr>
      <w:r>
        <w:rPr>
          <w:lang w:val="uk-UA"/>
        </w:rPr>
        <w:t>(до Одарки)</w:t>
      </w:r>
    </w:p>
    <w:p w:rsidR="00701802" w:rsidRDefault="00701802" w:rsidP="000B38A9">
      <w:pPr>
        <w:pStyle w:val="BlockText"/>
        <w:rPr>
          <w:lang w:val="uk-UA"/>
        </w:rPr>
      </w:pPr>
      <w:r>
        <w:rPr>
          <w:lang w:val="uk-UA"/>
        </w:rPr>
        <w:t>Я і від Одарки балдію! З вилами он стоїть, не знає що робити!</w:t>
      </w:r>
      <w:r w:rsidRPr="0033371A">
        <w:rPr>
          <w:lang w:val="uk-UA"/>
        </w:rPr>
        <w:t xml:space="preserve"> </w:t>
      </w:r>
    </w:p>
    <w:p w:rsidR="00701802" w:rsidRDefault="00701802" w:rsidP="000B38A9">
      <w:pPr>
        <w:pStyle w:val="BlockText"/>
        <w:rPr>
          <w:lang w:val="uk-UA"/>
        </w:rPr>
      </w:pPr>
    </w:p>
    <w:p w:rsidR="00701802" w:rsidRPr="00497F64" w:rsidRDefault="00701802" w:rsidP="00497F64">
      <w:pPr>
        <w:rPr>
          <w:rFonts w:ascii="Courier New" w:hAnsi="Courier New" w:cs="Courier New"/>
          <w:lang w:val="uk-UA"/>
        </w:rPr>
      </w:pPr>
      <w:r w:rsidRPr="00497F64">
        <w:rPr>
          <w:rFonts w:ascii="Courier New" w:hAnsi="Courier New" w:cs="Courier New"/>
          <w:lang w:val="uk-UA"/>
        </w:rPr>
        <w:t>Микола пускає кільця диму.</w:t>
      </w:r>
    </w:p>
    <w:p w:rsidR="00701802" w:rsidRDefault="00701802" w:rsidP="00497F64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497F64">
      <w:pPr>
        <w:pStyle w:val="BlockText"/>
        <w:ind w:left="3119" w:right="2552"/>
        <w:rPr>
          <w:lang w:val="uk-UA"/>
        </w:rPr>
      </w:pPr>
      <w:r>
        <w:rPr>
          <w:lang w:val="uk-UA"/>
        </w:rPr>
        <w:t>(до всіх)</w:t>
      </w:r>
    </w:p>
    <w:p w:rsidR="00701802" w:rsidRPr="0033371A" w:rsidRDefault="00701802" w:rsidP="000B38A9">
      <w:pPr>
        <w:pStyle w:val="BlockText"/>
        <w:rPr>
          <w:lang w:val="uk-UA"/>
        </w:rPr>
      </w:pPr>
      <w:r w:rsidRPr="0033371A">
        <w:rPr>
          <w:lang w:val="uk-UA"/>
        </w:rPr>
        <w:t xml:space="preserve">Стола накривайте! </w:t>
      </w:r>
      <w:r>
        <w:rPr>
          <w:lang w:val="uk-UA"/>
        </w:rPr>
        <w:t>Квокчете!</w:t>
      </w:r>
      <w:r w:rsidRPr="0033371A">
        <w:rPr>
          <w:lang w:val="uk-UA"/>
        </w:rPr>
        <w:t xml:space="preserve">А я – і кат, і я – спаситель!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МИКОЛИН САД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підходить до тхорика у капкані.</w:t>
      </w:r>
      <w:r>
        <w:rPr>
          <w:rFonts w:ascii="Courier New" w:hAnsi="Courier New" w:cs="Courier New"/>
          <w:lang w:val="uk-UA"/>
        </w:rPr>
        <w:t xml:space="preserve"> </w:t>
      </w:r>
      <w:r w:rsidRPr="0033371A">
        <w:rPr>
          <w:rFonts w:ascii="Courier New" w:hAnsi="Courier New" w:cs="Courier New"/>
          <w:lang w:val="uk-UA"/>
        </w:rPr>
        <w:t xml:space="preserve">В руці у Миколи держак від зламаного заступа із залізним набалдашником на кінці. </w:t>
      </w: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 xml:space="preserve">Я зараз! </w:t>
      </w:r>
      <w:r>
        <w:rPr>
          <w:lang w:val="uk-UA"/>
        </w:rPr>
        <w:t>Я допоможу тобі, нещасному! Хіба ти винуватий, шо тобі їсти хотілося?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A60A3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Біля столу перемовляються три схвильованих сусідки</w:t>
      </w:r>
      <w:r>
        <w:rPr>
          <w:rFonts w:ascii="Courier New" w:hAnsi="Courier New" w:cs="Courier New"/>
          <w:lang w:val="uk-UA"/>
        </w:rPr>
        <w:t>, моляться.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Допоможи йому, Боже!</w:t>
      </w:r>
    </w:p>
    <w:p w:rsidR="00701802" w:rsidRPr="0033371A" w:rsidRDefault="00701802" w:rsidP="00F77349">
      <w:pPr>
        <w:pStyle w:val="BlockText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Допоможи йому, Господи!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 xml:space="preserve">Допоможи, Сила Хресна!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Сусідки</w:t>
      </w:r>
      <w:r w:rsidRPr="0033371A">
        <w:rPr>
          <w:rFonts w:ascii="Courier New" w:hAnsi="Courier New" w:cs="Courier New"/>
          <w:lang w:val="uk-UA"/>
        </w:rPr>
        <w:t xml:space="preserve"> ховають очі одна від одної. Зітхають. Всідаються за стіл мовчки.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До столу повертається Микола, на ходу жбурляє на садок держака. Микола схвильований. Він мовчки наповнює свою склянку горілкою. Наповнює склянки подругам. Подруги беруть в руки склянки, мовчки встають.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 xml:space="preserve"> Відійшла душа нечестивця!</w:t>
      </w:r>
    </w:p>
    <w:p w:rsidR="00701802" w:rsidRPr="0033371A" w:rsidRDefault="00701802" w:rsidP="00F77349">
      <w:pPr>
        <w:pStyle w:val="BlockText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Прости Господи, душі наші грішні!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відкриває рота, збирається щось сказати, не встигає. У його склянку влітає одразу дві веселих мухи.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F77349" w:rsidRDefault="00701802" w:rsidP="00497F64">
      <w:pPr>
        <w:pStyle w:val="BlockText"/>
        <w:ind w:left="3119" w:right="2552"/>
        <w:rPr>
          <w:lang w:val="uk-UA"/>
        </w:rPr>
      </w:pPr>
      <w:r w:rsidRPr="00F77349">
        <w:rPr>
          <w:lang w:val="uk-UA"/>
        </w:rPr>
        <w:t xml:space="preserve">(радісно) </w:t>
      </w:r>
    </w:p>
    <w:p w:rsidR="00701802" w:rsidRPr="0033371A" w:rsidRDefault="00701802" w:rsidP="00F77349">
      <w:pPr>
        <w:pStyle w:val="BlockText"/>
        <w:rPr>
          <w:lang w:val="uk-UA"/>
        </w:rPr>
      </w:pPr>
      <w:r>
        <w:rPr>
          <w:lang w:val="uk-UA"/>
        </w:rPr>
        <w:t xml:space="preserve">Опа!Знамення! Життя </w:t>
      </w:r>
      <w:r w:rsidRPr="0033371A">
        <w:rPr>
          <w:lang w:val="uk-UA"/>
        </w:rPr>
        <w:t xml:space="preserve">продовжується!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 МИКОЛИ ДЕНЬ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Default="00701802" w:rsidP="00497F6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Три</w:t>
      </w:r>
      <w:r w:rsidRPr="0033371A">
        <w:rPr>
          <w:rFonts w:ascii="Courier New" w:hAnsi="Courier New" w:cs="Courier New"/>
          <w:lang w:val="uk-UA"/>
        </w:rPr>
        <w:t xml:space="preserve"> сусідки сидять за столом. Микола </w:t>
      </w:r>
      <w:r>
        <w:rPr>
          <w:rFonts w:ascii="Courier New" w:hAnsi="Courier New" w:cs="Courier New"/>
          <w:lang w:val="uk-UA"/>
        </w:rPr>
        <w:t xml:space="preserve">ходить біля столу, </w:t>
      </w:r>
      <w:r w:rsidRPr="0033371A">
        <w:rPr>
          <w:rFonts w:ascii="Courier New" w:hAnsi="Courier New" w:cs="Courier New"/>
          <w:lang w:val="uk-UA"/>
        </w:rPr>
        <w:t xml:space="preserve">наповнює склянки, </w:t>
      </w:r>
      <w:r>
        <w:rPr>
          <w:rFonts w:ascii="Courier New" w:hAnsi="Courier New" w:cs="Courier New"/>
          <w:lang w:val="uk-UA"/>
        </w:rPr>
        <w:t>сусідки</w:t>
      </w:r>
      <w:r w:rsidRPr="0033371A">
        <w:rPr>
          <w:rFonts w:ascii="Courier New" w:hAnsi="Courier New" w:cs="Courier New"/>
          <w:lang w:val="uk-UA"/>
        </w:rPr>
        <w:t xml:space="preserve"> співають.</w:t>
      </w:r>
    </w:p>
    <w:p w:rsidR="00701802" w:rsidRDefault="00701802" w:rsidP="00497F64">
      <w:pPr>
        <w:rPr>
          <w:rFonts w:ascii="Courier New" w:hAnsi="Courier New" w:cs="Courier New"/>
          <w:lang w:val="uk-UA"/>
        </w:rPr>
      </w:pPr>
    </w:p>
    <w:p w:rsidR="00701802" w:rsidRDefault="00701802" w:rsidP="00497F6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Лине пісня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497F6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497F64">
      <w:pPr>
        <w:pStyle w:val="BlockText"/>
        <w:ind w:left="3827" w:right="0"/>
        <w:rPr>
          <w:lang w:val="uk-UA"/>
        </w:rPr>
      </w:pPr>
      <w:r>
        <w:rPr>
          <w:lang w:val="uk-UA"/>
        </w:rPr>
        <w:t>ПІСНЯ</w:t>
      </w:r>
      <w:r w:rsidRPr="0033371A">
        <w:rPr>
          <w:lang w:val="uk-UA"/>
        </w:rPr>
        <w:t xml:space="preserve"> </w:t>
      </w:r>
    </w:p>
    <w:p w:rsidR="00701802" w:rsidRDefault="00701802" w:rsidP="0033371A">
      <w:pPr>
        <w:ind w:left="540" w:firstLine="198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Ой, зелене жито, зелене…</w:t>
      </w:r>
    </w:p>
    <w:p w:rsidR="00701802" w:rsidRDefault="00701802" w:rsidP="0033371A">
      <w:pPr>
        <w:ind w:left="540" w:firstLine="1980"/>
        <w:rPr>
          <w:rFonts w:ascii="Courier New" w:hAnsi="Courier New" w:cs="Courier New"/>
          <w:lang w:val="uk-UA"/>
        </w:rPr>
      </w:pPr>
    </w:p>
    <w:p w:rsidR="00701802" w:rsidRPr="0033371A" w:rsidRDefault="00701802" w:rsidP="00AB068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від пісні балдіє.</w:t>
      </w:r>
    </w:p>
    <w:p w:rsidR="00701802" w:rsidRPr="0033371A" w:rsidRDefault="00701802" w:rsidP="0033371A">
      <w:pPr>
        <w:ind w:left="540" w:firstLine="198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ТХОРИКІВ КУТОК ВУЛИЦЯ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Сонце в небі показує на полудень. На велосипеді їде </w:t>
      </w:r>
      <w:r>
        <w:rPr>
          <w:rFonts w:ascii="Courier New" w:hAnsi="Courier New" w:cs="Courier New"/>
          <w:lang w:val="uk-UA"/>
        </w:rPr>
        <w:t>ЛИСТОНОША</w:t>
      </w:r>
      <w:r w:rsidRPr="0033371A">
        <w:rPr>
          <w:rFonts w:ascii="Courier New" w:hAnsi="Courier New" w:cs="Courier New"/>
          <w:lang w:val="uk-UA"/>
        </w:rPr>
        <w:t xml:space="preserve"> з сумкою.</w:t>
      </w:r>
    </w:p>
    <w:p w:rsidR="00701802" w:rsidRPr="0033371A" w:rsidRDefault="00701802" w:rsidP="00AB068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сидить на лавочці у тіні під танком НІ.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Листоноша</w:t>
      </w:r>
      <w:r>
        <w:rPr>
          <w:rFonts w:ascii="Courier New" w:hAnsi="Courier New" w:cs="Courier New"/>
          <w:lang w:val="uk-UA"/>
        </w:rPr>
        <w:t xml:space="preserve"> підїжджає до Миколи,</w:t>
      </w:r>
      <w:r w:rsidRPr="0033371A">
        <w:rPr>
          <w:rFonts w:ascii="Courier New" w:hAnsi="Courier New" w:cs="Courier New"/>
          <w:lang w:val="uk-UA"/>
        </w:rPr>
        <w:t xml:space="preserve"> вручає </w:t>
      </w:r>
      <w:r>
        <w:rPr>
          <w:rFonts w:ascii="Courier New" w:hAnsi="Courier New" w:cs="Courier New"/>
          <w:lang w:val="uk-UA"/>
        </w:rPr>
        <w:t xml:space="preserve">йому </w:t>
      </w:r>
      <w:r w:rsidRPr="0033371A">
        <w:rPr>
          <w:rFonts w:ascii="Courier New" w:hAnsi="Courier New" w:cs="Courier New"/>
          <w:lang w:val="uk-UA"/>
        </w:rPr>
        <w:t>пенсію.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AB0684">
      <w:pPr>
        <w:pStyle w:val="BlockText"/>
        <w:rPr>
          <w:lang w:val="uk-UA"/>
        </w:rPr>
      </w:pPr>
      <w:r w:rsidRPr="0033371A">
        <w:rPr>
          <w:lang w:val="uk-UA"/>
        </w:rPr>
        <w:t>Нарешті влада змилостивилась! Мабуть останній вовк у лісі здох!</w:t>
      </w:r>
    </w:p>
    <w:p w:rsidR="00701802" w:rsidRPr="0033371A" w:rsidRDefault="00701802" w:rsidP="00AB0684">
      <w:pPr>
        <w:rPr>
          <w:rFonts w:ascii="Courier New" w:hAnsi="Courier New" w:cs="Courier New"/>
          <w:lang w:val="uk-UA"/>
        </w:rPr>
      </w:pPr>
    </w:p>
    <w:p w:rsidR="00701802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Листоноша </w:t>
      </w:r>
      <w:r>
        <w:rPr>
          <w:rFonts w:ascii="Courier New" w:hAnsi="Courier New" w:cs="Courier New"/>
          <w:lang w:val="uk-UA"/>
        </w:rPr>
        <w:t>їде далі,</w:t>
      </w:r>
      <w:r w:rsidRPr="0033371A">
        <w:rPr>
          <w:rFonts w:ascii="Courier New" w:hAnsi="Courier New" w:cs="Courier New"/>
          <w:lang w:val="uk-UA"/>
        </w:rPr>
        <w:t>під’їжджає на велосипеді до хвіртки Варки.</w:t>
      </w:r>
    </w:p>
    <w:p w:rsidR="00701802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Від хати біжить до листоноші Варка, находу витирає руки в спідницю.</w:t>
      </w: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</w:p>
    <w:p w:rsidR="00701802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Листоноша </w:t>
      </w:r>
      <w:r>
        <w:rPr>
          <w:rFonts w:ascii="Courier New" w:hAnsi="Courier New" w:cs="Courier New"/>
          <w:lang w:val="uk-UA"/>
        </w:rPr>
        <w:t xml:space="preserve">їде далі, </w:t>
      </w:r>
      <w:r w:rsidRPr="0033371A">
        <w:rPr>
          <w:rFonts w:ascii="Courier New" w:hAnsi="Courier New" w:cs="Courier New"/>
          <w:lang w:val="uk-UA"/>
        </w:rPr>
        <w:t xml:space="preserve">під’їжджає до хвіртки Одарки. </w:t>
      </w:r>
    </w:p>
    <w:p w:rsidR="00701802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Одарка біжить назустріч листоноші, чіпляється за відро з водою, відро перекидається. </w:t>
      </w:r>
    </w:p>
    <w:p w:rsidR="00701802" w:rsidRPr="0033371A" w:rsidRDefault="00701802" w:rsidP="00AB0684">
      <w:pPr>
        <w:ind w:left="540" w:firstLine="360"/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Листоноша під’їжджає на велосипеді до хвіртки Ганни</w:t>
      </w:r>
      <w:r>
        <w:rPr>
          <w:rFonts w:ascii="Courier New" w:hAnsi="Courier New" w:cs="Courier New"/>
          <w:lang w:val="uk-UA"/>
        </w:rPr>
        <w:t>, стоїть, гукає.</w:t>
      </w:r>
    </w:p>
    <w:p w:rsidR="00701802" w:rsidRDefault="00701802" w:rsidP="0091577B">
      <w:pPr>
        <w:rPr>
          <w:rFonts w:ascii="Courier New" w:hAnsi="Courier New" w:cs="Courier New"/>
          <w:lang w:val="uk-UA"/>
        </w:rPr>
      </w:pPr>
    </w:p>
    <w:p w:rsidR="00701802" w:rsidRDefault="00701802" w:rsidP="00DB104E">
      <w:pPr>
        <w:pStyle w:val="BlockText"/>
        <w:ind w:left="3827" w:right="0"/>
        <w:rPr>
          <w:lang w:val="uk-UA"/>
        </w:rPr>
      </w:pPr>
      <w:r>
        <w:rPr>
          <w:lang w:val="uk-UA"/>
        </w:rPr>
        <w:t>ЛИСТОНОША</w:t>
      </w:r>
    </w:p>
    <w:p w:rsidR="00701802" w:rsidRDefault="00701802" w:rsidP="00DB104E">
      <w:pPr>
        <w:pStyle w:val="BlockText"/>
        <w:rPr>
          <w:lang w:val="uk-UA"/>
        </w:rPr>
      </w:pPr>
      <w:r>
        <w:rPr>
          <w:lang w:val="uk-UA"/>
        </w:rPr>
        <w:t>Тітко Ганно!</w:t>
      </w:r>
    </w:p>
    <w:p w:rsidR="00701802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Ганна</w:t>
      </w:r>
      <w:r>
        <w:rPr>
          <w:rFonts w:ascii="Courier New" w:hAnsi="Courier New" w:cs="Courier New"/>
          <w:lang w:val="uk-UA"/>
        </w:rPr>
        <w:t xml:space="preserve"> повільно іде до стежки, підтрясає груди, </w:t>
      </w:r>
      <w:r w:rsidRPr="0033371A">
        <w:rPr>
          <w:rFonts w:ascii="Courier New" w:hAnsi="Courier New" w:cs="Courier New"/>
          <w:lang w:val="uk-UA"/>
        </w:rPr>
        <w:t>піднімає обидві руки до неба, потрясає правицею.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Йєс!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71C17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ПТАШИНИЙ РИНОК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 рядах з курми Одарка торгується за дванадцять курчат.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Мені такі, щоб як голуби були!</w:t>
      </w:r>
    </w:p>
    <w:p w:rsidR="00701802" w:rsidRPr="0033371A" w:rsidRDefault="00701802" w:rsidP="00F77349">
      <w:pPr>
        <w:pStyle w:val="BlockText"/>
        <w:rPr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 рядах з гусьми Ганна торгується за четвірку гусенят.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>
        <w:rPr>
          <w:lang w:val="uk-UA"/>
        </w:rPr>
        <w:t>ГАННА</w:t>
      </w:r>
      <w:r w:rsidRPr="0033371A">
        <w:rPr>
          <w:lang w:val="uk-UA"/>
        </w:rPr>
        <w:t xml:space="preserve"> </w:t>
      </w:r>
    </w:p>
    <w:p w:rsidR="00701802" w:rsidRPr="0033371A" w:rsidRDefault="00701802" w:rsidP="00DB104E">
      <w:pPr>
        <w:pStyle w:val="BlockText"/>
        <w:rPr>
          <w:lang w:val="uk-UA"/>
        </w:rPr>
      </w:pPr>
      <w:r w:rsidRPr="0033371A">
        <w:rPr>
          <w:lang w:val="uk-UA"/>
        </w:rPr>
        <w:t>Мені такі, щоб у пащеку тхорикові не влазили!</w:t>
      </w:r>
    </w:p>
    <w:p w:rsidR="00701802" w:rsidRPr="0033371A" w:rsidRDefault="00701802" w:rsidP="00DB104E">
      <w:pPr>
        <w:pStyle w:val="BlockText"/>
        <w:rPr>
          <w:lang w:val="uk-UA"/>
        </w:rPr>
      </w:pPr>
    </w:p>
    <w:p w:rsidR="00701802" w:rsidRPr="0033371A" w:rsidRDefault="00701802" w:rsidP="00D55CE5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ІНТ. ЛАВКА СЕКОНД ХЕНД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 подругою теревенить ПРОДАВЩИЦЯ.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Варка перебирає навалені кучею жіночі хутряні шапки.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  <w:r>
        <w:rPr>
          <w:lang w:val="uk-UA"/>
        </w:rPr>
        <w:t>ВАРКА</w:t>
      </w:r>
    </w:p>
    <w:p w:rsidR="00701802" w:rsidRPr="0033371A" w:rsidRDefault="00701802" w:rsidP="00DB104E">
      <w:pPr>
        <w:pStyle w:val="BlockText"/>
        <w:ind w:left="3119" w:right="2552"/>
        <w:rPr>
          <w:lang w:val="uk-UA"/>
        </w:rPr>
      </w:pPr>
      <w:r>
        <w:rPr>
          <w:lang w:val="uk-UA"/>
        </w:rPr>
        <w:t>(до Продавщиці)</w:t>
      </w:r>
      <w:r w:rsidRPr="0033371A">
        <w:rPr>
          <w:lang w:val="uk-UA"/>
        </w:rPr>
        <w:t xml:space="preserve"> </w:t>
      </w:r>
    </w:p>
    <w:p w:rsidR="00701802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Мені б шапку із тхорячого хутра!</w:t>
      </w:r>
    </w:p>
    <w:p w:rsidR="00701802" w:rsidRDefault="00701802" w:rsidP="00F77349">
      <w:pPr>
        <w:pStyle w:val="BlockText"/>
        <w:rPr>
          <w:lang w:val="uk-UA"/>
        </w:rPr>
      </w:pPr>
    </w:p>
    <w:p w:rsidR="00701802" w:rsidRPr="00DB104E" w:rsidRDefault="00701802" w:rsidP="00DB104E">
      <w:pPr>
        <w:rPr>
          <w:rFonts w:ascii="Courier New" w:hAnsi="Courier New" w:cs="Courier New"/>
          <w:lang w:val="uk-UA"/>
        </w:rPr>
      </w:pPr>
      <w:r w:rsidRPr="00DB104E">
        <w:rPr>
          <w:rFonts w:ascii="Courier New" w:hAnsi="Courier New" w:cs="Courier New"/>
          <w:lang w:val="uk-UA"/>
        </w:rPr>
        <w:t>Продавщиця сердиться на Варку.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ПРОДАВЩИЦЯ </w:t>
      </w:r>
    </w:p>
    <w:p w:rsidR="00701802" w:rsidRPr="0033371A" w:rsidRDefault="00701802" w:rsidP="00DB104E">
      <w:pPr>
        <w:pStyle w:val="BlockText"/>
        <w:ind w:left="3119" w:right="2552"/>
        <w:rPr>
          <w:lang w:val="uk-UA"/>
        </w:rPr>
      </w:pPr>
      <w:r w:rsidRPr="0033371A">
        <w:rPr>
          <w:lang w:val="uk-UA"/>
        </w:rPr>
        <w:t>(до подруги)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Задовбала!</w:t>
      </w:r>
      <w:r>
        <w:rPr>
          <w:lang w:val="uk-UA"/>
        </w:rPr>
        <w:t>Уже час ковиряється!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Продавщиця бере в руки побиту міллю в одному місці хустину, подає Варці.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ПРОДАВШИЦЯ</w:t>
      </w:r>
    </w:p>
    <w:p w:rsidR="00701802" w:rsidRPr="0033371A" w:rsidRDefault="00701802" w:rsidP="00F77349">
      <w:pPr>
        <w:pStyle w:val="BlockText"/>
        <w:rPr>
          <w:lang w:val="uk-UA"/>
        </w:rPr>
      </w:pPr>
      <w:r w:rsidRPr="0033371A">
        <w:rPr>
          <w:lang w:val="uk-UA"/>
        </w:rPr>
        <w:t>Вам краще підійде Оренбургська пухова хустина!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55CE5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СІЛЬСЬКА ВУЛИЦЯ ДЕНЬ</w:t>
      </w:r>
    </w:p>
    <w:p w:rsidR="00701802" w:rsidRPr="0033371A" w:rsidRDefault="00701802" w:rsidP="00D55CE5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</w:t>
      </w:r>
      <w:r w:rsidRPr="0033371A">
        <w:rPr>
          <w:rFonts w:ascii="Courier New" w:hAnsi="Courier New" w:cs="Courier New"/>
          <w:lang w:val="uk-UA"/>
        </w:rPr>
        <w:t>еред</w:t>
      </w:r>
      <w:r>
        <w:rPr>
          <w:rFonts w:ascii="Courier New" w:hAnsi="Courier New" w:cs="Courier New"/>
          <w:lang w:val="uk-UA"/>
        </w:rPr>
        <w:t>а</w:t>
      </w:r>
      <w:r w:rsidRPr="0033371A">
        <w:rPr>
          <w:rFonts w:ascii="Courier New" w:hAnsi="Courier New" w:cs="Courier New"/>
          <w:lang w:val="uk-UA"/>
        </w:rPr>
        <w:t xml:space="preserve"> корів </w:t>
      </w:r>
      <w:r>
        <w:rPr>
          <w:rFonts w:ascii="Courier New" w:hAnsi="Courier New" w:cs="Courier New"/>
          <w:lang w:val="uk-UA"/>
        </w:rPr>
        <w:t>розбрідається біля</w:t>
      </w:r>
      <w:r w:rsidRPr="0033371A">
        <w:rPr>
          <w:rFonts w:ascii="Courier New" w:hAnsi="Courier New" w:cs="Courier New"/>
          <w:lang w:val="uk-UA"/>
        </w:rPr>
        <w:t xml:space="preserve"> сільської крамниці </w:t>
      </w:r>
      <w:r>
        <w:rPr>
          <w:rFonts w:ascii="Courier New" w:hAnsi="Courier New" w:cs="Courier New"/>
          <w:lang w:val="uk-UA"/>
        </w:rPr>
        <w:t xml:space="preserve"> Корови дивляться на вивіску на </w:t>
      </w:r>
      <w:r w:rsidRPr="0033371A">
        <w:rPr>
          <w:rFonts w:ascii="Courier New" w:hAnsi="Courier New" w:cs="Courier New"/>
          <w:lang w:val="uk-UA"/>
        </w:rPr>
        <w:t>крамниці</w:t>
      </w:r>
      <w:r>
        <w:rPr>
          <w:rFonts w:ascii="Courier New" w:hAnsi="Courier New" w:cs="Courier New"/>
          <w:lang w:val="uk-UA"/>
        </w:rPr>
        <w:t>. Н</w:t>
      </w:r>
      <w:r w:rsidRPr="0033371A">
        <w:rPr>
          <w:rFonts w:ascii="Courier New" w:hAnsi="Courier New" w:cs="Courier New"/>
          <w:lang w:val="uk-UA"/>
        </w:rPr>
        <w:t xml:space="preserve">овенька вивіска </w:t>
      </w:r>
      <w:r>
        <w:rPr>
          <w:rFonts w:ascii="Courier New" w:hAnsi="Courier New" w:cs="Courier New"/>
          <w:lang w:val="uk-UA"/>
        </w:rPr>
        <w:t xml:space="preserve">написана </w:t>
      </w:r>
      <w:r w:rsidRPr="0033371A">
        <w:rPr>
          <w:rFonts w:ascii="Courier New" w:hAnsi="Courier New" w:cs="Courier New"/>
          <w:lang w:val="uk-UA"/>
        </w:rPr>
        <w:t xml:space="preserve">українською мовою </w:t>
      </w:r>
      <w:r>
        <w:rPr>
          <w:rFonts w:ascii="Courier New" w:hAnsi="Courier New" w:cs="Courier New"/>
          <w:lang w:val="uk-UA"/>
        </w:rPr>
        <w:t>великими літерами  -«Достаток».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D55CE5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ДОРОГА ВІД ТРАСИ В СЕЛО ВИШИВАНКИ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По дорозі в село спішать міліцейський УАЗ, автозак, машина з бійцями ОМОН. Колонна під’їжджає до Сільради.  Бійці оточують Сільраду.  До керівника операцією підходить Вася. Вася показує керівникові своє посвідчення. Керівник бере під козирок, всміхається, тисне руку Васі.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Із сільради повз керівника і Васю бійці виводять заарештованих  екс-Голову Сільради, Дружину Голови</w:t>
      </w:r>
      <w:r>
        <w:rPr>
          <w:rFonts w:ascii="Courier New" w:hAnsi="Courier New" w:cs="Courier New"/>
          <w:lang w:val="uk-UA"/>
        </w:rPr>
        <w:t xml:space="preserve">, Кума, Кума Другого, Куму, Другу Куму </w:t>
      </w:r>
      <w:r w:rsidRPr="0033371A">
        <w:rPr>
          <w:rFonts w:ascii="Courier New" w:hAnsi="Courier New" w:cs="Courier New"/>
          <w:lang w:val="uk-UA"/>
        </w:rPr>
        <w:t>впихають в автозак.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D55CE5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D55CE5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МАЙДАН ПЕРЕД СІЛЬРАДОЮ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сільському майдані бульдозер руйнує огорожу з бетонних плит з написом «При</w:t>
      </w:r>
      <w:r>
        <w:rPr>
          <w:rFonts w:ascii="Courier New" w:hAnsi="Courier New" w:cs="Courier New"/>
          <w:lang w:val="uk-UA"/>
        </w:rPr>
        <w:t>х</w:t>
      </w:r>
      <w:r w:rsidRPr="0033371A">
        <w:rPr>
          <w:rFonts w:ascii="Courier New" w:hAnsi="Courier New" w:cs="Courier New"/>
          <w:lang w:val="uk-UA"/>
        </w:rPr>
        <w:t>ватна власність».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Екс-голова Сільради, команда кумів і пикаті до десяти накачаних пикатих бритоголових і стрижених під їжачка молодиків,  усі у полосатій одежі, впряжені у мотузки цугом, витягують танк НІ на  розчищений сільський майдан. </w:t>
      </w:r>
    </w:p>
    <w:p w:rsidR="00701802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майдані біля постаменту стоїть наготові кран, щоб підняти танк НІ.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ІНТ. СВІТЛИЦЯ ОРИШКИ ДЕНЬ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розмовляє з Оришкою, сипле в долоню Оришки копійки.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Ось тобі, </w:t>
      </w:r>
      <w:r>
        <w:rPr>
          <w:lang w:val="uk-UA"/>
        </w:rPr>
        <w:t>Оришечко</w:t>
      </w:r>
      <w:r w:rsidRPr="0033371A">
        <w:rPr>
          <w:lang w:val="uk-UA"/>
        </w:rPr>
        <w:t xml:space="preserve">, мій борг за цигарки! І ще компенсація за </w:t>
      </w:r>
      <w:r>
        <w:rPr>
          <w:lang w:val="uk-UA"/>
        </w:rPr>
        <w:t xml:space="preserve">твої </w:t>
      </w:r>
      <w:r w:rsidRPr="0033371A">
        <w:rPr>
          <w:lang w:val="uk-UA"/>
        </w:rPr>
        <w:t xml:space="preserve">уступки Варці, для мене ж таки!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мнеться, ніяковіє. Оришка дивиться на Миколу і собі ніяковіє.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Теє, </w:t>
      </w:r>
      <w:r>
        <w:rPr>
          <w:lang w:val="uk-UA"/>
        </w:rPr>
        <w:t>Орисю</w:t>
      </w:r>
      <w:r w:rsidRPr="0033371A">
        <w:rPr>
          <w:lang w:val="uk-UA"/>
        </w:rPr>
        <w:t>, хочу спитати! А якщо я, теє, у тебе останусь? Ну, словом, ради економії! Не треба буде мені за цигарки тобі платити!.. І вобще, я курити більш ніколи не буду!..Я хоч і з однією рукою, а теє…</w:t>
      </w:r>
      <w:r>
        <w:rPr>
          <w:lang w:val="uk-UA"/>
        </w:rPr>
        <w:t xml:space="preserve"> </w:t>
      </w:r>
      <w:r w:rsidRPr="0033371A">
        <w:rPr>
          <w:lang w:val="uk-UA"/>
        </w:rPr>
        <w:t>Та й командою, ну, одною партією, у кращий світ перебиратися, воно, в общем, якось веселіше!..</w:t>
      </w:r>
    </w:p>
    <w:p w:rsidR="00701802" w:rsidRDefault="00701802" w:rsidP="00921D16">
      <w:pPr>
        <w:pStyle w:val="BlockText"/>
        <w:rPr>
          <w:lang w:val="uk-UA"/>
        </w:rPr>
      </w:pPr>
    </w:p>
    <w:p w:rsidR="00701802" w:rsidRPr="002E0A63" w:rsidRDefault="00701802" w:rsidP="002E0A63">
      <w:pPr>
        <w:rPr>
          <w:rFonts w:ascii="Courier New" w:hAnsi="Courier New" w:cs="Courier New"/>
          <w:lang w:val="uk-UA"/>
        </w:rPr>
      </w:pPr>
      <w:r w:rsidRPr="002E0A63">
        <w:rPr>
          <w:rFonts w:ascii="Courier New" w:hAnsi="Courier New" w:cs="Courier New"/>
          <w:lang w:val="uk-UA"/>
        </w:rPr>
        <w:t>Оришка комизиться.</w:t>
      </w:r>
    </w:p>
    <w:p w:rsidR="00701802" w:rsidRPr="0033371A" w:rsidRDefault="00701802" w:rsidP="00921D16">
      <w:pPr>
        <w:pStyle w:val="BlockText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ОРИШКА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А ти</w:t>
      </w:r>
      <w:r>
        <w:rPr>
          <w:lang w:val="uk-UA"/>
        </w:rPr>
        <w:t xml:space="preserve"> за Варкою…</w:t>
      </w:r>
      <w:r w:rsidRPr="0033371A">
        <w:rPr>
          <w:lang w:val="uk-UA"/>
        </w:rPr>
        <w:t xml:space="preserve"> на Варку </w:t>
      </w:r>
      <w:r>
        <w:rPr>
          <w:lang w:val="uk-UA"/>
        </w:rPr>
        <w:t>оком… ненароком…</w:t>
      </w:r>
      <w:r w:rsidRPr="0033371A">
        <w:rPr>
          <w:lang w:val="uk-UA"/>
        </w:rPr>
        <w:t xml:space="preserve"> не будеш?.. </w:t>
      </w:r>
    </w:p>
    <w:p w:rsidR="00701802" w:rsidRPr="0033371A" w:rsidRDefault="00701802" w:rsidP="00921D16">
      <w:pPr>
        <w:pStyle w:val="BlockText"/>
        <w:rPr>
          <w:lang w:val="uk-UA"/>
        </w:rPr>
      </w:pPr>
    </w:p>
    <w:p w:rsidR="00701802" w:rsidRPr="0033371A" w:rsidRDefault="00701802" w:rsidP="00CE7501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 </w:t>
      </w:r>
      <w:r>
        <w:rPr>
          <w:lang w:val="uk-UA"/>
        </w:rPr>
        <w:t>Орисю!Д</w:t>
      </w:r>
      <w:r w:rsidRPr="0033371A">
        <w:rPr>
          <w:lang w:val="uk-UA"/>
        </w:rPr>
        <w:t xml:space="preserve">алась </w:t>
      </w:r>
      <w:r>
        <w:rPr>
          <w:lang w:val="uk-UA"/>
        </w:rPr>
        <w:t>тоб</w:t>
      </w:r>
      <w:r w:rsidRPr="0033371A">
        <w:rPr>
          <w:lang w:val="uk-UA"/>
        </w:rPr>
        <w:t xml:space="preserve">і </w:t>
      </w:r>
      <w:r>
        <w:rPr>
          <w:lang w:val="uk-UA"/>
        </w:rPr>
        <w:t xml:space="preserve">та </w:t>
      </w:r>
      <w:r w:rsidRPr="0033371A">
        <w:rPr>
          <w:lang w:val="uk-UA"/>
        </w:rPr>
        <w:t>Варка!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584BA8" w:rsidRDefault="00701802" w:rsidP="00584BA8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За спиною Оришки працює чорно-білий телевізор. З екрану </w:t>
      </w:r>
      <w:r>
        <w:rPr>
          <w:rFonts w:ascii="Courier New" w:hAnsi="Courier New" w:cs="Courier New"/>
          <w:lang w:val="uk-UA"/>
        </w:rPr>
        <w:t>чути пісню</w:t>
      </w:r>
      <w:r w:rsidRPr="0033371A">
        <w:rPr>
          <w:rFonts w:ascii="Courier New" w:hAnsi="Courier New" w:cs="Courier New"/>
          <w:lang w:val="uk-UA"/>
        </w:rPr>
        <w:t xml:space="preserve"> російською мовою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D20858">
      <w:pPr>
        <w:pStyle w:val="BlockText"/>
        <w:ind w:left="3827" w:right="0"/>
        <w:rPr>
          <w:lang w:val="uk-UA"/>
        </w:rPr>
      </w:pPr>
    </w:p>
    <w:p w:rsidR="00701802" w:rsidRDefault="00701802" w:rsidP="00D20858">
      <w:pPr>
        <w:pStyle w:val="BlockText"/>
        <w:ind w:left="3827" w:right="0"/>
        <w:rPr>
          <w:lang w:val="uk-UA"/>
        </w:rPr>
      </w:pPr>
      <w:r>
        <w:rPr>
          <w:lang w:val="uk-UA"/>
        </w:rPr>
        <w:t>ПІСНЯ</w:t>
      </w:r>
    </w:p>
    <w:p w:rsidR="00701802" w:rsidRDefault="00701802" w:rsidP="00D20858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Pr="00D20858" w:rsidRDefault="00701802" w:rsidP="00D20858">
      <w:pPr>
        <w:pStyle w:val="BlockText"/>
        <w:rPr>
          <w:lang w:val="uk-UA"/>
        </w:rPr>
      </w:pPr>
      <w:r w:rsidRPr="00D20858">
        <w:rPr>
          <w:lang w:val="uk-UA"/>
        </w:rPr>
        <w:t>Мама сшила мне штаны</w:t>
      </w:r>
    </w:p>
    <w:p w:rsidR="00701802" w:rsidRPr="00D20858" w:rsidRDefault="00701802" w:rsidP="00D20858">
      <w:pPr>
        <w:pStyle w:val="BlockText"/>
        <w:rPr>
          <w:lang w:val="uk-UA"/>
        </w:rPr>
      </w:pPr>
      <w:r w:rsidRPr="00D20858">
        <w:rPr>
          <w:lang w:val="uk-UA"/>
        </w:rPr>
        <w:t xml:space="preserve">Из березовой коры, </w:t>
      </w:r>
    </w:p>
    <w:p w:rsidR="00701802" w:rsidRPr="00D20858" w:rsidRDefault="00701802" w:rsidP="00D20858">
      <w:pPr>
        <w:pStyle w:val="BlockText"/>
        <w:rPr>
          <w:lang w:val="uk-UA"/>
        </w:rPr>
      </w:pPr>
      <w:r w:rsidRPr="00D20858">
        <w:rPr>
          <w:lang w:val="uk-UA"/>
        </w:rPr>
        <w:t xml:space="preserve">Чтобы попа не потела, </w:t>
      </w:r>
    </w:p>
    <w:p w:rsidR="00701802" w:rsidRPr="0033371A" w:rsidRDefault="00701802" w:rsidP="00D20858">
      <w:pPr>
        <w:pStyle w:val="BlockText"/>
        <w:rPr>
          <w:lang w:val="uk-UA"/>
        </w:rPr>
      </w:pPr>
      <w:r w:rsidRPr="00D20858">
        <w:rPr>
          <w:lang w:val="uk-UA"/>
        </w:rPr>
        <w:t>Не кусали комары…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ТХОРИКІВ КУТОК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Варка стоїть перед перелазом до садиби Миколи і з сумом дивиться на </w:t>
      </w:r>
      <w:r>
        <w:rPr>
          <w:rFonts w:ascii="Courier New" w:hAnsi="Courier New" w:cs="Courier New"/>
          <w:lang w:val="uk-UA"/>
        </w:rPr>
        <w:t xml:space="preserve">його </w:t>
      </w:r>
      <w:r w:rsidRPr="0033371A">
        <w:rPr>
          <w:rFonts w:ascii="Courier New" w:hAnsi="Courier New" w:cs="Courier New"/>
          <w:lang w:val="uk-UA"/>
        </w:rPr>
        <w:t xml:space="preserve">двір. 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До Варки підходять засмучені спочатку Ганна, потім Одарка.</w:t>
      </w: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Ще одна хата у селі спорожніла…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ГАННА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Покинув таки куток!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Півень не здоєний!...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СЕЛО ВИШИВАНКИ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Сільська вулиця. Нові паркани. Нові хати з тарілками супутникових антен. Біля однієї нової хати у дворі стоїть «Джип»,  новенький трактор з плугом, на порозі грається </w:t>
      </w:r>
      <w:r>
        <w:rPr>
          <w:rFonts w:ascii="Courier New" w:hAnsi="Courier New" w:cs="Courier New"/>
          <w:lang w:val="uk-UA"/>
        </w:rPr>
        <w:t>Дівчинка і хлопчик</w:t>
      </w:r>
      <w:r w:rsidRPr="0033371A">
        <w:rPr>
          <w:rFonts w:ascii="Courier New" w:hAnsi="Courier New" w:cs="Courier New"/>
          <w:lang w:val="uk-UA"/>
        </w:rPr>
        <w:t xml:space="preserve"> дошкільного віку. </w:t>
      </w:r>
      <w:r>
        <w:rPr>
          <w:rFonts w:ascii="Courier New" w:hAnsi="Courier New" w:cs="Courier New"/>
          <w:lang w:val="uk-UA"/>
        </w:rPr>
        <w:t xml:space="preserve"> На поріг з хати виходить Вася одітий у вишиванку, зупиняється на порозі, дзвонить по мобільному телефону.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ВАСЯ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Надійко, ти де?</w:t>
      </w:r>
      <w:r>
        <w:rPr>
          <w:lang w:val="uk-UA"/>
        </w:rPr>
        <w:t xml:space="preserve"> Малятко їстоньки просить!</w:t>
      </w:r>
      <w:r w:rsidRPr="0033371A">
        <w:rPr>
          <w:lang w:val="uk-UA"/>
        </w:rPr>
        <w:t xml:space="preserve"> 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91577B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Надійка</w:t>
      </w:r>
      <w:r w:rsidRPr="0033371A">
        <w:rPr>
          <w:rFonts w:ascii="Courier New" w:hAnsi="Courier New" w:cs="Courier New"/>
          <w:lang w:val="uk-UA"/>
        </w:rPr>
        <w:t xml:space="preserve"> у квітчастому українському вбранні</w:t>
      </w:r>
      <w:r>
        <w:rPr>
          <w:rFonts w:ascii="Courier New" w:hAnsi="Courier New" w:cs="Courier New"/>
          <w:lang w:val="uk-UA"/>
        </w:rPr>
        <w:t xml:space="preserve"> стоїть біля хвіртки,</w:t>
      </w:r>
      <w:r w:rsidRPr="0033371A">
        <w:rPr>
          <w:rFonts w:ascii="Courier New" w:hAnsi="Courier New" w:cs="Courier New"/>
          <w:lang w:val="uk-UA"/>
        </w:rPr>
        <w:t xml:space="preserve"> розмовляє з сусідкою. 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Дзвонить мобільний телефон.</w:t>
      </w:r>
      <w:r>
        <w:rPr>
          <w:rFonts w:ascii="Courier New" w:hAnsi="Courier New" w:cs="Courier New"/>
          <w:lang w:val="uk-UA"/>
        </w:rPr>
        <w:t xml:space="preserve"> Надійка відповідає.</w:t>
      </w:r>
    </w:p>
    <w:p w:rsidR="00701802" w:rsidRPr="0033371A" w:rsidRDefault="00701802" w:rsidP="0091577B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 НАДІЙКА </w:t>
      </w:r>
    </w:p>
    <w:p w:rsidR="00701802" w:rsidRDefault="00701802" w:rsidP="000930B6">
      <w:pPr>
        <w:pStyle w:val="BlockText"/>
        <w:ind w:left="3119" w:right="2552"/>
        <w:rPr>
          <w:lang w:val="uk-UA"/>
        </w:rPr>
      </w:pPr>
      <w:r w:rsidRPr="000930B6">
        <w:rPr>
          <w:lang w:val="uk-UA"/>
        </w:rPr>
        <w:t>( махає рукою до</w:t>
      </w:r>
      <w:r w:rsidRPr="00921D16">
        <w:rPr>
          <w:lang w:val="uk-UA"/>
        </w:rPr>
        <w:t xml:space="preserve"> Васі)</w:t>
      </w:r>
    </w:p>
    <w:p w:rsidR="00701802" w:rsidRDefault="00701802" w:rsidP="00921D16">
      <w:pPr>
        <w:pStyle w:val="BlockText"/>
        <w:rPr>
          <w:lang w:val="uk-UA"/>
        </w:rPr>
      </w:pPr>
      <w:r w:rsidRPr="00921D16">
        <w:rPr>
          <w:lang w:val="uk-UA"/>
        </w:rPr>
        <w:t xml:space="preserve"> </w:t>
      </w:r>
      <w:r w:rsidRPr="0033371A">
        <w:rPr>
          <w:lang w:val="uk-UA"/>
        </w:rPr>
        <w:t xml:space="preserve">Я тут, Васю! </w:t>
      </w:r>
      <w:r>
        <w:rPr>
          <w:lang w:val="uk-UA"/>
        </w:rPr>
        <w:t>Уже біжу!</w:t>
      </w:r>
    </w:p>
    <w:p w:rsidR="00701802" w:rsidRDefault="00701802" w:rsidP="00921D16">
      <w:pPr>
        <w:pStyle w:val="BlockText"/>
        <w:rPr>
          <w:lang w:val="uk-UA"/>
        </w:rPr>
      </w:pPr>
    </w:p>
    <w:p w:rsidR="00701802" w:rsidRPr="000930B6" w:rsidRDefault="00701802" w:rsidP="000930B6">
      <w:pPr>
        <w:rPr>
          <w:rFonts w:ascii="Courier New" w:hAnsi="Courier New" w:cs="Courier New"/>
          <w:lang w:val="uk-UA"/>
        </w:rPr>
      </w:pPr>
      <w:r w:rsidRPr="000930B6">
        <w:rPr>
          <w:rFonts w:ascii="Courier New" w:hAnsi="Courier New" w:cs="Courier New"/>
          <w:lang w:val="uk-UA"/>
        </w:rPr>
        <w:t>Звучить голос диктора.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i/>
          <w:lang w:val="uk-UA"/>
        </w:rPr>
      </w:pPr>
    </w:p>
    <w:p w:rsidR="00701802" w:rsidRPr="0033371A" w:rsidRDefault="00701802" w:rsidP="000930B6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ГОЛОС ДИКТОРА</w:t>
      </w:r>
    </w:p>
    <w:p w:rsidR="00701802" w:rsidRPr="000930B6" w:rsidRDefault="00701802" w:rsidP="000930B6">
      <w:pPr>
        <w:pStyle w:val="BlockText"/>
        <w:ind w:left="3119" w:right="2552"/>
        <w:rPr>
          <w:lang w:val="uk-UA"/>
        </w:rPr>
      </w:pPr>
      <w:r w:rsidRPr="0033371A">
        <w:rPr>
          <w:lang w:val="uk-UA"/>
        </w:rPr>
        <w:t xml:space="preserve"> </w:t>
      </w:r>
      <w:r w:rsidRPr="000930B6">
        <w:rPr>
          <w:lang w:val="uk-UA"/>
        </w:rPr>
        <w:t xml:space="preserve">(за кадром) </w:t>
      </w:r>
    </w:p>
    <w:p w:rsidR="00701802" w:rsidRPr="0033371A" w:rsidRDefault="00701802" w:rsidP="000930B6">
      <w:pPr>
        <w:pStyle w:val="BlockText"/>
        <w:rPr>
          <w:lang w:val="uk-UA"/>
        </w:rPr>
      </w:pPr>
      <w:r w:rsidRPr="0033371A">
        <w:rPr>
          <w:lang w:val="uk-UA"/>
        </w:rPr>
        <w:t>І це вже те, чого ми так довго чекали.</w:t>
      </w:r>
    </w:p>
    <w:p w:rsidR="00701802" w:rsidRPr="0033371A" w:rsidRDefault="00701802" w:rsidP="000930B6">
      <w:pPr>
        <w:pStyle w:val="BlockText"/>
        <w:rPr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ДОРОГА ВІД СЕЛА ВИШИВАНКИ ДО ТРАСИ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 одного боку дороги колоситься чистий лан пшениці, з другого боку лан добротного соняшника.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САДИБА МИКОЛИ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місці, де в садку стояв танк НІ, стоїть ГРС- газорозподільна станція.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i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НЕБО НАД СЕЛОМ ВИШИВАНКИ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У небі кружляє пара лебедів.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МАЙДАН ПЕРЕД СІЛЬРАДОЮ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Кругом пам’ятника танка НІ стоять накриті столи. Неподалік столів стоять групками, ходять, розмовляють, сміються групки людей різного віку. Бешкетує дітвора. Усі у святкових вишиванках, у багатьох у руках великі букети квітів, пакунки з дарунками. Усі раз за разом поглядають на двері сільради, очікують. </w:t>
      </w:r>
    </w:p>
    <w:p w:rsidR="00701802" w:rsidRPr="0033371A" w:rsidRDefault="00701802" w:rsidP="000930B6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ІНТ. КАБІНЕТ ГОЛОВИ СІЛЬРАДИ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 стіні портрет Шевченка.  На квітчастому рушникові у квітчастих вишиванках стоять молодята – Микола з Оришкою. Поруч свідки: Варка, Ганна, Одарка. Шлюб реєструє вагітна Надійка. За сусіднім столиком стоїть Вася. На столі стоїть «Шампанське», келихи, шоколад.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НАДІЙКА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Прошу  молодих обмінятися обручками!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Звучить весільна музика Мендельсона.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Вася відкриває «Шампанське», наливає в келихи, подає свідкам.</w:t>
      </w:r>
      <w:r>
        <w:rPr>
          <w:rFonts w:ascii="Courier New" w:hAnsi="Courier New" w:cs="Courier New"/>
          <w:lang w:val="uk-UA"/>
        </w:rPr>
        <w:t xml:space="preserve"> Свідки кричать молодим «гірко».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ГАННА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 Гірко!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ОДАРКА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Гірко!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ВАРКА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Молодим – гірко!.. І мені… гірко…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 Оришкою зводяться вустами у довгому цілунку.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Вася говорить теплі слова молодим.</w:t>
      </w:r>
    </w:p>
    <w:p w:rsidR="00701802" w:rsidRDefault="00701802" w:rsidP="005550A9">
      <w:pPr>
        <w:pStyle w:val="BlockText"/>
        <w:ind w:left="3827" w:right="0"/>
        <w:rPr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ВАСЯ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Як казав мій дід Коваль, треба ще мати щастя, щоб </w:t>
      </w:r>
      <w:r>
        <w:rPr>
          <w:lang w:val="uk-UA"/>
        </w:rPr>
        <w:t xml:space="preserve">те щастя </w:t>
      </w:r>
      <w:r w:rsidRPr="0033371A">
        <w:rPr>
          <w:lang w:val="uk-UA"/>
        </w:rPr>
        <w:t>мати!</w:t>
      </w:r>
      <w:r>
        <w:rPr>
          <w:lang w:val="uk-UA"/>
        </w:rPr>
        <w:t>А ви щастя маєте!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МАЙДАН ПЕРЕД СІЛЬРАДОЮ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Із дверей сільради під руку виходять молоді – Микола і Оришка, за ними вслід свідки, і Вася з Надійкою. Майдан зривається від веселощів юрби.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Веселі гості бенкетують за столами. 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Біля молодих, Миколи і Оришки, сидить </w:t>
      </w:r>
      <w:r w:rsidRPr="0033371A">
        <w:rPr>
          <w:rFonts w:ascii="Courier New" w:hAnsi="Courier New" w:cs="Courier New"/>
          <w:lang w:val="uk-UA"/>
        </w:rPr>
        <w:t>Вася</w:t>
      </w:r>
      <w:r>
        <w:rPr>
          <w:rFonts w:ascii="Courier New" w:hAnsi="Courier New" w:cs="Courier New"/>
          <w:lang w:val="uk-UA"/>
        </w:rPr>
        <w:t>. Він</w:t>
      </w:r>
      <w:r w:rsidRPr="0033371A">
        <w:rPr>
          <w:rFonts w:ascii="Courier New" w:hAnsi="Courier New" w:cs="Courier New"/>
          <w:lang w:val="uk-UA"/>
        </w:rPr>
        <w:t xml:space="preserve"> стукає виделкою по кришталевому келиху.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ВАСЯ </w:t>
      </w:r>
    </w:p>
    <w:p w:rsidR="00701802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Увага! Прошу тишини! А тепер – сюрприз!</w:t>
      </w:r>
    </w:p>
    <w:p w:rsidR="00701802" w:rsidRDefault="00701802" w:rsidP="00921D16">
      <w:pPr>
        <w:pStyle w:val="BlockText"/>
        <w:rPr>
          <w:lang w:val="uk-UA"/>
        </w:rPr>
      </w:pPr>
    </w:p>
    <w:p w:rsidR="00701802" w:rsidRDefault="00701802" w:rsidP="00921D16">
      <w:pPr>
        <w:pStyle w:val="BlockText"/>
        <w:rPr>
          <w:lang w:val="uk-UA"/>
        </w:rPr>
      </w:pPr>
      <w:r>
        <w:rPr>
          <w:lang w:val="uk-UA"/>
        </w:rPr>
        <w:t>Вася говорить по мобільному.</w:t>
      </w:r>
    </w:p>
    <w:p w:rsidR="00701802" w:rsidRDefault="00701802" w:rsidP="00921D16">
      <w:pPr>
        <w:pStyle w:val="BlockText"/>
        <w:rPr>
          <w:lang w:val="uk-UA"/>
        </w:rPr>
      </w:pPr>
    </w:p>
    <w:p w:rsidR="00701802" w:rsidRDefault="00701802" w:rsidP="00584BA8">
      <w:pPr>
        <w:pStyle w:val="BlockText"/>
        <w:ind w:left="3827" w:right="0"/>
        <w:rPr>
          <w:lang w:val="uk-UA"/>
        </w:rPr>
      </w:pPr>
      <w:r>
        <w:rPr>
          <w:lang w:val="uk-UA"/>
        </w:rPr>
        <w:t>ВАСЯ</w:t>
      </w:r>
    </w:p>
    <w:p w:rsidR="00701802" w:rsidRPr="0033371A" w:rsidRDefault="00701802" w:rsidP="00921D16">
      <w:pPr>
        <w:pStyle w:val="BlockText"/>
        <w:rPr>
          <w:lang w:val="uk-UA"/>
        </w:rPr>
      </w:pPr>
      <w:r>
        <w:rPr>
          <w:lang w:val="uk-UA"/>
        </w:rPr>
        <w:t>Давай!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 майдан виїжджає автобус. З автобуса висипає  танцювальний ансамбль і духовий оркестр.  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Звучить  МЕЛОДІЯ духового оркестру.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001CD0">
      <w:pPr>
        <w:pStyle w:val="BlockText"/>
        <w:ind w:left="3827" w:right="0"/>
        <w:rPr>
          <w:lang w:val="uk-UA"/>
        </w:rPr>
      </w:pPr>
      <w:r>
        <w:rPr>
          <w:lang w:val="uk-UA"/>
        </w:rPr>
        <w:t>МЕЛОДІЯ</w:t>
      </w:r>
    </w:p>
    <w:p w:rsidR="00701802" w:rsidRDefault="00701802" w:rsidP="005804C2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Pr="0033371A" w:rsidRDefault="00701802" w:rsidP="00001CD0">
      <w:pPr>
        <w:pStyle w:val="BlockText"/>
        <w:rPr>
          <w:lang w:val="uk-UA"/>
        </w:rPr>
      </w:pPr>
      <w:r w:rsidRPr="0033371A">
        <w:rPr>
          <w:lang w:val="uk-UA"/>
        </w:rPr>
        <w:t>«Дам лиха закаблукам,</w:t>
      </w:r>
    </w:p>
    <w:p w:rsidR="00701802" w:rsidRPr="0033371A" w:rsidRDefault="00701802" w:rsidP="00001CD0">
      <w:pPr>
        <w:pStyle w:val="BlockText"/>
        <w:rPr>
          <w:lang w:val="uk-UA"/>
        </w:rPr>
      </w:pPr>
      <w:r w:rsidRPr="0033371A">
        <w:rPr>
          <w:lang w:val="uk-UA"/>
        </w:rPr>
        <w:t>Закаблукам лиха дам.</w:t>
      </w:r>
    </w:p>
    <w:p w:rsidR="00701802" w:rsidRPr="0033371A" w:rsidRDefault="00701802" w:rsidP="00001CD0">
      <w:pPr>
        <w:pStyle w:val="BlockText"/>
        <w:rPr>
          <w:lang w:val="uk-UA"/>
        </w:rPr>
      </w:pPr>
      <w:r w:rsidRPr="0033371A">
        <w:rPr>
          <w:lang w:val="uk-UA"/>
        </w:rPr>
        <w:t>Дам лиха закаблукам,</w:t>
      </w:r>
    </w:p>
    <w:p w:rsidR="00701802" w:rsidRPr="0033371A" w:rsidRDefault="00701802" w:rsidP="00001CD0">
      <w:pPr>
        <w:pStyle w:val="BlockText"/>
        <w:rPr>
          <w:lang w:val="uk-UA"/>
        </w:rPr>
      </w:pPr>
      <w:r w:rsidRPr="0033371A">
        <w:rPr>
          <w:lang w:val="uk-UA"/>
        </w:rPr>
        <w:t>Дістанеться й передам!»</w:t>
      </w:r>
    </w:p>
    <w:p w:rsidR="00701802" w:rsidRDefault="00701802" w:rsidP="00001CD0">
      <w:pPr>
        <w:pStyle w:val="BlockText"/>
        <w:rPr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майдані танцює танцювальний ансамбль.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До ансамблю приєднуються, танцюють всі</w:t>
      </w:r>
      <w:r w:rsidRPr="0033371A">
        <w:rPr>
          <w:rFonts w:ascii="Courier New" w:hAnsi="Courier New" w:cs="Courier New"/>
          <w:lang w:val="uk-UA"/>
        </w:rPr>
        <w:t xml:space="preserve"> гості</w:t>
      </w:r>
      <w:r>
        <w:rPr>
          <w:rFonts w:ascii="Courier New" w:hAnsi="Courier New" w:cs="Courier New"/>
          <w:lang w:val="uk-UA"/>
        </w:rPr>
        <w:t>.</w:t>
      </w:r>
      <w:r w:rsidRPr="0033371A">
        <w:rPr>
          <w:rFonts w:ascii="Courier New" w:hAnsi="Courier New" w:cs="Courier New"/>
          <w:lang w:val="uk-UA"/>
        </w:rPr>
        <w:t xml:space="preserve"> </w:t>
      </w:r>
    </w:p>
    <w:p w:rsidR="00701802" w:rsidRDefault="00701802" w:rsidP="00496874">
      <w:pPr>
        <w:rPr>
          <w:rFonts w:ascii="Courier New" w:hAnsi="Courier New" w:cs="Courier New"/>
          <w:lang w:val="uk-UA"/>
        </w:rPr>
      </w:pPr>
    </w:p>
    <w:p w:rsidR="00701802" w:rsidRDefault="00701802" w:rsidP="0049687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Звучить ВІДЕНСЬКИЙ ВАЛЬС.</w:t>
      </w:r>
    </w:p>
    <w:p w:rsidR="00701802" w:rsidRDefault="00701802" w:rsidP="00496874">
      <w:pPr>
        <w:rPr>
          <w:rFonts w:ascii="Courier New" w:hAnsi="Courier New" w:cs="Courier New"/>
          <w:lang w:val="uk-UA"/>
        </w:rPr>
      </w:pPr>
    </w:p>
    <w:p w:rsidR="00701802" w:rsidRDefault="00701802" w:rsidP="005804C2">
      <w:pPr>
        <w:pStyle w:val="BlockText"/>
        <w:ind w:left="3827" w:right="0"/>
        <w:rPr>
          <w:lang w:val="uk-UA"/>
        </w:rPr>
      </w:pPr>
      <w:r>
        <w:rPr>
          <w:lang w:val="uk-UA"/>
        </w:rPr>
        <w:t>ВІДЕНСЬКИЙ ВАЛЬС</w:t>
      </w:r>
    </w:p>
    <w:p w:rsidR="00701802" w:rsidRDefault="00701802" w:rsidP="005804C2">
      <w:pPr>
        <w:pStyle w:val="BlockText"/>
        <w:ind w:left="3119" w:right="2552"/>
        <w:rPr>
          <w:lang w:val="uk-UA"/>
        </w:rPr>
      </w:pPr>
      <w:r>
        <w:rPr>
          <w:lang w:val="uk-UA"/>
        </w:rPr>
        <w:t>(за кадром)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Для Миколи з Оришкою організується круг.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5804C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з Оришкою танцюють вальс в центрі круга.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Притомлені танцями, Микола з Оришкою </w:t>
      </w:r>
      <w:r>
        <w:rPr>
          <w:rFonts w:ascii="Courier New" w:hAnsi="Courier New" w:cs="Courier New"/>
          <w:lang w:val="uk-UA"/>
        </w:rPr>
        <w:t>сидять</w:t>
      </w:r>
      <w:r w:rsidRPr="0033371A">
        <w:rPr>
          <w:rFonts w:ascii="Courier New" w:hAnsi="Courier New" w:cs="Courier New"/>
          <w:lang w:val="uk-UA"/>
        </w:rPr>
        <w:t>ь за ст</w:t>
      </w:r>
      <w:r>
        <w:rPr>
          <w:rFonts w:ascii="Courier New" w:hAnsi="Courier New" w:cs="Courier New"/>
          <w:lang w:val="uk-UA"/>
        </w:rPr>
        <w:t>олом</w:t>
      </w:r>
      <w:r w:rsidRPr="0033371A">
        <w:rPr>
          <w:rFonts w:ascii="Courier New" w:hAnsi="Courier New" w:cs="Courier New"/>
          <w:lang w:val="uk-UA"/>
        </w:rPr>
        <w:t xml:space="preserve">. Кругом них </w:t>
      </w:r>
      <w:r>
        <w:rPr>
          <w:rFonts w:ascii="Courier New" w:hAnsi="Courier New" w:cs="Courier New"/>
          <w:lang w:val="uk-UA"/>
        </w:rPr>
        <w:t xml:space="preserve">сидять </w:t>
      </w:r>
      <w:r w:rsidRPr="0033371A">
        <w:rPr>
          <w:rFonts w:ascii="Courier New" w:hAnsi="Courier New" w:cs="Courier New"/>
          <w:lang w:val="uk-UA"/>
        </w:rPr>
        <w:t>діти</w:t>
      </w:r>
      <w:r>
        <w:rPr>
          <w:rFonts w:ascii="Courier New" w:hAnsi="Courier New" w:cs="Courier New"/>
          <w:lang w:val="uk-UA"/>
        </w:rPr>
        <w:t xml:space="preserve"> років десяти- дванадцяти.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</w:t>
      </w:r>
      <w:r>
        <w:rPr>
          <w:rFonts w:ascii="Courier New" w:hAnsi="Courier New" w:cs="Courier New"/>
          <w:lang w:val="uk-UA"/>
        </w:rPr>
        <w:t xml:space="preserve">з Оришкою </w:t>
      </w:r>
      <w:r w:rsidRPr="0033371A">
        <w:rPr>
          <w:rFonts w:ascii="Courier New" w:hAnsi="Courier New" w:cs="Courier New"/>
          <w:lang w:val="uk-UA"/>
        </w:rPr>
        <w:t>розповіда</w:t>
      </w:r>
      <w:r>
        <w:rPr>
          <w:rFonts w:ascii="Courier New" w:hAnsi="Courier New" w:cs="Courier New"/>
          <w:lang w:val="uk-UA"/>
        </w:rPr>
        <w:t>ють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дітям</w:t>
      </w:r>
      <w:r w:rsidRPr="0033371A">
        <w:rPr>
          <w:rFonts w:ascii="Courier New" w:hAnsi="Courier New" w:cs="Courier New"/>
          <w:lang w:val="uk-UA"/>
        </w:rPr>
        <w:t xml:space="preserve"> про свій бій на танку НІ.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МИКОЛА</w:t>
      </w:r>
    </w:p>
    <w:p w:rsidR="00701802" w:rsidRDefault="00701802" w:rsidP="008A3C0A">
      <w:pPr>
        <w:pStyle w:val="BlockText"/>
        <w:rPr>
          <w:lang w:val="uk-UA"/>
        </w:rPr>
      </w:pPr>
      <w:r w:rsidRPr="0033371A">
        <w:rPr>
          <w:lang w:val="uk-UA"/>
        </w:rPr>
        <w:t>Три німецьких танки толочать пшеничний лан…</w:t>
      </w:r>
    </w:p>
    <w:p w:rsidR="00701802" w:rsidRDefault="00701802" w:rsidP="005550A9">
      <w:pPr>
        <w:pStyle w:val="BlockText"/>
        <w:ind w:left="3827" w:right="0"/>
        <w:rPr>
          <w:lang w:val="uk-UA"/>
        </w:rPr>
      </w:pPr>
    </w:p>
    <w:p w:rsidR="00701802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ОРИШКА </w:t>
      </w:r>
    </w:p>
    <w:p w:rsidR="00701802" w:rsidRPr="0033371A" w:rsidRDefault="00701802" w:rsidP="005804C2">
      <w:pPr>
        <w:pStyle w:val="BlockText"/>
        <w:ind w:left="3119" w:right="2552"/>
        <w:rPr>
          <w:lang w:val="uk-UA"/>
        </w:rPr>
      </w:pPr>
      <w:r>
        <w:rPr>
          <w:lang w:val="uk-UA"/>
        </w:rPr>
        <w:t>(перебиває Миколу)</w:t>
      </w:r>
    </w:p>
    <w:p w:rsidR="00701802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А мій Микола направляє їм наш </w:t>
      </w:r>
      <w:r>
        <w:rPr>
          <w:lang w:val="uk-UA"/>
        </w:rPr>
        <w:t xml:space="preserve"> танк </w:t>
      </w:r>
      <w:r w:rsidRPr="0033371A">
        <w:rPr>
          <w:lang w:val="uk-UA"/>
        </w:rPr>
        <w:t>НІ напереріз… Соняшники тріщать! Німчура волає: - Русіш катьюша! Русіш катьюша</w:t>
      </w:r>
      <w:r>
        <w:rPr>
          <w:lang w:val="uk-UA"/>
        </w:rPr>
        <w:t>!..</w:t>
      </w:r>
    </w:p>
    <w:p w:rsidR="00701802" w:rsidRPr="0033371A" w:rsidRDefault="00701802" w:rsidP="00921D16">
      <w:pPr>
        <w:pStyle w:val="BlockText"/>
        <w:rPr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ПОЛЕ БОЮ ДЕНЬ</w:t>
      </w:r>
      <w:r>
        <w:rPr>
          <w:rFonts w:ascii="Courier New" w:hAnsi="Courier New" w:cs="Courier New"/>
          <w:lang w:val="uk-UA"/>
        </w:rPr>
        <w:t xml:space="preserve"> – ВІЙНА, СПОГАДИ 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Танк Ні несеться на німецькі танки</w:t>
      </w:r>
      <w:r>
        <w:rPr>
          <w:rFonts w:ascii="Courier New" w:hAnsi="Courier New" w:cs="Courier New"/>
          <w:lang w:val="uk-UA"/>
        </w:rPr>
        <w:t xml:space="preserve"> по пшеничному полю</w:t>
      </w:r>
      <w:r w:rsidRPr="0033371A">
        <w:rPr>
          <w:rFonts w:ascii="Courier New" w:hAnsi="Courier New" w:cs="Courier New"/>
          <w:lang w:val="uk-UA"/>
        </w:rPr>
        <w:t xml:space="preserve">. 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Оришка висовується із кабіни, рве блузку на грудях</w:t>
      </w:r>
      <w:r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висовується із кабіни, стріляє із обріза </w:t>
      </w:r>
      <w:r>
        <w:rPr>
          <w:rFonts w:ascii="Courier New" w:hAnsi="Courier New" w:cs="Courier New"/>
          <w:lang w:val="uk-UA"/>
        </w:rPr>
        <w:t xml:space="preserve">з лівої руки </w:t>
      </w:r>
      <w:r w:rsidRPr="0033371A">
        <w:rPr>
          <w:rFonts w:ascii="Courier New" w:hAnsi="Courier New" w:cs="Courier New"/>
          <w:lang w:val="uk-UA"/>
        </w:rPr>
        <w:t xml:space="preserve">в </w:t>
      </w:r>
      <w:r>
        <w:rPr>
          <w:rFonts w:ascii="Courier New" w:hAnsi="Courier New" w:cs="Courier New"/>
          <w:lang w:val="uk-UA"/>
        </w:rPr>
        <w:t>німецького Офіцера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СПОГАДІВ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МАЙДАН ПЕРЕД СІЛЬРАДОЮ ДЕНЬ</w:t>
      </w:r>
    </w:p>
    <w:p w:rsidR="00701802" w:rsidRDefault="00701802" w:rsidP="00F30F6F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15DC6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</w:t>
      </w:r>
      <w:r>
        <w:rPr>
          <w:rFonts w:ascii="Courier New" w:hAnsi="Courier New" w:cs="Courier New"/>
          <w:lang w:val="uk-UA"/>
        </w:rPr>
        <w:t xml:space="preserve">з Оришкою </w:t>
      </w:r>
      <w:r w:rsidRPr="0033371A">
        <w:rPr>
          <w:rFonts w:ascii="Courier New" w:hAnsi="Courier New" w:cs="Courier New"/>
          <w:lang w:val="uk-UA"/>
        </w:rPr>
        <w:t>розповіда</w:t>
      </w:r>
      <w:r>
        <w:rPr>
          <w:rFonts w:ascii="Courier New" w:hAnsi="Courier New" w:cs="Courier New"/>
          <w:lang w:val="uk-UA"/>
        </w:rPr>
        <w:t>ють</w:t>
      </w:r>
      <w:r w:rsidRPr="0033371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дітям</w:t>
      </w:r>
      <w:r w:rsidRPr="0033371A">
        <w:rPr>
          <w:rFonts w:ascii="Courier New" w:hAnsi="Courier New" w:cs="Courier New"/>
          <w:lang w:val="uk-UA"/>
        </w:rPr>
        <w:t xml:space="preserve"> про свій бій на танку НІ.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Дітвора на лавках підскакує, кричить «ура!», плещуть в долоні.</w:t>
      </w: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ІНТ. СВІТЛИЦЯ ОРИШКИ НІЧ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Оришка одна в своїй </w:t>
      </w:r>
      <w:r>
        <w:rPr>
          <w:rFonts w:ascii="Courier New" w:hAnsi="Courier New" w:cs="Courier New"/>
          <w:lang w:val="uk-UA"/>
        </w:rPr>
        <w:t>світлиці</w:t>
      </w:r>
      <w:r w:rsidRPr="0033371A">
        <w:rPr>
          <w:rFonts w:ascii="Courier New" w:hAnsi="Courier New" w:cs="Courier New"/>
          <w:lang w:val="uk-UA"/>
        </w:rPr>
        <w:t>. З вулиці з вузлом в руці входить Микола, як господар, кладе вузла на лаву біля стіни в кутку під іконою.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Ось приніс свій скарб…на чорний день.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Оришка розв’язує вузол, дістає Миколин костюм. На піджакові прикріплений значок «Гвардія».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Оришка дістає із шафи плечико, вішає на нього Миколин костюм.</w:t>
      </w:r>
    </w:p>
    <w:p w:rsidR="00701802" w:rsidRDefault="00701802" w:rsidP="00E244A9">
      <w:pPr>
        <w:rPr>
          <w:rFonts w:ascii="Courier New" w:hAnsi="Courier New" w:cs="Courier New"/>
          <w:lang w:val="uk-UA"/>
        </w:rPr>
      </w:pPr>
    </w:p>
    <w:p w:rsidR="00701802" w:rsidRDefault="00701802" w:rsidP="005728CC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Микола підказує Оришці.</w:t>
      </w:r>
    </w:p>
    <w:p w:rsidR="00701802" w:rsidRPr="005728CC" w:rsidRDefault="00701802" w:rsidP="005728CC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Default="00701802" w:rsidP="005728CC">
      <w:pPr>
        <w:pStyle w:val="BlockText"/>
        <w:rPr>
          <w:lang w:val="uk-UA"/>
        </w:rPr>
      </w:pPr>
      <w:r w:rsidRPr="0033371A">
        <w:rPr>
          <w:lang w:val="uk-UA"/>
        </w:rPr>
        <w:t>Там у кишені. На всякий випадок… На чорний день…</w:t>
      </w:r>
      <w:r>
        <w:rPr>
          <w:lang w:val="uk-UA"/>
        </w:rPr>
        <w:t xml:space="preserve"> </w:t>
      </w:r>
      <w:r w:rsidRPr="0033371A">
        <w:rPr>
          <w:lang w:val="uk-UA"/>
        </w:rPr>
        <w:t>З пенсії зекономив… Думав, добрі люди здогадались би…</w:t>
      </w:r>
    </w:p>
    <w:p w:rsidR="00701802" w:rsidRDefault="00701802" w:rsidP="005728CC">
      <w:pPr>
        <w:pStyle w:val="BlockText"/>
        <w:rPr>
          <w:lang w:val="uk-UA"/>
        </w:rPr>
      </w:pPr>
    </w:p>
    <w:p w:rsidR="00701802" w:rsidRPr="0033371A" w:rsidRDefault="00701802" w:rsidP="005728CC">
      <w:pPr>
        <w:rPr>
          <w:rFonts w:ascii="Courier New" w:hAnsi="Courier New" w:cs="Courier New"/>
          <w:lang w:val="uk-UA"/>
        </w:rPr>
      </w:pPr>
      <w:r w:rsidRPr="005728CC">
        <w:rPr>
          <w:rFonts w:ascii="Courier New" w:hAnsi="Courier New" w:cs="Courier New"/>
          <w:lang w:val="uk-UA"/>
        </w:rPr>
        <w:t>Оришка хвалиться Миколі.</w:t>
      </w:r>
    </w:p>
    <w:p w:rsidR="00701802" w:rsidRDefault="00701802" w:rsidP="008A3C0A">
      <w:pPr>
        <w:pStyle w:val="BlockText"/>
        <w:ind w:left="0" w:right="0"/>
        <w:rPr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ОРИШКА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А ти, Микольцю, думав, що я не потурбувалась?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Оришка відкриває шафу і показує Миколі своє «смертне».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ОРИШКА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Тут! Тут все!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поглядає на Оришку. У Миколи на лиці сяє посмішка, хитро, ласо блищать очі. 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Оришка </w:t>
      </w:r>
      <w:r>
        <w:rPr>
          <w:rFonts w:ascii="Courier New" w:hAnsi="Courier New" w:cs="Courier New"/>
          <w:lang w:val="uk-UA"/>
        </w:rPr>
        <w:t>п</w:t>
      </w:r>
      <w:r w:rsidRPr="0033371A">
        <w:rPr>
          <w:rFonts w:ascii="Courier New" w:hAnsi="Courier New" w:cs="Courier New"/>
          <w:lang w:val="uk-UA"/>
        </w:rPr>
        <w:t>ерехоплює погляд Миколи, ніяковіє, соромиться.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показує Оришці пальцем на настінний годинник. На годиннику дванадцята година ночі.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Оришко! У нас з тобою починається нове життя!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пригортає до себе Оришку.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 xml:space="preserve">МИКОЛА 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>Нам пора з тобою вже туди…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веде Оришку в спальню.</w:t>
      </w: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ІНТ. СПАЛЬНЯ ОРИШКИ НІЧ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Тьмяне  червоне світло.</w:t>
      </w: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E244A9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 Оришкою стоять біля ліжка, допомагають одне одному роздягатись, тремтять, хвилюються, руки трясуться, ледве дихають. В мозкові Миколи спалахує картина з минулого.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НАТ. ПОЛЕ БОЮ </w:t>
      </w:r>
      <w:r>
        <w:rPr>
          <w:rFonts w:ascii="Courier New" w:hAnsi="Courier New" w:cs="Courier New"/>
          <w:lang w:val="uk-UA"/>
        </w:rPr>
        <w:t xml:space="preserve">– ВІЙНА, СПОГАДИ </w:t>
      </w:r>
      <w:r w:rsidRPr="0033371A">
        <w:rPr>
          <w:rFonts w:ascii="Courier New" w:hAnsi="Courier New" w:cs="Courier New"/>
          <w:lang w:val="uk-UA"/>
        </w:rPr>
        <w:t>ДЕНЬ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Три німецьких танки толочать лан пшениці. Напереріз німецьким танкам через лан соняшника на своєму танку НІ мчить Микола, трощить соняшникові стовбури.</w:t>
      </w: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З кабіни  танка НІ висовується в червоній косинці Оришка. Оришка рве на грудях блузку, оголює дівочі груди…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КІНЕЦЬ СПОГАДІВ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ІНТ. СПАЛЬНЯ ОРИШКИ НІЧ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Микола </w:t>
      </w:r>
      <w:r>
        <w:rPr>
          <w:rFonts w:ascii="Courier New" w:hAnsi="Courier New" w:cs="Courier New"/>
          <w:lang w:val="uk-UA"/>
        </w:rPr>
        <w:t>тихо стогне,</w:t>
      </w:r>
      <w:r w:rsidRPr="0033371A">
        <w:rPr>
          <w:rFonts w:ascii="Courier New" w:hAnsi="Courier New" w:cs="Courier New"/>
          <w:lang w:val="uk-UA"/>
        </w:rPr>
        <w:t xml:space="preserve"> валиться на руки Оришці</w:t>
      </w:r>
      <w:r>
        <w:rPr>
          <w:rFonts w:ascii="Courier New" w:hAnsi="Courier New" w:cs="Courier New"/>
          <w:lang w:val="uk-UA"/>
        </w:rPr>
        <w:t>.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FD73EE">
      <w:pPr>
        <w:pStyle w:val="BlockText"/>
        <w:ind w:left="3827" w:right="0"/>
        <w:rPr>
          <w:lang w:val="uk-UA"/>
        </w:rPr>
      </w:pPr>
      <w:r>
        <w:rPr>
          <w:lang w:val="uk-UA"/>
        </w:rPr>
        <w:t>МИКОЛА</w:t>
      </w:r>
    </w:p>
    <w:p w:rsidR="00701802" w:rsidRDefault="00701802" w:rsidP="00FD73EE">
      <w:pPr>
        <w:pStyle w:val="BlockText"/>
        <w:rPr>
          <w:lang w:val="uk-UA"/>
        </w:rPr>
      </w:pPr>
      <w:r>
        <w:rPr>
          <w:lang w:val="uk-UA"/>
        </w:rPr>
        <w:t>Життя… Душить… Дихати…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Серце Миколи не витримує, перестає битися. </w:t>
      </w: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Оришка</w:t>
      </w:r>
      <w:r>
        <w:rPr>
          <w:rFonts w:ascii="Courier New" w:hAnsi="Courier New" w:cs="Courier New"/>
          <w:lang w:val="uk-UA"/>
        </w:rPr>
        <w:t xml:space="preserve"> лякається,</w:t>
      </w:r>
      <w:r w:rsidRPr="0033371A">
        <w:rPr>
          <w:rFonts w:ascii="Courier New" w:hAnsi="Courier New" w:cs="Courier New"/>
          <w:lang w:val="uk-UA"/>
        </w:rPr>
        <w:t xml:space="preserve"> скрикує.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5550A9">
      <w:pPr>
        <w:pStyle w:val="BlockText"/>
        <w:ind w:left="3827" w:right="0"/>
        <w:rPr>
          <w:lang w:val="uk-UA"/>
        </w:rPr>
      </w:pPr>
      <w:r w:rsidRPr="0033371A">
        <w:rPr>
          <w:lang w:val="uk-UA"/>
        </w:rPr>
        <w:t>ОРИШКА</w:t>
      </w:r>
    </w:p>
    <w:p w:rsidR="00701802" w:rsidRPr="0033371A" w:rsidRDefault="00701802" w:rsidP="00921D16">
      <w:pPr>
        <w:pStyle w:val="BlockText"/>
        <w:rPr>
          <w:lang w:val="uk-UA"/>
        </w:rPr>
      </w:pPr>
      <w:r w:rsidRPr="0033371A">
        <w:rPr>
          <w:lang w:val="uk-UA"/>
        </w:rPr>
        <w:t xml:space="preserve"> Микольцю мій! Микольцю!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Оришка кладе Миколу на ліжко, </w:t>
      </w:r>
      <w:r>
        <w:rPr>
          <w:rFonts w:ascii="Courier New" w:hAnsi="Courier New" w:cs="Courier New"/>
          <w:lang w:val="uk-UA"/>
        </w:rPr>
        <w:t>іде до вікна, відчиняє вікно настіж, вертається до Миколи, схиляється</w:t>
      </w:r>
      <w:r w:rsidRPr="0033371A">
        <w:rPr>
          <w:rFonts w:ascii="Courier New" w:hAnsi="Courier New" w:cs="Courier New"/>
          <w:lang w:val="uk-UA"/>
        </w:rPr>
        <w:t xml:space="preserve"> над ним і бездиханна сама тихо валиться поруч з Миколою.</w:t>
      </w:r>
    </w:p>
    <w:p w:rsidR="00701802" w:rsidRPr="0033371A" w:rsidRDefault="00701802" w:rsidP="0033371A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30F6F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НАТ. СІЛЬСЬКИЙ ЦВИНТАР ДЕНЬ</w:t>
      </w: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Огороджена могила на двох. На пам’ятнику фото. На фото Микола з Оришкою танцюють вальс, лицем до лиця. Відсутності руки у Миколи не видно.</w:t>
      </w:r>
    </w:p>
    <w:p w:rsidR="00701802" w:rsidRDefault="00701802" w:rsidP="00133472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133472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 xml:space="preserve">НАТ. МАЙДАН ПЕРЕД СІЛЬРАДОЮ </w:t>
      </w:r>
      <w:r>
        <w:rPr>
          <w:rFonts w:ascii="Courier New" w:hAnsi="Courier New" w:cs="Courier New"/>
          <w:lang w:val="uk-UA"/>
        </w:rPr>
        <w:t xml:space="preserve">СЕЛА ВИШИВАНКИ </w:t>
      </w:r>
      <w:r w:rsidRPr="0033371A">
        <w:rPr>
          <w:rFonts w:ascii="Courier New" w:hAnsi="Courier New" w:cs="Courier New"/>
          <w:lang w:val="uk-UA"/>
        </w:rPr>
        <w:t>ДЕНЬ</w:t>
      </w:r>
    </w:p>
    <w:p w:rsidR="00701802" w:rsidRDefault="00701802" w:rsidP="00FD73EE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FD73E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Над майданом з</w:t>
      </w:r>
      <w:r w:rsidRPr="0033371A">
        <w:rPr>
          <w:rFonts w:ascii="Courier New" w:hAnsi="Courier New" w:cs="Courier New"/>
          <w:lang w:val="uk-UA"/>
        </w:rPr>
        <w:t xml:space="preserve">вучить </w:t>
      </w:r>
      <w:r>
        <w:rPr>
          <w:rFonts w:ascii="Courier New" w:hAnsi="Courier New" w:cs="Courier New"/>
          <w:lang w:val="uk-UA"/>
        </w:rPr>
        <w:t>Пісня</w:t>
      </w:r>
      <w:r w:rsidRPr="0033371A">
        <w:rPr>
          <w:rFonts w:ascii="Courier New" w:hAnsi="Courier New" w:cs="Courier New"/>
          <w:lang w:val="uk-UA"/>
        </w:rPr>
        <w:t>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Default="00701802" w:rsidP="003849CA">
      <w:pPr>
        <w:pStyle w:val="BlockText"/>
        <w:ind w:left="3827" w:right="0"/>
        <w:rPr>
          <w:lang w:val="uk-UA"/>
        </w:rPr>
      </w:pPr>
      <w:r>
        <w:rPr>
          <w:lang w:val="uk-UA"/>
        </w:rPr>
        <w:t>ПІСНЯ</w:t>
      </w:r>
    </w:p>
    <w:p w:rsidR="00701802" w:rsidRPr="003849CA" w:rsidRDefault="00701802" w:rsidP="003849CA">
      <w:pPr>
        <w:pStyle w:val="BlockText"/>
        <w:ind w:left="3119" w:right="2552"/>
        <w:rPr>
          <w:lang w:val="uk-UA"/>
        </w:rPr>
      </w:pPr>
      <w:r w:rsidRPr="0033371A">
        <w:rPr>
          <w:lang w:val="uk-UA"/>
        </w:rPr>
        <w:t>(</w:t>
      </w:r>
      <w:r w:rsidRPr="003849CA">
        <w:t>за кадром)</w:t>
      </w:r>
    </w:p>
    <w:p w:rsidR="00701802" w:rsidRDefault="00701802" w:rsidP="00D65206">
      <w:pPr>
        <w:pStyle w:val="BlockText"/>
        <w:rPr>
          <w:lang w:val="uk-UA"/>
        </w:rPr>
      </w:pPr>
      <w:r>
        <w:rPr>
          <w:lang w:val="uk-UA"/>
        </w:rPr>
        <w:t>Я шукав тебе, жадана.</w:t>
      </w:r>
    </w:p>
    <w:p w:rsidR="00701802" w:rsidRDefault="00701802" w:rsidP="00D65206">
      <w:pPr>
        <w:pStyle w:val="BlockText"/>
        <w:rPr>
          <w:lang w:val="uk-UA"/>
        </w:rPr>
      </w:pPr>
      <w:r>
        <w:rPr>
          <w:lang w:val="uk-UA"/>
        </w:rPr>
        <w:t>Я шукав тебе,кохана,</w:t>
      </w:r>
    </w:p>
    <w:p w:rsidR="00701802" w:rsidRPr="0033371A" w:rsidRDefault="00701802" w:rsidP="00D65206">
      <w:pPr>
        <w:pStyle w:val="BlockText"/>
        <w:rPr>
          <w:lang w:val="uk-UA"/>
        </w:rPr>
      </w:pPr>
      <w:r>
        <w:rPr>
          <w:lang w:val="uk-UA"/>
        </w:rPr>
        <w:t>Над зелених берегів..</w:t>
      </w:r>
    </w:p>
    <w:p w:rsidR="00701802" w:rsidRPr="0033371A" w:rsidRDefault="00701802" w:rsidP="0033371A">
      <w:pPr>
        <w:ind w:left="540" w:firstLine="360"/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 w:rsidRPr="0033371A">
        <w:rPr>
          <w:rFonts w:ascii="Courier New" w:hAnsi="Courier New" w:cs="Courier New"/>
          <w:lang w:val="uk-UA"/>
        </w:rPr>
        <w:t>Микола з Оришкою танцюють вальс, зміщаються вбік майдану, щезають з майдану.</w:t>
      </w: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На майдані зявляється нова пара. </w:t>
      </w:r>
      <w:r w:rsidRPr="0033371A">
        <w:rPr>
          <w:rFonts w:ascii="Courier New" w:hAnsi="Courier New" w:cs="Courier New"/>
          <w:lang w:val="uk-UA"/>
        </w:rPr>
        <w:t>На майдані танцюють вальс Вася з Надійкою. Надійка вагітна.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Вася з Надійкою зміщаються на бік майдану.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центрі майдану танцюють Васіні і Надійчині дітки: Дівчинка, Хлопчик,ІЩЕ ОДНА ДІВЧИНКА…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НАТ.ПАМЯТНИК ШЕВЧЕНКУ НА ГОРІ НАД ДНІПРОМ ДЕНЬ.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 пам’ятника видніється Дніпро.</w:t>
      </w:r>
    </w:p>
    <w:p w:rsidR="00701802" w:rsidRDefault="00701802" w:rsidP="007E4394">
      <w:pPr>
        <w:rPr>
          <w:rFonts w:ascii="Courier New" w:hAnsi="Courier New" w:cs="Courier New"/>
          <w:lang w:val="uk-UA"/>
        </w:rPr>
      </w:pPr>
    </w:p>
    <w:p w:rsidR="00701802" w:rsidRPr="0033371A" w:rsidRDefault="00701802" w:rsidP="007E439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Видніється лан тучної пшениці, видніється лан цвітучого сонячника.</w:t>
      </w:r>
    </w:p>
    <w:sectPr w:rsidR="00701802" w:rsidRPr="0033371A" w:rsidSect="00706B5C">
      <w:headerReference w:type="default" r:id="rId7"/>
      <w:pgSz w:w="11906" w:h="16838" w:code="9"/>
      <w:pgMar w:top="1418" w:right="1418" w:bottom="731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02" w:rsidRDefault="00701802" w:rsidP="00FD5C9E">
      <w:r>
        <w:separator/>
      </w:r>
    </w:p>
  </w:endnote>
  <w:endnote w:type="continuationSeparator" w:id="0">
    <w:p w:rsidR="00701802" w:rsidRDefault="00701802" w:rsidP="00FD5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02" w:rsidRDefault="00701802" w:rsidP="00FD5C9E">
      <w:r>
        <w:separator/>
      </w:r>
    </w:p>
  </w:footnote>
  <w:footnote w:type="continuationSeparator" w:id="0">
    <w:p w:rsidR="00701802" w:rsidRDefault="00701802" w:rsidP="00FD5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802" w:rsidRDefault="00701802">
    <w:pPr>
      <w:pStyle w:val="Header"/>
      <w:jc w:val="right"/>
    </w:pPr>
    <w:fldSimple w:instr=" PAGE   \* MERGEFORMAT ">
      <w:r>
        <w:rPr>
          <w:noProof/>
        </w:rPr>
        <w:t>1</w:t>
      </w:r>
    </w:fldSimple>
  </w:p>
  <w:p w:rsidR="00701802" w:rsidRDefault="007018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706ED"/>
    <w:multiLevelType w:val="hybridMultilevel"/>
    <w:tmpl w:val="F1F6F732"/>
    <w:lvl w:ilvl="0" w:tplc="7BE8E6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42A5A5C"/>
    <w:multiLevelType w:val="hybridMultilevel"/>
    <w:tmpl w:val="97FC3344"/>
    <w:lvl w:ilvl="0" w:tplc="D124E5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0150AD"/>
    <w:multiLevelType w:val="hybridMultilevel"/>
    <w:tmpl w:val="1CB470C8"/>
    <w:lvl w:ilvl="0" w:tplc="9D6CE0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266"/>
    <w:rsid w:val="00000804"/>
    <w:rsid w:val="00001CD0"/>
    <w:rsid w:val="00001D2E"/>
    <w:rsid w:val="00006412"/>
    <w:rsid w:val="000169B0"/>
    <w:rsid w:val="000200D4"/>
    <w:rsid w:val="0002433C"/>
    <w:rsid w:val="000331E2"/>
    <w:rsid w:val="00036A34"/>
    <w:rsid w:val="000419B0"/>
    <w:rsid w:val="00042E98"/>
    <w:rsid w:val="00045BFE"/>
    <w:rsid w:val="00045CA1"/>
    <w:rsid w:val="0004631D"/>
    <w:rsid w:val="00050904"/>
    <w:rsid w:val="00055E25"/>
    <w:rsid w:val="00060D96"/>
    <w:rsid w:val="00070BC7"/>
    <w:rsid w:val="00074418"/>
    <w:rsid w:val="00074E9D"/>
    <w:rsid w:val="000755B2"/>
    <w:rsid w:val="00075E62"/>
    <w:rsid w:val="0007739A"/>
    <w:rsid w:val="00083D56"/>
    <w:rsid w:val="000851D4"/>
    <w:rsid w:val="00086669"/>
    <w:rsid w:val="00091A80"/>
    <w:rsid w:val="00091EF9"/>
    <w:rsid w:val="000930B6"/>
    <w:rsid w:val="00095A18"/>
    <w:rsid w:val="000A071A"/>
    <w:rsid w:val="000A13DC"/>
    <w:rsid w:val="000A15CA"/>
    <w:rsid w:val="000A4FB1"/>
    <w:rsid w:val="000B1DDF"/>
    <w:rsid w:val="000B38A9"/>
    <w:rsid w:val="000B440E"/>
    <w:rsid w:val="000B46CA"/>
    <w:rsid w:val="000B654A"/>
    <w:rsid w:val="000B6F10"/>
    <w:rsid w:val="000C00ED"/>
    <w:rsid w:val="000C387D"/>
    <w:rsid w:val="000C50BB"/>
    <w:rsid w:val="000C51C4"/>
    <w:rsid w:val="000C583A"/>
    <w:rsid w:val="000C6B8C"/>
    <w:rsid w:val="000D3BDE"/>
    <w:rsid w:val="000D7DBD"/>
    <w:rsid w:val="000E55D9"/>
    <w:rsid w:val="000E7C49"/>
    <w:rsid w:val="000F0EAE"/>
    <w:rsid w:val="000F2DBD"/>
    <w:rsid w:val="000F4826"/>
    <w:rsid w:val="000F68B5"/>
    <w:rsid w:val="000F6C27"/>
    <w:rsid w:val="00101677"/>
    <w:rsid w:val="0010525D"/>
    <w:rsid w:val="0010771A"/>
    <w:rsid w:val="00107B06"/>
    <w:rsid w:val="00107F83"/>
    <w:rsid w:val="001107CB"/>
    <w:rsid w:val="00111495"/>
    <w:rsid w:val="00113EC4"/>
    <w:rsid w:val="001159A9"/>
    <w:rsid w:val="0011695A"/>
    <w:rsid w:val="00116D77"/>
    <w:rsid w:val="00120519"/>
    <w:rsid w:val="00124AF9"/>
    <w:rsid w:val="00132705"/>
    <w:rsid w:val="00132AA4"/>
    <w:rsid w:val="00133472"/>
    <w:rsid w:val="0013616C"/>
    <w:rsid w:val="001371C3"/>
    <w:rsid w:val="001516F0"/>
    <w:rsid w:val="00153AED"/>
    <w:rsid w:val="00157FBF"/>
    <w:rsid w:val="00160420"/>
    <w:rsid w:val="001633A3"/>
    <w:rsid w:val="00165BC0"/>
    <w:rsid w:val="00165EC0"/>
    <w:rsid w:val="001676E6"/>
    <w:rsid w:val="0016793A"/>
    <w:rsid w:val="001701CD"/>
    <w:rsid w:val="001738CF"/>
    <w:rsid w:val="00173F3F"/>
    <w:rsid w:val="00173F83"/>
    <w:rsid w:val="001743BC"/>
    <w:rsid w:val="00181CDF"/>
    <w:rsid w:val="00183F63"/>
    <w:rsid w:val="001843D6"/>
    <w:rsid w:val="00185A07"/>
    <w:rsid w:val="00193C8C"/>
    <w:rsid w:val="001949B6"/>
    <w:rsid w:val="00195D88"/>
    <w:rsid w:val="00196B2A"/>
    <w:rsid w:val="001A152C"/>
    <w:rsid w:val="001A2B5A"/>
    <w:rsid w:val="001A2E1F"/>
    <w:rsid w:val="001C0E80"/>
    <w:rsid w:val="001C3A76"/>
    <w:rsid w:val="001C4083"/>
    <w:rsid w:val="001C6BCE"/>
    <w:rsid w:val="001C6C9A"/>
    <w:rsid w:val="001C7FF5"/>
    <w:rsid w:val="001D134B"/>
    <w:rsid w:val="001D516B"/>
    <w:rsid w:val="001D6FF5"/>
    <w:rsid w:val="001E26FD"/>
    <w:rsid w:val="001E2E34"/>
    <w:rsid w:val="001E44EA"/>
    <w:rsid w:val="001E4D18"/>
    <w:rsid w:val="001E6245"/>
    <w:rsid w:val="001E66D0"/>
    <w:rsid w:val="001F11BC"/>
    <w:rsid w:val="001F2802"/>
    <w:rsid w:val="001F6C4B"/>
    <w:rsid w:val="00201BAF"/>
    <w:rsid w:val="00201F63"/>
    <w:rsid w:val="00206A34"/>
    <w:rsid w:val="00215AD9"/>
    <w:rsid w:val="002163A5"/>
    <w:rsid w:val="00224C4C"/>
    <w:rsid w:val="00224D0D"/>
    <w:rsid w:val="00234AFA"/>
    <w:rsid w:val="00234CEF"/>
    <w:rsid w:val="00237C65"/>
    <w:rsid w:val="00246477"/>
    <w:rsid w:val="002466BC"/>
    <w:rsid w:val="00252C16"/>
    <w:rsid w:val="00255AB1"/>
    <w:rsid w:val="00261B4C"/>
    <w:rsid w:val="00263529"/>
    <w:rsid w:val="00265BBC"/>
    <w:rsid w:val="00267220"/>
    <w:rsid w:val="00267CA3"/>
    <w:rsid w:val="00267E0C"/>
    <w:rsid w:val="002752BB"/>
    <w:rsid w:val="00275E0E"/>
    <w:rsid w:val="0028037E"/>
    <w:rsid w:val="002839EC"/>
    <w:rsid w:val="002911EA"/>
    <w:rsid w:val="00291562"/>
    <w:rsid w:val="00291F93"/>
    <w:rsid w:val="002A1D6D"/>
    <w:rsid w:val="002A2EED"/>
    <w:rsid w:val="002B36D6"/>
    <w:rsid w:val="002B4B85"/>
    <w:rsid w:val="002C103B"/>
    <w:rsid w:val="002C1BE5"/>
    <w:rsid w:val="002C290D"/>
    <w:rsid w:val="002C59CB"/>
    <w:rsid w:val="002C7519"/>
    <w:rsid w:val="002D0058"/>
    <w:rsid w:val="002D0DEA"/>
    <w:rsid w:val="002D2A15"/>
    <w:rsid w:val="002E07BA"/>
    <w:rsid w:val="002E0A63"/>
    <w:rsid w:val="002E2431"/>
    <w:rsid w:val="002E602C"/>
    <w:rsid w:val="002E7A17"/>
    <w:rsid w:val="002F063D"/>
    <w:rsid w:val="002F0F3C"/>
    <w:rsid w:val="002F1E2A"/>
    <w:rsid w:val="002F2096"/>
    <w:rsid w:val="002F29B1"/>
    <w:rsid w:val="002F67C6"/>
    <w:rsid w:val="002F7E19"/>
    <w:rsid w:val="00301B3E"/>
    <w:rsid w:val="00302C5A"/>
    <w:rsid w:val="003041A6"/>
    <w:rsid w:val="0030450E"/>
    <w:rsid w:val="00307A99"/>
    <w:rsid w:val="003142B9"/>
    <w:rsid w:val="00314EC0"/>
    <w:rsid w:val="003264E8"/>
    <w:rsid w:val="00326A1E"/>
    <w:rsid w:val="003277B4"/>
    <w:rsid w:val="0033014B"/>
    <w:rsid w:val="00331323"/>
    <w:rsid w:val="003331A9"/>
    <w:rsid w:val="0033371A"/>
    <w:rsid w:val="00334F48"/>
    <w:rsid w:val="00337B6F"/>
    <w:rsid w:val="00342008"/>
    <w:rsid w:val="00347E99"/>
    <w:rsid w:val="0035123C"/>
    <w:rsid w:val="00352301"/>
    <w:rsid w:val="00353FBA"/>
    <w:rsid w:val="00353FD0"/>
    <w:rsid w:val="003554F6"/>
    <w:rsid w:val="0035760E"/>
    <w:rsid w:val="00361825"/>
    <w:rsid w:val="003628F6"/>
    <w:rsid w:val="0036563F"/>
    <w:rsid w:val="00367BE7"/>
    <w:rsid w:val="003709C4"/>
    <w:rsid w:val="003714B5"/>
    <w:rsid w:val="00371EBC"/>
    <w:rsid w:val="00375855"/>
    <w:rsid w:val="00375901"/>
    <w:rsid w:val="003849CA"/>
    <w:rsid w:val="00387F53"/>
    <w:rsid w:val="00390D0A"/>
    <w:rsid w:val="0039279A"/>
    <w:rsid w:val="0039557E"/>
    <w:rsid w:val="00396AAB"/>
    <w:rsid w:val="003A271D"/>
    <w:rsid w:val="003A2D06"/>
    <w:rsid w:val="003A6389"/>
    <w:rsid w:val="003B3778"/>
    <w:rsid w:val="003B654D"/>
    <w:rsid w:val="003C0DC6"/>
    <w:rsid w:val="003C16F9"/>
    <w:rsid w:val="003C6476"/>
    <w:rsid w:val="003C7BD7"/>
    <w:rsid w:val="003D05FF"/>
    <w:rsid w:val="003D57BE"/>
    <w:rsid w:val="003D5CB8"/>
    <w:rsid w:val="003E100F"/>
    <w:rsid w:val="003E24B7"/>
    <w:rsid w:val="00400AAC"/>
    <w:rsid w:val="00411308"/>
    <w:rsid w:val="00412F60"/>
    <w:rsid w:val="0041774D"/>
    <w:rsid w:val="0041776D"/>
    <w:rsid w:val="004208CA"/>
    <w:rsid w:val="004246CE"/>
    <w:rsid w:val="00424DC0"/>
    <w:rsid w:val="00427410"/>
    <w:rsid w:val="0043151C"/>
    <w:rsid w:val="00432C05"/>
    <w:rsid w:val="00434016"/>
    <w:rsid w:val="00440441"/>
    <w:rsid w:val="0044168D"/>
    <w:rsid w:val="00451579"/>
    <w:rsid w:val="004527B7"/>
    <w:rsid w:val="00452959"/>
    <w:rsid w:val="00455CC5"/>
    <w:rsid w:val="0045645B"/>
    <w:rsid w:val="00457672"/>
    <w:rsid w:val="00462248"/>
    <w:rsid w:val="00463358"/>
    <w:rsid w:val="00463B63"/>
    <w:rsid w:val="004733E1"/>
    <w:rsid w:val="004737E5"/>
    <w:rsid w:val="004740D6"/>
    <w:rsid w:val="004756B8"/>
    <w:rsid w:val="00482202"/>
    <w:rsid w:val="0048522C"/>
    <w:rsid w:val="00486C98"/>
    <w:rsid w:val="00487014"/>
    <w:rsid w:val="004875F3"/>
    <w:rsid w:val="00493F71"/>
    <w:rsid w:val="00494BC8"/>
    <w:rsid w:val="004953B7"/>
    <w:rsid w:val="00495788"/>
    <w:rsid w:val="00496874"/>
    <w:rsid w:val="00497F64"/>
    <w:rsid w:val="004A3023"/>
    <w:rsid w:val="004A4428"/>
    <w:rsid w:val="004A4954"/>
    <w:rsid w:val="004B3C8A"/>
    <w:rsid w:val="004B4477"/>
    <w:rsid w:val="004C0333"/>
    <w:rsid w:val="004C22F9"/>
    <w:rsid w:val="004C46CB"/>
    <w:rsid w:val="004C7266"/>
    <w:rsid w:val="004D0ADF"/>
    <w:rsid w:val="004D5DCF"/>
    <w:rsid w:val="004D63A6"/>
    <w:rsid w:val="004D644B"/>
    <w:rsid w:val="005016E0"/>
    <w:rsid w:val="00502588"/>
    <w:rsid w:val="00502684"/>
    <w:rsid w:val="0050531B"/>
    <w:rsid w:val="00507C05"/>
    <w:rsid w:val="00512C43"/>
    <w:rsid w:val="005132A2"/>
    <w:rsid w:val="0051520F"/>
    <w:rsid w:val="00517759"/>
    <w:rsid w:val="005201F1"/>
    <w:rsid w:val="00522CAF"/>
    <w:rsid w:val="00523F8A"/>
    <w:rsid w:val="00524E0D"/>
    <w:rsid w:val="00530212"/>
    <w:rsid w:val="00530BF8"/>
    <w:rsid w:val="005340FE"/>
    <w:rsid w:val="00536584"/>
    <w:rsid w:val="005374F7"/>
    <w:rsid w:val="00547119"/>
    <w:rsid w:val="00552DCA"/>
    <w:rsid w:val="0055375F"/>
    <w:rsid w:val="005550A9"/>
    <w:rsid w:val="00555DD3"/>
    <w:rsid w:val="00567A26"/>
    <w:rsid w:val="005728CC"/>
    <w:rsid w:val="005804C2"/>
    <w:rsid w:val="00580A89"/>
    <w:rsid w:val="005818F5"/>
    <w:rsid w:val="00581A64"/>
    <w:rsid w:val="00584BA8"/>
    <w:rsid w:val="005853F6"/>
    <w:rsid w:val="00587BC1"/>
    <w:rsid w:val="00591F20"/>
    <w:rsid w:val="00595856"/>
    <w:rsid w:val="00597914"/>
    <w:rsid w:val="005A2B10"/>
    <w:rsid w:val="005A53A1"/>
    <w:rsid w:val="005A5B46"/>
    <w:rsid w:val="005A6056"/>
    <w:rsid w:val="005B061B"/>
    <w:rsid w:val="005B1E9F"/>
    <w:rsid w:val="005B45A0"/>
    <w:rsid w:val="005B53A0"/>
    <w:rsid w:val="005C0E6C"/>
    <w:rsid w:val="005C6A73"/>
    <w:rsid w:val="005D0E3F"/>
    <w:rsid w:val="005D4F20"/>
    <w:rsid w:val="005D56FB"/>
    <w:rsid w:val="005D7182"/>
    <w:rsid w:val="005E039F"/>
    <w:rsid w:val="005E0CE0"/>
    <w:rsid w:val="005E250C"/>
    <w:rsid w:val="005E4451"/>
    <w:rsid w:val="005E519D"/>
    <w:rsid w:val="005E7F98"/>
    <w:rsid w:val="005F6DB7"/>
    <w:rsid w:val="005F729D"/>
    <w:rsid w:val="00602E97"/>
    <w:rsid w:val="006041F1"/>
    <w:rsid w:val="00607209"/>
    <w:rsid w:val="00613B07"/>
    <w:rsid w:val="00614436"/>
    <w:rsid w:val="006145DC"/>
    <w:rsid w:val="00615BB0"/>
    <w:rsid w:val="00615E77"/>
    <w:rsid w:val="00617905"/>
    <w:rsid w:val="00620CD8"/>
    <w:rsid w:val="00626460"/>
    <w:rsid w:val="00631EE8"/>
    <w:rsid w:val="006327AF"/>
    <w:rsid w:val="00636B74"/>
    <w:rsid w:val="006370BA"/>
    <w:rsid w:val="006375B7"/>
    <w:rsid w:val="00640E9E"/>
    <w:rsid w:val="006413F2"/>
    <w:rsid w:val="00642984"/>
    <w:rsid w:val="0064311E"/>
    <w:rsid w:val="00644A2B"/>
    <w:rsid w:val="0065047C"/>
    <w:rsid w:val="0065775B"/>
    <w:rsid w:val="0066088D"/>
    <w:rsid w:val="00663212"/>
    <w:rsid w:val="006635B6"/>
    <w:rsid w:val="0067112D"/>
    <w:rsid w:val="006728A3"/>
    <w:rsid w:val="00673868"/>
    <w:rsid w:val="0067390A"/>
    <w:rsid w:val="00674E63"/>
    <w:rsid w:val="0067724D"/>
    <w:rsid w:val="00677EA1"/>
    <w:rsid w:val="00687AF8"/>
    <w:rsid w:val="00693A65"/>
    <w:rsid w:val="00694066"/>
    <w:rsid w:val="00694AA5"/>
    <w:rsid w:val="00695577"/>
    <w:rsid w:val="00695A68"/>
    <w:rsid w:val="00697600"/>
    <w:rsid w:val="006A1960"/>
    <w:rsid w:val="006B11A8"/>
    <w:rsid w:val="006B16BB"/>
    <w:rsid w:val="006B1BB4"/>
    <w:rsid w:val="006B5BD3"/>
    <w:rsid w:val="006B5F36"/>
    <w:rsid w:val="006B7022"/>
    <w:rsid w:val="006B766A"/>
    <w:rsid w:val="006D0BFA"/>
    <w:rsid w:val="006D1634"/>
    <w:rsid w:val="006D1DD9"/>
    <w:rsid w:val="006D30D0"/>
    <w:rsid w:val="006D34F3"/>
    <w:rsid w:val="006D406E"/>
    <w:rsid w:val="006D681F"/>
    <w:rsid w:val="006D6CF5"/>
    <w:rsid w:val="006E0C42"/>
    <w:rsid w:val="006E65C0"/>
    <w:rsid w:val="006F2155"/>
    <w:rsid w:val="006F3713"/>
    <w:rsid w:val="006F453F"/>
    <w:rsid w:val="006F7D9C"/>
    <w:rsid w:val="00701802"/>
    <w:rsid w:val="007018C5"/>
    <w:rsid w:val="00701A10"/>
    <w:rsid w:val="0070427D"/>
    <w:rsid w:val="00705164"/>
    <w:rsid w:val="007068ED"/>
    <w:rsid w:val="00706B5C"/>
    <w:rsid w:val="00710EE1"/>
    <w:rsid w:val="00712237"/>
    <w:rsid w:val="00713007"/>
    <w:rsid w:val="0071312E"/>
    <w:rsid w:val="00714502"/>
    <w:rsid w:val="00720BA1"/>
    <w:rsid w:val="0072272C"/>
    <w:rsid w:val="00723285"/>
    <w:rsid w:val="0072533C"/>
    <w:rsid w:val="00726FB7"/>
    <w:rsid w:val="0073211D"/>
    <w:rsid w:val="00733539"/>
    <w:rsid w:val="00735718"/>
    <w:rsid w:val="0074049B"/>
    <w:rsid w:val="00740B28"/>
    <w:rsid w:val="00741B1F"/>
    <w:rsid w:val="00750B54"/>
    <w:rsid w:val="00754DD4"/>
    <w:rsid w:val="007577F9"/>
    <w:rsid w:val="00761566"/>
    <w:rsid w:val="0076555C"/>
    <w:rsid w:val="00766F8B"/>
    <w:rsid w:val="0076720D"/>
    <w:rsid w:val="00767DB1"/>
    <w:rsid w:val="00770EAC"/>
    <w:rsid w:val="00771C17"/>
    <w:rsid w:val="00775DA8"/>
    <w:rsid w:val="00783718"/>
    <w:rsid w:val="00783973"/>
    <w:rsid w:val="00784F8E"/>
    <w:rsid w:val="00791428"/>
    <w:rsid w:val="007A789E"/>
    <w:rsid w:val="007B05A8"/>
    <w:rsid w:val="007B314F"/>
    <w:rsid w:val="007B4E01"/>
    <w:rsid w:val="007B6FF8"/>
    <w:rsid w:val="007B74E8"/>
    <w:rsid w:val="007C076E"/>
    <w:rsid w:val="007C400D"/>
    <w:rsid w:val="007C4177"/>
    <w:rsid w:val="007D11EA"/>
    <w:rsid w:val="007D3F8B"/>
    <w:rsid w:val="007D4A10"/>
    <w:rsid w:val="007D69AF"/>
    <w:rsid w:val="007E3464"/>
    <w:rsid w:val="007E4150"/>
    <w:rsid w:val="007E4394"/>
    <w:rsid w:val="007E5BCE"/>
    <w:rsid w:val="007E6273"/>
    <w:rsid w:val="007F0597"/>
    <w:rsid w:val="007F2D9A"/>
    <w:rsid w:val="007F7131"/>
    <w:rsid w:val="00810FE5"/>
    <w:rsid w:val="008118BC"/>
    <w:rsid w:val="00811CCE"/>
    <w:rsid w:val="00812688"/>
    <w:rsid w:val="008134EA"/>
    <w:rsid w:val="008166D9"/>
    <w:rsid w:val="008207E2"/>
    <w:rsid w:val="00821997"/>
    <w:rsid w:val="008231B2"/>
    <w:rsid w:val="008236C2"/>
    <w:rsid w:val="00834700"/>
    <w:rsid w:val="00835485"/>
    <w:rsid w:val="0084079F"/>
    <w:rsid w:val="00842AD1"/>
    <w:rsid w:val="0084673E"/>
    <w:rsid w:val="008501FB"/>
    <w:rsid w:val="0085162F"/>
    <w:rsid w:val="008517D4"/>
    <w:rsid w:val="0085335A"/>
    <w:rsid w:val="008538F3"/>
    <w:rsid w:val="00863AE7"/>
    <w:rsid w:val="00863D54"/>
    <w:rsid w:val="008650BF"/>
    <w:rsid w:val="00865D78"/>
    <w:rsid w:val="00867BD0"/>
    <w:rsid w:val="00870E5E"/>
    <w:rsid w:val="00872A7C"/>
    <w:rsid w:val="008748C6"/>
    <w:rsid w:val="00875541"/>
    <w:rsid w:val="00875643"/>
    <w:rsid w:val="00876213"/>
    <w:rsid w:val="00884077"/>
    <w:rsid w:val="00896B9A"/>
    <w:rsid w:val="008A3C0A"/>
    <w:rsid w:val="008A5B33"/>
    <w:rsid w:val="008B1021"/>
    <w:rsid w:val="008B25A0"/>
    <w:rsid w:val="008B2CAF"/>
    <w:rsid w:val="008B3B0B"/>
    <w:rsid w:val="008B690E"/>
    <w:rsid w:val="008B7D58"/>
    <w:rsid w:val="008C7AAA"/>
    <w:rsid w:val="008D0E3D"/>
    <w:rsid w:val="008D2E68"/>
    <w:rsid w:val="008D4D66"/>
    <w:rsid w:val="008D5FD5"/>
    <w:rsid w:val="008D6247"/>
    <w:rsid w:val="008E094B"/>
    <w:rsid w:val="008E1625"/>
    <w:rsid w:val="008E1DEC"/>
    <w:rsid w:val="008F6637"/>
    <w:rsid w:val="00902FB0"/>
    <w:rsid w:val="00905CD6"/>
    <w:rsid w:val="009100F7"/>
    <w:rsid w:val="00910A26"/>
    <w:rsid w:val="00911A3E"/>
    <w:rsid w:val="009134CD"/>
    <w:rsid w:val="00915574"/>
    <w:rsid w:val="0091577B"/>
    <w:rsid w:val="00916010"/>
    <w:rsid w:val="009178F6"/>
    <w:rsid w:val="009216C0"/>
    <w:rsid w:val="00921D16"/>
    <w:rsid w:val="00924126"/>
    <w:rsid w:val="00924758"/>
    <w:rsid w:val="00925640"/>
    <w:rsid w:val="009260EB"/>
    <w:rsid w:val="00926B3B"/>
    <w:rsid w:val="00926E2E"/>
    <w:rsid w:val="0092773A"/>
    <w:rsid w:val="00932710"/>
    <w:rsid w:val="00936773"/>
    <w:rsid w:val="00937DA1"/>
    <w:rsid w:val="009405C9"/>
    <w:rsid w:val="00945A20"/>
    <w:rsid w:val="00945BA0"/>
    <w:rsid w:val="0094782B"/>
    <w:rsid w:val="00947E9B"/>
    <w:rsid w:val="009503E2"/>
    <w:rsid w:val="009529EE"/>
    <w:rsid w:val="00954A51"/>
    <w:rsid w:val="00954BD4"/>
    <w:rsid w:val="00960585"/>
    <w:rsid w:val="00960CD4"/>
    <w:rsid w:val="00966A65"/>
    <w:rsid w:val="00967324"/>
    <w:rsid w:val="00967CFC"/>
    <w:rsid w:val="0097101D"/>
    <w:rsid w:val="009747C0"/>
    <w:rsid w:val="00981EE5"/>
    <w:rsid w:val="0098351F"/>
    <w:rsid w:val="00984192"/>
    <w:rsid w:val="00986417"/>
    <w:rsid w:val="00990226"/>
    <w:rsid w:val="009906C6"/>
    <w:rsid w:val="00992C87"/>
    <w:rsid w:val="00996DB3"/>
    <w:rsid w:val="009A0342"/>
    <w:rsid w:val="009A0711"/>
    <w:rsid w:val="009A2DBC"/>
    <w:rsid w:val="009A3160"/>
    <w:rsid w:val="009B3425"/>
    <w:rsid w:val="009B3B9D"/>
    <w:rsid w:val="009B4D08"/>
    <w:rsid w:val="009B56F5"/>
    <w:rsid w:val="009C490D"/>
    <w:rsid w:val="009C65D3"/>
    <w:rsid w:val="009E0551"/>
    <w:rsid w:val="009E3FD4"/>
    <w:rsid w:val="009F005E"/>
    <w:rsid w:val="00A04A49"/>
    <w:rsid w:val="00A04CC7"/>
    <w:rsid w:val="00A11530"/>
    <w:rsid w:val="00A1228A"/>
    <w:rsid w:val="00A16C0E"/>
    <w:rsid w:val="00A17E87"/>
    <w:rsid w:val="00A241ED"/>
    <w:rsid w:val="00A24558"/>
    <w:rsid w:val="00A30D62"/>
    <w:rsid w:val="00A32ED0"/>
    <w:rsid w:val="00A3336B"/>
    <w:rsid w:val="00A36E10"/>
    <w:rsid w:val="00A3769A"/>
    <w:rsid w:val="00A41386"/>
    <w:rsid w:val="00A43F85"/>
    <w:rsid w:val="00A4441F"/>
    <w:rsid w:val="00A5107B"/>
    <w:rsid w:val="00A52D37"/>
    <w:rsid w:val="00A5624D"/>
    <w:rsid w:val="00A61A6E"/>
    <w:rsid w:val="00A64334"/>
    <w:rsid w:val="00A64497"/>
    <w:rsid w:val="00A647B5"/>
    <w:rsid w:val="00A66892"/>
    <w:rsid w:val="00A66937"/>
    <w:rsid w:val="00A70F60"/>
    <w:rsid w:val="00A733D9"/>
    <w:rsid w:val="00A73427"/>
    <w:rsid w:val="00A73AF2"/>
    <w:rsid w:val="00A75811"/>
    <w:rsid w:val="00A775F4"/>
    <w:rsid w:val="00A82FB7"/>
    <w:rsid w:val="00A83E61"/>
    <w:rsid w:val="00A83E9D"/>
    <w:rsid w:val="00A85002"/>
    <w:rsid w:val="00A85F2A"/>
    <w:rsid w:val="00A86D79"/>
    <w:rsid w:val="00A87649"/>
    <w:rsid w:val="00A87C90"/>
    <w:rsid w:val="00A92B0D"/>
    <w:rsid w:val="00A938A2"/>
    <w:rsid w:val="00A95F52"/>
    <w:rsid w:val="00A9605D"/>
    <w:rsid w:val="00AA358A"/>
    <w:rsid w:val="00AA48DD"/>
    <w:rsid w:val="00AB04D1"/>
    <w:rsid w:val="00AB0684"/>
    <w:rsid w:val="00AB12CE"/>
    <w:rsid w:val="00AB1976"/>
    <w:rsid w:val="00AB1979"/>
    <w:rsid w:val="00AB3B3C"/>
    <w:rsid w:val="00AB731F"/>
    <w:rsid w:val="00AB74AB"/>
    <w:rsid w:val="00AB78EC"/>
    <w:rsid w:val="00AC7BB5"/>
    <w:rsid w:val="00AD1E5A"/>
    <w:rsid w:val="00AD7AB6"/>
    <w:rsid w:val="00AE0E20"/>
    <w:rsid w:val="00AE3532"/>
    <w:rsid w:val="00AF0CA1"/>
    <w:rsid w:val="00AF174D"/>
    <w:rsid w:val="00AF2F33"/>
    <w:rsid w:val="00AF32C3"/>
    <w:rsid w:val="00AF37BB"/>
    <w:rsid w:val="00AF407A"/>
    <w:rsid w:val="00B02D54"/>
    <w:rsid w:val="00B046EF"/>
    <w:rsid w:val="00B06AE7"/>
    <w:rsid w:val="00B17671"/>
    <w:rsid w:val="00B21951"/>
    <w:rsid w:val="00B22C05"/>
    <w:rsid w:val="00B239E5"/>
    <w:rsid w:val="00B23B2D"/>
    <w:rsid w:val="00B23CB1"/>
    <w:rsid w:val="00B23D1A"/>
    <w:rsid w:val="00B249A6"/>
    <w:rsid w:val="00B256A0"/>
    <w:rsid w:val="00B35C6A"/>
    <w:rsid w:val="00B360A1"/>
    <w:rsid w:val="00B416C1"/>
    <w:rsid w:val="00B45FC7"/>
    <w:rsid w:val="00B46632"/>
    <w:rsid w:val="00B47391"/>
    <w:rsid w:val="00B47FEE"/>
    <w:rsid w:val="00B50DFC"/>
    <w:rsid w:val="00B52A74"/>
    <w:rsid w:val="00B52DB7"/>
    <w:rsid w:val="00B60284"/>
    <w:rsid w:val="00B626F4"/>
    <w:rsid w:val="00B63602"/>
    <w:rsid w:val="00B6442D"/>
    <w:rsid w:val="00B821F4"/>
    <w:rsid w:val="00BA04B3"/>
    <w:rsid w:val="00BA04C1"/>
    <w:rsid w:val="00BA1323"/>
    <w:rsid w:val="00BA41CC"/>
    <w:rsid w:val="00BA61CD"/>
    <w:rsid w:val="00BB083F"/>
    <w:rsid w:val="00BB0F08"/>
    <w:rsid w:val="00BB1701"/>
    <w:rsid w:val="00BB2B3C"/>
    <w:rsid w:val="00BB2FFC"/>
    <w:rsid w:val="00BB40D3"/>
    <w:rsid w:val="00BB5101"/>
    <w:rsid w:val="00BC100D"/>
    <w:rsid w:val="00BC2198"/>
    <w:rsid w:val="00BC38C2"/>
    <w:rsid w:val="00BC4D1C"/>
    <w:rsid w:val="00BD24D3"/>
    <w:rsid w:val="00BD6721"/>
    <w:rsid w:val="00BE0956"/>
    <w:rsid w:val="00BE0AC0"/>
    <w:rsid w:val="00BE2B57"/>
    <w:rsid w:val="00BE40D8"/>
    <w:rsid w:val="00BE4E96"/>
    <w:rsid w:val="00BE4F06"/>
    <w:rsid w:val="00BF4706"/>
    <w:rsid w:val="00C00072"/>
    <w:rsid w:val="00C01E9D"/>
    <w:rsid w:val="00C02CA2"/>
    <w:rsid w:val="00C0506E"/>
    <w:rsid w:val="00C06370"/>
    <w:rsid w:val="00C06876"/>
    <w:rsid w:val="00C07390"/>
    <w:rsid w:val="00C1106A"/>
    <w:rsid w:val="00C12DD0"/>
    <w:rsid w:val="00C23FF3"/>
    <w:rsid w:val="00C33EDC"/>
    <w:rsid w:val="00C35659"/>
    <w:rsid w:val="00C3566D"/>
    <w:rsid w:val="00C36EA9"/>
    <w:rsid w:val="00C5166A"/>
    <w:rsid w:val="00C60F56"/>
    <w:rsid w:val="00C611F0"/>
    <w:rsid w:val="00C61ED9"/>
    <w:rsid w:val="00C67CA4"/>
    <w:rsid w:val="00C736A9"/>
    <w:rsid w:val="00C76FEA"/>
    <w:rsid w:val="00C77260"/>
    <w:rsid w:val="00C84CE5"/>
    <w:rsid w:val="00C85F7B"/>
    <w:rsid w:val="00C918B8"/>
    <w:rsid w:val="00CA2389"/>
    <w:rsid w:val="00CA543D"/>
    <w:rsid w:val="00CA6D2D"/>
    <w:rsid w:val="00CA7818"/>
    <w:rsid w:val="00CB06AF"/>
    <w:rsid w:val="00CB3435"/>
    <w:rsid w:val="00CB703B"/>
    <w:rsid w:val="00CC2638"/>
    <w:rsid w:val="00CC4AA3"/>
    <w:rsid w:val="00CC5B5D"/>
    <w:rsid w:val="00CC65ED"/>
    <w:rsid w:val="00CC760B"/>
    <w:rsid w:val="00CC76E1"/>
    <w:rsid w:val="00CD0B6E"/>
    <w:rsid w:val="00CD1B6D"/>
    <w:rsid w:val="00CD216C"/>
    <w:rsid w:val="00CD5B80"/>
    <w:rsid w:val="00CD61E3"/>
    <w:rsid w:val="00CE5CC1"/>
    <w:rsid w:val="00CE5E94"/>
    <w:rsid w:val="00CE7501"/>
    <w:rsid w:val="00CE7E47"/>
    <w:rsid w:val="00CF049D"/>
    <w:rsid w:val="00CF136D"/>
    <w:rsid w:val="00CF283C"/>
    <w:rsid w:val="00CF2E7C"/>
    <w:rsid w:val="00CF34E7"/>
    <w:rsid w:val="00D006BD"/>
    <w:rsid w:val="00D01A31"/>
    <w:rsid w:val="00D02338"/>
    <w:rsid w:val="00D033E7"/>
    <w:rsid w:val="00D07574"/>
    <w:rsid w:val="00D107A6"/>
    <w:rsid w:val="00D12A9E"/>
    <w:rsid w:val="00D13527"/>
    <w:rsid w:val="00D14794"/>
    <w:rsid w:val="00D1621C"/>
    <w:rsid w:val="00D20858"/>
    <w:rsid w:val="00D23BAC"/>
    <w:rsid w:val="00D26221"/>
    <w:rsid w:val="00D27B5E"/>
    <w:rsid w:val="00D37AE1"/>
    <w:rsid w:val="00D37B85"/>
    <w:rsid w:val="00D419F8"/>
    <w:rsid w:val="00D428C9"/>
    <w:rsid w:val="00D44FC1"/>
    <w:rsid w:val="00D504D4"/>
    <w:rsid w:val="00D51891"/>
    <w:rsid w:val="00D518B8"/>
    <w:rsid w:val="00D51EEA"/>
    <w:rsid w:val="00D55CE5"/>
    <w:rsid w:val="00D56684"/>
    <w:rsid w:val="00D56F54"/>
    <w:rsid w:val="00D60379"/>
    <w:rsid w:val="00D647F9"/>
    <w:rsid w:val="00D65186"/>
    <w:rsid w:val="00D65206"/>
    <w:rsid w:val="00D6558B"/>
    <w:rsid w:val="00D70DF5"/>
    <w:rsid w:val="00D728FE"/>
    <w:rsid w:val="00D746AA"/>
    <w:rsid w:val="00D754C8"/>
    <w:rsid w:val="00D8361C"/>
    <w:rsid w:val="00D84A42"/>
    <w:rsid w:val="00D84D34"/>
    <w:rsid w:val="00D85274"/>
    <w:rsid w:val="00D947AC"/>
    <w:rsid w:val="00D94E69"/>
    <w:rsid w:val="00DA0E05"/>
    <w:rsid w:val="00DA2851"/>
    <w:rsid w:val="00DA60A3"/>
    <w:rsid w:val="00DB104E"/>
    <w:rsid w:val="00DB3683"/>
    <w:rsid w:val="00DB4B6B"/>
    <w:rsid w:val="00DB6B26"/>
    <w:rsid w:val="00DC14FA"/>
    <w:rsid w:val="00DC1514"/>
    <w:rsid w:val="00DC2105"/>
    <w:rsid w:val="00DC322E"/>
    <w:rsid w:val="00DC488F"/>
    <w:rsid w:val="00DC642C"/>
    <w:rsid w:val="00DC7449"/>
    <w:rsid w:val="00DD03CC"/>
    <w:rsid w:val="00DD17C0"/>
    <w:rsid w:val="00DD341D"/>
    <w:rsid w:val="00DD5B9A"/>
    <w:rsid w:val="00DE26D4"/>
    <w:rsid w:val="00DE43FD"/>
    <w:rsid w:val="00DE66AC"/>
    <w:rsid w:val="00DE6E4B"/>
    <w:rsid w:val="00E013E5"/>
    <w:rsid w:val="00E018CD"/>
    <w:rsid w:val="00E1057F"/>
    <w:rsid w:val="00E11294"/>
    <w:rsid w:val="00E15EE3"/>
    <w:rsid w:val="00E1727C"/>
    <w:rsid w:val="00E23F4A"/>
    <w:rsid w:val="00E244A9"/>
    <w:rsid w:val="00E408AF"/>
    <w:rsid w:val="00E40AF8"/>
    <w:rsid w:val="00E41546"/>
    <w:rsid w:val="00E50227"/>
    <w:rsid w:val="00E50D88"/>
    <w:rsid w:val="00E55814"/>
    <w:rsid w:val="00E577E6"/>
    <w:rsid w:val="00E61CB8"/>
    <w:rsid w:val="00E622C4"/>
    <w:rsid w:val="00E64624"/>
    <w:rsid w:val="00E675DB"/>
    <w:rsid w:val="00E67923"/>
    <w:rsid w:val="00E714F8"/>
    <w:rsid w:val="00E85911"/>
    <w:rsid w:val="00E868F2"/>
    <w:rsid w:val="00E90CFF"/>
    <w:rsid w:val="00E92627"/>
    <w:rsid w:val="00E92783"/>
    <w:rsid w:val="00E93C75"/>
    <w:rsid w:val="00E978E1"/>
    <w:rsid w:val="00E97DA5"/>
    <w:rsid w:val="00EA45DE"/>
    <w:rsid w:val="00EB3927"/>
    <w:rsid w:val="00EB4226"/>
    <w:rsid w:val="00EB434F"/>
    <w:rsid w:val="00EB60F8"/>
    <w:rsid w:val="00EB6D8C"/>
    <w:rsid w:val="00EC21EC"/>
    <w:rsid w:val="00EC7DB1"/>
    <w:rsid w:val="00EC7F7F"/>
    <w:rsid w:val="00ED0ACE"/>
    <w:rsid w:val="00ED5CEE"/>
    <w:rsid w:val="00EE0F0E"/>
    <w:rsid w:val="00EE395A"/>
    <w:rsid w:val="00EE48A2"/>
    <w:rsid w:val="00EE5A47"/>
    <w:rsid w:val="00EE7538"/>
    <w:rsid w:val="00EF0A18"/>
    <w:rsid w:val="00EF3B39"/>
    <w:rsid w:val="00EF3F15"/>
    <w:rsid w:val="00EF5378"/>
    <w:rsid w:val="00EF5817"/>
    <w:rsid w:val="00EF5966"/>
    <w:rsid w:val="00EF5FC8"/>
    <w:rsid w:val="00F0164B"/>
    <w:rsid w:val="00F01B49"/>
    <w:rsid w:val="00F10E1C"/>
    <w:rsid w:val="00F15634"/>
    <w:rsid w:val="00F15DC6"/>
    <w:rsid w:val="00F16033"/>
    <w:rsid w:val="00F208FC"/>
    <w:rsid w:val="00F2342A"/>
    <w:rsid w:val="00F2541D"/>
    <w:rsid w:val="00F27809"/>
    <w:rsid w:val="00F30F6F"/>
    <w:rsid w:val="00F3165B"/>
    <w:rsid w:val="00F33FFC"/>
    <w:rsid w:val="00F36A15"/>
    <w:rsid w:val="00F44139"/>
    <w:rsid w:val="00F447B3"/>
    <w:rsid w:val="00F44D75"/>
    <w:rsid w:val="00F47A98"/>
    <w:rsid w:val="00F50815"/>
    <w:rsid w:val="00F51CB0"/>
    <w:rsid w:val="00F5267F"/>
    <w:rsid w:val="00F53755"/>
    <w:rsid w:val="00F60580"/>
    <w:rsid w:val="00F6573D"/>
    <w:rsid w:val="00F6760E"/>
    <w:rsid w:val="00F71AE1"/>
    <w:rsid w:val="00F72681"/>
    <w:rsid w:val="00F729E3"/>
    <w:rsid w:val="00F72C4A"/>
    <w:rsid w:val="00F77349"/>
    <w:rsid w:val="00F9117E"/>
    <w:rsid w:val="00F93E7F"/>
    <w:rsid w:val="00F96D04"/>
    <w:rsid w:val="00FA23A6"/>
    <w:rsid w:val="00FA2C30"/>
    <w:rsid w:val="00FA7D1D"/>
    <w:rsid w:val="00FB025D"/>
    <w:rsid w:val="00FB0754"/>
    <w:rsid w:val="00FD2045"/>
    <w:rsid w:val="00FD2707"/>
    <w:rsid w:val="00FD5C9E"/>
    <w:rsid w:val="00FD6E3A"/>
    <w:rsid w:val="00FD73EE"/>
    <w:rsid w:val="00FE08FD"/>
    <w:rsid w:val="00FE0FFF"/>
    <w:rsid w:val="00FE1081"/>
    <w:rsid w:val="00FE392B"/>
    <w:rsid w:val="00FE49F3"/>
    <w:rsid w:val="00FF12DA"/>
    <w:rsid w:val="00FF15AF"/>
    <w:rsid w:val="00FF1E71"/>
    <w:rsid w:val="00FF5078"/>
    <w:rsid w:val="00FF7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26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FD5C9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5C9E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FD5C9E"/>
    <w:rPr>
      <w:rFonts w:cs="Times New Roman"/>
      <w:vertAlign w:val="superscript"/>
    </w:rPr>
  </w:style>
  <w:style w:type="paragraph" w:styleId="BlockText">
    <w:name w:val="Block Text"/>
    <w:basedOn w:val="Normal"/>
    <w:uiPriority w:val="99"/>
    <w:rsid w:val="0098351F"/>
    <w:pPr>
      <w:ind w:left="2126" w:right="2126"/>
    </w:pPr>
    <w:rPr>
      <w:rFonts w:ascii="Courier New" w:hAnsi="Courier New" w:cs="Courier New"/>
    </w:rPr>
  </w:style>
  <w:style w:type="paragraph" w:customStyle="1" w:styleId="a">
    <w:name w:val="МЕСТО И ВРЕМЯ ДЕЙСТВИЯ"/>
    <w:basedOn w:val="Normal"/>
    <w:next w:val="Normal"/>
    <w:uiPriority w:val="99"/>
    <w:rsid w:val="00BC38C2"/>
    <w:rPr>
      <w:rFonts w:ascii="Courier New" w:hAnsi="Courier New" w:cs="Courier New"/>
      <w:caps/>
    </w:rPr>
  </w:style>
  <w:style w:type="paragraph" w:styleId="Header">
    <w:name w:val="header"/>
    <w:basedOn w:val="Normal"/>
    <w:link w:val="HeaderChar"/>
    <w:uiPriority w:val="99"/>
    <w:rsid w:val="005B45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B45A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5B45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45A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82</Pages>
  <Words>13483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ВЕСІЛЛЯ У ВИШИВАНКАХ</dc:title>
  <dc:subject/>
  <dc:creator>XTreme</dc:creator>
  <cp:keywords/>
  <dc:description/>
  <cp:lastModifiedBy>v.voitenko</cp:lastModifiedBy>
  <cp:revision>2</cp:revision>
  <dcterms:created xsi:type="dcterms:W3CDTF">2011-11-29T16:21:00Z</dcterms:created>
  <dcterms:modified xsi:type="dcterms:W3CDTF">2011-11-29T16:21:00Z</dcterms:modified>
</cp:coreProperties>
</file>