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D01317" w:rsidRPr="00CD004D" w:rsidRDefault="00D01317" w:rsidP="00D01317">
      <w:pPr>
        <w:rPr>
          <w:rFonts w:ascii="Courier New" w:hAnsi="Courier New" w:cs="Courier New"/>
          <w:sz w:val="24"/>
        </w:rPr>
      </w:pPr>
    </w:p>
    <w:p w:rsidR="00CB750B" w:rsidRPr="00D46F89" w:rsidRDefault="00CB750B" w:rsidP="00CB750B">
      <w:pPr>
        <w:pStyle w:val="a3"/>
        <w:jc w:val="center"/>
        <w:rPr>
          <w:sz w:val="48"/>
          <w:szCs w:val="48"/>
          <w:lang w:val="uk-UA"/>
        </w:rPr>
      </w:pPr>
      <w:r w:rsidRPr="00D46F89">
        <w:rPr>
          <w:sz w:val="48"/>
          <w:szCs w:val="48"/>
          <w:lang w:val="uk-UA"/>
        </w:rPr>
        <w:t>СЕРЦЕ ДИТИНИ</w:t>
      </w:r>
    </w:p>
    <w:p w:rsidR="00D46F89" w:rsidRDefault="00D46F89" w:rsidP="00D46F89">
      <w:pPr>
        <w:jc w:val="center"/>
        <w:rPr>
          <w:rFonts w:ascii="Courier New" w:hAnsi="Courier New" w:cs="Courier New"/>
          <w:sz w:val="24"/>
          <w:lang w:val="uk-UA"/>
        </w:rPr>
      </w:pPr>
    </w:p>
    <w:p w:rsidR="00D01317" w:rsidRPr="00D46F89" w:rsidRDefault="00D46F89" w:rsidP="00D46F89">
      <w:pPr>
        <w:jc w:val="center"/>
        <w:rPr>
          <w:rFonts w:ascii="Courier New" w:hAnsi="Courier New" w:cs="Courier New"/>
          <w:sz w:val="24"/>
          <w:lang w:val="uk-UA"/>
        </w:rPr>
      </w:pPr>
      <w:r>
        <w:rPr>
          <w:rFonts w:ascii="Courier New" w:hAnsi="Courier New" w:cs="Courier New"/>
          <w:sz w:val="24"/>
          <w:lang w:val="uk-UA"/>
        </w:rPr>
        <w:t>Сценарій ігрового повнометражного фільму</w:t>
      </w:r>
    </w:p>
    <w:p w:rsidR="00D01317" w:rsidRPr="0040390D" w:rsidRDefault="00D01317" w:rsidP="00D01317">
      <w:pPr>
        <w:rPr>
          <w:rFonts w:ascii="Courier New" w:hAnsi="Courier New" w:cs="Courier New"/>
          <w:sz w:val="24"/>
        </w:rPr>
      </w:pPr>
    </w:p>
    <w:p w:rsidR="00D01317" w:rsidRDefault="00D01317" w:rsidP="00D01317">
      <w:pPr>
        <w:rPr>
          <w:rFonts w:ascii="Courier New" w:hAnsi="Courier New" w:cs="Courier New"/>
          <w:sz w:val="24"/>
        </w:rPr>
      </w:pPr>
    </w:p>
    <w:p w:rsidR="00D46F89" w:rsidRDefault="00D46F89" w:rsidP="00D01317">
      <w:pPr>
        <w:rPr>
          <w:rFonts w:ascii="Courier New" w:hAnsi="Courier New" w:cs="Courier New"/>
          <w:sz w:val="24"/>
        </w:rPr>
      </w:pPr>
    </w:p>
    <w:p w:rsidR="00D46F89" w:rsidRDefault="00D46F89" w:rsidP="00D01317">
      <w:pPr>
        <w:rPr>
          <w:rFonts w:ascii="Courier New" w:hAnsi="Courier New" w:cs="Courier New"/>
          <w:sz w:val="24"/>
        </w:rPr>
      </w:pPr>
    </w:p>
    <w:p w:rsidR="00D01317" w:rsidRPr="00D46F89" w:rsidRDefault="00F902CD" w:rsidP="00D01317">
      <w:pPr>
        <w:ind w:left="2127" w:right="2127"/>
        <w:jc w:val="center"/>
        <w:rPr>
          <w:rFonts w:ascii="Courier New" w:hAnsi="Courier New" w:cs="Courier New"/>
          <w:b/>
          <w:sz w:val="24"/>
          <w:lang w:val="uk-UA"/>
        </w:rPr>
      </w:pPr>
      <w:r w:rsidRPr="00D46F89">
        <w:rPr>
          <w:rFonts w:ascii="Courier New" w:hAnsi="Courier New" w:cs="Courier New"/>
          <w:b/>
          <w:sz w:val="24"/>
          <w:lang w:val="uk-UA"/>
        </w:rPr>
        <w:t>Ольга Калуга</w:t>
      </w:r>
    </w:p>
    <w:p w:rsidR="00D01317" w:rsidRPr="0040390D" w:rsidRDefault="00D01317" w:rsidP="00D01317">
      <w:pPr>
        <w:rPr>
          <w:rFonts w:ascii="Courier New" w:hAnsi="Courier New" w:cs="Courier New"/>
          <w:sz w:val="24"/>
        </w:rPr>
      </w:pPr>
    </w:p>
    <w:p w:rsidR="00D01317" w:rsidRPr="0040390D" w:rsidRDefault="00D01317" w:rsidP="00D01317">
      <w:pPr>
        <w:ind w:left="2127" w:right="2127"/>
        <w:jc w:val="cente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D01317" w:rsidRPr="0040390D" w:rsidRDefault="00D01317" w:rsidP="00D01317">
      <w:pPr>
        <w:rPr>
          <w:rFonts w:ascii="Courier New" w:hAnsi="Courier New" w:cs="Courier New"/>
          <w:sz w:val="24"/>
        </w:rPr>
      </w:pPr>
    </w:p>
    <w:p w:rsidR="00F902CD" w:rsidRPr="0040390D" w:rsidRDefault="00F902CD" w:rsidP="004137B6">
      <w:pPr>
        <w:pStyle w:val="a4"/>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F902CD" w:rsidRPr="0040390D" w:rsidRDefault="00F902CD" w:rsidP="004137B6">
      <w:pPr>
        <w:pStyle w:val="a4"/>
        <w:rPr>
          <w:lang w:val="uk-UA"/>
        </w:rPr>
      </w:pPr>
    </w:p>
    <w:p w:rsidR="00A24B2A" w:rsidRPr="0040390D" w:rsidRDefault="00A24B2A" w:rsidP="00A24B2A">
      <w:pPr>
        <w:pStyle w:val="a4"/>
        <w:rPr>
          <w:lang w:val="uk-UA"/>
        </w:rPr>
      </w:pPr>
      <w:r w:rsidRPr="0040390D">
        <w:rPr>
          <w:lang w:val="uk-UA"/>
        </w:rPr>
        <w:lastRenderedPageBreak/>
        <w:t xml:space="preserve">ЕКСТ. Цвинтар. </w:t>
      </w:r>
      <w:r w:rsidR="008668AE" w:rsidRPr="0040390D">
        <w:rPr>
          <w:lang w:val="uk-UA"/>
        </w:rPr>
        <w:t xml:space="preserve">рання осінь. </w:t>
      </w:r>
      <w:r w:rsidRPr="0040390D">
        <w:rPr>
          <w:lang w:val="uk-UA"/>
        </w:rPr>
        <w:t>день.</w:t>
      </w:r>
    </w:p>
    <w:p w:rsidR="00A24B2A" w:rsidRPr="0040390D" w:rsidRDefault="00A24B2A" w:rsidP="00A24B2A">
      <w:pPr>
        <w:pStyle w:val="a3"/>
        <w:rPr>
          <w:lang w:val="uk-UA"/>
        </w:rPr>
      </w:pPr>
    </w:p>
    <w:p w:rsidR="00A24B2A" w:rsidRPr="0040390D" w:rsidRDefault="00A24B2A" w:rsidP="00A24B2A">
      <w:pPr>
        <w:pStyle w:val="a3"/>
        <w:rPr>
          <w:lang w:val="uk-UA"/>
        </w:rPr>
      </w:pPr>
      <w:r w:rsidRPr="0040390D">
        <w:rPr>
          <w:lang w:val="uk-UA"/>
        </w:rPr>
        <w:t xml:space="preserve">Центральною алеєю цвинтаря йде молода жінка (25) – Наталка. Вологою серветкою вона витирає руки, викидає її у смітник </w:t>
      </w:r>
      <w:r w:rsidR="00D46F89">
        <w:rPr>
          <w:lang w:val="uk-UA"/>
        </w:rPr>
        <w:t>та</w:t>
      </w:r>
      <w:r w:rsidRPr="0040390D">
        <w:rPr>
          <w:lang w:val="uk-UA"/>
        </w:rPr>
        <w:t xml:space="preserve"> дістає телефон</w:t>
      </w:r>
      <w:r w:rsidR="00D46F89">
        <w:rPr>
          <w:lang w:val="uk-UA"/>
        </w:rPr>
        <w:t>а</w:t>
      </w:r>
      <w:r w:rsidRPr="0040390D">
        <w:rPr>
          <w:lang w:val="uk-UA"/>
        </w:rPr>
        <w:t xml:space="preserve">. </w:t>
      </w:r>
      <w:r w:rsidR="00D46F89">
        <w:rPr>
          <w:lang w:val="uk-UA"/>
        </w:rPr>
        <w:t>В</w:t>
      </w:r>
      <w:r w:rsidRPr="0040390D">
        <w:rPr>
          <w:lang w:val="uk-UA"/>
        </w:rPr>
        <w:t xml:space="preserve"> її рухах вчувається роздратованість, навіть злість.</w:t>
      </w:r>
    </w:p>
    <w:p w:rsidR="00422A3B" w:rsidRPr="0040390D" w:rsidRDefault="00D46F89" w:rsidP="00A24B2A">
      <w:pPr>
        <w:pStyle w:val="a3"/>
        <w:rPr>
          <w:lang w:val="uk-UA"/>
        </w:rPr>
      </w:pPr>
      <w:r>
        <w:rPr>
          <w:lang w:val="uk-UA"/>
        </w:rPr>
        <w:t>Наталка</w:t>
      </w:r>
      <w:r w:rsidR="00A24B2A" w:rsidRPr="0040390D">
        <w:rPr>
          <w:lang w:val="uk-UA"/>
        </w:rPr>
        <w:t xml:space="preserve"> набирає номер</w:t>
      </w:r>
      <w:r>
        <w:rPr>
          <w:lang w:val="uk-UA"/>
        </w:rPr>
        <w:t>а</w:t>
      </w:r>
      <w:r w:rsidR="00A24B2A" w:rsidRPr="0040390D">
        <w:rPr>
          <w:lang w:val="uk-UA"/>
        </w:rPr>
        <w:t>. Чу</w:t>
      </w:r>
      <w:r>
        <w:rPr>
          <w:lang w:val="uk-UA"/>
        </w:rPr>
        <w:t>ються</w:t>
      </w:r>
      <w:r w:rsidR="00A24B2A" w:rsidRPr="0040390D">
        <w:rPr>
          <w:lang w:val="uk-UA"/>
        </w:rPr>
        <w:t xml:space="preserve"> довгі гудки. Її постать наближається</w:t>
      </w:r>
      <w:r>
        <w:rPr>
          <w:lang w:val="uk-UA"/>
        </w:rPr>
        <w:t>,</w:t>
      </w:r>
      <w:r w:rsidR="00A24B2A" w:rsidRPr="0040390D">
        <w:rPr>
          <w:lang w:val="uk-UA"/>
        </w:rPr>
        <w:t xml:space="preserve"> гудки голосніш</w:t>
      </w:r>
      <w:r>
        <w:rPr>
          <w:lang w:val="uk-UA"/>
        </w:rPr>
        <w:t>ають</w:t>
      </w:r>
      <w:r w:rsidR="00A24B2A" w:rsidRPr="0040390D">
        <w:rPr>
          <w:lang w:val="uk-UA"/>
        </w:rPr>
        <w:t xml:space="preserve">. </w:t>
      </w:r>
    </w:p>
    <w:p w:rsidR="00A24B2A" w:rsidRPr="0040390D" w:rsidRDefault="00D46F89" w:rsidP="00A24B2A">
      <w:pPr>
        <w:pStyle w:val="a3"/>
        <w:rPr>
          <w:lang w:val="uk-UA"/>
        </w:rPr>
      </w:pPr>
      <w:r>
        <w:rPr>
          <w:lang w:val="uk-UA"/>
        </w:rPr>
        <w:t>Наталк</w:t>
      </w:r>
      <w:r w:rsidR="00A24B2A" w:rsidRPr="0040390D">
        <w:rPr>
          <w:lang w:val="uk-UA"/>
        </w:rPr>
        <w:t>а проходить повз, гудки продовжують лунати й невдовзі перериваються різким клацанням дверцят автомобіля.</w:t>
      </w:r>
    </w:p>
    <w:p w:rsidR="00A24B2A" w:rsidRPr="0040390D" w:rsidRDefault="00A24B2A" w:rsidP="00A24B2A">
      <w:pPr>
        <w:pStyle w:val="a3"/>
        <w:rPr>
          <w:lang w:val="uk-UA"/>
        </w:rPr>
      </w:pPr>
      <w:r w:rsidRPr="0040390D">
        <w:rPr>
          <w:lang w:val="uk-UA"/>
        </w:rPr>
        <w:t>Наталка сидить за кермом автомобіля. Вона роздратовано кидає телефон на сидіння поряд.</w:t>
      </w:r>
    </w:p>
    <w:p w:rsidR="00A24B2A" w:rsidRPr="0040390D" w:rsidRDefault="00A24B2A" w:rsidP="00A24B2A">
      <w:pPr>
        <w:pStyle w:val="a3"/>
        <w:rPr>
          <w:lang w:val="uk-UA"/>
        </w:rPr>
      </w:pPr>
      <w:r w:rsidRPr="0040390D">
        <w:rPr>
          <w:lang w:val="uk-UA"/>
        </w:rPr>
        <w:t>Автомобіль рушає з місця.</w:t>
      </w:r>
    </w:p>
    <w:p w:rsidR="00A24B2A" w:rsidRPr="0040390D" w:rsidRDefault="00A24B2A" w:rsidP="00A24B2A">
      <w:pPr>
        <w:pStyle w:val="a3"/>
        <w:rPr>
          <w:lang w:val="uk-UA"/>
        </w:rPr>
      </w:pPr>
    </w:p>
    <w:p w:rsidR="00A24B2A" w:rsidRPr="0040390D" w:rsidRDefault="00A24B2A" w:rsidP="00A24B2A">
      <w:pPr>
        <w:pStyle w:val="a3"/>
        <w:rPr>
          <w:lang w:val="uk-UA"/>
        </w:rPr>
      </w:pPr>
      <w:r w:rsidRPr="0040390D">
        <w:rPr>
          <w:lang w:val="uk-UA"/>
        </w:rPr>
        <w:t>ІНТ. КОНСЕРВАТОРІЯ. ДЕНЬ.</w:t>
      </w:r>
    </w:p>
    <w:p w:rsidR="00A24B2A" w:rsidRPr="0040390D" w:rsidRDefault="00A24B2A" w:rsidP="00A24B2A">
      <w:pPr>
        <w:pStyle w:val="a3"/>
        <w:rPr>
          <w:lang w:val="uk-UA"/>
        </w:rPr>
      </w:pPr>
    </w:p>
    <w:p w:rsidR="00A24B2A" w:rsidRPr="0040390D" w:rsidRDefault="00A24B2A" w:rsidP="00A24B2A">
      <w:pPr>
        <w:pStyle w:val="a3"/>
        <w:rPr>
          <w:lang w:val="uk-UA"/>
        </w:rPr>
      </w:pPr>
      <w:r w:rsidRPr="0040390D">
        <w:rPr>
          <w:lang w:val="uk-UA"/>
        </w:rPr>
        <w:t>Завершується заняття. Студенти залишають кабінет, прощаються з професором. Професор</w:t>
      </w:r>
      <w:r w:rsidR="00D46F89">
        <w:rPr>
          <w:lang w:val="uk-UA"/>
        </w:rPr>
        <w:t>,</w:t>
      </w:r>
      <w:r w:rsidRPr="0040390D">
        <w:rPr>
          <w:lang w:val="uk-UA"/>
        </w:rPr>
        <w:t xml:space="preserve"> літній чоловік (60)</w:t>
      </w:r>
      <w:r w:rsidR="00D46F89">
        <w:rPr>
          <w:lang w:val="uk-UA"/>
        </w:rPr>
        <w:t xml:space="preserve">, </w:t>
      </w:r>
      <w:r w:rsidRPr="0040390D">
        <w:rPr>
          <w:lang w:val="uk-UA"/>
        </w:rPr>
        <w:t xml:space="preserve">- </w:t>
      </w:r>
      <w:proofErr w:type="spellStart"/>
      <w:r w:rsidRPr="0040390D">
        <w:rPr>
          <w:lang w:val="uk-UA"/>
        </w:rPr>
        <w:t>Гнат</w:t>
      </w:r>
      <w:proofErr w:type="spellEnd"/>
      <w:r w:rsidRPr="0040390D">
        <w:rPr>
          <w:lang w:val="uk-UA"/>
        </w:rPr>
        <w:t xml:space="preserve"> лишається </w:t>
      </w:r>
      <w:r w:rsidR="00D46F89">
        <w:rPr>
          <w:lang w:val="uk-UA"/>
        </w:rPr>
        <w:t>сам у</w:t>
      </w:r>
      <w:r w:rsidRPr="0040390D">
        <w:rPr>
          <w:lang w:val="uk-UA"/>
        </w:rPr>
        <w:t xml:space="preserve"> кабінеті. Складає </w:t>
      </w:r>
      <w:r w:rsidR="00D46F89">
        <w:rPr>
          <w:lang w:val="uk-UA"/>
        </w:rPr>
        <w:t>до</w:t>
      </w:r>
      <w:r w:rsidRPr="0040390D">
        <w:rPr>
          <w:lang w:val="uk-UA"/>
        </w:rPr>
        <w:t xml:space="preserve"> портфел</w:t>
      </w:r>
      <w:r w:rsidR="00D46F89">
        <w:rPr>
          <w:lang w:val="uk-UA"/>
        </w:rPr>
        <w:t>я</w:t>
      </w:r>
      <w:r w:rsidRPr="0040390D">
        <w:rPr>
          <w:lang w:val="uk-UA"/>
        </w:rPr>
        <w:t xml:space="preserve"> ноти</w:t>
      </w:r>
      <w:r w:rsidR="00D46F89">
        <w:rPr>
          <w:lang w:val="uk-UA"/>
        </w:rPr>
        <w:t xml:space="preserve"> й</w:t>
      </w:r>
      <w:r w:rsidRPr="0040390D">
        <w:rPr>
          <w:lang w:val="uk-UA"/>
        </w:rPr>
        <w:t xml:space="preserve"> виймає телефон</w:t>
      </w:r>
      <w:r w:rsidR="00D46F89">
        <w:rPr>
          <w:lang w:val="uk-UA"/>
        </w:rPr>
        <w:t>а</w:t>
      </w:r>
      <w:r w:rsidRPr="0040390D">
        <w:rPr>
          <w:lang w:val="uk-UA"/>
        </w:rPr>
        <w:t xml:space="preserve">. Вмикає на ньому звук, </w:t>
      </w:r>
      <w:r w:rsidR="00D46F89">
        <w:rPr>
          <w:lang w:val="uk-UA"/>
        </w:rPr>
        <w:t>зиркає</w:t>
      </w:r>
      <w:r w:rsidRPr="0040390D">
        <w:rPr>
          <w:lang w:val="uk-UA"/>
        </w:rPr>
        <w:t xml:space="preserve"> на екран. Там пропущений виклик. </w:t>
      </w:r>
      <w:proofErr w:type="spellStart"/>
      <w:r w:rsidR="00D46F89">
        <w:rPr>
          <w:lang w:val="uk-UA"/>
        </w:rPr>
        <w:t>Гнат</w:t>
      </w:r>
      <w:proofErr w:type="spellEnd"/>
      <w:r w:rsidRPr="0040390D">
        <w:rPr>
          <w:lang w:val="uk-UA"/>
        </w:rPr>
        <w:t xml:space="preserve"> дивиться на екран, наче готується </w:t>
      </w:r>
      <w:r w:rsidR="00D46F89">
        <w:rPr>
          <w:lang w:val="uk-UA"/>
        </w:rPr>
        <w:t>і</w:t>
      </w:r>
      <w:r w:rsidRPr="0040390D">
        <w:rPr>
          <w:lang w:val="uk-UA"/>
        </w:rPr>
        <w:t xml:space="preserve"> зрештою натискає «передзвонити».</w:t>
      </w:r>
    </w:p>
    <w:p w:rsidR="00A24B2A" w:rsidRPr="0040390D" w:rsidRDefault="00A24B2A" w:rsidP="00A24B2A">
      <w:pPr>
        <w:pStyle w:val="a3"/>
        <w:rPr>
          <w:lang w:val="uk-UA"/>
        </w:rPr>
      </w:pPr>
      <w:r w:rsidRPr="0040390D">
        <w:rPr>
          <w:lang w:val="uk-UA"/>
        </w:rPr>
        <w:t xml:space="preserve">Ходить кабінетом </w:t>
      </w:r>
      <w:r w:rsidR="00D46F89">
        <w:rPr>
          <w:lang w:val="uk-UA"/>
        </w:rPr>
        <w:t>і</w:t>
      </w:r>
      <w:r w:rsidRPr="0040390D">
        <w:rPr>
          <w:lang w:val="uk-UA"/>
        </w:rPr>
        <w:t xml:space="preserve"> слухає довгі гудки.</w:t>
      </w:r>
    </w:p>
    <w:p w:rsidR="00A24B2A" w:rsidRPr="0040390D" w:rsidRDefault="00A24B2A" w:rsidP="00A24B2A">
      <w:pPr>
        <w:pStyle w:val="a3"/>
        <w:rPr>
          <w:lang w:val="uk-UA"/>
        </w:rPr>
      </w:pPr>
      <w:r w:rsidRPr="0040390D">
        <w:rPr>
          <w:lang w:val="uk-UA"/>
        </w:rPr>
        <w:t xml:space="preserve">До кабінету заглядає студент. </w:t>
      </w:r>
      <w:proofErr w:type="spellStart"/>
      <w:r w:rsidRPr="0040390D">
        <w:rPr>
          <w:lang w:val="uk-UA"/>
        </w:rPr>
        <w:t>Гнат</w:t>
      </w:r>
      <w:proofErr w:type="spellEnd"/>
      <w:r w:rsidRPr="0040390D">
        <w:rPr>
          <w:lang w:val="uk-UA"/>
        </w:rPr>
        <w:t xml:space="preserve"> робить йому знак заходити, продовжує слухати гудки, повернувшись до студента спиною. Той збирає інструмент (фа</w:t>
      </w:r>
      <w:r w:rsidR="003E0D34">
        <w:rPr>
          <w:lang w:val="uk-UA"/>
        </w:rPr>
        <w:t>ґ</w:t>
      </w:r>
      <w:r w:rsidRPr="0040390D">
        <w:rPr>
          <w:lang w:val="uk-UA"/>
        </w:rPr>
        <w:t>от), готуючись до уроку.</w:t>
      </w:r>
    </w:p>
    <w:p w:rsidR="00A24B2A" w:rsidRPr="0040390D" w:rsidRDefault="00A24B2A" w:rsidP="00A24B2A">
      <w:pPr>
        <w:pStyle w:val="a3"/>
        <w:rPr>
          <w:lang w:val="uk-UA"/>
        </w:rPr>
      </w:pPr>
      <w:r w:rsidRPr="0040390D">
        <w:rPr>
          <w:lang w:val="uk-UA"/>
        </w:rPr>
        <w:t xml:space="preserve">Зрештою, не дочекавшись відповіді, </w:t>
      </w:r>
      <w:proofErr w:type="spellStart"/>
      <w:r w:rsidRPr="0040390D">
        <w:rPr>
          <w:lang w:val="uk-UA"/>
        </w:rPr>
        <w:t>Гнат</w:t>
      </w:r>
      <w:proofErr w:type="spellEnd"/>
      <w:r w:rsidRPr="0040390D">
        <w:rPr>
          <w:lang w:val="uk-UA"/>
        </w:rPr>
        <w:t xml:space="preserve"> кладе телефон</w:t>
      </w:r>
      <w:r w:rsidR="003E0D34">
        <w:rPr>
          <w:lang w:val="uk-UA"/>
        </w:rPr>
        <w:t>а</w:t>
      </w:r>
      <w:r w:rsidRPr="0040390D">
        <w:rPr>
          <w:lang w:val="uk-UA"/>
        </w:rPr>
        <w:t xml:space="preserve"> на стіл</w:t>
      </w:r>
      <w:r w:rsidR="003E0D34">
        <w:rPr>
          <w:lang w:val="uk-UA"/>
        </w:rPr>
        <w:t xml:space="preserve"> і</w:t>
      </w:r>
      <w:r w:rsidRPr="0040390D">
        <w:rPr>
          <w:lang w:val="uk-UA"/>
        </w:rPr>
        <w:t xml:space="preserve"> повертається до студента.</w:t>
      </w:r>
    </w:p>
    <w:p w:rsidR="00E70255" w:rsidRPr="0040390D" w:rsidRDefault="00E70255" w:rsidP="00A24B2A">
      <w:pPr>
        <w:pStyle w:val="a3"/>
        <w:rPr>
          <w:lang w:val="uk-UA"/>
        </w:rPr>
      </w:pPr>
      <w:r w:rsidRPr="0040390D">
        <w:rPr>
          <w:lang w:val="uk-UA"/>
        </w:rPr>
        <w:t xml:space="preserve">Починається заняття, але </w:t>
      </w:r>
      <w:proofErr w:type="spellStart"/>
      <w:r w:rsidRPr="0040390D">
        <w:rPr>
          <w:lang w:val="uk-UA"/>
        </w:rPr>
        <w:t>Гнат</w:t>
      </w:r>
      <w:proofErr w:type="spellEnd"/>
      <w:r w:rsidRPr="0040390D">
        <w:rPr>
          <w:lang w:val="uk-UA"/>
        </w:rPr>
        <w:t xml:space="preserve"> час від часу поглядає на телефон</w:t>
      </w:r>
      <w:r w:rsidR="003E0D34">
        <w:rPr>
          <w:lang w:val="uk-UA"/>
        </w:rPr>
        <w:t>а</w:t>
      </w:r>
      <w:r w:rsidRPr="0040390D">
        <w:rPr>
          <w:lang w:val="uk-UA"/>
        </w:rPr>
        <w:t>.</w:t>
      </w:r>
    </w:p>
    <w:p w:rsidR="00A24B2A" w:rsidRPr="0040390D" w:rsidRDefault="00A24B2A" w:rsidP="00A24B2A">
      <w:pPr>
        <w:pStyle w:val="a3"/>
        <w:rPr>
          <w:lang w:val="uk-UA"/>
        </w:rPr>
      </w:pPr>
    </w:p>
    <w:p w:rsidR="00A24B2A" w:rsidRPr="0040390D" w:rsidRDefault="00F217CB" w:rsidP="00A24B2A">
      <w:pPr>
        <w:pStyle w:val="a3"/>
        <w:rPr>
          <w:lang w:val="uk-UA"/>
        </w:rPr>
      </w:pPr>
      <w:r w:rsidRPr="0040390D">
        <w:rPr>
          <w:lang w:val="uk-UA"/>
        </w:rPr>
        <w:t>ЕКСТ. ВУЛИЦЯ КИЄВА.</w:t>
      </w:r>
      <w:r w:rsidR="00A24B2A" w:rsidRPr="0040390D">
        <w:rPr>
          <w:lang w:val="uk-UA"/>
        </w:rPr>
        <w:t xml:space="preserve"> ВЕЧІР. </w:t>
      </w:r>
    </w:p>
    <w:p w:rsidR="00A24B2A" w:rsidRPr="0040390D" w:rsidRDefault="00A24B2A" w:rsidP="00A24B2A">
      <w:pPr>
        <w:pStyle w:val="a4"/>
        <w:rPr>
          <w:lang w:val="uk-UA"/>
        </w:rPr>
      </w:pPr>
    </w:p>
    <w:p w:rsidR="008668AE" w:rsidRPr="0040390D" w:rsidRDefault="008668AE" w:rsidP="008668AE">
      <w:pPr>
        <w:pStyle w:val="a3"/>
        <w:rPr>
          <w:lang w:val="uk-UA"/>
        </w:rPr>
      </w:pPr>
      <w:proofErr w:type="spellStart"/>
      <w:r w:rsidRPr="0040390D">
        <w:rPr>
          <w:lang w:val="uk-UA"/>
        </w:rPr>
        <w:t>Гнат</w:t>
      </w:r>
      <w:proofErr w:type="spellEnd"/>
      <w:r w:rsidRPr="0040390D">
        <w:rPr>
          <w:lang w:val="uk-UA"/>
        </w:rPr>
        <w:t xml:space="preserve"> </w:t>
      </w:r>
      <w:r w:rsidR="003E0D34">
        <w:rPr>
          <w:lang w:val="uk-UA"/>
        </w:rPr>
        <w:t>і</w:t>
      </w:r>
      <w:r w:rsidRPr="0040390D">
        <w:rPr>
          <w:lang w:val="uk-UA"/>
        </w:rPr>
        <w:t xml:space="preserve">де вулицею, зупиняється біля квіткового кіоску. Перед </w:t>
      </w:r>
      <w:r w:rsidR="003E0D34">
        <w:rPr>
          <w:lang w:val="uk-UA"/>
        </w:rPr>
        <w:t>кіоском</w:t>
      </w:r>
      <w:r w:rsidRPr="0040390D">
        <w:rPr>
          <w:lang w:val="uk-UA"/>
        </w:rPr>
        <w:t xml:space="preserve"> виставлено багато квітів. </w:t>
      </w:r>
      <w:proofErr w:type="spellStart"/>
      <w:r w:rsidRPr="0040390D">
        <w:rPr>
          <w:lang w:val="uk-UA"/>
        </w:rPr>
        <w:t>Гнат</w:t>
      </w:r>
      <w:proofErr w:type="spellEnd"/>
      <w:r w:rsidRPr="0040390D">
        <w:rPr>
          <w:lang w:val="uk-UA"/>
        </w:rPr>
        <w:t xml:space="preserve"> приск</w:t>
      </w:r>
      <w:r w:rsidR="003E0D34">
        <w:rPr>
          <w:lang w:val="uk-UA"/>
        </w:rPr>
        <w:t>і</w:t>
      </w:r>
      <w:r w:rsidRPr="0040390D">
        <w:rPr>
          <w:lang w:val="uk-UA"/>
        </w:rPr>
        <w:t>пливо вибирає та купує одну троянду.</w:t>
      </w:r>
    </w:p>
    <w:p w:rsidR="000B3A4D" w:rsidRPr="0040390D" w:rsidRDefault="000B3A4D" w:rsidP="008668AE">
      <w:pPr>
        <w:pStyle w:val="a3"/>
        <w:rPr>
          <w:lang w:val="uk-UA"/>
        </w:rPr>
      </w:pPr>
      <w:r w:rsidRPr="0040390D">
        <w:rPr>
          <w:lang w:val="uk-UA"/>
        </w:rPr>
        <w:t>Заходить</w:t>
      </w:r>
      <w:r w:rsidR="003E0D34">
        <w:rPr>
          <w:lang w:val="uk-UA"/>
        </w:rPr>
        <w:t xml:space="preserve"> </w:t>
      </w:r>
      <w:r w:rsidRPr="0040390D">
        <w:rPr>
          <w:lang w:val="uk-UA"/>
        </w:rPr>
        <w:t>до під</w:t>
      </w:r>
      <w:r w:rsidRPr="0040390D">
        <w:t>’</w:t>
      </w:r>
      <w:r w:rsidRPr="0040390D">
        <w:rPr>
          <w:lang w:val="uk-UA"/>
        </w:rPr>
        <w:t>їзду п</w:t>
      </w:r>
      <w:r w:rsidRPr="0040390D">
        <w:t>’</w:t>
      </w:r>
      <w:proofErr w:type="spellStart"/>
      <w:r w:rsidRPr="0040390D">
        <w:rPr>
          <w:lang w:val="uk-UA"/>
        </w:rPr>
        <w:t>ятиповерхового</w:t>
      </w:r>
      <w:proofErr w:type="spellEnd"/>
      <w:r w:rsidRPr="0040390D">
        <w:rPr>
          <w:lang w:val="uk-UA"/>
        </w:rPr>
        <w:t xml:space="preserve"> будинку.</w:t>
      </w:r>
    </w:p>
    <w:p w:rsidR="00A24B2A" w:rsidRPr="0040390D" w:rsidRDefault="00A24B2A" w:rsidP="00A24B2A">
      <w:pPr>
        <w:pStyle w:val="a4"/>
        <w:rPr>
          <w:lang w:val="uk-UA"/>
        </w:rPr>
      </w:pPr>
    </w:p>
    <w:p w:rsidR="008668AE" w:rsidRPr="0040390D" w:rsidRDefault="008668AE" w:rsidP="008668AE">
      <w:pPr>
        <w:pStyle w:val="a3"/>
        <w:rPr>
          <w:lang w:val="uk-UA"/>
        </w:rPr>
      </w:pPr>
      <w:r w:rsidRPr="0040390D">
        <w:rPr>
          <w:lang w:val="uk-UA"/>
        </w:rPr>
        <w:t>ІНТ.</w:t>
      </w:r>
      <w:r w:rsidR="00F217CB" w:rsidRPr="0040390D">
        <w:rPr>
          <w:lang w:val="uk-UA"/>
        </w:rPr>
        <w:t xml:space="preserve"> КВАРТИРА ГНАТА.</w:t>
      </w:r>
    </w:p>
    <w:p w:rsidR="00F217CB" w:rsidRPr="0040390D" w:rsidRDefault="00F217CB" w:rsidP="008668AE">
      <w:pPr>
        <w:pStyle w:val="a3"/>
        <w:rPr>
          <w:lang w:val="uk-UA"/>
        </w:rPr>
      </w:pPr>
    </w:p>
    <w:p w:rsidR="00F217CB" w:rsidRPr="0040390D" w:rsidRDefault="00F217CB" w:rsidP="008668AE">
      <w:pPr>
        <w:pStyle w:val="a3"/>
        <w:rPr>
          <w:lang w:val="uk-UA"/>
        </w:rPr>
      </w:pPr>
      <w:proofErr w:type="spellStart"/>
      <w:r w:rsidRPr="0040390D">
        <w:rPr>
          <w:lang w:val="uk-UA"/>
        </w:rPr>
        <w:t>Гнат</w:t>
      </w:r>
      <w:proofErr w:type="spellEnd"/>
      <w:r w:rsidRPr="0040390D">
        <w:rPr>
          <w:lang w:val="uk-UA"/>
        </w:rPr>
        <w:t xml:space="preserve"> відмикає двері й заходить до помешкання</w:t>
      </w:r>
      <w:r w:rsidR="00422A3B" w:rsidRPr="0040390D">
        <w:rPr>
          <w:lang w:val="uk-UA"/>
        </w:rPr>
        <w:t>. Знімає верхній одяг, роззувається, проходить на кухню.</w:t>
      </w:r>
    </w:p>
    <w:p w:rsidR="00422A3B" w:rsidRPr="0040390D" w:rsidRDefault="00422A3B" w:rsidP="008668AE">
      <w:pPr>
        <w:pStyle w:val="a3"/>
        <w:rPr>
          <w:lang w:val="uk-UA"/>
        </w:rPr>
      </w:pPr>
      <w:r w:rsidRPr="0040390D">
        <w:rPr>
          <w:lang w:val="uk-UA"/>
        </w:rPr>
        <w:t xml:space="preserve">Коротко підрізає стебло </w:t>
      </w:r>
      <w:proofErr w:type="spellStart"/>
      <w:r w:rsidRPr="0040390D">
        <w:rPr>
          <w:lang w:val="uk-UA"/>
        </w:rPr>
        <w:t>троянди</w:t>
      </w:r>
      <w:proofErr w:type="spellEnd"/>
      <w:r w:rsidRPr="0040390D">
        <w:rPr>
          <w:lang w:val="uk-UA"/>
        </w:rPr>
        <w:t xml:space="preserve"> і ставить її </w:t>
      </w:r>
      <w:r w:rsidR="003E0D34">
        <w:rPr>
          <w:lang w:val="uk-UA"/>
        </w:rPr>
        <w:t>до</w:t>
      </w:r>
      <w:r w:rsidRPr="0040390D">
        <w:rPr>
          <w:lang w:val="uk-UA"/>
        </w:rPr>
        <w:t xml:space="preserve"> склянк</w:t>
      </w:r>
      <w:r w:rsidR="003E0D34">
        <w:rPr>
          <w:lang w:val="uk-UA"/>
        </w:rPr>
        <w:t>и</w:t>
      </w:r>
      <w:r w:rsidRPr="0040390D">
        <w:rPr>
          <w:lang w:val="uk-UA"/>
        </w:rPr>
        <w:t xml:space="preserve"> з водою.</w:t>
      </w:r>
    </w:p>
    <w:p w:rsidR="00422A3B" w:rsidRPr="0040390D" w:rsidRDefault="00422A3B" w:rsidP="008668AE">
      <w:pPr>
        <w:pStyle w:val="a3"/>
        <w:rPr>
          <w:lang w:val="uk-UA"/>
        </w:rPr>
      </w:pPr>
      <w:r w:rsidRPr="0040390D">
        <w:rPr>
          <w:lang w:val="uk-UA"/>
        </w:rPr>
        <w:t>Ставить на плиту каструлю з водою, виймає з морози</w:t>
      </w:r>
      <w:r w:rsidR="009C310B">
        <w:rPr>
          <w:lang w:val="uk-UA"/>
        </w:rPr>
        <w:t>льні</w:t>
      </w:r>
      <w:r w:rsidRPr="0040390D">
        <w:rPr>
          <w:lang w:val="uk-UA"/>
        </w:rPr>
        <w:t xml:space="preserve"> пачку пельменів.</w:t>
      </w:r>
    </w:p>
    <w:p w:rsidR="00422A3B" w:rsidRPr="0040390D" w:rsidRDefault="00422A3B" w:rsidP="008668AE">
      <w:pPr>
        <w:pStyle w:val="a3"/>
        <w:rPr>
          <w:lang w:val="uk-UA"/>
        </w:rPr>
      </w:pPr>
      <w:proofErr w:type="spellStart"/>
      <w:r w:rsidRPr="0040390D">
        <w:rPr>
          <w:lang w:val="uk-UA"/>
        </w:rPr>
        <w:t>Гнат</w:t>
      </w:r>
      <w:proofErr w:type="spellEnd"/>
      <w:r w:rsidRPr="0040390D">
        <w:rPr>
          <w:lang w:val="uk-UA"/>
        </w:rPr>
        <w:t xml:space="preserve"> їсть на кухні. Дивиться у вікно, на вулиці вже темно.</w:t>
      </w:r>
    </w:p>
    <w:p w:rsidR="00422A3B" w:rsidRPr="0040390D" w:rsidRDefault="00422A3B" w:rsidP="008668AE">
      <w:pPr>
        <w:pStyle w:val="a3"/>
        <w:rPr>
          <w:lang w:val="uk-UA"/>
        </w:rPr>
      </w:pPr>
    </w:p>
    <w:p w:rsidR="00422A3B" w:rsidRPr="0040390D" w:rsidRDefault="00422A3B" w:rsidP="008668AE">
      <w:pPr>
        <w:pStyle w:val="a3"/>
        <w:rPr>
          <w:lang w:val="uk-UA"/>
        </w:rPr>
      </w:pPr>
      <w:r w:rsidRPr="0040390D">
        <w:rPr>
          <w:lang w:val="uk-UA"/>
        </w:rPr>
        <w:t>ЕКС. ПЕРЕД БАГАТОПОВЕРХІВКОЮ. ВЕЧІР.</w:t>
      </w:r>
    </w:p>
    <w:p w:rsidR="00422A3B" w:rsidRPr="0040390D" w:rsidRDefault="00422A3B" w:rsidP="008668AE">
      <w:pPr>
        <w:pStyle w:val="a3"/>
        <w:rPr>
          <w:lang w:val="uk-UA"/>
        </w:rPr>
      </w:pPr>
    </w:p>
    <w:p w:rsidR="00422A3B" w:rsidRPr="0040390D" w:rsidRDefault="00422A3B" w:rsidP="008668AE">
      <w:pPr>
        <w:pStyle w:val="a3"/>
        <w:rPr>
          <w:lang w:val="uk-UA"/>
        </w:rPr>
      </w:pPr>
      <w:r w:rsidRPr="0040390D">
        <w:rPr>
          <w:lang w:val="uk-UA"/>
        </w:rPr>
        <w:t xml:space="preserve">Наталка </w:t>
      </w:r>
      <w:proofErr w:type="spellStart"/>
      <w:r w:rsidRPr="0040390D">
        <w:rPr>
          <w:lang w:val="uk-UA"/>
        </w:rPr>
        <w:t>паркує</w:t>
      </w:r>
      <w:proofErr w:type="spellEnd"/>
      <w:r w:rsidRPr="0040390D">
        <w:rPr>
          <w:lang w:val="uk-UA"/>
        </w:rPr>
        <w:t xml:space="preserve"> автівку. </w:t>
      </w:r>
    </w:p>
    <w:p w:rsidR="00422A3B" w:rsidRPr="0040390D" w:rsidRDefault="00422A3B" w:rsidP="008668AE">
      <w:pPr>
        <w:pStyle w:val="a3"/>
        <w:rPr>
          <w:lang w:val="uk-UA"/>
        </w:rPr>
      </w:pPr>
      <w:r w:rsidRPr="0040390D">
        <w:rPr>
          <w:lang w:val="uk-UA"/>
        </w:rPr>
        <w:t xml:space="preserve">Виходить </w:t>
      </w:r>
      <w:r w:rsidR="009C310B">
        <w:rPr>
          <w:lang w:val="uk-UA"/>
        </w:rPr>
        <w:t>і</w:t>
      </w:r>
      <w:r w:rsidRPr="0040390D">
        <w:rPr>
          <w:lang w:val="uk-UA"/>
        </w:rPr>
        <w:t xml:space="preserve"> виймає пакет </w:t>
      </w:r>
      <w:r w:rsidR="009C310B">
        <w:rPr>
          <w:lang w:val="uk-UA"/>
        </w:rPr>
        <w:t>і</w:t>
      </w:r>
      <w:r w:rsidRPr="0040390D">
        <w:rPr>
          <w:lang w:val="uk-UA"/>
        </w:rPr>
        <w:t>з продуктами.</w:t>
      </w:r>
    </w:p>
    <w:p w:rsidR="00422A3B" w:rsidRPr="0040390D" w:rsidRDefault="00422A3B" w:rsidP="008668AE">
      <w:pPr>
        <w:pStyle w:val="a3"/>
        <w:rPr>
          <w:lang w:val="uk-UA"/>
        </w:rPr>
      </w:pPr>
      <w:r w:rsidRPr="0040390D">
        <w:rPr>
          <w:lang w:val="uk-UA"/>
        </w:rPr>
        <w:t xml:space="preserve">Проходить кілька кроків і звертає увагу на </w:t>
      </w:r>
      <w:proofErr w:type="spellStart"/>
      <w:r w:rsidR="009C310B">
        <w:rPr>
          <w:lang w:val="uk-UA"/>
        </w:rPr>
        <w:t>и</w:t>
      </w:r>
      <w:r w:rsidRPr="0040390D">
        <w:rPr>
          <w:lang w:val="uk-UA"/>
        </w:rPr>
        <w:t>нший</w:t>
      </w:r>
      <w:proofErr w:type="spellEnd"/>
      <w:r w:rsidRPr="0040390D">
        <w:rPr>
          <w:lang w:val="uk-UA"/>
        </w:rPr>
        <w:t xml:space="preserve"> припаркований автомобіль. Зупиняється.</w:t>
      </w:r>
    </w:p>
    <w:p w:rsidR="00422A3B" w:rsidRPr="0040390D" w:rsidRDefault="00422A3B" w:rsidP="008668AE">
      <w:pPr>
        <w:pStyle w:val="a3"/>
        <w:rPr>
          <w:lang w:val="uk-UA"/>
        </w:rPr>
      </w:pPr>
      <w:r w:rsidRPr="0040390D">
        <w:rPr>
          <w:lang w:val="uk-UA"/>
        </w:rPr>
        <w:lastRenderedPageBreak/>
        <w:t>Піднімає голову й дивиться на кілька освітлених вікон.</w:t>
      </w:r>
      <w:r w:rsidR="00C46F8B" w:rsidRPr="0040390D">
        <w:rPr>
          <w:lang w:val="uk-UA"/>
        </w:rPr>
        <w:t xml:space="preserve"> Деякий час стоїть, вагаючись. Тоді повертається до власної автівки, роздратовано сідає за кермо.</w:t>
      </w:r>
    </w:p>
    <w:p w:rsidR="00C46F8B" w:rsidRPr="0040390D" w:rsidRDefault="00C46F8B" w:rsidP="008668AE">
      <w:pPr>
        <w:pStyle w:val="a3"/>
        <w:rPr>
          <w:lang w:val="uk-UA"/>
        </w:rPr>
      </w:pPr>
      <w:r w:rsidRPr="0040390D">
        <w:rPr>
          <w:lang w:val="uk-UA"/>
        </w:rPr>
        <w:t>Виймає телефон</w:t>
      </w:r>
      <w:r w:rsidR="009C310B">
        <w:rPr>
          <w:lang w:val="uk-UA"/>
        </w:rPr>
        <w:t>а</w:t>
      </w:r>
      <w:r w:rsidRPr="0040390D">
        <w:rPr>
          <w:lang w:val="uk-UA"/>
        </w:rPr>
        <w:t>, набирає номер.</w:t>
      </w:r>
    </w:p>
    <w:p w:rsidR="00C46F8B" w:rsidRPr="0040390D" w:rsidRDefault="00C46F8B" w:rsidP="008668AE">
      <w:pPr>
        <w:pStyle w:val="a3"/>
        <w:rPr>
          <w:lang w:val="uk-UA"/>
        </w:rPr>
      </w:pPr>
    </w:p>
    <w:p w:rsidR="00C46F8B" w:rsidRPr="0040390D" w:rsidRDefault="00C46F8B" w:rsidP="00C46F8B">
      <w:pPr>
        <w:pStyle w:val="a3"/>
        <w:jc w:val="center"/>
        <w:rPr>
          <w:lang w:val="uk-UA"/>
        </w:rPr>
      </w:pPr>
      <w:r w:rsidRPr="0040390D">
        <w:rPr>
          <w:lang w:val="uk-UA"/>
        </w:rPr>
        <w:t>НАТАЛКА</w:t>
      </w:r>
    </w:p>
    <w:p w:rsidR="00427658" w:rsidRPr="0040390D" w:rsidRDefault="00427658" w:rsidP="00427658">
      <w:pPr>
        <w:pStyle w:val="a5"/>
      </w:pPr>
      <w:proofErr w:type="spellStart"/>
      <w:r w:rsidRPr="0040390D">
        <w:t>Привіт</w:t>
      </w:r>
      <w:proofErr w:type="spellEnd"/>
      <w:r w:rsidRPr="0040390D">
        <w:t xml:space="preserve">, Юль. Як </w:t>
      </w:r>
      <w:proofErr w:type="spellStart"/>
      <w:r w:rsidRPr="0040390D">
        <w:t>справи</w:t>
      </w:r>
      <w:proofErr w:type="spellEnd"/>
      <w:r w:rsidRPr="0040390D">
        <w:t>?</w:t>
      </w:r>
    </w:p>
    <w:p w:rsidR="00A24B2A" w:rsidRPr="0040390D" w:rsidRDefault="00C46F8B" w:rsidP="00C46F8B">
      <w:pPr>
        <w:pStyle w:val="a4"/>
        <w:jc w:val="center"/>
        <w:rPr>
          <w:lang w:val="uk-UA"/>
        </w:rPr>
      </w:pPr>
      <w:r w:rsidRPr="0040390D">
        <w:rPr>
          <w:lang w:val="uk-UA"/>
        </w:rPr>
        <w:t>…….</w:t>
      </w:r>
    </w:p>
    <w:p w:rsidR="00427658" w:rsidRPr="0040390D" w:rsidRDefault="00427658" w:rsidP="00427658">
      <w:pPr>
        <w:pStyle w:val="a5"/>
      </w:pPr>
      <w:r w:rsidRPr="0040390D">
        <w:t xml:space="preserve">А </w:t>
      </w:r>
      <w:proofErr w:type="spellStart"/>
      <w:r w:rsidRPr="0040390D">
        <w:t>ти</w:t>
      </w:r>
      <w:proofErr w:type="spellEnd"/>
      <w:r w:rsidRPr="0040390D">
        <w:t xml:space="preserve"> </w:t>
      </w:r>
      <w:proofErr w:type="spellStart"/>
      <w:r w:rsidRPr="0040390D">
        <w:t>вдома</w:t>
      </w:r>
      <w:proofErr w:type="spellEnd"/>
      <w:r w:rsidRPr="0040390D">
        <w:t xml:space="preserve"> зараз?</w:t>
      </w:r>
    </w:p>
    <w:p w:rsidR="000B3A4D" w:rsidRPr="0040390D" w:rsidRDefault="000B3A4D" w:rsidP="00427658">
      <w:pPr>
        <w:pStyle w:val="a5"/>
        <w:rPr>
          <w:lang w:val="uk-UA"/>
        </w:rPr>
      </w:pPr>
      <w:r w:rsidRPr="0040390D">
        <w:rPr>
          <w:lang w:val="uk-UA"/>
        </w:rPr>
        <w:t>………</w:t>
      </w:r>
    </w:p>
    <w:p w:rsidR="00427658" w:rsidRPr="0040390D" w:rsidRDefault="00427658" w:rsidP="00427658">
      <w:pPr>
        <w:pStyle w:val="a5"/>
      </w:pPr>
      <w:r w:rsidRPr="0040390D">
        <w:t xml:space="preserve">Ясно. І </w:t>
      </w:r>
      <w:proofErr w:type="spellStart"/>
      <w:r w:rsidRPr="0040390D">
        <w:t>ночувати</w:t>
      </w:r>
      <w:proofErr w:type="spellEnd"/>
      <w:r w:rsidRPr="0040390D">
        <w:t xml:space="preserve"> там будете?</w:t>
      </w:r>
    </w:p>
    <w:p w:rsidR="000B3A4D" w:rsidRPr="0040390D" w:rsidRDefault="000B3A4D" w:rsidP="00427658">
      <w:pPr>
        <w:pStyle w:val="a5"/>
        <w:rPr>
          <w:lang w:val="uk-UA"/>
        </w:rPr>
      </w:pPr>
      <w:r w:rsidRPr="0040390D">
        <w:rPr>
          <w:lang w:val="uk-UA"/>
        </w:rPr>
        <w:t>………</w:t>
      </w:r>
    </w:p>
    <w:p w:rsidR="00427658" w:rsidRPr="0040390D" w:rsidRDefault="00427658" w:rsidP="00427658">
      <w:pPr>
        <w:pStyle w:val="a5"/>
      </w:pPr>
      <w:proofErr w:type="spellStart"/>
      <w:r w:rsidRPr="0040390D">
        <w:t>Ні</w:t>
      </w:r>
      <w:proofErr w:type="spellEnd"/>
      <w:r w:rsidRPr="0040390D">
        <w:t xml:space="preserve">, все </w:t>
      </w:r>
      <w:proofErr w:type="spellStart"/>
      <w:r w:rsidRPr="0040390D">
        <w:t>гаразд</w:t>
      </w:r>
      <w:proofErr w:type="spellEnd"/>
      <w:r w:rsidRPr="0040390D">
        <w:t>, так просто.</w:t>
      </w:r>
    </w:p>
    <w:p w:rsidR="00427658" w:rsidRPr="0040390D" w:rsidRDefault="00427658" w:rsidP="00427658">
      <w:pPr>
        <w:pStyle w:val="a5"/>
      </w:pPr>
      <w:r w:rsidRPr="0040390D">
        <w:t xml:space="preserve">Так, </w:t>
      </w:r>
      <w:proofErr w:type="spellStart"/>
      <w:r w:rsidRPr="0040390D">
        <w:t>бувай</w:t>
      </w:r>
      <w:proofErr w:type="spellEnd"/>
      <w:r w:rsidRPr="0040390D">
        <w:t xml:space="preserve">, </w:t>
      </w:r>
      <w:proofErr w:type="spellStart"/>
      <w:r w:rsidRPr="0040390D">
        <w:t>побачимось</w:t>
      </w:r>
      <w:proofErr w:type="spellEnd"/>
      <w:r w:rsidRPr="0040390D">
        <w:t>.</w:t>
      </w:r>
    </w:p>
    <w:p w:rsidR="000B3A4D" w:rsidRPr="0040390D" w:rsidRDefault="000B3A4D" w:rsidP="00C46F8B">
      <w:pPr>
        <w:pStyle w:val="a3"/>
        <w:jc w:val="center"/>
        <w:rPr>
          <w:lang w:val="uk-UA"/>
        </w:rPr>
      </w:pPr>
    </w:p>
    <w:p w:rsidR="000B3A4D" w:rsidRPr="0040390D" w:rsidRDefault="000B3A4D" w:rsidP="000B3A4D">
      <w:pPr>
        <w:pStyle w:val="a3"/>
        <w:rPr>
          <w:lang w:val="uk-UA"/>
        </w:rPr>
      </w:pPr>
      <w:r w:rsidRPr="0040390D">
        <w:rPr>
          <w:lang w:val="uk-UA"/>
        </w:rPr>
        <w:t xml:space="preserve">Наталка завершує розмову, заводить автівку </w:t>
      </w:r>
      <w:r w:rsidR="009C310B">
        <w:rPr>
          <w:lang w:val="uk-UA"/>
        </w:rPr>
        <w:t>й</w:t>
      </w:r>
      <w:r w:rsidRPr="0040390D">
        <w:rPr>
          <w:lang w:val="uk-UA"/>
        </w:rPr>
        <w:t xml:space="preserve"> </w:t>
      </w:r>
      <w:proofErr w:type="spellStart"/>
      <w:r w:rsidRPr="0040390D">
        <w:rPr>
          <w:lang w:val="uk-UA"/>
        </w:rPr>
        <w:t>відїжджає</w:t>
      </w:r>
      <w:proofErr w:type="spellEnd"/>
      <w:r w:rsidRPr="0040390D">
        <w:rPr>
          <w:lang w:val="uk-UA"/>
        </w:rPr>
        <w:t xml:space="preserve"> від будинку.</w:t>
      </w:r>
    </w:p>
    <w:p w:rsidR="0096316F" w:rsidRPr="0040390D" w:rsidRDefault="0096316F" w:rsidP="000B3A4D">
      <w:pPr>
        <w:pStyle w:val="a3"/>
        <w:rPr>
          <w:lang w:val="uk-UA"/>
        </w:rPr>
      </w:pPr>
    </w:p>
    <w:p w:rsidR="0096316F" w:rsidRPr="0040390D" w:rsidRDefault="0096316F" w:rsidP="000B3A4D">
      <w:pPr>
        <w:pStyle w:val="a3"/>
        <w:rPr>
          <w:lang w:val="uk-UA"/>
        </w:rPr>
      </w:pPr>
      <w:r w:rsidRPr="0040390D">
        <w:rPr>
          <w:lang w:val="uk-UA"/>
        </w:rPr>
        <w:t>ІНТ. КВАРТИРА ГНАТА. НІЧ.</w:t>
      </w:r>
    </w:p>
    <w:p w:rsidR="0096316F" w:rsidRPr="0040390D" w:rsidRDefault="0096316F" w:rsidP="000B3A4D">
      <w:pPr>
        <w:pStyle w:val="a3"/>
        <w:rPr>
          <w:lang w:val="uk-UA"/>
        </w:rPr>
      </w:pPr>
    </w:p>
    <w:p w:rsidR="0096316F" w:rsidRPr="0040390D" w:rsidRDefault="0096316F" w:rsidP="000B3A4D">
      <w:pPr>
        <w:pStyle w:val="a3"/>
        <w:rPr>
          <w:lang w:val="uk-UA"/>
        </w:rPr>
      </w:pPr>
      <w:proofErr w:type="spellStart"/>
      <w:r w:rsidRPr="0040390D">
        <w:rPr>
          <w:lang w:val="uk-UA"/>
        </w:rPr>
        <w:t>Гнат</w:t>
      </w:r>
      <w:proofErr w:type="spellEnd"/>
      <w:r w:rsidRPr="0040390D">
        <w:rPr>
          <w:lang w:val="uk-UA"/>
        </w:rPr>
        <w:t xml:space="preserve">, тримаючи в руці склянку з </w:t>
      </w:r>
      <w:proofErr w:type="spellStart"/>
      <w:r w:rsidRPr="0040390D">
        <w:rPr>
          <w:lang w:val="uk-UA"/>
        </w:rPr>
        <w:t>трояндою</w:t>
      </w:r>
      <w:proofErr w:type="spellEnd"/>
      <w:r w:rsidRPr="0040390D">
        <w:rPr>
          <w:lang w:val="uk-UA"/>
        </w:rPr>
        <w:t>, заходить до кімнати. Підходить до письмового столу і ставить склянку поряд з фотографією жінки, що стоїть на його письмовому столі.</w:t>
      </w:r>
    </w:p>
    <w:p w:rsidR="0096316F" w:rsidRPr="0040390D" w:rsidRDefault="0096316F" w:rsidP="000B3A4D">
      <w:pPr>
        <w:pStyle w:val="a3"/>
        <w:rPr>
          <w:lang w:val="uk-UA"/>
        </w:rPr>
      </w:pPr>
      <w:r w:rsidRPr="0040390D">
        <w:rPr>
          <w:lang w:val="uk-UA"/>
        </w:rPr>
        <w:t xml:space="preserve">Дістає з шафи пляшку </w:t>
      </w:r>
      <w:proofErr w:type="spellStart"/>
      <w:r w:rsidRPr="0040390D">
        <w:rPr>
          <w:lang w:val="uk-UA"/>
        </w:rPr>
        <w:t>ко</w:t>
      </w:r>
      <w:r w:rsidR="009C310B">
        <w:rPr>
          <w:lang w:val="uk-UA"/>
        </w:rPr>
        <w:t>нь</w:t>
      </w:r>
      <w:proofErr w:type="spellEnd"/>
      <w:r w:rsidRPr="0040390D">
        <w:t xml:space="preserve">яку та </w:t>
      </w:r>
      <w:proofErr w:type="spellStart"/>
      <w:r w:rsidRPr="0040390D">
        <w:t>дв</w:t>
      </w:r>
      <w:proofErr w:type="spellEnd"/>
      <w:r w:rsidRPr="0040390D">
        <w:rPr>
          <w:lang w:val="uk-UA"/>
        </w:rPr>
        <w:t>і</w:t>
      </w:r>
      <w:r w:rsidRPr="0040390D">
        <w:t xml:space="preserve"> чарки</w:t>
      </w:r>
      <w:r w:rsidRPr="0040390D">
        <w:rPr>
          <w:lang w:val="uk-UA"/>
        </w:rPr>
        <w:t>.</w:t>
      </w:r>
    </w:p>
    <w:p w:rsidR="0096316F" w:rsidRPr="0040390D" w:rsidRDefault="0096316F" w:rsidP="000B3A4D">
      <w:pPr>
        <w:pStyle w:val="a3"/>
        <w:rPr>
          <w:lang w:val="uk-UA"/>
        </w:rPr>
      </w:pPr>
      <w:r w:rsidRPr="0040390D">
        <w:rPr>
          <w:lang w:val="uk-UA"/>
        </w:rPr>
        <w:t xml:space="preserve">Сідає до столу. Наливає коньяк </w:t>
      </w:r>
      <w:r w:rsidR="009C310B">
        <w:rPr>
          <w:lang w:val="uk-UA"/>
        </w:rPr>
        <w:t>до</w:t>
      </w:r>
      <w:r w:rsidRPr="0040390D">
        <w:rPr>
          <w:lang w:val="uk-UA"/>
        </w:rPr>
        <w:t xml:space="preserve"> чар</w:t>
      </w:r>
      <w:r w:rsidR="009C310B">
        <w:rPr>
          <w:lang w:val="uk-UA"/>
        </w:rPr>
        <w:t>о</w:t>
      </w:r>
      <w:r w:rsidRPr="0040390D">
        <w:rPr>
          <w:lang w:val="uk-UA"/>
        </w:rPr>
        <w:t>к.</w:t>
      </w:r>
    </w:p>
    <w:p w:rsidR="00226313" w:rsidRPr="0040390D" w:rsidRDefault="00226313" w:rsidP="000B3A4D">
      <w:pPr>
        <w:pStyle w:val="a3"/>
        <w:rPr>
          <w:lang w:val="uk-UA"/>
        </w:rPr>
      </w:pPr>
    </w:p>
    <w:p w:rsidR="00226313" w:rsidRPr="0040390D" w:rsidRDefault="00226313" w:rsidP="000B3A4D">
      <w:pPr>
        <w:pStyle w:val="a3"/>
        <w:rPr>
          <w:lang w:val="uk-UA"/>
        </w:rPr>
      </w:pPr>
      <w:r w:rsidRPr="0040390D">
        <w:rPr>
          <w:lang w:val="uk-UA"/>
        </w:rPr>
        <w:t>ЕКСТ. ПЕРЕД БУДИНКОМ ГНАТА. НІЧ.</w:t>
      </w:r>
    </w:p>
    <w:p w:rsidR="0096316F" w:rsidRPr="0040390D" w:rsidRDefault="0096316F" w:rsidP="000B3A4D">
      <w:pPr>
        <w:pStyle w:val="a3"/>
        <w:rPr>
          <w:lang w:val="uk-UA"/>
        </w:rPr>
      </w:pPr>
    </w:p>
    <w:p w:rsidR="0096316F" w:rsidRPr="0040390D" w:rsidRDefault="0096316F" w:rsidP="000B3A4D">
      <w:pPr>
        <w:pStyle w:val="a3"/>
        <w:rPr>
          <w:lang w:val="uk-UA"/>
        </w:rPr>
      </w:pPr>
      <w:r w:rsidRPr="0040390D">
        <w:rPr>
          <w:lang w:val="uk-UA"/>
        </w:rPr>
        <w:t>Наталчин автомобіль повільно проїжджає повз п</w:t>
      </w:r>
      <w:r w:rsidRPr="0040390D">
        <w:t>’</w:t>
      </w:r>
      <w:proofErr w:type="spellStart"/>
      <w:r w:rsidRPr="0040390D">
        <w:rPr>
          <w:lang w:val="uk-UA"/>
        </w:rPr>
        <w:t>ятиповерховий</w:t>
      </w:r>
      <w:proofErr w:type="spellEnd"/>
      <w:r w:rsidRPr="0040390D">
        <w:rPr>
          <w:lang w:val="uk-UA"/>
        </w:rPr>
        <w:t xml:space="preserve"> будинок. Вже проминувши його</w:t>
      </w:r>
      <w:r w:rsidR="009C310B">
        <w:rPr>
          <w:lang w:val="uk-UA"/>
        </w:rPr>
        <w:t>,</w:t>
      </w:r>
      <w:r w:rsidRPr="0040390D">
        <w:rPr>
          <w:lang w:val="uk-UA"/>
        </w:rPr>
        <w:t xml:space="preserve"> раптово розвертається, порушуючи правила дорожнього руху, </w:t>
      </w:r>
      <w:r w:rsidR="009C310B">
        <w:rPr>
          <w:lang w:val="uk-UA"/>
        </w:rPr>
        <w:t>й</w:t>
      </w:r>
      <w:r w:rsidRPr="0040390D">
        <w:rPr>
          <w:lang w:val="uk-UA"/>
        </w:rPr>
        <w:t xml:space="preserve"> за</w:t>
      </w:r>
      <w:r w:rsidR="009C310B">
        <w:rPr>
          <w:lang w:val="uk-UA"/>
        </w:rPr>
        <w:t>їздить</w:t>
      </w:r>
      <w:r w:rsidRPr="0040390D">
        <w:rPr>
          <w:lang w:val="uk-UA"/>
        </w:rPr>
        <w:t xml:space="preserve"> </w:t>
      </w:r>
      <w:r w:rsidR="009C310B">
        <w:rPr>
          <w:lang w:val="uk-UA"/>
        </w:rPr>
        <w:t>до будинкового</w:t>
      </w:r>
      <w:r w:rsidRPr="0040390D">
        <w:rPr>
          <w:lang w:val="uk-UA"/>
        </w:rPr>
        <w:t xml:space="preserve"> дв</w:t>
      </w:r>
      <w:r w:rsidR="009C310B">
        <w:rPr>
          <w:lang w:val="uk-UA"/>
        </w:rPr>
        <w:t>ор</w:t>
      </w:r>
      <w:r w:rsidRPr="0040390D">
        <w:rPr>
          <w:lang w:val="uk-UA"/>
        </w:rPr>
        <w:t xml:space="preserve">у. </w:t>
      </w:r>
    </w:p>
    <w:p w:rsidR="006A1B22" w:rsidRPr="0040390D" w:rsidRDefault="006A1B22" w:rsidP="000B3A4D">
      <w:pPr>
        <w:pStyle w:val="a3"/>
        <w:rPr>
          <w:lang w:val="uk-UA"/>
        </w:rPr>
      </w:pPr>
      <w:r w:rsidRPr="0040390D">
        <w:rPr>
          <w:lang w:val="uk-UA"/>
        </w:rPr>
        <w:t xml:space="preserve">Наталка щось шукає в </w:t>
      </w:r>
      <w:r w:rsidR="009C310B">
        <w:rPr>
          <w:lang w:val="uk-UA"/>
        </w:rPr>
        <w:t>торбин</w:t>
      </w:r>
      <w:r w:rsidRPr="0040390D">
        <w:rPr>
          <w:lang w:val="uk-UA"/>
        </w:rPr>
        <w:t xml:space="preserve">і з продуктами, виймає пачку цигарок. Кладе її до кишені </w:t>
      </w:r>
      <w:r w:rsidR="009C310B">
        <w:rPr>
          <w:lang w:val="uk-UA"/>
        </w:rPr>
        <w:t>й</w:t>
      </w:r>
      <w:r w:rsidRPr="0040390D">
        <w:rPr>
          <w:lang w:val="uk-UA"/>
        </w:rPr>
        <w:t xml:space="preserve"> виходить з автомобіл</w:t>
      </w:r>
      <w:r w:rsidR="009C310B">
        <w:rPr>
          <w:lang w:val="uk-UA"/>
        </w:rPr>
        <w:t>я</w:t>
      </w:r>
      <w:r w:rsidRPr="0040390D">
        <w:rPr>
          <w:lang w:val="uk-UA"/>
        </w:rPr>
        <w:t>, не беручи більш</w:t>
      </w:r>
      <w:r w:rsidR="009C310B">
        <w:rPr>
          <w:lang w:val="uk-UA"/>
        </w:rPr>
        <w:t>е</w:t>
      </w:r>
      <w:r w:rsidRPr="0040390D">
        <w:rPr>
          <w:lang w:val="uk-UA"/>
        </w:rPr>
        <w:t xml:space="preserve"> нічого. </w:t>
      </w:r>
    </w:p>
    <w:p w:rsidR="006A1B22" w:rsidRPr="0040390D" w:rsidRDefault="006A1B22" w:rsidP="000B3A4D">
      <w:pPr>
        <w:pStyle w:val="a3"/>
        <w:rPr>
          <w:lang w:val="uk-UA"/>
        </w:rPr>
      </w:pPr>
      <w:r w:rsidRPr="0040390D">
        <w:rPr>
          <w:lang w:val="uk-UA"/>
        </w:rPr>
        <w:t>Заходить до під</w:t>
      </w:r>
      <w:r w:rsidRPr="0040390D">
        <w:t>’</w:t>
      </w:r>
      <w:r w:rsidRPr="0040390D">
        <w:rPr>
          <w:lang w:val="uk-UA"/>
        </w:rPr>
        <w:t>їзду й піднімається на другий поверх. Тисне кнопку дзвінка.</w:t>
      </w:r>
    </w:p>
    <w:p w:rsidR="006A1B22" w:rsidRPr="0040390D" w:rsidRDefault="006A1B22" w:rsidP="000B3A4D">
      <w:pPr>
        <w:pStyle w:val="a3"/>
        <w:rPr>
          <w:lang w:val="uk-UA"/>
        </w:rPr>
      </w:pPr>
    </w:p>
    <w:p w:rsidR="006A1B22" w:rsidRPr="0040390D" w:rsidRDefault="006A1B22" w:rsidP="000B3A4D">
      <w:pPr>
        <w:pStyle w:val="a3"/>
        <w:rPr>
          <w:lang w:val="uk-UA"/>
        </w:rPr>
      </w:pPr>
      <w:r w:rsidRPr="0040390D">
        <w:rPr>
          <w:lang w:val="uk-UA"/>
        </w:rPr>
        <w:t>ІНТ. КВАРТИРА ГНАТА.</w:t>
      </w:r>
    </w:p>
    <w:p w:rsidR="006A1B22" w:rsidRPr="0040390D" w:rsidRDefault="006A1B22" w:rsidP="000B3A4D">
      <w:pPr>
        <w:pStyle w:val="a3"/>
        <w:rPr>
          <w:lang w:val="uk-UA"/>
        </w:rPr>
      </w:pPr>
    </w:p>
    <w:p w:rsidR="006A1B22" w:rsidRPr="0040390D" w:rsidRDefault="006A1B22" w:rsidP="000B3A4D">
      <w:pPr>
        <w:pStyle w:val="a3"/>
        <w:rPr>
          <w:lang w:val="uk-UA"/>
        </w:rPr>
      </w:pPr>
      <w:proofErr w:type="spellStart"/>
      <w:r w:rsidRPr="0040390D">
        <w:rPr>
          <w:lang w:val="uk-UA"/>
        </w:rPr>
        <w:t>Гнат</w:t>
      </w:r>
      <w:proofErr w:type="spellEnd"/>
      <w:r w:rsidRPr="0040390D">
        <w:rPr>
          <w:lang w:val="uk-UA"/>
        </w:rPr>
        <w:t xml:space="preserve"> сидить за столом. Чується дзвінок у двері. </w:t>
      </w:r>
    </w:p>
    <w:p w:rsidR="006A1B22" w:rsidRPr="0040390D" w:rsidRDefault="009C310B" w:rsidP="000B3A4D">
      <w:pPr>
        <w:pStyle w:val="a3"/>
        <w:rPr>
          <w:lang w:val="uk-UA"/>
        </w:rPr>
      </w:pPr>
      <w:proofErr w:type="spellStart"/>
      <w:r>
        <w:rPr>
          <w:lang w:val="uk-UA"/>
        </w:rPr>
        <w:t>Гнат</w:t>
      </w:r>
      <w:proofErr w:type="spellEnd"/>
      <w:r w:rsidR="006A1B22" w:rsidRPr="0040390D">
        <w:rPr>
          <w:lang w:val="uk-UA"/>
        </w:rPr>
        <w:t xml:space="preserve"> встає і </w:t>
      </w:r>
      <w:r>
        <w:rPr>
          <w:lang w:val="uk-UA"/>
        </w:rPr>
        <w:t>прямує</w:t>
      </w:r>
      <w:r w:rsidR="006A1B22" w:rsidRPr="0040390D">
        <w:rPr>
          <w:lang w:val="uk-UA"/>
        </w:rPr>
        <w:t xml:space="preserve"> до дверей.</w:t>
      </w:r>
    </w:p>
    <w:p w:rsidR="00385275" w:rsidRPr="0040390D" w:rsidRDefault="00385275" w:rsidP="000B3A4D">
      <w:pPr>
        <w:pStyle w:val="a3"/>
        <w:rPr>
          <w:lang w:val="uk-UA"/>
        </w:rPr>
      </w:pPr>
      <w:proofErr w:type="spellStart"/>
      <w:r w:rsidRPr="0040390D">
        <w:rPr>
          <w:lang w:val="uk-UA"/>
        </w:rPr>
        <w:t>Гнат</w:t>
      </w:r>
      <w:proofErr w:type="spellEnd"/>
      <w:r w:rsidRPr="0040390D">
        <w:rPr>
          <w:lang w:val="uk-UA"/>
        </w:rPr>
        <w:t xml:space="preserve"> відчиняє двері. Перед ним стоїть Наталка. Він робить крок </w:t>
      </w:r>
      <w:r w:rsidR="009C310B">
        <w:rPr>
          <w:lang w:val="uk-UA"/>
        </w:rPr>
        <w:t>у</w:t>
      </w:r>
      <w:r w:rsidRPr="0040390D">
        <w:rPr>
          <w:lang w:val="uk-UA"/>
        </w:rPr>
        <w:t>бік, Наталка мовчки заходить.</w:t>
      </w:r>
    </w:p>
    <w:p w:rsidR="00385275" w:rsidRPr="0040390D" w:rsidRDefault="00385275" w:rsidP="000B3A4D">
      <w:pPr>
        <w:pStyle w:val="a3"/>
        <w:rPr>
          <w:lang w:val="uk-UA"/>
        </w:rPr>
      </w:pPr>
      <w:r w:rsidRPr="0040390D">
        <w:rPr>
          <w:lang w:val="uk-UA"/>
        </w:rPr>
        <w:t>Не роздягаючись вона проходить до кімнати.</w:t>
      </w:r>
    </w:p>
    <w:p w:rsidR="00385275" w:rsidRPr="0040390D" w:rsidRDefault="00385275" w:rsidP="000B3A4D">
      <w:pPr>
        <w:pStyle w:val="a3"/>
        <w:rPr>
          <w:lang w:val="uk-UA"/>
        </w:rPr>
      </w:pPr>
    </w:p>
    <w:p w:rsidR="00E70255" w:rsidRPr="0040390D" w:rsidRDefault="00E70255" w:rsidP="00385275">
      <w:pPr>
        <w:pStyle w:val="a3"/>
        <w:jc w:val="center"/>
        <w:rPr>
          <w:lang w:val="uk-UA"/>
        </w:rPr>
      </w:pPr>
    </w:p>
    <w:p w:rsidR="00E70255" w:rsidRPr="0040390D" w:rsidRDefault="00E70255" w:rsidP="00385275">
      <w:pPr>
        <w:pStyle w:val="a3"/>
        <w:jc w:val="center"/>
        <w:rPr>
          <w:lang w:val="uk-UA"/>
        </w:rPr>
      </w:pPr>
    </w:p>
    <w:p w:rsidR="00385275" w:rsidRPr="0040390D" w:rsidRDefault="00385275" w:rsidP="00385275">
      <w:pPr>
        <w:pStyle w:val="a3"/>
        <w:jc w:val="center"/>
        <w:rPr>
          <w:lang w:val="uk-UA"/>
        </w:rPr>
      </w:pPr>
      <w:r w:rsidRPr="0040390D">
        <w:rPr>
          <w:lang w:val="uk-UA"/>
        </w:rPr>
        <w:t>НАТАЛКА</w:t>
      </w:r>
    </w:p>
    <w:p w:rsidR="00385275" w:rsidRPr="0040390D" w:rsidRDefault="00385275" w:rsidP="00385275">
      <w:pPr>
        <w:pStyle w:val="a3"/>
        <w:jc w:val="center"/>
        <w:rPr>
          <w:lang w:val="uk-UA"/>
        </w:rPr>
      </w:pPr>
      <w:r w:rsidRPr="0040390D">
        <w:rPr>
          <w:lang w:val="uk-UA"/>
        </w:rPr>
        <w:t xml:space="preserve">(не дивлячись на </w:t>
      </w:r>
      <w:proofErr w:type="spellStart"/>
      <w:r w:rsidRPr="0040390D">
        <w:rPr>
          <w:lang w:val="uk-UA"/>
        </w:rPr>
        <w:t>Гната</w:t>
      </w:r>
      <w:proofErr w:type="spellEnd"/>
      <w:r w:rsidRPr="0040390D">
        <w:rPr>
          <w:lang w:val="uk-UA"/>
        </w:rPr>
        <w:t>)</w:t>
      </w:r>
    </w:p>
    <w:p w:rsidR="00427658" w:rsidRPr="0040390D" w:rsidRDefault="00427658" w:rsidP="00427658">
      <w:pPr>
        <w:pStyle w:val="a5"/>
      </w:pPr>
      <w:r w:rsidRPr="0040390D">
        <w:t xml:space="preserve">Я </w:t>
      </w:r>
      <w:proofErr w:type="spellStart"/>
      <w:r w:rsidRPr="0040390D">
        <w:t>була</w:t>
      </w:r>
      <w:proofErr w:type="spellEnd"/>
      <w:r w:rsidRPr="0040390D">
        <w:t xml:space="preserve"> </w:t>
      </w:r>
      <w:proofErr w:type="spellStart"/>
      <w:r w:rsidRPr="0040390D">
        <w:t>сьогодні</w:t>
      </w:r>
      <w:proofErr w:type="spellEnd"/>
      <w:r w:rsidRPr="0040390D">
        <w:t xml:space="preserve"> </w:t>
      </w:r>
      <w:r w:rsidR="009C310B">
        <w:rPr>
          <w:lang w:val="uk-UA"/>
        </w:rPr>
        <w:t>в</w:t>
      </w:r>
      <w:r w:rsidRPr="0040390D">
        <w:t xml:space="preserve"> </w:t>
      </w:r>
      <w:proofErr w:type="spellStart"/>
      <w:r w:rsidRPr="0040390D">
        <w:t>мами</w:t>
      </w:r>
      <w:proofErr w:type="spellEnd"/>
      <w:r w:rsidRPr="0040390D">
        <w:t>.</w:t>
      </w:r>
    </w:p>
    <w:p w:rsidR="00427658" w:rsidRPr="0040390D" w:rsidRDefault="00427658" w:rsidP="00427658">
      <w:pPr>
        <w:pStyle w:val="a5"/>
      </w:pPr>
      <w:proofErr w:type="spellStart"/>
      <w:r w:rsidRPr="0040390D">
        <w:t>Ти</w:t>
      </w:r>
      <w:proofErr w:type="spellEnd"/>
      <w:r w:rsidRPr="0040390D">
        <w:t xml:space="preserve">… </w:t>
      </w:r>
      <w:proofErr w:type="spellStart"/>
      <w:r w:rsidRPr="0040390D">
        <w:t>ти</w:t>
      </w:r>
      <w:proofErr w:type="spellEnd"/>
      <w:r w:rsidRPr="0040390D">
        <w:t xml:space="preserve"> не </w:t>
      </w:r>
      <w:proofErr w:type="spellStart"/>
      <w:r w:rsidRPr="0040390D">
        <w:t>був</w:t>
      </w:r>
      <w:proofErr w:type="spellEnd"/>
      <w:r w:rsidRPr="0040390D">
        <w:t xml:space="preserve"> там </w:t>
      </w:r>
      <w:proofErr w:type="spellStart"/>
      <w:r w:rsidRPr="0040390D">
        <w:t>жодного</w:t>
      </w:r>
      <w:proofErr w:type="spellEnd"/>
      <w:r w:rsidRPr="0040390D">
        <w:t xml:space="preserve"> </w:t>
      </w:r>
    </w:p>
    <w:p w:rsidR="00427658" w:rsidRPr="0040390D" w:rsidRDefault="00427658" w:rsidP="00427658">
      <w:pPr>
        <w:pStyle w:val="a5"/>
      </w:pPr>
      <w:r w:rsidRPr="0040390D">
        <w:t xml:space="preserve">разу </w:t>
      </w:r>
      <w:proofErr w:type="spellStart"/>
      <w:r w:rsidRPr="0040390D">
        <w:t>після</w:t>
      </w:r>
      <w:proofErr w:type="spellEnd"/>
      <w:r w:rsidRPr="0040390D">
        <w:t xml:space="preserve"> </w:t>
      </w:r>
      <w:proofErr w:type="spellStart"/>
      <w:r w:rsidRPr="0040390D">
        <w:t>похорону</w:t>
      </w:r>
      <w:proofErr w:type="spellEnd"/>
      <w:r w:rsidRPr="0040390D">
        <w:t>.</w:t>
      </w:r>
    </w:p>
    <w:p w:rsidR="00634AE7" w:rsidRPr="0040390D" w:rsidRDefault="00634AE7" w:rsidP="00634AE7">
      <w:pPr>
        <w:pStyle w:val="a3"/>
        <w:rPr>
          <w:lang w:val="uk-UA"/>
        </w:rPr>
      </w:pPr>
    </w:p>
    <w:p w:rsidR="00634AE7" w:rsidRPr="0040390D" w:rsidRDefault="009C310B" w:rsidP="00634AE7">
      <w:pPr>
        <w:pStyle w:val="a3"/>
        <w:rPr>
          <w:lang w:val="uk-UA"/>
        </w:rPr>
      </w:pPr>
      <w:r>
        <w:rPr>
          <w:lang w:val="uk-UA"/>
        </w:rPr>
        <w:lastRenderedPageBreak/>
        <w:t>Наталка</w:t>
      </w:r>
      <w:r w:rsidR="00634AE7" w:rsidRPr="0040390D">
        <w:rPr>
          <w:lang w:val="uk-UA"/>
        </w:rPr>
        <w:t xml:space="preserve"> повільно обходить кімнату, помічає пляшку на столі. </w:t>
      </w:r>
    </w:p>
    <w:p w:rsidR="00634AE7" w:rsidRPr="0040390D" w:rsidRDefault="00634AE7" w:rsidP="00634AE7">
      <w:pPr>
        <w:pStyle w:val="a3"/>
        <w:rPr>
          <w:lang w:val="uk-UA"/>
        </w:rPr>
      </w:pPr>
    </w:p>
    <w:p w:rsidR="00634AE7" w:rsidRPr="0040390D" w:rsidRDefault="00634AE7" w:rsidP="00634AE7">
      <w:pPr>
        <w:pStyle w:val="a3"/>
        <w:jc w:val="center"/>
        <w:rPr>
          <w:lang w:val="uk-UA"/>
        </w:rPr>
      </w:pPr>
      <w:r w:rsidRPr="0040390D">
        <w:rPr>
          <w:lang w:val="uk-UA"/>
        </w:rPr>
        <w:t>НАТАЛКА</w:t>
      </w:r>
    </w:p>
    <w:p w:rsidR="00634AE7" w:rsidRPr="0040390D" w:rsidRDefault="00634AE7" w:rsidP="00634AE7">
      <w:pPr>
        <w:pStyle w:val="a3"/>
        <w:jc w:val="center"/>
        <w:rPr>
          <w:lang w:val="uk-UA"/>
        </w:rPr>
      </w:pPr>
      <w:r w:rsidRPr="0040390D">
        <w:rPr>
          <w:lang w:val="uk-UA"/>
        </w:rPr>
        <w:t>(холодно)</w:t>
      </w:r>
    </w:p>
    <w:p w:rsidR="00427658" w:rsidRPr="0040390D" w:rsidRDefault="00427658" w:rsidP="00427658">
      <w:pPr>
        <w:pStyle w:val="a5"/>
        <w:rPr>
          <w:lang w:val="uk-UA"/>
        </w:rPr>
      </w:pPr>
      <w:r w:rsidRPr="0040390D">
        <w:rPr>
          <w:lang w:val="uk-UA"/>
        </w:rPr>
        <w:t>Святкуєш.</w:t>
      </w:r>
    </w:p>
    <w:p w:rsidR="00E217B3" w:rsidRPr="0040390D" w:rsidRDefault="00E217B3" w:rsidP="00634AE7">
      <w:pPr>
        <w:pStyle w:val="a3"/>
        <w:jc w:val="center"/>
        <w:rPr>
          <w:lang w:val="uk-UA"/>
        </w:rPr>
      </w:pPr>
    </w:p>
    <w:p w:rsidR="00E217B3" w:rsidRPr="0040390D" w:rsidRDefault="00E217B3" w:rsidP="00634AE7">
      <w:pPr>
        <w:pStyle w:val="a3"/>
        <w:jc w:val="center"/>
        <w:rPr>
          <w:lang w:val="uk-UA"/>
        </w:rPr>
      </w:pPr>
      <w:r w:rsidRPr="0040390D">
        <w:rPr>
          <w:lang w:val="uk-UA"/>
        </w:rPr>
        <w:t>ГНАТ</w:t>
      </w:r>
    </w:p>
    <w:p w:rsidR="00E217B3" w:rsidRPr="0040390D" w:rsidRDefault="00E217B3" w:rsidP="00634AE7">
      <w:pPr>
        <w:pStyle w:val="a3"/>
        <w:jc w:val="center"/>
        <w:rPr>
          <w:lang w:val="uk-UA"/>
        </w:rPr>
      </w:pPr>
      <w:r w:rsidRPr="0040390D">
        <w:rPr>
          <w:lang w:val="uk-UA"/>
        </w:rPr>
        <w:t>(з докором)</w:t>
      </w:r>
    </w:p>
    <w:p w:rsidR="00E217B3" w:rsidRPr="0040390D" w:rsidRDefault="00E217B3" w:rsidP="00634AE7">
      <w:pPr>
        <w:pStyle w:val="a3"/>
        <w:jc w:val="center"/>
        <w:rPr>
          <w:lang w:val="uk-UA"/>
        </w:rPr>
      </w:pPr>
      <w:r w:rsidRPr="0040390D">
        <w:rPr>
          <w:lang w:val="uk-UA"/>
        </w:rPr>
        <w:t>Наталю</w:t>
      </w:r>
      <w:r w:rsidR="00710687" w:rsidRPr="0040390D">
        <w:rPr>
          <w:lang w:val="uk-UA"/>
        </w:rPr>
        <w:t>…</w:t>
      </w:r>
    </w:p>
    <w:p w:rsidR="00427658" w:rsidRPr="0040390D" w:rsidRDefault="00427658" w:rsidP="00427658">
      <w:pPr>
        <w:pStyle w:val="a5"/>
        <w:rPr>
          <w:lang w:val="uk-UA"/>
        </w:rPr>
      </w:pPr>
      <w:r w:rsidRPr="0040390D">
        <w:rPr>
          <w:lang w:val="uk-UA"/>
        </w:rPr>
        <w:t xml:space="preserve">Ти все ж </w:t>
      </w:r>
      <w:proofErr w:type="spellStart"/>
      <w:r w:rsidRPr="0040390D">
        <w:rPr>
          <w:lang w:val="uk-UA"/>
        </w:rPr>
        <w:t>поздвонила</w:t>
      </w:r>
      <w:proofErr w:type="spellEnd"/>
      <w:r w:rsidRPr="0040390D">
        <w:rPr>
          <w:lang w:val="uk-UA"/>
        </w:rPr>
        <w:t>… і прийшла.</w:t>
      </w:r>
    </w:p>
    <w:p w:rsidR="00427658" w:rsidRPr="0040390D" w:rsidRDefault="00427658" w:rsidP="00427658">
      <w:pPr>
        <w:pStyle w:val="a5"/>
        <w:rPr>
          <w:lang w:val="uk-UA"/>
        </w:rPr>
      </w:pPr>
      <w:proofErr w:type="spellStart"/>
      <w:r w:rsidRPr="0040390D">
        <w:rPr>
          <w:lang w:val="uk-UA"/>
        </w:rPr>
        <w:t>Давай</w:t>
      </w:r>
      <w:proofErr w:type="spellEnd"/>
      <w:r w:rsidRPr="0040390D">
        <w:rPr>
          <w:lang w:val="uk-UA"/>
        </w:rPr>
        <w:t xml:space="preserve"> поговоримо спокійно.</w:t>
      </w:r>
    </w:p>
    <w:p w:rsidR="00E217B3" w:rsidRPr="0040390D" w:rsidRDefault="00E217B3" w:rsidP="00634AE7">
      <w:pPr>
        <w:pStyle w:val="a3"/>
        <w:jc w:val="center"/>
        <w:rPr>
          <w:lang w:val="uk-UA"/>
        </w:rPr>
      </w:pPr>
    </w:p>
    <w:p w:rsidR="00E217B3" w:rsidRPr="0040390D" w:rsidRDefault="00E217B3" w:rsidP="00634AE7">
      <w:pPr>
        <w:pStyle w:val="a3"/>
        <w:jc w:val="center"/>
        <w:rPr>
          <w:lang w:val="uk-UA"/>
        </w:rPr>
      </w:pPr>
      <w:r w:rsidRPr="0040390D">
        <w:rPr>
          <w:lang w:val="uk-UA"/>
        </w:rPr>
        <w:t>НАТАЛКА</w:t>
      </w:r>
    </w:p>
    <w:p w:rsidR="00427658" w:rsidRPr="0040390D" w:rsidRDefault="00427658" w:rsidP="00427658">
      <w:pPr>
        <w:pStyle w:val="a5"/>
        <w:rPr>
          <w:lang w:val="uk-UA"/>
        </w:rPr>
      </w:pPr>
      <w:proofErr w:type="spellStart"/>
      <w:r w:rsidRPr="0040390D">
        <w:rPr>
          <w:lang w:val="uk-UA"/>
        </w:rPr>
        <w:t>Давай</w:t>
      </w:r>
      <w:proofErr w:type="spellEnd"/>
      <w:r w:rsidRPr="0040390D">
        <w:rPr>
          <w:lang w:val="uk-UA"/>
        </w:rPr>
        <w:t xml:space="preserve">. </w:t>
      </w:r>
      <w:proofErr w:type="spellStart"/>
      <w:r w:rsidRPr="0040390D">
        <w:rPr>
          <w:lang w:val="uk-UA"/>
        </w:rPr>
        <w:t>Налий</w:t>
      </w:r>
      <w:proofErr w:type="spellEnd"/>
      <w:r w:rsidRPr="0040390D">
        <w:rPr>
          <w:lang w:val="uk-UA"/>
        </w:rPr>
        <w:t xml:space="preserve"> і мені, вип’ємо</w:t>
      </w:r>
    </w:p>
    <w:p w:rsidR="00427658" w:rsidRPr="0040390D" w:rsidRDefault="00427658" w:rsidP="00427658">
      <w:pPr>
        <w:pStyle w:val="a5"/>
        <w:rPr>
          <w:lang w:val="uk-UA"/>
        </w:rPr>
      </w:pPr>
      <w:r w:rsidRPr="0040390D">
        <w:rPr>
          <w:lang w:val="uk-UA"/>
        </w:rPr>
        <w:t>за її п’ятдесят сьомий день</w:t>
      </w:r>
    </w:p>
    <w:p w:rsidR="00427658" w:rsidRPr="0040390D" w:rsidRDefault="00427658" w:rsidP="00427658">
      <w:pPr>
        <w:pStyle w:val="a5"/>
        <w:rPr>
          <w:lang w:val="uk-UA"/>
        </w:rPr>
      </w:pPr>
      <w:r w:rsidRPr="0040390D">
        <w:rPr>
          <w:lang w:val="uk-UA"/>
        </w:rPr>
        <w:t>народження, бо коли ти кажеш оце «спокійно», я боюс</w:t>
      </w:r>
      <w:r w:rsidR="009C310B">
        <w:rPr>
          <w:lang w:val="uk-UA"/>
        </w:rPr>
        <w:t>я</w:t>
      </w:r>
      <w:r w:rsidRPr="0040390D">
        <w:rPr>
          <w:lang w:val="uk-UA"/>
        </w:rPr>
        <w:t xml:space="preserve"> зламати зуби.</w:t>
      </w:r>
    </w:p>
    <w:p w:rsidR="00427658" w:rsidRPr="0040390D" w:rsidRDefault="00427658" w:rsidP="00427658">
      <w:pPr>
        <w:pStyle w:val="a5"/>
        <w:rPr>
          <w:lang w:val="uk-UA"/>
        </w:rPr>
      </w:pPr>
      <w:r w:rsidRPr="0040390D">
        <w:rPr>
          <w:lang w:val="uk-UA"/>
        </w:rPr>
        <w:t xml:space="preserve">Я от не розумію, ну хай вона не казала про свою хворобу, але як ти міг не помічати? </w:t>
      </w:r>
      <w:r w:rsidR="00E14B3A" w:rsidRPr="0040390D">
        <w:rPr>
          <w:lang w:val="uk-UA"/>
        </w:rPr>
        <w:t xml:space="preserve">Ви ж були, мені здавалося, ідеальним подружжям… </w:t>
      </w:r>
      <w:r w:rsidRPr="0040390D">
        <w:rPr>
          <w:lang w:val="uk-UA"/>
        </w:rPr>
        <w:t>Я б… якби я була тут…</w:t>
      </w:r>
    </w:p>
    <w:p w:rsidR="00053159" w:rsidRPr="0040390D" w:rsidRDefault="00053159" w:rsidP="00634AE7">
      <w:pPr>
        <w:pStyle w:val="a3"/>
        <w:jc w:val="center"/>
        <w:rPr>
          <w:lang w:val="uk-UA"/>
        </w:rPr>
      </w:pPr>
    </w:p>
    <w:p w:rsidR="00053159" w:rsidRPr="0040390D" w:rsidRDefault="00053159" w:rsidP="00634AE7">
      <w:pPr>
        <w:pStyle w:val="a3"/>
        <w:jc w:val="center"/>
        <w:rPr>
          <w:lang w:val="uk-UA"/>
        </w:rPr>
      </w:pPr>
      <w:r w:rsidRPr="0040390D">
        <w:rPr>
          <w:lang w:val="uk-UA"/>
        </w:rPr>
        <w:t>ГНАТ</w:t>
      </w:r>
    </w:p>
    <w:p w:rsidR="00427658" w:rsidRPr="0040390D" w:rsidRDefault="00427658" w:rsidP="00427658">
      <w:pPr>
        <w:pStyle w:val="a5"/>
      </w:pPr>
      <w:proofErr w:type="spellStart"/>
      <w:r w:rsidRPr="0040390D">
        <w:t>Ти</w:t>
      </w:r>
      <w:proofErr w:type="spellEnd"/>
      <w:r w:rsidRPr="0040390D">
        <w:t xml:space="preserve"> не </w:t>
      </w:r>
      <w:proofErr w:type="spellStart"/>
      <w:r w:rsidRPr="0040390D">
        <w:t>винувата</w:t>
      </w:r>
      <w:proofErr w:type="spellEnd"/>
      <w:r w:rsidRPr="0040390D">
        <w:t>…</w:t>
      </w:r>
    </w:p>
    <w:p w:rsidR="00053159" w:rsidRPr="0040390D" w:rsidRDefault="00053159" w:rsidP="00634AE7">
      <w:pPr>
        <w:pStyle w:val="a3"/>
        <w:jc w:val="center"/>
        <w:rPr>
          <w:lang w:val="uk-UA"/>
        </w:rPr>
      </w:pPr>
    </w:p>
    <w:p w:rsidR="00053159" w:rsidRPr="0040390D" w:rsidRDefault="00053159" w:rsidP="00634AE7">
      <w:pPr>
        <w:pStyle w:val="a3"/>
        <w:jc w:val="center"/>
        <w:rPr>
          <w:lang w:val="uk-UA"/>
        </w:rPr>
      </w:pPr>
      <w:r w:rsidRPr="0040390D">
        <w:rPr>
          <w:lang w:val="uk-UA"/>
        </w:rPr>
        <w:t>НАТАЛКА</w:t>
      </w:r>
    </w:p>
    <w:p w:rsidR="00427658" w:rsidRPr="0040390D" w:rsidRDefault="00427658" w:rsidP="00427658">
      <w:pPr>
        <w:pStyle w:val="a5"/>
      </w:pPr>
      <w:proofErr w:type="spellStart"/>
      <w:r w:rsidRPr="0040390D">
        <w:t>Звісно</w:t>
      </w:r>
      <w:proofErr w:type="spellEnd"/>
      <w:r w:rsidRPr="0040390D">
        <w:t xml:space="preserve"> я не </w:t>
      </w:r>
      <w:proofErr w:type="spellStart"/>
      <w:r w:rsidRPr="0040390D">
        <w:t>винувата</w:t>
      </w:r>
      <w:proofErr w:type="spellEnd"/>
      <w:r w:rsidRPr="0040390D">
        <w:t xml:space="preserve">! </w:t>
      </w:r>
      <w:proofErr w:type="spellStart"/>
      <w:r w:rsidRPr="0040390D">
        <w:t>Це</w:t>
      </w:r>
      <w:proofErr w:type="spellEnd"/>
      <w:r w:rsidRPr="0040390D">
        <w:t xml:space="preserve"> </w:t>
      </w:r>
      <w:proofErr w:type="spellStart"/>
      <w:r w:rsidRPr="0040390D">
        <w:t>ти</w:t>
      </w:r>
      <w:proofErr w:type="spellEnd"/>
      <w:r w:rsidRPr="0040390D">
        <w:t xml:space="preserve"> не сказав </w:t>
      </w:r>
      <w:proofErr w:type="spellStart"/>
      <w:r w:rsidRPr="0040390D">
        <w:t>мені</w:t>
      </w:r>
      <w:proofErr w:type="spellEnd"/>
      <w:r w:rsidRPr="0040390D">
        <w:t>!</w:t>
      </w:r>
    </w:p>
    <w:p w:rsidR="00053159" w:rsidRPr="0040390D" w:rsidRDefault="00053159" w:rsidP="00634AE7">
      <w:pPr>
        <w:pStyle w:val="a3"/>
        <w:jc w:val="center"/>
      </w:pPr>
    </w:p>
    <w:p w:rsidR="00053159" w:rsidRPr="0040390D" w:rsidRDefault="00053159" w:rsidP="00053159">
      <w:pPr>
        <w:pStyle w:val="a3"/>
        <w:rPr>
          <w:lang w:val="uk-UA"/>
        </w:rPr>
      </w:pPr>
      <w:r w:rsidRPr="0040390D">
        <w:rPr>
          <w:lang w:val="uk-UA"/>
        </w:rPr>
        <w:t xml:space="preserve">Вона бере чарку випиває її </w:t>
      </w:r>
      <w:r w:rsidR="009C310B">
        <w:rPr>
          <w:lang w:val="uk-UA"/>
        </w:rPr>
        <w:t>й</w:t>
      </w:r>
      <w:r w:rsidRPr="0040390D">
        <w:rPr>
          <w:lang w:val="uk-UA"/>
        </w:rPr>
        <w:t xml:space="preserve"> наливає ще.</w:t>
      </w:r>
    </w:p>
    <w:p w:rsidR="00E217B3" w:rsidRPr="0040390D" w:rsidRDefault="00E217B3" w:rsidP="00634AE7">
      <w:pPr>
        <w:pStyle w:val="a3"/>
        <w:jc w:val="center"/>
        <w:rPr>
          <w:lang w:val="uk-UA"/>
        </w:rPr>
      </w:pPr>
    </w:p>
    <w:p w:rsidR="00E217B3" w:rsidRPr="0040390D" w:rsidRDefault="00E217B3" w:rsidP="00634AE7">
      <w:pPr>
        <w:pStyle w:val="a3"/>
        <w:jc w:val="center"/>
        <w:rPr>
          <w:lang w:val="uk-UA"/>
        </w:rPr>
      </w:pPr>
      <w:r w:rsidRPr="0040390D">
        <w:rPr>
          <w:lang w:val="uk-UA"/>
        </w:rPr>
        <w:t>ГНАТ</w:t>
      </w:r>
    </w:p>
    <w:p w:rsidR="00427658" w:rsidRPr="0040390D" w:rsidRDefault="00427658" w:rsidP="00427658">
      <w:pPr>
        <w:pStyle w:val="a5"/>
      </w:pPr>
      <w:proofErr w:type="spellStart"/>
      <w:r w:rsidRPr="0040390D">
        <w:t>Ти</w:t>
      </w:r>
      <w:proofErr w:type="spellEnd"/>
      <w:r w:rsidRPr="0040390D">
        <w:t xml:space="preserve"> не за </w:t>
      </w:r>
      <w:proofErr w:type="spellStart"/>
      <w:r w:rsidRPr="0040390D">
        <w:t>кермом</w:t>
      </w:r>
      <w:proofErr w:type="spellEnd"/>
      <w:r w:rsidRPr="0040390D">
        <w:t>?</w:t>
      </w:r>
    </w:p>
    <w:p w:rsidR="00E217B3" w:rsidRPr="0040390D" w:rsidRDefault="00E217B3" w:rsidP="00634AE7">
      <w:pPr>
        <w:pStyle w:val="a3"/>
        <w:jc w:val="center"/>
        <w:rPr>
          <w:lang w:val="uk-UA"/>
        </w:rPr>
      </w:pPr>
    </w:p>
    <w:p w:rsidR="00E217B3" w:rsidRPr="0040390D" w:rsidRDefault="00E217B3" w:rsidP="00634AE7">
      <w:pPr>
        <w:pStyle w:val="a3"/>
        <w:jc w:val="center"/>
        <w:rPr>
          <w:lang w:val="uk-UA"/>
        </w:rPr>
      </w:pPr>
      <w:r w:rsidRPr="0040390D">
        <w:rPr>
          <w:lang w:val="uk-UA"/>
        </w:rPr>
        <w:t>НАТАЛКА</w:t>
      </w:r>
    </w:p>
    <w:p w:rsidR="00427658" w:rsidRPr="0040390D" w:rsidRDefault="00427658" w:rsidP="00427658">
      <w:pPr>
        <w:pStyle w:val="a5"/>
      </w:pPr>
      <w:proofErr w:type="spellStart"/>
      <w:r w:rsidRPr="0040390D">
        <w:t>Ти</w:t>
      </w:r>
      <w:proofErr w:type="spellEnd"/>
      <w:r w:rsidRPr="0040390D">
        <w:t xml:space="preserve"> </w:t>
      </w:r>
      <w:proofErr w:type="spellStart"/>
      <w:r w:rsidRPr="0040390D">
        <w:t>що</w:t>
      </w:r>
      <w:proofErr w:type="spellEnd"/>
      <w:r w:rsidRPr="0040390D">
        <w:t xml:space="preserve"> </w:t>
      </w:r>
      <w:proofErr w:type="spellStart"/>
      <w:r w:rsidRPr="0040390D">
        <w:t>думаєш</w:t>
      </w:r>
      <w:proofErr w:type="spellEnd"/>
      <w:r w:rsidRPr="0040390D">
        <w:t xml:space="preserve">, я </w:t>
      </w:r>
      <w:proofErr w:type="spellStart"/>
      <w:r w:rsidRPr="0040390D">
        <w:t>збираюся</w:t>
      </w:r>
      <w:proofErr w:type="spellEnd"/>
      <w:r w:rsidRPr="0040390D">
        <w:t xml:space="preserve"> </w:t>
      </w:r>
      <w:proofErr w:type="spellStart"/>
      <w:r w:rsidRPr="0040390D">
        <w:t>напитися</w:t>
      </w:r>
      <w:proofErr w:type="spellEnd"/>
      <w:r w:rsidRPr="0040390D">
        <w:t>?</w:t>
      </w:r>
    </w:p>
    <w:p w:rsidR="00D54899" w:rsidRPr="0040390D" w:rsidRDefault="00D54899" w:rsidP="00D54899">
      <w:pPr>
        <w:pStyle w:val="a3"/>
      </w:pPr>
    </w:p>
    <w:p w:rsidR="00D54899" w:rsidRPr="0040390D" w:rsidRDefault="00D54899" w:rsidP="00D54899">
      <w:pPr>
        <w:pStyle w:val="a3"/>
        <w:rPr>
          <w:lang w:val="uk-UA"/>
        </w:rPr>
      </w:pPr>
      <w:proofErr w:type="spellStart"/>
      <w:r w:rsidRPr="0040390D">
        <w:rPr>
          <w:lang w:val="uk-UA"/>
        </w:rPr>
        <w:t>Гнат</w:t>
      </w:r>
      <w:proofErr w:type="spellEnd"/>
      <w:r w:rsidRPr="0040390D">
        <w:rPr>
          <w:lang w:val="uk-UA"/>
        </w:rPr>
        <w:t xml:space="preserve"> наливає коньяк до ще одної чарки.</w:t>
      </w:r>
    </w:p>
    <w:p w:rsidR="00D54899" w:rsidRPr="0040390D" w:rsidRDefault="00D54899" w:rsidP="00D54899">
      <w:pPr>
        <w:pStyle w:val="a3"/>
        <w:rPr>
          <w:lang w:val="uk-UA"/>
        </w:rPr>
      </w:pPr>
      <w:r w:rsidRPr="0040390D">
        <w:rPr>
          <w:lang w:val="uk-UA"/>
        </w:rPr>
        <w:t xml:space="preserve">Наталка дивиться на фотографію, торкається </w:t>
      </w:r>
      <w:proofErr w:type="spellStart"/>
      <w:r w:rsidRPr="0040390D">
        <w:rPr>
          <w:lang w:val="uk-UA"/>
        </w:rPr>
        <w:t>троянди</w:t>
      </w:r>
      <w:proofErr w:type="spellEnd"/>
      <w:r w:rsidR="00C85D61" w:rsidRPr="0040390D">
        <w:rPr>
          <w:lang w:val="uk-UA"/>
        </w:rPr>
        <w:t>.</w:t>
      </w:r>
    </w:p>
    <w:p w:rsidR="00C85D61" w:rsidRPr="0040390D" w:rsidRDefault="00C85D61" w:rsidP="00D54899">
      <w:pPr>
        <w:pStyle w:val="a3"/>
        <w:rPr>
          <w:lang w:val="uk-UA"/>
        </w:rPr>
      </w:pPr>
    </w:p>
    <w:p w:rsidR="00E70255" w:rsidRPr="0040390D" w:rsidRDefault="00E70255" w:rsidP="00C85D61">
      <w:pPr>
        <w:pStyle w:val="a3"/>
        <w:jc w:val="center"/>
        <w:rPr>
          <w:lang w:val="uk-UA"/>
        </w:rPr>
      </w:pPr>
    </w:p>
    <w:p w:rsidR="00C85D61" w:rsidRPr="0040390D" w:rsidRDefault="00C85D61" w:rsidP="00C85D61">
      <w:pPr>
        <w:pStyle w:val="a3"/>
        <w:jc w:val="center"/>
        <w:rPr>
          <w:lang w:val="uk-UA"/>
        </w:rPr>
      </w:pPr>
      <w:r w:rsidRPr="0040390D">
        <w:rPr>
          <w:lang w:val="uk-UA"/>
        </w:rPr>
        <w:t>ГНАТ</w:t>
      </w:r>
    </w:p>
    <w:p w:rsidR="00427658" w:rsidRPr="0040390D" w:rsidRDefault="00427658" w:rsidP="00427658">
      <w:pPr>
        <w:pStyle w:val="a5"/>
      </w:pPr>
      <w:r w:rsidRPr="0040390D">
        <w:t xml:space="preserve">У тебе </w:t>
      </w:r>
      <w:proofErr w:type="spellStart"/>
      <w:r w:rsidRPr="0040390D">
        <w:t>щось</w:t>
      </w:r>
      <w:proofErr w:type="spellEnd"/>
      <w:r w:rsidRPr="0040390D">
        <w:t xml:space="preserve"> </w:t>
      </w:r>
      <w:proofErr w:type="spellStart"/>
      <w:r w:rsidRPr="0040390D">
        <w:t>сталося</w:t>
      </w:r>
      <w:proofErr w:type="spellEnd"/>
      <w:r w:rsidRPr="0040390D">
        <w:t>?</w:t>
      </w:r>
    </w:p>
    <w:p w:rsidR="00C85D61" w:rsidRPr="0040390D" w:rsidRDefault="00C85D61" w:rsidP="00C85D61">
      <w:pPr>
        <w:pStyle w:val="a3"/>
        <w:jc w:val="center"/>
        <w:rPr>
          <w:lang w:val="uk-UA"/>
        </w:rPr>
      </w:pPr>
    </w:p>
    <w:p w:rsidR="00C85D61" w:rsidRPr="0040390D" w:rsidRDefault="00C85D61" w:rsidP="00C85D61">
      <w:pPr>
        <w:pStyle w:val="a3"/>
        <w:jc w:val="center"/>
        <w:rPr>
          <w:lang w:val="uk-UA"/>
        </w:rPr>
      </w:pPr>
      <w:r w:rsidRPr="0040390D">
        <w:rPr>
          <w:lang w:val="uk-UA"/>
        </w:rPr>
        <w:t>НАТАЛКА</w:t>
      </w:r>
    </w:p>
    <w:p w:rsidR="00427658" w:rsidRPr="0040390D" w:rsidRDefault="00427658" w:rsidP="00427658">
      <w:pPr>
        <w:pStyle w:val="a5"/>
      </w:pPr>
      <w:r w:rsidRPr="0040390D">
        <w:t xml:space="preserve">З </w:t>
      </w:r>
      <w:proofErr w:type="spellStart"/>
      <w:r w:rsidRPr="0040390D">
        <w:t>чого</w:t>
      </w:r>
      <w:proofErr w:type="spellEnd"/>
      <w:r w:rsidRPr="0040390D">
        <w:t xml:space="preserve"> </w:t>
      </w:r>
      <w:proofErr w:type="spellStart"/>
      <w:r w:rsidRPr="0040390D">
        <w:t>ти</w:t>
      </w:r>
      <w:proofErr w:type="spellEnd"/>
      <w:r w:rsidRPr="0040390D">
        <w:t xml:space="preserve"> взяв? Все </w:t>
      </w:r>
      <w:proofErr w:type="spellStart"/>
      <w:r w:rsidRPr="0040390D">
        <w:t>чудово</w:t>
      </w:r>
      <w:proofErr w:type="spellEnd"/>
      <w:r w:rsidRPr="0040390D">
        <w:t>.</w:t>
      </w:r>
    </w:p>
    <w:p w:rsidR="00C85D61" w:rsidRPr="0040390D" w:rsidRDefault="00C85D61" w:rsidP="00C85D61">
      <w:pPr>
        <w:pStyle w:val="a3"/>
        <w:jc w:val="center"/>
      </w:pPr>
    </w:p>
    <w:p w:rsidR="00C85D61" w:rsidRPr="0040390D" w:rsidRDefault="00C85D61" w:rsidP="00C85D61">
      <w:pPr>
        <w:pStyle w:val="a3"/>
        <w:rPr>
          <w:lang w:val="uk-UA"/>
        </w:rPr>
      </w:pPr>
      <w:r w:rsidRPr="0040390D">
        <w:rPr>
          <w:lang w:val="uk-UA"/>
        </w:rPr>
        <w:t>Вона торкається чаркою фотографії й трохи відпиває. Все ще не дивиться на батька.</w:t>
      </w:r>
      <w:r w:rsidR="00586A1D" w:rsidRPr="0040390D">
        <w:rPr>
          <w:lang w:val="uk-UA"/>
        </w:rPr>
        <w:t xml:space="preserve"> Дістає з кишені цигарки, закурює, підсовує до себе попільничку, що стоїть на столі.</w:t>
      </w:r>
    </w:p>
    <w:p w:rsidR="00C85D61" w:rsidRPr="0040390D" w:rsidRDefault="00C85D61" w:rsidP="00C85D61">
      <w:pPr>
        <w:pStyle w:val="a3"/>
        <w:rPr>
          <w:lang w:val="uk-UA"/>
        </w:rPr>
      </w:pPr>
    </w:p>
    <w:p w:rsidR="00E5788C" w:rsidRDefault="00E5788C" w:rsidP="00C85D61">
      <w:pPr>
        <w:pStyle w:val="a3"/>
        <w:jc w:val="center"/>
        <w:rPr>
          <w:lang w:val="uk-UA"/>
        </w:rPr>
      </w:pPr>
    </w:p>
    <w:p w:rsidR="00C85D61" w:rsidRPr="0040390D" w:rsidRDefault="00C85D61" w:rsidP="00C85D61">
      <w:pPr>
        <w:pStyle w:val="a3"/>
        <w:jc w:val="center"/>
        <w:rPr>
          <w:lang w:val="uk-UA"/>
        </w:rPr>
      </w:pPr>
      <w:r w:rsidRPr="0040390D">
        <w:rPr>
          <w:lang w:val="uk-UA"/>
        </w:rPr>
        <w:lastRenderedPageBreak/>
        <w:t>НАТАЛКА</w:t>
      </w:r>
    </w:p>
    <w:p w:rsidR="00427658" w:rsidRPr="0040390D" w:rsidRDefault="00427658" w:rsidP="00427658">
      <w:pPr>
        <w:pStyle w:val="a5"/>
      </w:pPr>
      <w:r w:rsidRPr="0040390D">
        <w:t xml:space="preserve">Я от все думаю. </w:t>
      </w:r>
      <w:proofErr w:type="spellStart"/>
      <w:r w:rsidRPr="0040390D">
        <w:t>Нічого</w:t>
      </w:r>
      <w:proofErr w:type="spellEnd"/>
      <w:r w:rsidRPr="0040390D">
        <w:t xml:space="preserve"> не </w:t>
      </w:r>
      <w:proofErr w:type="spellStart"/>
      <w:r w:rsidRPr="0040390D">
        <w:t>робити</w:t>
      </w:r>
      <w:proofErr w:type="spellEnd"/>
      <w:r w:rsidRPr="0040390D">
        <w:t xml:space="preserve">, </w:t>
      </w:r>
      <w:proofErr w:type="spellStart"/>
      <w:r w:rsidRPr="0040390D">
        <w:t>це</w:t>
      </w:r>
      <w:proofErr w:type="spellEnd"/>
      <w:r w:rsidRPr="0040390D">
        <w:t xml:space="preserve"> </w:t>
      </w:r>
      <w:proofErr w:type="spellStart"/>
      <w:r w:rsidRPr="0040390D">
        <w:t>важко</w:t>
      </w:r>
      <w:proofErr w:type="spellEnd"/>
      <w:r w:rsidRPr="0040390D">
        <w:t xml:space="preserve"> </w:t>
      </w:r>
      <w:proofErr w:type="spellStart"/>
      <w:r w:rsidRPr="0040390D">
        <w:t>чи</w:t>
      </w:r>
      <w:proofErr w:type="spellEnd"/>
      <w:r w:rsidRPr="0040390D">
        <w:t xml:space="preserve"> легко?</w:t>
      </w:r>
    </w:p>
    <w:p w:rsidR="00C1526C" w:rsidRPr="0040390D" w:rsidRDefault="00C1526C" w:rsidP="00C85D61">
      <w:pPr>
        <w:pStyle w:val="a3"/>
        <w:jc w:val="center"/>
      </w:pPr>
    </w:p>
    <w:p w:rsidR="00C1526C" w:rsidRPr="0040390D" w:rsidRDefault="00C1526C" w:rsidP="00C1526C">
      <w:pPr>
        <w:pStyle w:val="a3"/>
        <w:rPr>
          <w:lang w:val="uk-UA"/>
        </w:rPr>
      </w:pPr>
      <w:proofErr w:type="spellStart"/>
      <w:r w:rsidRPr="0040390D">
        <w:rPr>
          <w:lang w:val="uk-UA"/>
        </w:rPr>
        <w:t>Гнат</w:t>
      </w:r>
      <w:proofErr w:type="spellEnd"/>
      <w:r w:rsidRPr="0040390D">
        <w:rPr>
          <w:lang w:val="uk-UA"/>
        </w:rPr>
        <w:t xml:space="preserve"> серйозно дивиться на неї. Хоче відповісти, проте Наталка перебиває.</w:t>
      </w:r>
    </w:p>
    <w:p w:rsidR="00C1526C" w:rsidRPr="0040390D" w:rsidRDefault="00C1526C" w:rsidP="00C1526C">
      <w:pPr>
        <w:pStyle w:val="a3"/>
        <w:rPr>
          <w:lang w:val="uk-UA"/>
        </w:rPr>
      </w:pPr>
    </w:p>
    <w:p w:rsidR="00C1526C" w:rsidRPr="0040390D" w:rsidRDefault="00C1526C" w:rsidP="00C1526C">
      <w:pPr>
        <w:pStyle w:val="a3"/>
        <w:jc w:val="center"/>
        <w:rPr>
          <w:lang w:val="uk-UA"/>
        </w:rPr>
      </w:pPr>
      <w:r w:rsidRPr="0040390D">
        <w:rPr>
          <w:lang w:val="uk-UA"/>
        </w:rPr>
        <w:t>НАТАЛКА</w:t>
      </w:r>
    </w:p>
    <w:p w:rsidR="00427658" w:rsidRPr="0040390D" w:rsidRDefault="00427658" w:rsidP="00427658">
      <w:pPr>
        <w:pStyle w:val="a5"/>
      </w:pPr>
      <w:proofErr w:type="spellStart"/>
      <w:r w:rsidRPr="0040390D">
        <w:t>Ні</w:t>
      </w:r>
      <w:proofErr w:type="spellEnd"/>
      <w:r w:rsidR="009C310B">
        <w:rPr>
          <w:lang w:val="uk-UA"/>
        </w:rPr>
        <w:t>,</w:t>
      </w:r>
      <w:r w:rsidRPr="0040390D">
        <w:t xml:space="preserve"> не кажи </w:t>
      </w:r>
      <w:proofErr w:type="spellStart"/>
      <w:r w:rsidRPr="0040390D">
        <w:t>нічого</w:t>
      </w:r>
      <w:proofErr w:type="spellEnd"/>
      <w:r w:rsidRPr="0040390D">
        <w:t xml:space="preserve">! </w:t>
      </w:r>
      <w:proofErr w:type="spellStart"/>
      <w:r w:rsidRPr="0040390D">
        <w:t>Це</w:t>
      </w:r>
      <w:proofErr w:type="spellEnd"/>
      <w:r w:rsidRPr="0040390D">
        <w:t xml:space="preserve"> дурне </w:t>
      </w:r>
      <w:proofErr w:type="spellStart"/>
      <w:r w:rsidRPr="0040390D">
        <w:t>риторичне</w:t>
      </w:r>
      <w:proofErr w:type="spellEnd"/>
      <w:r w:rsidRPr="0040390D">
        <w:t xml:space="preserve"> </w:t>
      </w:r>
      <w:proofErr w:type="spellStart"/>
      <w:r w:rsidRPr="0040390D">
        <w:t>питання</w:t>
      </w:r>
      <w:proofErr w:type="spellEnd"/>
      <w:r w:rsidRPr="0040390D">
        <w:t xml:space="preserve">. Я </w:t>
      </w:r>
      <w:proofErr w:type="spellStart"/>
      <w:r w:rsidRPr="0040390D">
        <w:t>інше</w:t>
      </w:r>
      <w:proofErr w:type="spellEnd"/>
      <w:r w:rsidRPr="0040390D">
        <w:t xml:space="preserve"> </w:t>
      </w:r>
      <w:proofErr w:type="spellStart"/>
      <w:r w:rsidRPr="0040390D">
        <w:t>хотіла</w:t>
      </w:r>
      <w:proofErr w:type="spellEnd"/>
      <w:r w:rsidRPr="0040390D">
        <w:t xml:space="preserve"> </w:t>
      </w:r>
      <w:proofErr w:type="spellStart"/>
      <w:r w:rsidRPr="0040390D">
        <w:t>сказати</w:t>
      </w:r>
      <w:proofErr w:type="spellEnd"/>
      <w:r w:rsidRPr="0040390D">
        <w:t xml:space="preserve">. </w:t>
      </w:r>
    </w:p>
    <w:p w:rsidR="002E5424" w:rsidRPr="0040390D" w:rsidRDefault="00427658" w:rsidP="00427658">
      <w:pPr>
        <w:pStyle w:val="a5"/>
        <w:rPr>
          <w:lang w:val="uk-UA"/>
        </w:rPr>
      </w:pPr>
      <w:r w:rsidRPr="0040390D">
        <w:t xml:space="preserve">На </w:t>
      </w:r>
      <w:proofErr w:type="spellStart"/>
      <w:r w:rsidRPr="0040390D">
        <w:t>цей</w:t>
      </w:r>
      <w:proofErr w:type="spellEnd"/>
      <w:r w:rsidRPr="0040390D">
        <w:t xml:space="preserve"> </w:t>
      </w:r>
      <w:r w:rsidR="009C310B">
        <w:rPr>
          <w:lang w:val="uk-UA"/>
        </w:rPr>
        <w:t>Д</w:t>
      </w:r>
      <w:proofErr w:type="spellStart"/>
      <w:r w:rsidRPr="0040390D">
        <w:t>ень</w:t>
      </w:r>
      <w:proofErr w:type="spellEnd"/>
      <w:r w:rsidRPr="0040390D">
        <w:t xml:space="preserve"> </w:t>
      </w:r>
      <w:proofErr w:type="spellStart"/>
      <w:r w:rsidRPr="0040390D">
        <w:t>народження</w:t>
      </w:r>
      <w:proofErr w:type="spellEnd"/>
      <w:r w:rsidRPr="0040390D">
        <w:t xml:space="preserve"> я </w:t>
      </w:r>
      <w:proofErr w:type="spellStart"/>
      <w:r w:rsidRPr="0040390D">
        <w:t>мамі</w:t>
      </w:r>
      <w:proofErr w:type="spellEnd"/>
      <w:r w:rsidRPr="0040390D">
        <w:t xml:space="preserve"> </w:t>
      </w:r>
      <w:r w:rsidR="002E5424" w:rsidRPr="0040390D">
        <w:rPr>
          <w:lang w:val="uk-UA"/>
        </w:rPr>
        <w:t xml:space="preserve">хотіла </w:t>
      </w:r>
      <w:proofErr w:type="spellStart"/>
      <w:r w:rsidR="002E5424" w:rsidRPr="0040390D">
        <w:rPr>
          <w:lang w:val="uk-UA"/>
        </w:rPr>
        <w:t>мультиварку</w:t>
      </w:r>
      <w:proofErr w:type="spellEnd"/>
      <w:r w:rsidR="002E5424" w:rsidRPr="0040390D">
        <w:rPr>
          <w:lang w:val="uk-UA"/>
        </w:rPr>
        <w:t xml:space="preserve"> подарувати.</w:t>
      </w:r>
      <w:r w:rsidRPr="0040390D">
        <w:t xml:space="preserve"> </w:t>
      </w:r>
      <w:r w:rsidR="002E5424" w:rsidRPr="0040390D">
        <w:rPr>
          <w:lang w:val="uk-UA"/>
        </w:rPr>
        <w:t>Хочеш тобі подарую?</w:t>
      </w:r>
    </w:p>
    <w:p w:rsidR="00DE31DB" w:rsidRPr="0040390D" w:rsidRDefault="00DE31DB" w:rsidP="00C1526C">
      <w:pPr>
        <w:pStyle w:val="a3"/>
        <w:jc w:val="center"/>
        <w:rPr>
          <w:lang w:val="uk-UA"/>
        </w:rPr>
      </w:pPr>
    </w:p>
    <w:p w:rsidR="00DE31DB" w:rsidRPr="0040390D" w:rsidRDefault="00DE31DB" w:rsidP="00C1526C">
      <w:pPr>
        <w:pStyle w:val="a3"/>
        <w:jc w:val="center"/>
        <w:rPr>
          <w:lang w:val="uk-UA"/>
        </w:rPr>
      </w:pPr>
    </w:p>
    <w:p w:rsidR="00DE31DB" w:rsidRPr="0040390D" w:rsidRDefault="00DE31DB" w:rsidP="00C1526C">
      <w:pPr>
        <w:pStyle w:val="a3"/>
        <w:jc w:val="center"/>
        <w:rPr>
          <w:lang w:val="uk-UA"/>
        </w:rPr>
      </w:pPr>
      <w:r w:rsidRPr="0040390D">
        <w:rPr>
          <w:lang w:val="uk-UA"/>
        </w:rPr>
        <w:t>ГНАТ</w:t>
      </w:r>
    </w:p>
    <w:p w:rsidR="00427658" w:rsidRPr="0040390D" w:rsidRDefault="00427658" w:rsidP="00427658">
      <w:pPr>
        <w:pStyle w:val="a5"/>
      </w:pPr>
      <w:r w:rsidRPr="0040390D">
        <w:t>Не хочу.</w:t>
      </w:r>
    </w:p>
    <w:p w:rsidR="00DE31DB" w:rsidRPr="0040390D" w:rsidRDefault="00DE31DB" w:rsidP="00C1526C">
      <w:pPr>
        <w:pStyle w:val="a3"/>
        <w:jc w:val="center"/>
        <w:rPr>
          <w:lang w:val="uk-UA"/>
        </w:rPr>
      </w:pPr>
    </w:p>
    <w:p w:rsidR="00DE31DB" w:rsidRPr="0040390D" w:rsidRDefault="00DE31DB" w:rsidP="00C1526C">
      <w:pPr>
        <w:pStyle w:val="a3"/>
        <w:jc w:val="center"/>
        <w:rPr>
          <w:lang w:val="uk-UA"/>
        </w:rPr>
      </w:pPr>
      <w:r w:rsidRPr="0040390D">
        <w:rPr>
          <w:lang w:val="uk-UA"/>
        </w:rPr>
        <w:t>НАТАЛКА</w:t>
      </w:r>
    </w:p>
    <w:p w:rsidR="00895C64" w:rsidRPr="0040390D" w:rsidRDefault="00895C64" w:rsidP="00C1526C">
      <w:pPr>
        <w:pStyle w:val="a3"/>
        <w:jc w:val="center"/>
        <w:rPr>
          <w:lang w:val="uk-UA"/>
        </w:rPr>
      </w:pPr>
      <w:r w:rsidRPr="0040390D">
        <w:rPr>
          <w:lang w:val="uk-UA"/>
        </w:rPr>
        <w:t>(вдавано наївно)</w:t>
      </w:r>
    </w:p>
    <w:p w:rsidR="00DE31DB" w:rsidRPr="0040390D" w:rsidRDefault="00427658" w:rsidP="00427658">
      <w:pPr>
        <w:pStyle w:val="a5"/>
        <w:rPr>
          <w:lang w:val="uk-UA"/>
        </w:rPr>
      </w:pPr>
      <w:r w:rsidRPr="0040390D">
        <w:t xml:space="preserve">Ну </w:t>
      </w:r>
      <w:proofErr w:type="spellStart"/>
      <w:r w:rsidRPr="0040390D">
        <w:t>чому</w:t>
      </w:r>
      <w:proofErr w:type="spellEnd"/>
      <w:r w:rsidRPr="0040390D">
        <w:t xml:space="preserve">? </w:t>
      </w:r>
      <w:proofErr w:type="spellStart"/>
      <w:r w:rsidRPr="0040390D">
        <w:t>Будеш</w:t>
      </w:r>
      <w:proofErr w:type="spellEnd"/>
      <w:r w:rsidRPr="0040390D">
        <w:t xml:space="preserve"> </w:t>
      </w:r>
      <w:proofErr w:type="spellStart"/>
      <w:r w:rsidRPr="0040390D">
        <w:t>собі</w:t>
      </w:r>
      <w:proofErr w:type="spellEnd"/>
      <w:r w:rsidRPr="0040390D">
        <w:t xml:space="preserve"> </w:t>
      </w:r>
      <w:proofErr w:type="spellStart"/>
      <w:r w:rsidRPr="0040390D">
        <w:t>корисну</w:t>
      </w:r>
      <w:proofErr w:type="spellEnd"/>
      <w:r w:rsidRPr="0040390D">
        <w:t xml:space="preserve"> </w:t>
      </w:r>
      <w:proofErr w:type="spellStart"/>
      <w:r w:rsidRPr="0040390D">
        <w:t>їжу</w:t>
      </w:r>
      <w:proofErr w:type="spellEnd"/>
      <w:r w:rsidRPr="0040390D">
        <w:t xml:space="preserve"> </w:t>
      </w:r>
      <w:r w:rsidR="00DE31DB" w:rsidRPr="0040390D">
        <w:rPr>
          <w:lang w:val="uk-UA"/>
        </w:rPr>
        <w:t>готувати. Мама б тобі готувала…</w:t>
      </w:r>
    </w:p>
    <w:p w:rsidR="00895C64" w:rsidRPr="0040390D" w:rsidRDefault="00895C64" w:rsidP="00C1526C">
      <w:pPr>
        <w:pStyle w:val="a3"/>
        <w:jc w:val="center"/>
        <w:rPr>
          <w:lang w:val="uk-UA"/>
        </w:rPr>
      </w:pPr>
    </w:p>
    <w:p w:rsidR="00895C64" w:rsidRPr="0040390D" w:rsidRDefault="00895C64" w:rsidP="00895C64">
      <w:pPr>
        <w:pStyle w:val="a3"/>
        <w:rPr>
          <w:lang w:val="uk-UA"/>
        </w:rPr>
      </w:pPr>
      <w:proofErr w:type="spellStart"/>
      <w:r w:rsidRPr="0040390D">
        <w:rPr>
          <w:lang w:val="uk-UA"/>
        </w:rPr>
        <w:t>Гнат</w:t>
      </w:r>
      <w:proofErr w:type="spellEnd"/>
      <w:r w:rsidRPr="0040390D">
        <w:rPr>
          <w:lang w:val="uk-UA"/>
        </w:rPr>
        <w:t xml:space="preserve"> дивиться на дочку. Тоді піднімається й виходить у суміжну кімнату. Зачиняє за собою двері.</w:t>
      </w:r>
    </w:p>
    <w:p w:rsidR="00895C64" w:rsidRPr="0040390D" w:rsidRDefault="00895C64" w:rsidP="00895C64">
      <w:pPr>
        <w:pStyle w:val="a3"/>
        <w:rPr>
          <w:lang w:val="uk-UA"/>
        </w:rPr>
      </w:pPr>
      <w:r w:rsidRPr="0040390D">
        <w:rPr>
          <w:lang w:val="uk-UA"/>
        </w:rPr>
        <w:t xml:space="preserve">Наталка продовжує сидіти, дивлячись </w:t>
      </w:r>
      <w:r w:rsidR="00863D8F" w:rsidRPr="0040390D">
        <w:rPr>
          <w:lang w:val="uk-UA"/>
        </w:rPr>
        <w:t>на фотографію</w:t>
      </w:r>
      <w:r w:rsidRPr="0040390D">
        <w:rPr>
          <w:lang w:val="uk-UA"/>
        </w:rPr>
        <w:t xml:space="preserve"> матері, п</w:t>
      </w:r>
      <w:r w:rsidRPr="0040390D">
        <w:t>’</w:t>
      </w:r>
      <w:r w:rsidR="009C310B">
        <w:rPr>
          <w:lang w:val="uk-UA"/>
        </w:rPr>
        <w:t>є</w:t>
      </w:r>
      <w:r w:rsidRPr="0040390D">
        <w:t xml:space="preserve"> маленькими </w:t>
      </w:r>
      <w:proofErr w:type="spellStart"/>
      <w:r w:rsidRPr="0040390D">
        <w:t>ковтками</w:t>
      </w:r>
      <w:proofErr w:type="spellEnd"/>
      <w:r w:rsidRPr="0040390D">
        <w:t xml:space="preserve"> коньяк</w:t>
      </w:r>
      <w:r w:rsidRPr="0040390D">
        <w:rPr>
          <w:lang w:val="uk-UA"/>
        </w:rPr>
        <w:t>.</w:t>
      </w:r>
      <w:r w:rsidR="00586A1D" w:rsidRPr="0040390D">
        <w:rPr>
          <w:lang w:val="uk-UA"/>
        </w:rPr>
        <w:t xml:space="preserve"> Бере зі столу </w:t>
      </w:r>
      <w:r w:rsidR="00054CAB" w:rsidRPr="0040390D">
        <w:rPr>
          <w:lang w:val="uk-UA"/>
        </w:rPr>
        <w:t xml:space="preserve">листівку-запрошення на концерт студентів консерваторії з нагоди </w:t>
      </w:r>
      <w:r w:rsidR="009C310B">
        <w:rPr>
          <w:lang w:val="uk-UA"/>
        </w:rPr>
        <w:t>М</w:t>
      </w:r>
      <w:r w:rsidR="00054CAB" w:rsidRPr="0040390D">
        <w:rPr>
          <w:lang w:val="uk-UA"/>
        </w:rPr>
        <w:t xml:space="preserve">іжнародного дня музики, крутить </w:t>
      </w:r>
      <w:r w:rsidR="009C310B">
        <w:rPr>
          <w:lang w:val="uk-UA"/>
        </w:rPr>
        <w:t>у</w:t>
      </w:r>
      <w:r w:rsidR="00054CAB" w:rsidRPr="0040390D">
        <w:rPr>
          <w:lang w:val="uk-UA"/>
        </w:rPr>
        <w:t xml:space="preserve"> руках </w:t>
      </w:r>
      <w:r w:rsidR="009C310B">
        <w:rPr>
          <w:lang w:val="uk-UA"/>
        </w:rPr>
        <w:t>та</w:t>
      </w:r>
      <w:r w:rsidR="00054CAB" w:rsidRPr="0040390D">
        <w:rPr>
          <w:lang w:val="uk-UA"/>
        </w:rPr>
        <w:t xml:space="preserve"> кладе назад. </w:t>
      </w:r>
      <w:r w:rsidR="00586A1D" w:rsidRPr="0040390D">
        <w:rPr>
          <w:lang w:val="uk-UA"/>
        </w:rPr>
        <w:t>Гасить у попільничці цигарку і встає.</w:t>
      </w:r>
    </w:p>
    <w:p w:rsidR="00A05C7A" w:rsidRPr="0040390D" w:rsidRDefault="00A05C7A" w:rsidP="00895C64">
      <w:pPr>
        <w:pStyle w:val="a3"/>
        <w:rPr>
          <w:lang w:val="uk-UA"/>
        </w:rPr>
      </w:pPr>
    </w:p>
    <w:p w:rsidR="00A05C7A" w:rsidRPr="0040390D" w:rsidRDefault="00804056" w:rsidP="00A05C7A">
      <w:pPr>
        <w:pStyle w:val="a3"/>
        <w:rPr>
          <w:lang w:val="uk-UA"/>
        </w:rPr>
      </w:pPr>
      <w:r w:rsidRPr="0040390D">
        <w:rPr>
          <w:lang w:val="uk-UA"/>
        </w:rPr>
        <w:t>ІНТ. КВАРТИРА НАТАЛКИ</w:t>
      </w:r>
      <w:r w:rsidR="00A05C7A" w:rsidRPr="0040390D">
        <w:rPr>
          <w:lang w:val="uk-UA"/>
        </w:rPr>
        <w:t>. НІЧ.</w:t>
      </w:r>
    </w:p>
    <w:p w:rsidR="00A05C7A" w:rsidRPr="0040390D" w:rsidRDefault="00A05C7A" w:rsidP="00895C64">
      <w:pPr>
        <w:pStyle w:val="a3"/>
        <w:rPr>
          <w:lang w:val="uk-UA"/>
        </w:rPr>
      </w:pPr>
    </w:p>
    <w:p w:rsidR="00A05C7A" w:rsidRPr="0040390D" w:rsidRDefault="00A05C7A" w:rsidP="00895C64">
      <w:pPr>
        <w:pStyle w:val="a3"/>
        <w:rPr>
          <w:lang w:val="uk-UA"/>
        </w:rPr>
      </w:pPr>
      <w:r w:rsidRPr="0040390D">
        <w:rPr>
          <w:lang w:val="uk-UA"/>
        </w:rPr>
        <w:t>Наталка</w:t>
      </w:r>
      <w:r w:rsidR="00804056" w:rsidRPr="0040390D">
        <w:rPr>
          <w:lang w:val="uk-UA"/>
        </w:rPr>
        <w:t xml:space="preserve"> відчиняє двері, заходить до свого помешкання. Залишає в коридорі </w:t>
      </w:r>
      <w:r w:rsidR="00C74773">
        <w:rPr>
          <w:lang w:val="uk-UA"/>
        </w:rPr>
        <w:t>торбину</w:t>
      </w:r>
      <w:r w:rsidR="00804056" w:rsidRPr="0040390D">
        <w:rPr>
          <w:lang w:val="uk-UA"/>
        </w:rPr>
        <w:t xml:space="preserve"> з продуктами, проходить до спальні. Підходить до шафи, дверцята якої відчинені</w:t>
      </w:r>
      <w:r w:rsidR="00C74773">
        <w:rPr>
          <w:lang w:val="uk-UA"/>
        </w:rPr>
        <w:t>;</w:t>
      </w:r>
      <w:r w:rsidR="00804056" w:rsidRPr="0040390D">
        <w:rPr>
          <w:lang w:val="uk-UA"/>
        </w:rPr>
        <w:t xml:space="preserve"> видно, що дві з полиць порожні.</w:t>
      </w:r>
    </w:p>
    <w:p w:rsidR="00804056" w:rsidRPr="0040390D" w:rsidRDefault="00804056" w:rsidP="00895C64">
      <w:pPr>
        <w:pStyle w:val="a3"/>
        <w:rPr>
          <w:lang w:val="uk-UA"/>
        </w:rPr>
      </w:pPr>
      <w:r w:rsidRPr="0040390D">
        <w:rPr>
          <w:lang w:val="uk-UA"/>
        </w:rPr>
        <w:t>На підлозі лежить одна чорна чоловіча шкарпетка.</w:t>
      </w:r>
    </w:p>
    <w:p w:rsidR="00804056" w:rsidRPr="0040390D" w:rsidRDefault="00804056" w:rsidP="00895C64">
      <w:pPr>
        <w:pStyle w:val="a3"/>
        <w:rPr>
          <w:lang w:val="uk-UA"/>
        </w:rPr>
      </w:pPr>
      <w:r w:rsidRPr="0040390D">
        <w:rPr>
          <w:lang w:val="uk-UA"/>
        </w:rPr>
        <w:t xml:space="preserve">Вона виходить </w:t>
      </w:r>
      <w:r w:rsidR="00C74773">
        <w:rPr>
          <w:lang w:val="uk-UA"/>
        </w:rPr>
        <w:t>і</w:t>
      </w:r>
      <w:r w:rsidRPr="0040390D">
        <w:rPr>
          <w:lang w:val="uk-UA"/>
        </w:rPr>
        <w:t xml:space="preserve">з кімнати </w:t>
      </w:r>
      <w:r w:rsidR="00C74773">
        <w:rPr>
          <w:lang w:val="uk-UA"/>
        </w:rPr>
        <w:t>й</w:t>
      </w:r>
      <w:r w:rsidRPr="0040390D">
        <w:rPr>
          <w:lang w:val="uk-UA"/>
        </w:rPr>
        <w:t xml:space="preserve"> повертається </w:t>
      </w:r>
      <w:r w:rsidR="00C74773">
        <w:rPr>
          <w:lang w:val="uk-UA"/>
        </w:rPr>
        <w:t>і</w:t>
      </w:r>
      <w:r w:rsidRPr="0040390D">
        <w:rPr>
          <w:lang w:val="uk-UA"/>
        </w:rPr>
        <w:t xml:space="preserve">з совком </w:t>
      </w:r>
      <w:r w:rsidR="00C74773">
        <w:rPr>
          <w:lang w:val="uk-UA"/>
        </w:rPr>
        <w:t>та</w:t>
      </w:r>
      <w:r w:rsidRPr="0040390D">
        <w:rPr>
          <w:lang w:val="uk-UA"/>
        </w:rPr>
        <w:t xml:space="preserve"> щіткою для замітання підлоги. Щіткою забирає на совок шкарпетку.</w:t>
      </w:r>
    </w:p>
    <w:p w:rsidR="00804056" w:rsidRPr="0040390D" w:rsidRDefault="00804056" w:rsidP="00895C64">
      <w:pPr>
        <w:pStyle w:val="a3"/>
        <w:rPr>
          <w:lang w:val="uk-UA"/>
        </w:rPr>
      </w:pPr>
      <w:r w:rsidRPr="0040390D">
        <w:rPr>
          <w:lang w:val="uk-UA"/>
        </w:rPr>
        <w:t>На кухні скидає з совка шкарпетку до сміттєвого відра.</w:t>
      </w:r>
    </w:p>
    <w:p w:rsidR="00804056" w:rsidRPr="0040390D" w:rsidRDefault="00804056" w:rsidP="00895C64">
      <w:pPr>
        <w:pStyle w:val="a3"/>
        <w:rPr>
          <w:lang w:val="uk-UA"/>
        </w:rPr>
      </w:pPr>
      <w:r w:rsidRPr="0040390D">
        <w:rPr>
          <w:lang w:val="uk-UA"/>
        </w:rPr>
        <w:t xml:space="preserve">Виймає з </w:t>
      </w:r>
      <w:r w:rsidR="00C74773">
        <w:rPr>
          <w:lang w:val="uk-UA"/>
        </w:rPr>
        <w:t>торбини</w:t>
      </w:r>
      <w:r w:rsidRPr="0040390D">
        <w:rPr>
          <w:lang w:val="uk-UA"/>
        </w:rPr>
        <w:t xml:space="preserve"> продукти, складає </w:t>
      </w:r>
      <w:r w:rsidR="00C74773">
        <w:rPr>
          <w:lang w:val="uk-UA"/>
        </w:rPr>
        <w:t>до</w:t>
      </w:r>
      <w:r w:rsidRPr="0040390D">
        <w:rPr>
          <w:lang w:val="uk-UA"/>
        </w:rPr>
        <w:t xml:space="preserve"> хол</w:t>
      </w:r>
      <w:r w:rsidR="00863D8F" w:rsidRPr="0040390D">
        <w:rPr>
          <w:lang w:val="uk-UA"/>
        </w:rPr>
        <w:t>о</w:t>
      </w:r>
      <w:r w:rsidRPr="0040390D">
        <w:rPr>
          <w:lang w:val="uk-UA"/>
        </w:rPr>
        <w:t>дильник</w:t>
      </w:r>
      <w:r w:rsidR="00C74773">
        <w:rPr>
          <w:lang w:val="uk-UA"/>
        </w:rPr>
        <w:t>а</w:t>
      </w:r>
      <w:r w:rsidRPr="0040390D">
        <w:rPr>
          <w:lang w:val="uk-UA"/>
        </w:rPr>
        <w:t>.</w:t>
      </w:r>
    </w:p>
    <w:p w:rsidR="00804056" w:rsidRPr="0040390D" w:rsidRDefault="00804056" w:rsidP="00895C64">
      <w:pPr>
        <w:pStyle w:val="a3"/>
        <w:rPr>
          <w:lang w:val="uk-UA"/>
        </w:rPr>
      </w:pPr>
      <w:r w:rsidRPr="0040390D">
        <w:rPr>
          <w:lang w:val="uk-UA"/>
        </w:rPr>
        <w:t>Останнім виймає невеличкий тортик</w:t>
      </w:r>
      <w:r w:rsidR="00863D8F" w:rsidRPr="0040390D">
        <w:rPr>
          <w:lang w:val="uk-UA"/>
        </w:rPr>
        <w:t>.</w:t>
      </w:r>
    </w:p>
    <w:p w:rsidR="00863D8F" w:rsidRPr="0040390D" w:rsidRDefault="00863D8F" w:rsidP="00895C64">
      <w:pPr>
        <w:pStyle w:val="a3"/>
        <w:rPr>
          <w:lang w:val="uk-UA"/>
        </w:rPr>
      </w:pPr>
      <w:r w:rsidRPr="0040390D">
        <w:rPr>
          <w:lang w:val="uk-UA"/>
        </w:rPr>
        <w:t xml:space="preserve">Наталка сидить перед телевізором, дивиться якийсь фільм </w:t>
      </w:r>
      <w:r w:rsidR="00C74773">
        <w:rPr>
          <w:lang w:val="uk-UA"/>
        </w:rPr>
        <w:t>та</w:t>
      </w:r>
      <w:r w:rsidRPr="0040390D">
        <w:rPr>
          <w:lang w:val="uk-UA"/>
        </w:rPr>
        <w:t xml:space="preserve"> зосереджено поїдає торт.</w:t>
      </w:r>
    </w:p>
    <w:p w:rsidR="00054CAB" w:rsidRPr="0040390D" w:rsidRDefault="00054CAB" w:rsidP="00895C64">
      <w:pPr>
        <w:pStyle w:val="a3"/>
        <w:rPr>
          <w:lang w:val="uk-UA"/>
        </w:rPr>
      </w:pPr>
    </w:p>
    <w:p w:rsidR="00054CAB" w:rsidRPr="0040390D" w:rsidRDefault="00054CAB" w:rsidP="00895C64">
      <w:pPr>
        <w:pStyle w:val="a3"/>
        <w:rPr>
          <w:lang w:val="uk-UA"/>
        </w:rPr>
      </w:pPr>
      <w:r w:rsidRPr="0040390D">
        <w:rPr>
          <w:lang w:val="uk-UA"/>
        </w:rPr>
        <w:t>ІНТ. КОНСЕРВАТОРІЯ. ДЕНЬ.</w:t>
      </w:r>
    </w:p>
    <w:p w:rsidR="00054CAB" w:rsidRPr="0040390D" w:rsidRDefault="00054CAB" w:rsidP="00895C64">
      <w:pPr>
        <w:pStyle w:val="a3"/>
        <w:rPr>
          <w:lang w:val="uk-UA"/>
        </w:rPr>
      </w:pPr>
    </w:p>
    <w:p w:rsidR="00A84F39" w:rsidRPr="0040390D" w:rsidRDefault="00F60A62" w:rsidP="00895C64">
      <w:pPr>
        <w:pStyle w:val="a3"/>
        <w:rPr>
          <w:lang w:val="uk-UA"/>
        </w:rPr>
      </w:pPr>
      <w:r w:rsidRPr="0040390D">
        <w:rPr>
          <w:lang w:val="uk-UA"/>
        </w:rPr>
        <w:t xml:space="preserve">Наталка сидить </w:t>
      </w:r>
      <w:r w:rsidR="00C74773">
        <w:rPr>
          <w:lang w:val="uk-UA"/>
        </w:rPr>
        <w:t>у</w:t>
      </w:r>
      <w:r w:rsidRPr="0040390D">
        <w:rPr>
          <w:lang w:val="uk-UA"/>
        </w:rPr>
        <w:t xml:space="preserve"> </w:t>
      </w:r>
      <w:r w:rsidR="00C74773">
        <w:rPr>
          <w:lang w:val="uk-UA"/>
        </w:rPr>
        <w:t>М</w:t>
      </w:r>
      <w:r w:rsidRPr="0040390D">
        <w:rPr>
          <w:lang w:val="uk-UA"/>
        </w:rPr>
        <w:t>ал</w:t>
      </w:r>
      <w:r w:rsidR="00C74773">
        <w:rPr>
          <w:lang w:val="uk-UA"/>
        </w:rPr>
        <w:t>ій</w:t>
      </w:r>
      <w:r w:rsidRPr="0040390D">
        <w:rPr>
          <w:lang w:val="uk-UA"/>
        </w:rPr>
        <w:t xml:space="preserve"> залі консерваторії. Зала </w:t>
      </w:r>
      <w:r w:rsidR="00A84F39" w:rsidRPr="0040390D">
        <w:rPr>
          <w:lang w:val="uk-UA"/>
        </w:rPr>
        <w:t>майже повна, й Наталка сидить на задніх рядах скраю.</w:t>
      </w:r>
    </w:p>
    <w:p w:rsidR="00F80F12" w:rsidRPr="0040390D" w:rsidRDefault="00F60A62" w:rsidP="00895C64">
      <w:pPr>
        <w:pStyle w:val="a3"/>
        <w:rPr>
          <w:lang w:val="uk-UA"/>
        </w:rPr>
      </w:pPr>
      <w:r w:rsidRPr="0040390D">
        <w:rPr>
          <w:lang w:val="uk-UA"/>
        </w:rPr>
        <w:t>На сцені молодий хлопець грає на фа</w:t>
      </w:r>
      <w:r w:rsidR="00C74773">
        <w:rPr>
          <w:lang w:val="uk-UA"/>
        </w:rPr>
        <w:t>ґ</w:t>
      </w:r>
      <w:r w:rsidRPr="0040390D">
        <w:rPr>
          <w:lang w:val="uk-UA"/>
        </w:rPr>
        <w:t xml:space="preserve">оті, йому </w:t>
      </w:r>
      <w:proofErr w:type="spellStart"/>
      <w:r w:rsidRPr="0040390D">
        <w:rPr>
          <w:lang w:val="uk-UA"/>
        </w:rPr>
        <w:t>акомпонує</w:t>
      </w:r>
      <w:proofErr w:type="spellEnd"/>
      <w:r w:rsidRPr="0040390D">
        <w:rPr>
          <w:lang w:val="uk-UA"/>
        </w:rPr>
        <w:t xml:space="preserve"> жінка на роялі.</w:t>
      </w:r>
    </w:p>
    <w:p w:rsidR="00F80F12" w:rsidRPr="0040390D" w:rsidRDefault="00F80F12" w:rsidP="00895C64">
      <w:pPr>
        <w:pStyle w:val="a3"/>
        <w:rPr>
          <w:lang w:val="uk-UA"/>
        </w:rPr>
      </w:pPr>
      <w:proofErr w:type="spellStart"/>
      <w:r w:rsidRPr="0040390D">
        <w:rPr>
          <w:lang w:val="uk-UA"/>
        </w:rPr>
        <w:lastRenderedPageBreak/>
        <w:t>Гнат</w:t>
      </w:r>
      <w:proofErr w:type="spellEnd"/>
      <w:r w:rsidRPr="0040390D">
        <w:rPr>
          <w:lang w:val="uk-UA"/>
        </w:rPr>
        <w:t xml:space="preserve"> сидить у першому ряду</w:t>
      </w:r>
      <w:r w:rsidR="00F768AF">
        <w:rPr>
          <w:lang w:val="uk-UA"/>
        </w:rPr>
        <w:t>, й</w:t>
      </w:r>
      <w:r w:rsidRPr="0040390D">
        <w:rPr>
          <w:lang w:val="uk-UA"/>
        </w:rPr>
        <w:t xml:space="preserve"> Наталці видно його обличчя збоку. Вона вдивляється в ті емоції, що переживає </w:t>
      </w:r>
      <w:proofErr w:type="spellStart"/>
      <w:r w:rsidRPr="0040390D">
        <w:rPr>
          <w:lang w:val="uk-UA"/>
        </w:rPr>
        <w:t>Гнат</w:t>
      </w:r>
      <w:proofErr w:type="spellEnd"/>
      <w:r w:rsidRPr="0040390D">
        <w:rPr>
          <w:lang w:val="uk-UA"/>
        </w:rPr>
        <w:t>. Він наче сам грає на інструменті.</w:t>
      </w:r>
    </w:p>
    <w:p w:rsidR="00F80F12" w:rsidRPr="0040390D" w:rsidRDefault="00F60A62" w:rsidP="00895C64">
      <w:pPr>
        <w:pStyle w:val="a3"/>
        <w:rPr>
          <w:lang w:val="uk-UA"/>
        </w:rPr>
      </w:pPr>
      <w:r w:rsidRPr="0040390D">
        <w:rPr>
          <w:lang w:val="uk-UA"/>
        </w:rPr>
        <w:t>Мелодія закінчується, музикант вклоняється, звучать оплески. Муз</w:t>
      </w:r>
      <w:r w:rsidR="00F80F12" w:rsidRPr="0040390D">
        <w:rPr>
          <w:lang w:val="uk-UA"/>
        </w:rPr>
        <w:t xml:space="preserve">икант жестами викликає когось </w:t>
      </w:r>
      <w:r w:rsidR="00F768AF">
        <w:rPr>
          <w:lang w:val="uk-UA"/>
        </w:rPr>
        <w:t>і</w:t>
      </w:r>
      <w:r w:rsidR="00F80F12" w:rsidRPr="0040390D">
        <w:rPr>
          <w:lang w:val="uk-UA"/>
        </w:rPr>
        <w:t>з зал</w:t>
      </w:r>
      <w:r w:rsidR="00F768AF">
        <w:rPr>
          <w:lang w:val="uk-UA"/>
        </w:rPr>
        <w:t>и</w:t>
      </w:r>
      <w:r w:rsidRPr="0040390D">
        <w:rPr>
          <w:lang w:val="uk-UA"/>
        </w:rPr>
        <w:t>.</w:t>
      </w:r>
    </w:p>
    <w:p w:rsidR="00054CAB" w:rsidRPr="0040390D" w:rsidRDefault="00F60A62" w:rsidP="00895C64">
      <w:pPr>
        <w:pStyle w:val="a3"/>
        <w:rPr>
          <w:lang w:val="uk-UA"/>
        </w:rPr>
      </w:pPr>
      <w:r w:rsidRPr="0040390D">
        <w:rPr>
          <w:lang w:val="uk-UA"/>
        </w:rPr>
        <w:t xml:space="preserve">На сцену виходить </w:t>
      </w:r>
      <w:proofErr w:type="spellStart"/>
      <w:r w:rsidRPr="0040390D">
        <w:rPr>
          <w:lang w:val="uk-UA"/>
        </w:rPr>
        <w:t>Гнат</w:t>
      </w:r>
      <w:proofErr w:type="spellEnd"/>
      <w:r w:rsidRPr="0040390D">
        <w:rPr>
          <w:lang w:val="uk-UA"/>
        </w:rPr>
        <w:t xml:space="preserve">. Вони потискають руки, оплески тривають. </w:t>
      </w:r>
      <w:r w:rsidR="00F768AF">
        <w:rPr>
          <w:lang w:val="uk-UA"/>
        </w:rPr>
        <w:t xml:space="preserve">Музика із </w:t>
      </w:r>
      <w:proofErr w:type="spellStart"/>
      <w:r w:rsidR="00F768AF">
        <w:rPr>
          <w:lang w:val="uk-UA"/>
        </w:rPr>
        <w:t>Гнатом</w:t>
      </w:r>
      <w:proofErr w:type="spellEnd"/>
      <w:r w:rsidR="00F768AF">
        <w:rPr>
          <w:lang w:val="uk-UA"/>
        </w:rPr>
        <w:t xml:space="preserve"> і</w:t>
      </w:r>
      <w:r w:rsidRPr="0040390D">
        <w:rPr>
          <w:lang w:val="uk-UA"/>
        </w:rPr>
        <w:t xml:space="preserve">дуть за </w:t>
      </w:r>
      <w:r w:rsidR="00F768AF">
        <w:rPr>
          <w:lang w:val="uk-UA"/>
        </w:rPr>
        <w:t>лаштунки</w:t>
      </w:r>
      <w:r w:rsidR="00A84F39" w:rsidRPr="0040390D">
        <w:rPr>
          <w:lang w:val="uk-UA"/>
        </w:rPr>
        <w:t>.</w:t>
      </w:r>
    </w:p>
    <w:p w:rsidR="00A84F39" w:rsidRPr="0040390D" w:rsidRDefault="00A84F39" w:rsidP="00895C64">
      <w:pPr>
        <w:pStyle w:val="a3"/>
        <w:rPr>
          <w:lang w:val="uk-UA"/>
        </w:rPr>
      </w:pPr>
      <w:r w:rsidRPr="0040390D">
        <w:rPr>
          <w:lang w:val="uk-UA"/>
        </w:rPr>
        <w:t xml:space="preserve">Наталка не зводить очей </w:t>
      </w:r>
      <w:r w:rsidR="00F768AF">
        <w:rPr>
          <w:lang w:val="uk-UA"/>
        </w:rPr>
        <w:t>і</w:t>
      </w:r>
      <w:r w:rsidRPr="0040390D">
        <w:rPr>
          <w:lang w:val="uk-UA"/>
        </w:rPr>
        <w:t xml:space="preserve">з </w:t>
      </w:r>
      <w:r w:rsidR="00F768AF">
        <w:rPr>
          <w:lang w:val="uk-UA"/>
        </w:rPr>
        <w:t xml:space="preserve">батькової </w:t>
      </w:r>
      <w:r w:rsidRPr="0040390D">
        <w:rPr>
          <w:lang w:val="uk-UA"/>
        </w:rPr>
        <w:t>постаті.</w:t>
      </w:r>
    </w:p>
    <w:p w:rsidR="00A84F39" w:rsidRPr="0040390D" w:rsidRDefault="00A84F39" w:rsidP="00895C64">
      <w:pPr>
        <w:pStyle w:val="a3"/>
        <w:rPr>
          <w:lang w:val="uk-UA"/>
        </w:rPr>
      </w:pPr>
      <w:r w:rsidRPr="0040390D">
        <w:rPr>
          <w:lang w:val="uk-UA"/>
        </w:rPr>
        <w:t>На сцені оголошують наступний виступ, виходить дівчина зі скрипкою.</w:t>
      </w:r>
    </w:p>
    <w:p w:rsidR="00A84F39" w:rsidRPr="0040390D" w:rsidRDefault="00A84F39" w:rsidP="00895C64">
      <w:pPr>
        <w:pStyle w:val="a3"/>
        <w:rPr>
          <w:lang w:val="uk-UA"/>
        </w:rPr>
      </w:pPr>
      <w:r w:rsidRPr="0040390D">
        <w:rPr>
          <w:lang w:val="uk-UA"/>
        </w:rPr>
        <w:t xml:space="preserve">Наталка бачить, як </w:t>
      </w:r>
      <w:proofErr w:type="spellStart"/>
      <w:r w:rsidRPr="0040390D">
        <w:rPr>
          <w:lang w:val="uk-UA"/>
        </w:rPr>
        <w:t>Гнат</w:t>
      </w:r>
      <w:proofErr w:type="spellEnd"/>
      <w:r w:rsidRPr="0040390D">
        <w:rPr>
          <w:lang w:val="uk-UA"/>
        </w:rPr>
        <w:t xml:space="preserve"> повертається до зали й сідає збоку </w:t>
      </w:r>
      <w:r w:rsidR="00F768AF">
        <w:rPr>
          <w:lang w:val="uk-UA"/>
        </w:rPr>
        <w:t>в</w:t>
      </w:r>
      <w:r w:rsidRPr="0040390D">
        <w:rPr>
          <w:lang w:val="uk-UA"/>
        </w:rPr>
        <w:t xml:space="preserve"> перш</w:t>
      </w:r>
      <w:r w:rsidR="00F768AF">
        <w:rPr>
          <w:lang w:val="uk-UA"/>
        </w:rPr>
        <w:t>ім</w:t>
      </w:r>
      <w:r w:rsidRPr="0040390D">
        <w:rPr>
          <w:lang w:val="uk-UA"/>
        </w:rPr>
        <w:t xml:space="preserve"> ряд</w:t>
      </w:r>
      <w:r w:rsidR="00F768AF">
        <w:rPr>
          <w:lang w:val="uk-UA"/>
        </w:rPr>
        <w:t>і</w:t>
      </w:r>
      <w:r w:rsidRPr="0040390D">
        <w:rPr>
          <w:lang w:val="uk-UA"/>
        </w:rPr>
        <w:t>. За деякий час до нього підсідає хлопець, який щойно виступав</w:t>
      </w:r>
      <w:r w:rsidR="002A1A8F" w:rsidRPr="0040390D">
        <w:rPr>
          <w:lang w:val="uk-UA"/>
        </w:rPr>
        <w:t>.</w:t>
      </w:r>
    </w:p>
    <w:p w:rsidR="002A1A8F" w:rsidRPr="0040390D" w:rsidRDefault="002A1A8F" w:rsidP="00895C64">
      <w:pPr>
        <w:pStyle w:val="a3"/>
        <w:rPr>
          <w:lang w:val="uk-UA"/>
        </w:rPr>
      </w:pPr>
      <w:r w:rsidRPr="0040390D">
        <w:rPr>
          <w:lang w:val="uk-UA"/>
        </w:rPr>
        <w:t xml:space="preserve">Наталка </w:t>
      </w:r>
      <w:r w:rsidR="00572908" w:rsidRPr="0040390D">
        <w:rPr>
          <w:lang w:val="uk-UA"/>
        </w:rPr>
        <w:t>дивиться</w:t>
      </w:r>
      <w:r w:rsidRPr="0040390D">
        <w:rPr>
          <w:lang w:val="uk-UA"/>
        </w:rPr>
        <w:t xml:space="preserve">, як той щось тихо говорить до </w:t>
      </w:r>
      <w:proofErr w:type="spellStart"/>
      <w:r w:rsidRPr="0040390D">
        <w:rPr>
          <w:lang w:val="uk-UA"/>
        </w:rPr>
        <w:t>Гната</w:t>
      </w:r>
      <w:proofErr w:type="spellEnd"/>
      <w:r w:rsidRPr="0040390D">
        <w:rPr>
          <w:lang w:val="uk-UA"/>
        </w:rPr>
        <w:t xml:space="preserve">, </w:t>
      </w:r>
      <w:r w:rsidR="00F768AF">
        <w:rPr>
          <w:lang w:val="uk-UA"/>
        </w:rPr>
        <w:t>котрий</w:t>
      </w:r>
      <w:r w:rsidRPr="0040390D">
        <w:rPr>
          <w:lang w:val="uk-UA"/>
        </w:rPr>
        <w:t xml:space="preserve"> киває у відповідь. Хлопець піднімається й виходить.</w:t>
      </w:r>
    </w:p>
    <w:p w:rsidR="002A1A8F" w:rsidRPr="0040390D" w:rsidRDefault="002A1A8F" w:rsidP="00895C64">
      <w:pPr>
        <w:pStyle w:val="a3"/>
        <w:rPr>
          <w:lang w:val="uk-UA"/>
        </w:rPr>
      </w:pPr>
      <w:proofErr w:type="spellStart"/>
      <w:r w:rsidRPr="0040390D">
        <w:rPr>
          <w:lang w:val="uk-UA"/>
        </w:rPr>
        <w:t>Гнат</w:t>
      </w:r>
      <w:proofErr w:type="spellEnd"/>
      <w:r w:rsidRPr="0040390D">
        <w:rPr>
          <w:lang w:val="uk-UA"/>
        </w:rPr>
        <w:t xml:space="preserve"> дивиться на сцену</w:t>
      </w:r>
      <w:r w:rsidR="00572908" w:rsidRPr="0040390D">
        <w:rPr>
          <w:lang w:val="uk-UA"/>
        </w:rPr>
        <w:t>, злегка усміхається, аплодує, коли закінчується виступ. Наталка спостерігає за батьком.</w:t>
      </w:r>
    </w:p>
    <w:p w:rsidR="00572908" w:rsidRPr="0040390D" w:rsidRDefault="00572908" w:rsidP="00895C64">
      <w:pPr>
        <w:pStyle w:val="a3"/>
        <w:rPr>
          <w:lang w:val="uk-UA"/>
        </w:rPr>
      </w:pPr>
    </w:p>
    <w:p w:rsidR="00572908" w:rsidRPr="0040390D" w:rsidRDefault="00572908" w:rsidP="00895C64">
      <w:pPr>
        <w:pStyle w:val="a3"/>
        <w:rPr>
          <w:lang w:val="uk-UA"/>
        </w:rPr>
      </w:pPr>
      <w:r w:rsidRPr="0040390D">
        <w:rPr>
          <w:lang w:val="uk-UA"/>
        </w:rPr>
        <w:t>ЕКСТ. СХОДИНКИ КОНСЕРВАТОРІЇ. ВЕЧІР.</w:t>
      </w:r>
    </w:p>
    <w:p w:rsidR="00572908" w:rsidRPr="0040390D" w:rsidRDefault="00572908" w:rsidP="00895C64">
      <w:pPr>
        <w:pStyle w:val="a3"/>
        <w:rPr>
          <w:lang w:val="uk-UA"/>
        </w:rPr>
      </w:pPr>
    </w:p>
    <w:p w:rsidR="00F80F12" w:rsidRPr="0040390D" w:rsidRDefault="00572908" w:rsidP="00895C64">
      <w:pPr>
        <w:pStyle w:val="a3"/>
        <w:rPr>
          <w:lang w:val="uk-UA"/>
        </w:rPr>
      </w:pPr>
      <w:r w:rsidRPr="0040390D">
        <w:rPr>
          <w:lang w:val="uk-UA"/>
        </w:rPr>
        <w:t>На вулиці дощить. Наталка зупиняється на сходах, відкриває</w:t>
      </w:r>
      <w:r w:rsidR="00F80F12" w:rsidRPr="0040390D">
        <w:rPr>
          <w:lang w:val="uk-UA"/>
        </w:rPr>
        <w:t xml:space="preserve"> яскраву рожеву</w:t>
      </w:r>
      <w:r w:rsidRPr="0040390D">
        <w:rPr>
          <w:lang w:val="uk-UA"/>
        </w:rPr>
        <w:t xml:space="preserve"> парасольку</w:t>
      </w:r>
      <w:r w:rsidR="00E2374B" w:rsidRPr="0040390D">
        <w:rPr>
          <w:lang w:val="uk-UA"/>
        </w:rPr>
        <w:t xml:space="preserve">. </w:t>
      </w:r>
      <w:r w:rsidR="00F80F12" w:rsidRPr="0040390D">
        <w:rPr>
          <w:lang w:val="uk-UA"/>
        </w:rPr>
        <w:t>Починає спускатися сходами.</w:t>
      </w:r>
    </w:p>
    <w:p w:rsidR="00F80F12" w:rsidRPr="0040390D" w:rsidRDefault="00F80F12" w:rsidP="00895C64">
      <w:pPr>
        <w:pStyle w:val="a3"/>
        <w:rPr>
          <w:lang w:val="uk-UA"/>
        </w:rPr>
      </w:pPr>
      <w:r w:rsidRPr="0040390D">
        <w:rPr>
          <w:lang w:val="uk-UA"/>
        </w:rPr>
        <w:t xml:space="preserve">За її спиною на сходи виходить </w:t>
      </w:r>
      <w:proofErr w:type="spellStart"/>
      <w:r w:rsidRPr="0040390D">
        <w:rPr>
          <w:lang w:val="uk-UA"/>
        </w:rPr>
        <w:t>Гнат</w:t>
      </w:r>
      <w:proofErr w:type="spellEnd"/>
      <w:r w:rsidRPr="0040390D">
        <w:rPr>
          <w:lang w:val="uk-UA"/>
        </w:rPr>
        <w:t xml:space="preserve"> разом </w:t>
      </w:r>
      <w:r w:rsidR="00F768AF">
        <w:rPr>
          <w:lang w:val="uk-UA"/>
        </w:rPr>
        <w:t>і</w:t>
      </w:r>
      <w:r w:rsidRPr="0040390D">
        <w:rPr>
          <w:lang w:val="uk-UA"/>
        </w:rPr>
        <w:t>з молодим музикантом. Вони зупиняються.</w:t>
      </w:r>
    </w:p>
    <w:p w:rsidR="00F80F12" w:rsidRPr="0040390D" w:rsidRDefault="00F80F12" w:rsidP="00895C64">
      <w:pPr>
        <w:pStyle w:val="a3"/>
        <w:rPr>
          <w:lang w:val="uk-UA"/>
        </w:rPr>
      </w:pPr>
    </w:p>
    <w:p w:rsidR="00F80F12" w:rsidRPr="0040390D" w:rsidRDefault="00F80F12" w:rsidP="00F80F12">
      <w:pPr>
        <w:pStyle w:val="a3"/>
        <w:jc w:val="center"/>
        <w:rPr>
          <w:lang w:val="uk-UA"/>
        </w:rPr>
      </w:pPr>
      <w:r w:rsidRPr="0040390D">
        <w:rPr>
          <w:lang w:val="uk-UA"/>
        </w:rPr>
        <w:t>ГНАТ</w:t>
      </w:r>
    </w:p>
    <w:p w:rsidR="00427658" w:rsidRPr="0040390D" w:rsidRDefault="00427658" w:rsidP="00427658">
      <w:pPr>
        <w:pStyle w:val="a5"/>
      </w:pPr>
      <w:r w:rsidRPr="0040390D">
        <w:t xml:space="preserve">Так </w:t>
      </w:r>
      <w:proofErr w:type="spellStart"/>
      <w:r w:rsidRPr="0040390D">
        <w:t>ти</w:t>
      </w:r>
      <w:proofErr w:type="spellEnd"/>
      <w:r w:rsidR="00F768AF">
        <w:rPr>
          <w:lang w:val="uk-UA"/>
        </w:rPr>
        <w:t>,</w:t>
      </w:r>
      <w:r w:rsidRPr="0040390D">
        <w:t xml:space="preserve"> Юрку, </w:t>
      </w:r>
      <w:proofErr w:type="spellStart"/>
      <w:r w:rsidRPr="0040390D">
        <w:t>задоволений</w:t>
      </w:r>
      <w:proofErr w:type="spellEnd"/>
      <w:r w:rsidRPr="0040390D">
        <w:t xml:space="preserve"> </w:t>
      </w:r>
    </w:p>
    <w:p w:rsidR="00427658" w:rsidRPr="0040390D" w:rsidRDefault="00427658" w:rsidP="00427658">
      <w:pPr>
        <w:pStyle w:val="a5"/>
      </w:pPr>
      <w:proofErr w:type="spellStart"/>
      <w:r w:rsidRPr="0040390D">
        <w:t>переїздом</w:t>
      </w:r>
      <w:proofErr w:type="spellEnd"/>
      <w:r w:rsidRPr="0040390D">
        <w:t>?</w:t>
      </w:r>
    </w:p>
    <w:p w:rsidR="00F80F12" w:rsidRPr="0040390D" w:rsidRDefault="00F80F12" w:rsidP="00F80F12">
      <w:pPr>
        <w:pStyle w:val="a3"/>
        <w:jc w:val="center"/>
      </w:pPr>
    </w:p>
    <w:p w:rsidR="00F80F12" w:rsidRPr="0040390D" w:rsidRDefault="00F80F12" w:rsidP="00F80F12">
      <w:pPr>
        <w:pStyle w:val="a3"/>
        <w:jc w:val="center"/>
        <w:rPr>
          <w:lang w:val="uk-UA"/>
        </w:rPr>
      </w:pPr>
      <w:r w:rsidRPr="0040390D">
        <w:rPr>
          <w:lang w:val="uk-UA"/>
        </w:rPr>
        <w:t>ЮРКО</w:t>
      </w:r>
    </w:p>
    <w:p w:rsidR="00F80F12" w:rsidRPr="0040390D" w:rsidRDefault="00427658" w:rsidP="00427658">
      <w:pPr>
        <w:pStyle w:val="a5"/>
        <w:rPr>
          <w:lang w:val="uk-UA"/>
        </w:rPr>
      </w:pPr>
      <w:r w:rsidRPr="0040390D">
        <w:t xml:space="preserve">О, там </w:t>
      </w:r>
      <w:proofErr w:type="spellStart"/>
      <w:r w:rsidRPr="0040390D">
        <w:t>надзвичайна</w:t>
      </w:r>
      <w:proofErr w:type="spellEnd"/>
      <w:r w:rsidRPr="0040390D">
        <w:t xml:space="preserve"> </w:t>
      </w:r>
      <w:r w:rsidRPr="0040390D">
        <w:rPr>
          <w:lang w:val="uk-UA"/>
        </w:rPr>
        <w:t>а</w:t>
      </w:r>
      <w:r w:rsidR="00F80F12" w:rsidRPr="0040390D">
        <w:rPr>
          <w:lang w:val="uk-UA"/>
        </w:rPr>
        <w:t>тмосфера! Звісно, спершу,</w:t>
      </w:r>
      <w:r w:rsidRPr="0040390D">
        <w:rPr>
          <w:lang w:val="uk-UA"/>
        </w:rPr>
        <w:t xml:space="preserve"> </w:t>
      </w:r>
      <w:r w:rsidR="00F80F12" w:rsidRPr="0040390D">
        <w:rPr>
          <w:lang w:val="uk-UA"/>
        </w:rPr>
        <w:t>поки мова кульгала,</w:t>
      </w:r>
      <w:r w:rsidRPr="0040390D">
        <w:rPr>
          <w:lang w:val="uk-UA"/>
        </w:rPr>
        <w:t xml:space="preserve"> </w:t>
      </w:r>
      <w:r w:rsidR="00F80F12" w:rsidRPr="0040390D">
        <w:rPr>
          <w:lang w:val="uk-UA"/>
        </w:rPr>
        <w:t>важкувато було,</w:t>
      </w:r>
      <w:r w:rsidRPr="0040390D">
        <w:rPr>
          <w:lang w:val="uk-UA"/>
        </w:rPr>
        <w:t xml:space="preserve"> </w:t>
      </w:r>
      <w:r w:rsidR="00F80F12" w:rsidRPr="0040390D">
        <w:rPr>
          <w:lang w:val="uk-UA"/>
        </w:rPr>
        <w:t>але викладачі неймовірні…</w:t>
      </w:r>
    </w:p>
    <w:p w:rsidR="00F80F12" w:rsidRPr="0040390D" w:rsidRDefault="00F80F12" w:rsidP="00F80F12">
      <w:pPr>
        <w:pStyle w:val="a3"/>
        <w:jc w:val="center"/>
        <w:rPr>
          <w:lang w:val="uk-UA"/>
        </w:rPr>
      </w:pPr>
    </w:p>
    <w:p w:rsidR="00F80F12" w:rsidRPr="0040390D" w:rsidRDefault="00F80F12" w:rsidP="00F80F12">
      <w:pPr>
        <w:pStyle w:val="a3"/>
        <w:rPr>
          <w:lang w:val="uk-UA"/>
        </w:rPr>
      </w:pPr>
      <w:r w:rsidRPr="0040390D">
        <w:rPr>
          <w:lang w:val="uk-UA"/>
        </w:rPr>
        <w:t xml:space="preserve">Він зупиняється, дещо винувато зиркнувши на </w:t>
      </w:r>
      <w:proofErr w:type="spellStart"/>
      <w:r w:rsidRPr="0040390D">
        <w:rPr>
          <w:lang w:val="uk-UA"/>
        </w:rPr>
        <w:t>Гната</w:t>
      </w:r>
      <w:proofErr w:type="spellEnd"/>
      <w:r w:rsidRPr="0040390D">
        <w:rPr>
          <w:lang w:val="uk-UA"/>
        </w:rPr>
        <w:t>, той не помічає.</w:t>
      </w:r>
    </w:p>
    <w:p w:rsidR="00F80F12" w:rsidRPr="0040390D" w:rsidRDefault="00F80F12" w:rsidP="00F80F12">
      <w:pPr>
        <w:pStyle w:val="a3"/>
        <w:rPr>
          <w:lang w:val="uk-UA"/>
        </w:rPr>
      </w:pPr>
    </w:p>
    <w:p w:rsidR="00F80F12" w:rsidRPr="0040390D" w:rsidRDefault="00F80F12" w:rsidP="00F80F12">
      <w:pPr>
        <w:pStyle w:val="a3"/>
        <w:jc w:val="center"/>
        <w:rPr>
          <w:lang w:val="uk-UA"/>
        </w:rPr>
      </w:pPr>
      <w:r w:rsidRPr="0040390D">
        <w:rPr>
          <w:lang w:val="uk-UA"/>
        </w:rPr>
        <w:t>ГНАТ</w:t>
      </w:r>
    </w:p>
    <w:p w:rsidR="00427658" w:rsidRPr="0040390D" w:rsidRDefault="00427658" w:rsidP="00427658">
      <w:pPr>
        <w:pStyle w:val="a5"/>
      </w:pPr>
      <w:r w:rsidRPr="0040390D">
        <w:t xml:space="preserve">Добре, </w:t>
      </w:r>
      <w:proofErr w:type="spellStart"/>
      <w:r w:rsidRPr="0040390D">
        <w:t>що</w:t>
      </w:r>
      <w:proofErr w:type="spellEnd"/>
      <w:r w:rsidRPr="0040390D">
        <w:t xml:space="preserve"> </w:t>
      </w:r>
      <w:proofErr w:type="spellStart"/>
      <w:r w:rsidRPr="0040390D">
        <w:t>випав</w:t>
      </w:r>
      <w:proofErr w:type="spellEnd"/>
      <w:r w:rsidRPr="0040390D">
        <w:t xml:space="preserve"> </w:t>
      </w:r>
      <w:proofErr w:type="spellStart"/>
      <w:r w:rsidRPr="0040390D">
        <w:t>такий</w:t>
      </w:r>
      <w:proofErr w:type="spellEnd"/>
      <w:r w:rsidRPr="0040390D">
        <w:t xml:space="preserve"> шанс, і </w:t>
      </w:r>
      <w:proofErr w:type="spellStart"/>
      <w:r w:rsidRPr="0040390D">
        <w:t>ти</w:t>
      </w:r>
      <w:proofErr w:type="spellEnd"/>
      <w:r w:rsidRPr="0040390D">
        <w:t xml:space="preserve"> не </w:t>
      </w:r>
      <w:proofErr w:type="spellStart"/>
      <w:r w:rsidRPr="0040390D">
        <w:t>проґавив</w:t>
      </w:r>
      <w:proofErr w:type="spellEnd"/>
      <w:r w:rsidRPr="0040390D">
        <w:t xml:space="preserve">. У конкурсах </w:t>
      </w:r>
      <w:proofErr w:type="spellStart"/>
      <w:r w:rsidRPr="0040390D">
        <w:t>плануєш</w:t>
      </w:r>
      <w:proofErr w:type="spellEnd"/>
      <w:r w:rsidRPr="0040390D">
        <w:t xml:space="preserve"> </w:t>
      </w:r>
      <w:proofErr w:type="spellStart"/>
      <w:r w:rsidRPr="0040390D">
        <w:t>брати</w:t>
      </w:r>
      <w:proofErr w:type="spellEnd"/>
      <w:r w:rsidRPr="0040390D">
        <w:t xml:space="preserve"> участь?</w:t>
      </w:r>
    </w:p>
    <w:p w:rsidR="00F80F12" w:rsidRPr="0040390D" w:rsidRDefault="00F80F12" w:rsidP="00F80F12">
      <w:pPr>
        <w:pStyle w:val="a3"/>
        <w:jc w:val="center"/>
      </w:pPr>
    </w:p>
    <w:p w:rsidR="00F80F12" w:rsidRPr="0040390D" w:rsidRDefault="00F80F12" w:rsidP="00F80F12">
      <w:pPr>
        <w:pStyle w:val="a3"/>
        <w:jc w:val="center"/>
        <w:rPr>
          <w:lang w:val="uk-UA"/>
        </w:rPr>
      </w:pPr>
      <w:r w:rsidRPr="0040390D">
        <w:rPr>
          <w:lang w:val="uk-UA"/>
        </w:rPr>
        <w:t>ЮРКО</w:t>
      </w:r>
    </w:p>
    <w:p w:rsidR="00427658" w:rsidRPr="0040390D" w:rsidRDefault="00427658" w:rsidP="00427658">
      <w:pPr>
        <w:pStyle w:val="a5"/>
      </w:pPr>
      <w:r w:rsidRPr="0040390D">
        <w:t xml:space="preserve">Так! Зараз </w:t>
      </w:r>
      <w:r w:rsidR="00F768AF">
        <w:rPr>
          <w:lang w:val="uk-UA"/>
        </w:rPr>
        <w:t>і</w:t>
      </w:r>
      <w:r w:rsidRPr="0040390D">
        <w:t xml:space="preserve">з </w:t>
      </w:r>
      <w:proofErr w:type="spellStart"/>
      <w:r w:rsidRPr="0040390D">
        <w:t>професором</w:t>
      </w:r>
      <w:proofErr w:type="spellEnd"/>
      <w:r w:rsidRPr="0040390D">
        <w:t xml:space="preserve"> </w:t>
      </w:r>
      <w:proofErr w:type="spellStart"/>
      <w:r w:rsidRPr="0040390D">
        <w:t>готуємос</w:t>
      </w:r>
      <w:proofErr w:type="spellEnd"/>
      <w:r w:rsidR="00F768AF">
        <w:rPr>
          <w:lang w:val="uk-UA"/>
        </w:rPr>
        <w:t>я</w:t>
      </w:r>
      <w:r w:rsidRPr="0040390D">
        <w:t xml:space="preserve"> </w:t>
      </w:r>
      <w:r w:rsidR="00F768AF">
        <w:rPr>
          <w:lang w:val="uk-UA"/>
        </w:rPr>
        <w:t>до</w:t>
      </w:r>
      <w:r w:rsidRPr="0040390D">
        <w:t xml:space="preserve"> </w:t>
      </w:r>
      <w:proofErr w:type="spellStart"/>
      <w:r w:rsidRPr="0040390D">
        <w:t>Японі</w:t>
      </w:r>
      <w:proofErr w:type="spellEnd"/>
      <w:r w:rsidR="00F768AF">
        <w:rPr>
          <w:lang w:val="uk-UA"/>
        </w:rPr>
        <w:t>ї</w:t>
      </w:r>
      <w:r w:rsidRPr="0040390D">
        <w:t>.</w:t>
      </w:r>
    </w:p>
    <w:p w:rsidR="00F80F12" w:rsidRPr="0040390D" w:rsidRDefault="00F80F12" w:rsidP="00F80F12">
      <w:pPr>
        <w:pStyle w:val="a3"/>
        <w:jc w:val="center"/>
      </w:pPr>
    </w:p>
    <w:p w:rsidR="00F80F12" w:rsidRPr="0040390D" w:rsidRDefault="00F80F12" w:rsidP="00F80F12">
      <w:pPr>
        <w:pStyle w:val="a3"/>
        <w:jc w:val="center"/>
        <w:rPr>
          <w:lang w:val="uk-UA"/>
        </w:rPr>
      </w:pPr>
      <w:r w:rsidRPr="0040390D">
        <w:rPr>
          <w:lang w:val="uk-UA"/>
        </w:rPr>
        <w:t>ГНАТ</w:t>
      </w:r>
    </w:p>
    <w:p w:rsidR="00427658" w:rsidRPr="0040390D" w:rsidRDefault="00427658" w:rsidP="00427658">
      <w:pPr>
        <w:pStyle w:val="a5"/>
      </w:pPr>
      <w:proofErr w:type="spellStart"/>
      <w:r w:rsidRPr="0040390D">
        <w:t>Молодець</w:t>
      </w:r>
      <w:proofErr w:type="spellEnd"/>
      <w:r w:rsidRPr="0040390D">
        <w:t>…</w:t>
      </w:r>
    </w:p>
    <w:p w:rsidR="00F80F12" w:rsidRPr="0040390D" w:rsidRDefault="00F80F12" w:rsidP="00F80F12">
      <w:pPr>
        <w:pStyle w:val="a3"/>
        <w:jc w:val="center"/>
        <w:rPr>
          <w:lang w:val="uk-UA"/>
        </w:rPr>
      </w:pPr>
    </w:p>
    <w:p w:rsidR="00F80F12" w:rsidRPr="0040390D" w:rsidRDefault="00F80F12" w:rsidP="00F80F12">
      <w:pPr>
        <w:pStyle w:val="a3"/>
        <w:rPr>
          <w:lang w:val="uk-UA"/>
        </w:rPr>
      </w:pPr>
      <w:proofErr w:type="spellStart"/>
      <w:r w:rsidRPr="0040390D">
        <w:rPr>
          <w:lang w:val="uk-UA"/>
        </w:rPr>
        <w:t>Гнат</w:t>
      </w:r>
      <w:proofErr w:type="spellEnd"/>
      <w:r w:rsidRPr="0040390D">
        <w:rPr>
          <w:lang w:val="uk-UA"/>
        </w:rPr>
        <w:t xml:space="preserve"> помічає гурт </w:t>
      </w:r>
      <w:r w:rsidR="00F768AF">
        <w:rPr>
          <w:lang w:val="uk-UA"/>
        </w:rPr>
        <w:t>і</w:t>
      </w:r>
      <w:r w:rsidRPr="0040390D">
        <w:rPr>
          <w:lang w:val="uk-UA"/>
        </w:rPr>
        <w:t>з кількох студентів, що стоять недалеко</w:t>
      </w:r>
      <w:r w:rsidR="00F768AF">
        <w:rPr>
          <w:lang w:val="uk-UA"/>
        </w:rPr>
        <w:t>,</w:t>
      </w:r>
      <w:r w:rsidRPr="0040390D">
        <w:rPr>
          <w:lang w:val="uk-UA"/>
        </w:rPr>
        <w:t xml:space="preserve"> явно в очікуванні.</w:t>
      </w:r>
    </w:p>
    <w:p w:rsidR="00F80F12" w:rsidRPr="0040390D" w:rsidRDefault="00F80F12" w:rsidP="00F80F12">
      <w:pPr>
        <w:pStyle w:val="a3"/>
        <w:rPr>
          <w:lang w:val="uk-UA"/>
        </w:rPr>
      </w:pPr>
    </w:p>
    <w:p w:rsidR="00F80F12" w:rsidRPr="0040390D" w:rsidRDefault="00F80F12" w:rsidP="00F80F12">
      <w:pPr>
        <w:pStyle w:val="a3"/>
        <w:jc w:val="center"/>
        <w:rPr>
          <w:lang w:val="uk-UA"/>
        </w:rPr>
      </w:pPr>
      <w:r w:rsidRPr="0040390D">
        <w:rPr>
          <w:lang w:val="uk-UA"/>
        </w:rPr>
        <w:lastRenderedPageBreak/>
        <w:t>ГНАТ</w:t>
      </w:r>
    </w:p>
    <w:p w:rsidR="00427658" w:rsidRPr="0040390D" w:rsidRDefault="00427658" w:rsidP="00427658">
      <w:pPr>
        <w:pStyle w:val="a5"/>
      </w:pPr>
      <w:r w:rsidRPr="0040390D">
        <w:t xml:space="preserve">Тебе </w:t>
      </w:r>
      <w:proofErr w:type="spellStart"/>
      <w:r w:rsidRPr="0040390D">
        <w:t>вже</w:t>
      </w:r>
      <w:proofErr w:type="spellEnd"/>
      <w:r w:rsidRPr="0040390D">
        <w:t xml:space="preserve"> </w:t>
      </w:r>
      <w:proofErr w:type="spellStart"/>
      <w:r w:rsidRPr="0040390D">
        <w:t>зачекались</w:t>
      </w:r>
      <w:proofErr w:type="spellEnd"/>
      <w:r w:rsidRPr="0040390D">
        <w:t xml:space="preserve">. </w:t>
      </w:r>
      <w:proofErr w:type="spellStart"/>
      <w:r w:rsidRPr="0040390D">
        <w:t>Біжи</w:t>
      </w:r>
      <w:proofErr w:type="spellEnd"/>
      <w:r w:rsidRPr="0040390D">
        <w:t xml:space="preserve"> давай. </w:t>
      </w:r>
      <w:proofErr w:type="spellStart"/>
      <w:r w:rsidRPr="0040390D">
        <w:t>Успіхів</w:t>
      </w:r>
      <w:proofErr w:type="spellEnd"/>
      <w:r w:rsidRPr="0040390D">
        <w:t xml:space="preserve"> </w:t>
      </w:r>
      <w:proofErr w:type="spellStart"/>
      <w:r w:rsidRPr="0040390D">
        <w:t>тобі</w:t>
      </w:r>
      <w:proofErr w:type="spellEnd"/>
      <w:r w:rsidRPr="0040390D">
        <w:t>.</w:t>
      </w:r>
    </w:p>
    <w:p w:rsidR="00F80F12" w:rsidRPr="0040390D" w:rsidRDefault="00F80F12" w:rsidP="00F80F12">
      <w:pPr>
        <w:pStyle w:val="a3"/>
        <w:jc w:val="center"/>
        <w:rPr>
          <w:lang w:val="uk-UA"/>
        </w:rPr>
      </w:pPr>
    </w:p>
    <w:p w:rsidR="00F80F12" w:rsidRPr="0040390D" w:rsidRDefault="00F80F12" w:rsidP="00F80F12">
      <w:pPr>
        <w:pStyle w:val="a3"/>
        <w:jc w:val="center"/>
        <w:rPr>
          <w:lang w:val="uk-UA"/>
        </w:rPr>
      </w:pPr>
      <w:r w:rsidRPr="0040390D">
        <w:rPr>
          <w:lang w:val="uk-UA"/>
        </w:rPr>
        <w:t>ЮРКО</w:t>
      </w:r>
    </w:p>
    <w:p w:rsidR="00427658" w:rsidRPr="0040390D" w:rsidRDefault="00427658" w:rsidP="00427658">
      <w:pPr>
        <w:pStyle w:val="a5"/>
      </w:pPr>
      <w:proofErr w:type="spellStart"/>
      <w:r w:rsidRPr="0040390D">
        <w:t>Дякую</w:t>
      </w:r>
      <w:proofErr w:type="spellEnd"/>
      <w:r w:rsidRPr="0040390D">
        <w:t xml:space="preserve">! </w:t>
      </w:r>
    </w:p>
    <w:p w:rsidR="00F80F12" w:rsidRPr="0040390D" w:rsidRDefault="00F80F12" w:rsidP="00F80F12">
      <w:pPr>
        <w:pStyle w:val="a3"/>
        <w:rPr>
          <w:lang w:val="uk-UA"/>
        </w:rPr>
      </w:pPr>
    </w:p>
    <w:p w:rsidR="00F80F12" w:rsidRPr="0040390D" w:rsidRDefault="00F80F12" w:rsidP="00F80F12">
      <w:pPr>
        <w:pStyle w:val="a3"/>
        <w:rPr>
          <w:lang w:val="uk-UA"/>
        </w:rPr>
      </w:pPr>
      <w:r w:rsidRPr="0040390D">
        <w:rPr>
          <w:lang w:val="uk-UA"/>
        </w:rPr>
        <w:t xml:space="preserve">Вони потискають руки, і Юрко бере </w:t>
      </w:r>
      <w:r w:rsidR="00F768AF" w:rsidRPr="0040390D">
        <w:rPr>
          <w:lang w:val="uk-UA"/>
        </w:rPr>
        <w:t>Гнат</w:t>
      </w:r>
      <w:r w:rsidR="00F768AF">
        <w:rPr>
          <w:lang w:val="uk-UA"/>
        </w:rPr>
        <w:t>ову</w:t>
      </w:r>
      <w:r w:rsidR="00F768AF" w:rsidRPr="0040390D">
        <w:rPr>
          <w:lang w:val="uk-UA"/>
        </w:rPr>
        <w:t xml:space="preserve"> </w:t>
      </w:r>
      <w:r w:rsidRPr="0040390D">
        <w:rPr>
          <w:lang w:val="uk-UA"/>
        </w:rPr>
        <w:t>руку двома руками.</w:t>
      </w:r>
    </w:p>
    <w:p w:rsidR="00F80F12" w:rsidRPr="0040390D" w:rsidRDefault="00F80F12" w:rsidP="00F80F12">
      <w:pPr>
        <w:pStyle w:val="a3"/>
        <w:rPr>
          <w:lang w:val="uk-UA"/>
        </w:rPr>
      </w:pPr>
    </w:p>
    <w:p w:rsidR="00F80F12" w:rsidRPr="0040390D" w:rsidRDefault="00F80F12" w:rsidP="00F80F12">
      <w:pPr>
        <w:pStyle w:val="a3"/>
        <w:jc w:val="center"/>
        <w:rPr>
          <w:lang w:val="uk-UA"/>
        </w:rPr>
      </w:pPr>
      <w:r w:rsidRPr="0040390D">
        <w:rPr>
          <w:lang w:val="uk-UA"/>
        </w:rPr>
        <w:t>ЮРКО</w:t>
      </w:r>
    </w:p>
    <w:p w:rsidR="00427658" w:rsidRPr="0040390D" w:rsidRDefault="00427658" w:rsidP="00427658">
      <w:pPr>
        <w:pStyle w:val="a5"/>
      </w:pPr>
      <w:r w:rsidRPr="0040390D">
        <w:t xml:space="preserve">За все, за все </w:t>
      </w:r>
      <w:proofErr w:type="spellStart"/>
      <w:r w:rsidRPr="0040390D">
        <w:t>дуже</w:t>
      </w:r>
      <w:proofErr w:type="spellEnd"/>
      <w:r w:rsidRPr="0040390D">
        <w:t xml:space="preserve"> </w:t>
      </w:r>
      <w:proofErr w:type="spellStart"/>
      <w:r w:rsidRPr="0040390D">
        <w:t>дякую</w:t>
      </w:r>
      <w:proofErr w:type="spellEnd"/>
      <w:r w:rsidRPr="0040390D">
        <w:t>!</w:t>
      </w:r>
    </w:p>
    <w:p w:rsidR="00427658" w:rsidRPr="0040390D" w:rsidRDefault="00427658" w:rsidP="00427658">
      <w:pPr>
        <w:pStyle w:val="a5"/>
      </w:pPr>
      <w:proofErr w:type="spellStart"/>
      <w:r w:rsidRPr="0040390D">
        <w:t>Це</w:t>
      </w:r>
      <w:proofErr w:type="spellEnd"/>
      <w:r w:rsidRPr="0040390D">
        <w:t xml:space="preserve"> </w:t>
      </w:r>
      <w:proofErr w:type="spellStart"/>
      <w:r w:rsidRPr="0040390D">
        <w:t>завдяки</w:t>
      </w:r>
      <w:proofErr w:type="spellEnd"/>
      <w:r w:rsidRPr="0040390D">
        <w:t xml:space="preserve"> вам </w:t>
      </w:r>
      <w:proofErr w:type="spellStart"/>
      <w:r w:rsidRPr="0040390D">
        <w:t>мені</w:t>
      </w:r>
      <w:proofErr w:type="spellEnd"/>
      <w:r w:rsidRPr="0040390D">
        <w:t xml:space="preserve"> </w:t>
      </w:r>
      <w:proofErr w:type="spellStart"/>
      <w:r w:rsidRPr="0040390D">
        <w:t>вдалос</w:t>
      </w:r>
      <w:proofErr w:type="spellEnd"/>
      <w:r w:rsidR="00F768AF">
        <w:rPr>
          <w:lang w:val="uk-UA"/>
        </w:rPr>
        <w:t>я</w:t>
      </w:r>
      <w:r w:rsidRPr="0040390D">
        <w:t>.</w:t>
      </w:r>
    </w:p>
    <w:p w:rsidR="00F80F12" w:rsidRPr="0040390D" w:rsidRDefault="00F80F12" w:rsidP="00F80F12">
      <w:pPr>
        <w:pStyle w:val="a3"/>
        <w:jc w:val="center"/>
      </w:pPr>
    </w:p>
    <w:p w:rsidR="00F80F12" w:rsidRPr="0040390D" w:rsidRDefault="00F80F12" w:rsidP="00F80F12">
      <w:pPr>
        <w:pStyle w:val="a3"/>
        <w:jc w:val="center"/>
        <w:rPr>
          <w:lang w:val="uk-UA"/>
        </w:rPr>
      </w:pPr>
      <w:r w:rsidRPr="0040390D">
        <w:rPr>
          <w:lang w:val="uk-UA"/>
        </w:rPr>
        <w:t>ГНАТ</w:t>
      </w:r>
    </w:p>
    <w:p w:rsidR="00427658" w:rsidRPr="0040390D" w:rsidRDefault="00427658" w:rsidP="00427658">
      <w:pPr>
        <w:pStyle w:val="a5"/>
      </w:pPr>
      <w:r w:rsidRPr="0040390D">
        <w:t xml:space="preserve">Та не </w:t>
      </w:r>
      <w:proofErr w:type="spellStart"/>
      <w:r w:rsidRPr="0040390D">
        <w:t>вигадуй</w:t>
      </w:r>
      <w:proofErr w:type="spellEnd"/>
      <w:r w:rsidRPr="0040390D">
        <w:t>.</w:t>
      </w:r>
    </w:p>
    <w:p w:rsidR="00F80F12" w:rsidRPr="0040390D" w:rsidRDefault="00F80F12" w:rsidP="00F80F12">
      <w:pPr>
        <w:pStyle w:val="a3"/>
        <w:jc w:val="center"/>
        <w:rPr>
          <w:lang w:val="uk-UA"/>
        </w:rPr>
      </w:pPr>
    </w:p>
    <w:p w:rsidR="00F80F12" w:rsidRPr="0040390D" w:rsidRDefault="00F80F12" w:rsidP="00F80F12">
      <w:pPr>
        <w:pStyle w:val="a3"/>
        <w:rPr>
          <w:lang w:val="uk-UA"/>
        </w:rPr>
      </w:pPr>
      <w:r w:rsidRPr="0040390D">
        <w:rPr>
          <w:lang w:val="uk-UA"/>
        </w:rPr>
        <w:t>Юрко ще раз потискає руку Гнат</w:t>
      </w:r>
      <w:r w:rsidR="00F768AF">
        <w:rPr>
          <w:lang w:val="uk-UA"/>
        </w:rPr>
        <w:t>ові</w:t>
      </w:r>
      <w:r w:rsidRPr="0040390D">
        <w:rPr>
          <w:lang w:val="uk-UA"/>
        </w:rPr>
        <w:t xml:space="preserve"> й відходить до студентського гурту. </w:t>
      </w:r>
      <w:proofErr w:type="spellStart"/>
      <w:r w:rsidRPr="0040390D">
        <w:rPr>
          <w:lang w:val="uk-UA"/>
        </w:rPr>
        <w:t>Гнат</w:t>
      </w:r>
      <w:proofErr w:type="spellEnd"/>
      <w:r w:rsidRPr="0040390D">
        <w:rPr>
          <w:lang w:val="uk-UA"/>
        </w:rPr>
        <w:t xml:space="preserve"> залишається стояти на сходах, споглядаючи натовп, що рухається майданом.</w:t>
      </w:r>
    </w:p>
    <w:p w:rsidR="00572908" w:rsidRPr="0040390D" w:rsidRDefault="00F80F12" w:rsidP="00895C64">
      <w:pPr>
        <w:pStyle w:val="a3"/>
        <w:rPr>
          <w:lang w:val="uk-UA"/>
        </w:rPr>
      </w:pPr>
      <w:r w:rsidRPr="0040390D">
        <w:rPr>
          <w:lang w:val="uk-UA"/>
        </w:rPr>
        <w:t>П</w:t>
      </w:r>
      <w:r w:rsidR="00E2374B" w:rsidRPr="0040390D">
        <w:rPr>
          <w:lang w:val="uk-UA"/>
        </w:rPr>
        <w:t xml:space="preserve">остать </w:t>
      </w:r>
      <w:r w:rsidRPr="0040390D">
        <w:rPr>
          <w:lang w:val="uk-UA"/>
        </w:rPr>
        <w:t>Наталки</w:t>
      </w:r>
      <w:r w:rsidR="00F768AF">
        <w:rPr>
          <w:lang w:val="uk-UA"/>
        </w:rPr>
        <w:t>,</w:t>
      </w:r>
      <w:r w:rsidRPr="0040390D">
        <w:rPr>
          <w:lang w:val="uk-UA"/>
        </w:rPr>
        <w:t xml:space="preserve"> напів</w:t>
      </w:r>
      <w:r w:rsidR="00F768AF">
        <w:rPr>
          <w:lang w:val="uk-UA"/>
        </w:rPr>
        <w:t>прихована</w:t>
      </w:r>
      <w:r w:rsidRPr="0040390D">
        <w:rPr>
          <w:lang w:val="uk-UA"/>
        </w:rPr>
        <w:t xml:space="preserve"> рожевою парасолькою, ще видніє</w:t>
      </w:r>
      <w:r w:rsidR="006A71C7">
        <w:rPr>
          <w:lang w:val="uk-UA"/>
        </w:rPr>
        <w:t>ться</w:t>
      </w:r>
      <w:r w:rsidRPr="0040390D">
        <w:rPr>
          <w:lang w:val="uk-UA"/>
        </w:rPr>
        <w:t xml:space="preserve"> серед людей, допоки</w:t>
      </w:r>
      <w:r w:rsidR="00E2374B" w:rsidRPr="0040390D">
        <w:rPr>
          <w:lang w:val="uk-UA"/>
        </w:rPr>
        <w:t xml:space="preserve"> не зникає у підземному переході.</w:t>
      </w:r>
    </w:p>
    <w:p w:rsidR="00A05C7A" w:rsidRPr="0040390D" w:rsidRDefault="00A05C7A" w:rsidP="00895C64">
      <w:pPr>
        <w:pStyle w:val="a3"/>
        <w:rPr>
          <w:lang w:val="uk-UA"/>
        </w:rPr>
      </w:pPr>
    </w:p>
    <w:p w:rsidR="00EF31BE" w:rsidRPr="0040390D" w:rsidRDefault="00E14B3A" w:rsidP="00E14B3A">
      <w:pPr>
        <w:pStyle w:val="a4"/>
        <w:rPr>
          <w:lang w:val="uk-UA"/>
        </w:rPr>
      </w:pPr>
      <w:r w:rsidRPr="0040390D">
        <w:rPr>
          <w:lang w:val="uk-UA"/>
        </w:rPr>
        <w:t>інт. квартира наталки. вечір.</w:t>
      </w:r>
    </w:p>
    <w:p w:rsidR="00E14B3A" w:rsidRPr="0040390D" w:rsidRDefault="00E14B3A" w:rsidP="00E14B3A">
      <w:pPr>
        <w:pStyle w:val="a3"/>
        <w:rPr>
          <w:lang w:val="uk-UA"/>
        </w:rPr>
      </w:pPr>
    </w:p>
    <w:p w:rsidR="00E14B3A" w:rsidRPr="0040390D" w:rsidRDefault="00E14B3A" w:rsidP="00E14B3A">
      <w:pPr>
        <w:pStyle w:val="a3"/>
        <w:rPr>
          <w:lang w:val="uk-UA"/>
        </w:rPr>
      </w:pPr>
      <w:r w:rsidRPr="0040390D">
        <w:rPr>
          <w:lang w:val="uk-UA"/>
        </w:rPr>
        <w:t>Наталка сидить перед комп</w:t>
      </w:r>
      <w:r w:rsidRPr="0040390D">
        <w:t>’</w:t>
      </w:r>
      <w:proofErr w:type="spellStart"/>
      <w:r w:rsidRPr="0040390D">
        <w:rPr>
          <w:lang w:val="uk-UA"/>
        </w:rPr>
        <w:t>ютером</w:t>
      </w:r>
      <w:proofErr w:type="spellEnd"/>
      <w:r w:rsidRPr="0040390D">
        <w:rPr>
          <w:lang w:val="uk-UA"/>
        </w:rPr>
        <w:t xml:space="preserve">. На </w:t>
      </w:r>
      <w:r w:rsidR="00324F7C">
        <w:rPr>
          <w:lang w:val="uk-UA"/>
        </w:rPr>
        <w:t>моніторі</w:t>
      </w:r>
      <w:r w:rsidRPr="0040390D">
        <w:rPr>
          <w:lang w:val="uk-UA"/>
        </w:rPr>
        <w:t xml:space="preserve"> </w:t>
      </w:r>
      <w:r w:rsidR="00324F7C">
        <w:rPr>
          <w:lang w:val="uk-UA"/>
        </w:rPr>
        <w:t>3</w:t>
      </w:r>
      <w:r w:rsidR="00324F7C">
        <w:rPr>
          <w:lang w:val="en-US"/>
        </w:rPr>
        <w:t>D</w:t>
      </w:r>
      <w:r w:rsidR="00324F7C" w:rsidRPr="00324F7C">
        <w:t>-</w:t>
      </w:r>
      <w:r w:rsidRPr="0040390D">
        <w:rPr>
          <w:lang w:val="uk-UA"/>
        </w:rPr>
        <w:t xml:space="preserve">модель </w:t>
      </w:r>
      <w:proofErr w:type="spellStart"/>
      <w:r w:rsidRPr="0040390D">
        <w:rPr>
          <w:lang w:val="uk-UA"/>
        </w:rPr>
        <w:t>інтер</w:t>
      </w:r>
      <w:proofErr w:type="spellEnd"/>
      <w:r w:rsidRPr="0040390D">
        <w:t>’</w:t>
      </w:r>
      <w:proofErr w:type="spellStart"/>
      <w:r w:rsidRPr="0040390D">
        <w:rPr>
          <w:lang w:val="uk-UA"/>
        </w:rPr>
        <w:t>єру</w:t>
      </w:r>
      <w:proofErr w:type="spellEnd"/>
      <w:r w:rsidRPr="0040390D">
        <w:rPr>
          <w:lang w:val="uk-UA"/>
        </w:rPr>
        <w:t>. Вона відсторонено водить</w:t>
      </w:r>
      <w:r w:rsidR="00BC0CCC" w:rsidRPr="0040390D">
        <w:rPr>
          <w:lang w:val="uk-UA"/>
        </w:rPr>
        <w:t xml:space="preserve"> мишкою </w:t>
      </w:r>
      <w:r w:rsidR="00324F7C">
        <w:rPr>
          <w:lang w:val="uk-UA"/>
        </w:rPr>
        <w:t>на моніторі</w:t>
      </w:r>
      <w:r w:rsidR="00BC0CCC" w:rsidRPr="0040390D">
        <w:rPr>
          <w:lang w:val="uk-UA"/>
        </w:rPr>
        <w:t>, потім відкриває течку з фотографіями. На екрані з</w:t>
      </w:r>
      <w:r w:rsidR="00BC0CCC" w:rsidRPr="0040390D">
        <w:t>’</w:t>
      </w:r>
      <w:r w:rsidR="00BC0CCC" w:rsidRPr="0040390D">
        <w:rPr>
          <w:lang w:val="uk-UA"/>
        </w:rPr>
        <w:t xml:space="preserve">являються спільні фотографії Наталки й молодого чоловіка. Вони разом десь на природі, веселі. Наталка гортає кілька й зупиняється на тій, де молодий чоловік її обіймає, дивиться на неї кілька секунд, а тоді видаляє. Гортає </w:t>
      </w:r>
      <w:r w:rsidR="00324F7C">
        <w:rPr>
          <w:lang w:val="uk-UA"/>
        </w:rPr>
        <w:t>світлини</w:t>
      </w:r>
      <w:r w:rsidR="00BC0CCC" w:rsidRPr="0040390D">
        <w:rPr>
          <w:lang w:val="uk-UA"/>
        </w:rPr>
        <w:t xml:space="preserve"> далі. На екрані тепер сімейні фотографії – Наталка з мамою й батьком. Всі виглядають дуже щасливими.</w:t>
      </w:r>
      <w:r w:rsidR="00E80D14" w:rsidRPr="0040390D">
        <w:rPr>
          <w:lang w:val="uk-UA"/>
        </w:rPr>
        <w:t xml:space="preserve"> Наталка переходить у </w:t>
      </w:r>
      <w:r w:rsidR="00324F7C">
        <w:rPr>
          <w:lang w:val="uk-UA"/>
        </w:rPr>
        <w:t>ґуґ</w:t>
      </w:r>
      <w:r w:rsidR="00E80D14" w:rsidRPr="0040390D">
        <w:rPr>
          <w:lang w:val="uk-UA"/>
        </w:rPr>
        <w:t xml:space="preserve">л-пошук і набирає слова – </w:t>
      </w:r>
      <w:r w:rsidR="00324F7C">
        <w:rPr>
          <w:lang w:val="uk-UA"/>
        </w:rPr>
        <w:t>«</w:t>
      </w:r>
      <w:r w:rsidR="00E80D14" w:rsidRPr="0040390D">
        <w:rPr>
          <w:lang w:val="uk-UA"/>
        </w:rPr>
        <w:t>ідеальна родина</w:t>
      </w:r>
      <w:r w:rsidR="00324F7C">
        <w:rPr>
          <w:lang w:val="uk-UA"/>
        </w:rPr>
        <w:t>»</w:t>
      </w:r>
      <w:r w:rsidR="00E80D14" w:rsidRPr="0040390D">
        <w:rPr>
          <w:lang w:val="uk-UA"/>
        </w:rPr>
        <w:t>. В</w:t>
      </w:r>
      <w:r w:rsidR="00324F7C">
        <w:rPr>
          <w:lang w:val="uk-UA"/>
        </w:rPr>
        <w:t>игулькують</w:t>
      </w:r>
      <w:r w:rsidR="00E80D14" w:rsidRPr="0040390D">
        <w:rPr>
          <w:lang w:val="uk-UA"/>
        </w:rPr>
        <w:t xml:space="preserve"> відповідні картинки, вона натискає на одну з них і відкриває сторінку. Над фотографією заголовок статті – «Ідеальна сім</w:t>
      </w:r>
      <w:r w:rsidR="00E80D14" w:rsidRPr="0040390D">
        <w:t>’</w:t>
      </w:r>
      <w:r w:rsidR="00E80D14" w:rsidRPr="0040390D">
        <w:rPr>
          <w:lang w:val="uk-UA"/>
        </w:rPr>
        <w:t>я: міф чи реальність?» Наталка вимикає комп</w:t>
      </w:r>
      <w:r w:rsidR="00E80D14" w:rsidRPr="0040390D">
        <w:t>’</w:t>
      </w:r>
      <w:proofErr w:type="spellStart"/>
      <w:r w:rsidR="00E80D14" w:rsidRPr="0040390D">
        <w:rPr>
          <w:lang w:val="uk-UA"/>
        </w:rPr>
        <w:t>ютер</w:t>
      </w:r>
      <w:r w:rsidR="00324F7C">
        <w:rPr>
          <w:lang w:val="uk-UA"/>
        </w:rPr>
        <w:t>а</w:t>
      </w:r>
      <w:proofErr w:type="spellEnd"/>
      <w:r w:rsidR="00E80D14" w:rsidRPr="0040390D">
        <w:rPr>
          <w:lang w:val="uk-UA"/>
        </w:rPr>
        <w:t>.</w:t>
      </w:r>
    </w:p>
    <w:p w:rsidR="00E80D14" w:rsidRPr="0040390D" w:rsidRDefault="00E80D14" w:rsidP="00E14B3A">
      <w:pPr>
        <w:pStyle w:val="a3"/>
        <w:rPr>
          <w:lang w:val="uk-UA"/>
        </w:rPr>
      </w:pPr>
    </w:p>
    <w:p w:rsidR="00AB6E39" w:rsidRPr="0040390D" w:rsidRDefault="00AB6E39" w:rsidP="00EF31BE">
      <w:pPr>
        <w:pStyle w:val="a3"/>
        <w:rPr>
          <w:lang w:val="uk-UA"/>
        </w:rPr>
      </w:pPr>
    </w:p>
    <w:p w:rsidR="00AB6E39" w:rsidRPr="0040390D" w:rsidRDefault="00AB6E39" w:rsidP="00EF31BE">
      <w:pPr>
        <w:pStyle w:val="a3"/>
        <w:rPr>
          <w:lang w:val="uk-UA"/>
        </w:rPr>
      </w:pPr>
    </w:p>
    <w:p w:rsidR="00775A8B" w:rsidRPr="0040390D" w:rsidRDefault="00AB6E39" w:rsidP="00771294">
      <w:pPr>
        <w:pStyle w:val="a4"/>
        <w:rPr>
          <w:lang w:val="uk-UA"/>
        </w:rPr>
      </w:pPr>
      <w:r w:rsidRPr="0040390D">
        <w:rPr>
          <w:lang w:val="uk-UA"/>
        </w:rPr>
        <w:t xml:space="preserve">екст. </w:t>
      </w:r>
      <w:r w:rsidR="00771294" w:rsidRPr="0040390D">
        <w:rPr>
          <w:lang w:val="uk-UA"/>
        </w:rPr>
        <w:t>День. стоянка автомобілів перед супермаркетом.</w:t>
      </w:r>
    </w:p>
    <w:p w:rsidR="001B05F6" w:rsidRPr="0040390D" w:rsidRDefault="001B05F6" w:rsidP="00771294">
      <w:pPr>
        <w:pStyle w:val="a3"/>
        <w:rPr>
          <w:lang w:val="uk-UA"/>
        </w:rPr>
      </w:pPr>
    </w:p>
    <w:p w:rsidR="008B7670" w:rsidRPr="0040390D" w:rsidRDefault="00771294" w:rsidP="00771294">
      <w:pPr>
        <w:pStyle w:val="a3"/>
        <w:rPr>
          <w:lang w:val="uk-UA"/>
        </w:rPr>
      </w:pPr>
      <w:r w:rsidRPr="0040390D">
        <w:rPr>
          <w:lang w:val="uk-UA"/>
        </w:rPr>
        <w:t xml:space="preserve">Чутно звуки сирени. На стоянку в’їжджає автомобіль </w:t>
      </w:r>
      <w:r w:rsidR="00AB0FA5">
        <w:rPr>
          <w:lang w:val="uk-UA"/>
        </w:rPr>
        <w:t>«</w:t>
      </w:r>
      <w:r w:rsidRPr="0040390D">
        <w:rPr>
          <w:lang w:val="uk-UA"/>
        </w:rPr>
        <w:t>швидкої допомоги</w:t>
      </w:r>
      <w:r w:rsidR="00AB0FA5">
        <w:rPr>
          <w:lang w:val="uk-UA"/>
        </w:rPr>
        <w:t>»</w:t>
      </w:r>
      <w:r w:rsidRPr="0040390D">
        <w:rPr>
          <w:lang w:val="uk-UA"/>
        </w:rPr>
        <w:t>.</w:t>
      </w:r>
      <w:r w:rsidR="00046BA5" w:rsidRPr="0040390D">
        <w:rPr>
          <w:lang w:val="uk-UA"/>
        </w:rPr>
        <w:t xml:space="preserve"> Стоянка переповнена</w:t>
      </w:r>
      <w:r w:rsidR="00BF2EC7">
        <w:rPr>
          <w:lang w:val="uk-UA"/>
        </w:rPr>
        <w:t>,</w:t>
      </w:r>
      <w:r w:rsidR="00046BA5" w:rsidRPr="0040390D">
        <w:rPr>
          <w:lang w:val="uk-UA"/>
        </w:rPr>
        <w:t xml:space="preserve"> і швидка не може проїхати, ще раз врубається сирена. Один з автомобілів починає рухатися, намагаючись дати місце </w:t>
      </w:r>
      <w:r w:rsidR="00AB0FA5">
        <w:rPr>
          <w:lang w:val="uk-UA"/>
        </w:rPr>
        <w:t>«</w:t>
      </w:r>
      <w:r w:rsidR="00046BA5" w:rsidRPr="0040390D">
        <w:rPr>
          <w:lang w:val="uk-UA"/>
        </w:rPr>
        <w:t>швидкій</w:t>
      </w:r>
      <w:r w:rsidR="00AB0FA5">
        <w:rPr>
          <w:lang w:val="uk-UA"/>
        </w:rPr>
        <w:t>»</w:t>
      </w:r>
      <w:r w:rsidR="00046BA5" w:rsidRPr="0040390D">
        <w:rPr>
          <w:lang w:val="uk-UA"/>
        </w:rPr>
        <w:t xml:space="preserve">. Водії обох автівок жестикулюють. </w:t>
      </w:r>
    </w:p>
    <w:p w:rsidR="005B695A" w:rsidRPr="0040390D" w:rsidRDefault="008B7670" w:rsidP="00771294">
      <w:pPr>
        <w:pStyle w:val="a3"/>
        <w:rPr>
          <w:lang w:val="uk-UA"/>
        </w:rPr>
      </w:pPr>
      <w:r w:rsidRPr="0040390D">
        <w:rPr>
          <w:lang w:val="uk-UA"/>
        </w:rPr>
        <w:t xml:space="preserve">На </w:t>
      </w:r>
      <w:r w:rsidR="00046BA5" w:rsidRPr="0040390D">
        <w:rPr>
          <w:lang w:val="uk-UA"/>
        </w:rPr>
        <w:t>підвищенн</w:t>
      </w:r>
      <w:r w:rsidR="00AB0FA5">
        <w:rPr>
          <w:lang w:val="uk-UA"/>
        </w:rPr>
        <w:t>і</w:t>
      </w:r>
      <w:r w:rsidR="00046BA5" w:rsidRPr="0040390D">
        <w:rPr>
          <w:lang w:val="uk-UA"/>
        </w:rPr>
        <w:t xml:space="preserve"> біля дверей супермаркет</w:t>
      </w:r>
      <w:r w:rsidR="00AB0FA5">
        <w:rPr>
          <w:lang w:val="uk-UA"/>
        </w:rPr>
        <w:t>у</w:t>
      </w:r>
      <w:r w:rsidR="00046BA5" w:rsidRPr="0040390D">
        <w:rPr>
          <w:lang w:val="uk-UA"/>
        </w:rPr>
        <w:t xml:space="preserve"> </w:t>
      </w:r>
      <w:r w:rsidRPr="0040390D">
        <w:rPr>
          <w:lang w:val="uk-UA"/>
        </w:rPr>
        <w:t>товчеться кілька людей. Цей невеличк</w:t>
      </w:r>
      <w:r w:rsidR="00AB0FA5">
        <w:rPr>
          <w:lang w:val="uk-UA"/>
        </w:rPr>
        <w:t>и</w:t>
      </w:r>
      <w:r w:rsidRPr="0040390D">
        <w:rPr>
          <w:lang w:val="uk-UA"/>
        </w:rPr>
        <w:t xml:space="preserve">й натовп мінливий. Люди зупиняються, дивляться кілька хвилин і йдуть далі. Епіцентром події є </w:t>
      </w:r>
      <w:proofErr w:type="spellStart"/>
      <w:r w:rsidRPr="0040390D">
        <w:rPr>
          <w:lang w:val="uk-UA"/>
        </w:rPr>
        <w:t>Гнат</w:t>
      </w:r>
      <w:proofErr w:type="spellEnd"/>
      <w:r w:rsidRPr="0040390D">
        <w:rPr>
          <w:lang w:val="uk-UA"/>
        </w:rPr>
        <w:t>, що напівлежить, напівсидить на східцях.</w:t>
      </w:r>
      <w:r w:rsidR="005B695A" w:rsidRPr="0040390D">
        <w:rPr>
          <w:lang w:val="uk-UA"/>
        </w:rPr>
        <w:t xml:space="preserve"> Біля нього метушиться жіночка середніх років, що</w:t>
      </w:r>
      <w:r w:rsidR="00AB0FA5">
        <w:rPr>
          <w:lang w:val="uk-UA"/>
        </w:rPr>
        <w:t>,</w:t>
      </w:r>
      <w:r w:rsidR="005B695A" w:rsidRPr="0040390D">
        <w:rPr>
          <w:lang w:val="uk-UA"/>
        </w:rPr>
        <w:t xml:space="preserve"> зачувши сигнали </w:t>
      </w:r>
      <w:r w:rsidR="00AB0FA5">
        <w:rPr>
          <w:lang w:val="uk-UA"/>
        </w:rPr>
        <w:t>«</w:t>
      </w:r>
      <w:r w:rsidR="005B695A" w:rsidRPr="0040390D">
        <w:rPr>
          <w:lang w:val="uk-UA"/>
        </w:rPr>
        <w:t>швидкої</w:t>
      </w:r>
      <w:r w:rsidR="00AB0FA5">
        <w:rPr>
          <w:lang w:val="uk-UA"/>
        </w:rPr>
        <w:t>»</w:t>
      </w:r>
      <w:r w:rsidR="005B695A" w:rsidRPr="0040390D">
        <w:rPr>
          <w:lang w:val="uk-UA"/>
        </w:rPr>
        <w:t xml:space="preserve">, починає махати їй рукою, а тоді </w:t>
      </w:r>
      <w:proofErr w:type="spellStart"/>
      <w:r w:rsidR="00AB0FA5">
        <w:rPr>
          <w:lang w:val="uk-UA"/>
        </w:rPr>
        <w:t>хутко</w:t>
      </w:r>
      <w:proofErr w:type="spellEnd"/>
      <w:r w:rsidR="005B695A" w:rsidRPr="0040390D">
        <w:rPr>
          <w:lang w:val="uk-UA"/>
        </w:rPr>
        <w:t xml:space="preserve"> рушає до неї. </w:t>
      </w:r>
    </w:p>
    <w:p w:rsidR="005312EC" w:rsidRPr="0040390D" w:rsidRDefault="005B695A" w:rsidP="00771294">
      <w:pPr>
        <w:pStyle w:val="a3"/>
        <w:rPr>
          <w:lang w:val="uk-UA"/>
        </w:rPr>
      </w:pPr>
      <w:r w:rsidRPr="0040390D">
        <w:rPr>
          <w:lang w:val="uk-UA"/>
        </w:rPr>
        <w:lastRenderedPageBreak/>
        <w:t xml:space="preserve">Саме тоді </w:t>
      </w:r>
      <w:proofErr w:type="spellStart"/>
      <w:r w:rsidRPr="0040390D">
        <w:rPr>
          <w:lang w:val="uk-UA"/>
        </w:rPr>
        <w:t>Гнат</w:t>
      </w:r>
      <w:proofErr w:type="spellEnd"/>
      <w:r w:rsidRPr="0040390D">
        <w:rPr>
          <w:lang w:val="uk-UA"/>
        </w:rPr>
        <w:t xml:space="preserve"> розплющує очі. </w:t>
      </w:r>
      <w:r w:rsidR="005312EC" w:rsidRPr="0040390D">
        <w:rPr>
          <w:lang w:val="uk-UA"/>
        </w:rPr>
        <w:t>Розгублено озирається довкола, хоче ворухнутися, але рука безсило падає.</w:t>
      </w:r>
    </w:p>
    <w:p w:rsidR="00771294" w:rsidRPr="0040390D" w:rsidRDefault="005B695A" w:rsidP="00771294">
      <w:pPr>
        <w:pStyle w:val="a3"/>
        <w:rPr>
          <w:lang w:val="uk-UA"/>
        </w:rPr>
      </w:pPr>
      <w:r w:rsidRPr="0040390D">
        <w:rPr>
          <w:lang w:val="uk-UA"/>
        </w:rPr>
        <w:t>Людська маса – тулуби без голів і ніг – коливаються перед його зором</w:t>
      </w:r>
      <w:r w:rsidR="00E52CAC" w:rsidRPr="0040390D">
        <w:rPr>
          <w:lang w:val="uk-UA"/>
        </w:rPr>
        <w:t xml:space="preserve">. Всі звуки зливаються </w:t>
      </w:r>
      <w:r w:rsidR="00AB0FA5">
        <w:rPr>
          <w:lang w:val="uk-UA"/>
        </w:rPr>
        <w:t>в</w:t>
      </w:r>
      <w:r w:rsidR="00E52CAC" w:rsidRPr="0040390D">
        <w:rPr>
          <w:lang w:val="uk-UA"/>
        </w:rPr>
        <w:t xml:space="preserve"> суцільний гул, у якому ритм задають важкі удари серця.</w:t>
      </w:r>
      <w:r w:rsidR="008B7670" w:rsidRPr="0040390D">
        <w:rPr>
          <w:lang w:val="uk-UA"/>
        </w:rPr>
        <w:t xml:space="preserve"> </w:t>
      </w:r>
      <w:r w:rsidR="00E52CAC" w:rsidRPr="0040390D">
        <w:rPr>
          <w:lang w:val="uk-UA"/>
        </w:rPr>
        <w:t xml:space="preserve">Раптово картинка перед </w:t>
      </w:r>
      <w:r w:rsidR="00AB0FA5">
        <w:rPr>
          <w:lang w:val="uk-UA"/>
        </w:rPr>
        <w:t>Гнатовим</w:t>
      </w:r>
      <w:r w:rsidR="00E52CAC" w:rsidRPr="0040390D">
        <w:rPr>
          <w:lang w:val="uk-UA"/>
        </w:rPr>
        <w:t xml:space="preserve"> зором міняється</w:t>
      </w:r>
      <w:r w:rsidR="00AB0FA5">
        <w:rPr>
          <w:lang w:val="uk-UA"/>
        </w:rPr>
        <w:t>,</w:t>
      </w:r>
      <w:r w:rsidR="00E52CAC" w:rsidRPr="0040390D">
        <w:rPr>
          <w:lang w:val="uk-UA"/>
        </w:rPr>
        <w:t xml:space="preserve"> й </w:t>
      </w:r>
      <w:r w:rsidR="00AB0FA5">
        <w:rPr>
          <w:lang w:val="uk-UA"/>
        </w:rPr>
        <w:t>у</w:t>
      </w:r>
      <w:r w:rsidR="00E52CAC" w:rsidRPr="0040390D">
        <w:rPr>
          <w:lang w:val="uk-UA"/>
        </w:rPr>
        <w:t xml:space="preserve">есь натовп відсувається на якусь </w:t>
      </w:r>
      <w:proofErr w:type="spellStart"/>
      <w:r w:rsidR="00E52CAC" w:rsidRPr="0040390D">
        <w:rPr>
          <w:lang w:val="uk-UA"/>
        </w:rPr>
        <w:t>неприродно</w:t>
      </w:r>
      <w:proofErr w:type="spellEnd"/>
      <w:r w:rsidR="00E52CAC" w:rsidRPr="0040390D">
        <w:rPr>
          <w:lang w:val="uk-UA"/>
        </w:rPr>
        <w:t xml:space="preserve"> далеку відстань від нього, звуки </w:t>
      </w:r>
      <w:r w:rsidR="00AB0FA5">
        <w:rPr>
          <w:lang w:val="uk-UA"/>
        </w:rPr>
        <w:t>лунають</w:t>
      </w:r>
      <w:r w:rsidR="00E52CAC" w:rsidRPr="0040390D">
        <w:rPr>
          <w:lang w:val="uk-UA"/>
        </w:rPr>
        <w:t xml:space="preserve"> приглушен</w:t>
      </w:r>
      <w:r w:rsidR="00AB0FA5">
        <w:rPr>
          <w:lang w:val="uk-UA"/>
        </w:rPr>
        <w:t>о,</w:t>
      </w:r>
      <w:r w:rsidR="00E52CAC" w:rsidRPr="0040390D">
        <w:rPr>
          <w:lang w:val="uk-UA"/>
        </w:rPr>
        <w:t xml:space="preserve"> наче крізь вату</w:t>
      </w:r>
      <w:r w:rsidR="00815880" w:rsidRPr="0040390D">
        <w:rPr>
          <w:lang w:val="uk-UA"/>
        </w:rPr>
        <w:t xml:space="preserve">. </w:t>
      </w:r>
      <w:r w:rsidR="00AB0FA5">
        <w:rPr>
          <w:lang w:val="uk-UA"/>
        </w:rPr>
        <w:t>В</w:t>
      </w:r>
      <w:r w:rsidR="00815880" w:rsidRPr="0040390D">
        <w:rPr>
          <w:lang w:val="uk-UA"/>
        </w:rPr>
        <w:t xml:space="preserve"> цій далечині дещо уповільнено з’являється бригада «швидкої» з двох чоловік</w:t>
      </w:r>
      <w:r w:rsidR="00AB0FA5">
        <w:rPr>
          <w:lang w:val="uk-UA"/>
        </w:rPr>
        <w:t>ів</w:t>
      </w:r>
      <w:r w:rsidR="00815880" w:rsidRPr="0040390D">
        <w:rPr>
          <w:lang w:val="uk-UA"/>
        </w:rPr>
        <w:t>. Попереду них та сама жіночк</w:t>
      </w:r>
      <w:r w:rsidR="00DE6588" w:rsidRPr="0040390D">
        <w:rPr>
          <w:lang w:val="uk-UA"/>
        </w:rPr>
        <w:t xml:space="preserve">а, вона показує на </w:t>
      </w:r>
      <w:proofErr w:type="spellStart"/>
      <w:r w:rsidR="00DE6588" w:rsidRPr="0040390D">
        <w:rPr>
          <w:lang w:val="uk-UA"/>
        </w:rPr>
        <w:t>Гната</w:t>
      </w:r>
      <w:proofErr w:type="spellEnd"/>
      <w:r w:rsidR="00DE6588" w:rsidRPr="0040390D">
        <w:rPr>
          <w:lang w:val="uk-UA"/>
        </w:rPr>
        <w:t xml:space="preserve"> рукою</w:t>
      </w:r>
      <w:r w:rsidR="00815880" w:rsidRPr="0040390D">
        <w:rPr>
          <w:lang w:val="uk-UA"/>
        </w:rPr>
        <w:t xml:space="preserve">. </w:t>
      </w:r>
    </w:p>
    <w:p w:rsidR="00B32421" w:rsidRPr="0040390D" w:rsidRDefault="00815880" w:rsidP="00771294">
      <w:pPr>
        <w:pStyle w:val="a3"/>
        <w:rPr>
          <w:lang w:val="uk-UA"/>
        </w:rPr>
      </w:pPr>
      <w:r w:rsidRPr="0040390D">
        <w:rPr>
          <w:lang w:val="uk-UA"/>
        </w:rPr>
        <w:t xml:space="preserve">Погляд </w:t>
      </w:r>
      <w:proofErr w:type="spellStart"/>
      <w:r w:rsidRPr="0040390D">
        <w:rPr>
          <w:lang w:val="uk-UA"/>
        </w:rPr>
        <w:t>Гната</w:t>
      </w:r>
      <w:proofErr w:type="spellEnd"/>
      <w:r w:rsidRPr="0040390D">
        <w:rPr>
          <w:lang w:val="uk-UA"/>
        </w:rPr>
        <w:t xml:space="preserve"> ковзає на натовп. Там серед суцільних тулубів він бачить заці</w:t>
      </w:r>
      <w:r w:rsidR="00B32421" w:rsidRPr="0040390D">
        <w:rPr>
          <w:lang w:val="uk-UA"/>
        </w:rPr>
        <w:t>кавлене обличчя дівчинки років чотирьох</w:t>
      </w:r>
      <w:r w:rsidRPr="0040390D">
        <w:rPr>
          <w:lang w:val="uk-UA"/>
        </w:rPr>
        <w:t>, у неї в руках букет жовтогарячого кленового листя</w:t>
      </w:r>
      <w:r w:rsidR="00833AC0" w:rsidRPr="0040390D">
        <w:rPr>
          <w:lang w:val="uk-UA"/>
        </w:rPr>
        <w:t xml:space="preserve">. Дівчинка, розглядаючи </w:t>
      </w:r>
      <w:proofErr w:type="spellStart"/>
      <w:r w:rsidR="00AB0FA5">
        <w:rPr>
          <w:lang w:val="uk-UA"/>
        </w:rPr>
        <w:t>Гната</w:t>
      </w:r>
      <w:proofErr w:type="spellEnd"/>
      <w:r w:rsidR="00EF3E91" w:rsidRPr="0040390D">
        <w:rPr>
          <w:lang w:val="uk-UA"/>
        </w:rPr>
        <w:t>,</w:t>
      </w:r>
      <w:r w:rsidR="00833AC0" w:rsidRPr="0040390D">
        <w:rPr>
          <w:lang w:val="uk-UA"/>
        </w:rPr>
        <w:t xml:space="preserve"> зупиняється. </w:t>
      </w:r>
    </w:p>
    <w:p w:rsidR="00B32421" w:rsidRPr="0040390D" w:rsidRDefault="00B32421" w:rsidP="00771294">
      <w:pPr>
        <w:pStyle w:val="a3"/>
        <w:rPr>
          <w:lang w:val="uk-UA"/>
        </w:rPr>
      </w:pPr>
    </w:p>
    <w:p w:rsidR="00B32421" w:rsidRPr="0040390D" w:rsidRDefault="00B32421" w:rsidP="00B32421">
      <w:pPr>
        <w:pStyle w:val="a6"/>
        <w:rPr>
          <w:lang w:val="uk-UA"/>
        </w:rPr>
      </w:pPr>
      <w:r w:rsidRPr="0040390D">
        <w:rPr>
          <w:lang w:val="uk-UA"/>
        </w:rPr>
        <w:t>дівчинка</w:t>
      </w:r>
    </w:p>
    <w:p w:rsidR="00B32421" w:rsidRPr="0040390D" w:rsidRDefault="00B32421" w:rsidP="00B32421">
      <w:pPr>
        <w:pStyle w:val="a7"/>
        <w:rPr>
          <w:lang w:val="uk-UA"/>
        </w:rPr>
      </w:pPr>
      <w:r w:rsidRPr="0040390D">
        <w:rPr>
          <w:lang w:val="uk-UA"/>
        </w:rPr>
        <w:t xml:space="preserve">(показує на </w:t>
      </w:r>
      <w:proofErr w:type="spellStart"/>
      <w:r w:rsidRPr="0040390D">
        <w:rPr>
          <w:lang w:val="uk-UA"/>
        </w:rPr>
        <w:t>Гната</w:t>
      </w:r>
      <w:proofErr w:type="spellEnd"/>
      <w:r w:rsidRPr="0040390D">
        <w:rPr>
          <w:lang w:val="uk-UA"/>
        </w:rPr>
        <w:t xml:space="preserve"> пальцем)</w:t>
      </w:r>
    </w:p>
    <w:p w:rsidR="00B32421" w:rsidRPr="0040390D" w:rsidRDefault="00B32421" w:rsidP="00B32421">
      <w:pPr>
        <w:pStyle w:val="a5"/>
        <w:rPr>
          <w:lang w:val="uk-UA"/>
        </w:rPr>
      </w:pPr>
      <w:proofErr w:type="spellStart"/>
      <w:r w:rsidRPr="0040390D">
        <w:rPr>
          <w:lang w:val="uk-UA"/>
        </w:rPr>
        <w:t>Ма</w:t>
      </w:r>
      <w:proofErr w:type="spellEnd"/>
      <w:r w:rsidRPr="0040390D">
        <w:rPr>
          <w:lang w:val="uk-UA"/>
        </w:rPr>
        <w:t>, а чому дядя там лежить?</w:t>
      </w:r>
    </w:p>
    <w:p w:rsidR="00B32421" w:rsidRPr="0040390D" w:rsidRDefault="00B32421" w:rsidP="00B32421">
      <w:pPr>
        <w:pStyle w:val="a5"/>
        <w:rPr>
          <w:lang w:val="uk-UA"/>
        </w:rPr>
      </w:pPr>
    </w:p>
    <w:p w:rsidR="00B32421" w:rsidRPr="0040390D" w:rsidRDefault="00B32421" w:rsidP="00B32421">
      <w:pPr>
        <w:pStyle w:val="a6"/>
        <w:rPr>
          <w:lang w:val="uk-UA"/>
        </w:rPr>
      </w:pPr>
      <w:r w:rsidRPr="0040390D">
        <w:rPr>
          <w:lang w:val="uk-UA"/>
        </w:rPr>
        <w:t>мати дівчинки</w:t>
      </w:r>
    </w:p>
    <w:p w:rsidR="00DE6588" w:rsidRPr="0040390D" w:rsidRDefault="00DE6588" w:rsidP="00DE6588">
      <w:pPr>
        <w:pStyle w:val="a7"/>
      </w:pPr>
      <w:r w:rsidRPr="0040390D">
        <w:t>(</w:t>
      </w:r>
      <w:proofErr w:type="spellStart"/>
      <w:r w:rsidRPr="0040390D">
        <w:t>бере</w:t>
      </w:r>
      <w:proofErr w:type="spellEnd"/>
      <w:r w:rsidRPr="0040390D">
        <w:t xml:space="preserve"> </w:t>
      </w:r>
      <w:proofErr w:type="spellStart"/>
      <w:r w:rsidRPr="0040390D">
        <w:t>її</w:t>
      </w:r>
      <w:proofErr w:type="spellEnd"/>
      <w:r w:rsidRPr="0040390D">
        <w:t xml:space="preserve"> за руку)</w:t>
      </w:r>
    </w:p>
    <w:p w:rsidR="00B32421" w:rsidRPr="0040390D" w:rsidRDefault="00B32421" w:rsidP="00B32421">
      <w:pPr>
        <w:pStyle w:val="a5"/>
        <w:rPr>
          <w:lang w:val="uk-UA"/>
        </w:rPr>
      </w:pPr>
      <w:r w:rsidRPr="0040390D">
        <w:rPr>
          <w:lang w:val="uk-UA"/>
        </w:rPr>
        <w:t>Дяді погано. А пальчиком показувати не треба.</w:t>
      </w:r>
    </w:p>
    <w:p w:rsidR="00B32421" w:rsidRPr="0040390D" w:rsidRDefault="00B32421" w:rsidP="00B32421">
      <w:pPr>
        <w:pStyle w:val="a5"/>
        <w:rPr>
          <w:lang w:val="uk-UA"/>
        </w:rPr>
      </w:pPr>
    </w:p>
    <w:p w:rsidR="00B32421" w:rsidRPr="0040390D" w:rsidRDefault="00B32421" w:rsidP="00B32421">
      <w:pPr>
        <w:pStyle w:val="a6"/>
        <w:rPr>
          <w:lang w:val="uk-UA"/>
        </w:rPr>
      </w:pPr>
      <w:r w:rsidRPr="0040390D">
        <w:rPr>
          <w:lang w:val="uk-UA"/>
        </w:rPr>
        <w:t>дівчинка</w:t>
      </w:r>
    </w:p>
    <w:p w:rsidR="00B32421" w:rsidRPr="0040390D" w:rsidRDefault="00B32421" w:rsidP="00B32421">
      <w:pPr>
        <w:pStyle w:val="a5"/>
        <w:rPr>
          <w:lang w:val="uk-UA"/>
        </w:rPr>
      </w:pPr>
      <w:r w:rsidRPr="0040390D">
        <w:rPr>
          <w:lang w:val="uk-UA"/>
        </w:rPr>
        <w:t>Йому будуть робити укол?</w:t>
      </w:r>
    </w:p>
    <w:p w:rsidR="00B32421" w:rsidRPr="0040390D" w:rsidRDefault="00B32421" w:rsidP="00B32421">
      <w:pPr>
        <w:pStyle w:val="a5"/>
        <w:rPr>
          <w:lang w:val="uk-UA"/>
        </w:rPr>
      </w:pPr>
    </w:p>
    <w:p w:rsidR="00B32421" w:rsidRPr="0040390D" w:rsidRDefault="00B32421" w:rsidP="00B32421">
      <w:pPr>
        <w:pStyle w:val="a6"/>
        <w:rPr>
          <w:lang w:val="uk-UA"/>
        </w:rPr>
      </w:pPr>
      <w:r w:rsidRPr="0040390D">
        <w:rPr>
          <w:lang w:val="uk-UA"/>
        </w:rPr>
        <w:t>мати дівчинки</w:t>
      </w:r>
    </w:p>
    <w:p w:rsidR="00B32421" w:rsidRPr="0040390D" w:rsidRDefault="00B32421" w:rsidP="00B32421">
      <w:pPr>
        <w:pStyle w:val="a7"/>
        <w:rPr>
          <w:lang w:val="uk-UA"/>
        </w:rPr>
      </w:pPr>
      <w:r w:rsidRPr="0040390D">
        <w:rPr>
          <w:lang w:val="uk-UA"/>
        </w:rPr>
        <w:t>(тягне її за руку)</w:t>
      </w:r>
    </w:p>
    <w:p w:rsidR="00B32421" w:rsidRPr="0040390D" w:rsidRDefault="00B32421" w:rsidP="00B32421">
      <w:pPr>
        <w:pStyle w:val="a5"/>
        <w:rPr>
          <w:lang w:val="uk-UA"/>
        </w:rPr>
      </w:pPr>
      <w:r w:rsidRPr="0040390D">
        <w:rPr>
          <w:lang w:val="uk-UA"/>
        </w:rPr>
        <w:t>Я не знаю. Ходім.</w:t>
      </w:r>
    </w:p>
    <w:p w:rsidR="00B32421" w:rsidRPr="0040390D" w:rsidRDefault="00B32421" w:rsidP="00B32421">
      <w:pPr>
        <w:pStyle w:val="a5"/>
        <w:rPr>
          <w:lang w:val="uk-UA"/>
        </w:rPr>
      </w:pPr>
    </w:p>
    <w:p w:rsidR="00B32421" w:rsidRPr="0040390D" w:rsidRDefault="00B32421" w:rsidP="00B32421">
      <w:pPr>
        <w:pStyle w:val="a6"/>
        <w:rPr>
          <w:lang w:val="uk-UA"/>
        </w:rPr>
      </w:pPr>
      <w:r w:rsidRPr="0040390D">
        <w:rPr>
          <w:lang w:val="uk-UA"/>
        </w:rPr>
        <w:t>дівчинка</w:t>
      </w:r>
    </w:p>
    <w:p w:rsidR="00B32421" w:rsidRPr="0040390D" w:rsidRDefault="00B32421" w:rsidP="00B32421">
      <w:pPr>
        <w:pStyle w:val="a7"/>
        <w:rPr>
          <w:lang w:val="uk-UA"/>
        </w:rPr>
      </w:pPr>
      <w:r w:rsidRPr="0040390D">
        <w:rPr>
          <w:lang w:val="uk-UA"/>
        </w:rPr>
        <w:t>(пручається)</w:t>
      </w:r>
    </w:p>
    <w:p w:rsidR="00B32421" w:rsidRPr="0040390D" w:rsidRDefault="00B32421" w:rsidP="00B32421">
      <w:pPr>
        <w:pStyle w:val="a5"/>
        <w:rPr>
          <w:lang w:val="uk-UA"/>
        </w:rPr>
      </w:pPr>
      <w:r w:rsidRPr="0040390D">
        <w:rPr>
          <w:lang w:val="uk-UA"/>
        </w:rPr>
        <w:t>Я хочу подивитис</w:t>
      </w:r>
      <w:r w:rsidR="00AB0FA5">
        <w:rPr>
          <w:lang w:val="uk-UA"/>
        </w:rPr>
        <w:t>я</w:t>
      </w:r>
      <w:r w:rsidRPr="0040390D">
        <w:rPr>
          <w:lang w:val="uk-UA"/>
        </w:rPr>
        <w:t>!</w:t>
      </w:r>
    </w:p>
    <w:p w:rsidR="00884007" w:rsidRPr="0040390D" w:rsidRDefault="00884007" w:rsidP="00B32421">
      <w:pPr>
        <w:pStyle w:val="a5"/>
        <w:rPr>
          <w:lang w:val="uk-UA"/>
        </w:rPr>
      </w:pPr>
    </w:p>
    <w:p w:rsidR="00833AC0" w:rsidRPr="0040390D" w:rsidRDefault="00DE6588" w:rsidP="00771294">
      <w:pPr>
        <w:pStyle w:val="a3"/>
        <w:rPr>
          <w:lang w:val="uk-UA"/>
        </w:rPr>
      </w:pPr>
      <w:r w:rsidRPr="0040390D">
        <w:rPr>
          <w:lang w:val="uk-UA"/>
        </w:rPr>
        <w:t xml:space="preserve">Дитяча </w:t>
      </w:r>
      <w:r w:rsidR="00884007" w:rsidRPr="0040390D">
        <w:rPr>
          <w:lang w:val="uk-UA"/>
        </w:rPr>
        <w:t xml:space="preserve"> рука, що в</w:t>
      </w:r>
      <w:r w:rsidR="00833AC0" w:rsidRPr="0040390D">
        <w:rPr>
          <w:lang w:val="uk-UA"/>
        </w:rPr>
        <w:t xml:space="preserve"> руці </w:t>
      </w:r>
      <w:r w:rsidR="00884007" w:rsidRPr="0040390D">
        <w:rPr>
          <w:lang w:val="uk-UA"/>
        </w:rPr>
        <w:t>у мами</w:t>
      </w:r>
      <w:r w:rsidRPr="0040390D">
        <w:rPr>
          <w:lang w:val="uk-UA"/>
        </w:rPr>
        <w:t xml:space="preserve">, витягується та напружується, але </w:t>
      </w:r>
      <w:r w:rsidR="00833AC0" w:rsidRPr="0040390D">
        <w:rPr>
          <w:lang w:val="uk-UA"/>
        </w:rPr>
        <w:t>її тягнуть далі, і зрештою вона піддається.</w:t>
      </w:r>
    </w:p>
    <w:p w:rsidR="00815880" w:rsidRPr="0040390D" w:rsidRDefault="00833AC0" w:rsidP="00771294">
      <w:pPr>
        <w:pStyle w:val="a3"/>
        <w:rPr>
          <w:lang w:val="uk-UA"/>
        </w:rPr>
      </w:pPr>
      <w:proofErr w:type="spellStart"/>
      <w:r w:rsidRPr="0040390D">
        <w:rPr>
          <w:lang w:val="uk-UA"/>
        </w:rPr>
        <w:t>Гната</w:t>
      </w:r>
      <w:proofErr w:type="spellEnd"/>
      <w:r w:rsidRPr="0040390D">
        <w:rPr>
          <w:lang w:val="uk-UA"/>
        </w:rPr>
        <w:t xml:space="preserve"> піднімають та кладуть на ноші. Світ перед ним хитається, а</w:t>
      </w:r>
      <w:r w:rsidR="00EF3E91" w:rsidRPr="0040390D">
        <w:rPr>
          <w:lang w:val="uk-UA"/>
        </w:rPr>
        <w:t xml:space="preserve">ле </w:t>
      </w:r>
      <w:r w:rsidR="00AB0FA5">
        <w:rPr>
          <w:lang w:val="uk-UA"/>
        </w:rPr>
        <w:t>в</w:t>
      </w:r>
      <w:r w:rsidR="00EF3E91" w:rsidRPr="0040390D">
        <w:rPr>
          <w:lang w:val="uk-UA"/>
        </w:rPr>
        <w:t xml:space="preserve"> його центрі ще довго лишається жовтогаряча пляма. Приглушено чуються звуки сирени «швидкої».</w:t>
      </w:r>
      <w:r w:rsidRPr="0040390D">
        <w:rPr>
          <w:lang w:val="uk-UA"/>
        </w:rPr>
        <w:t xml:space="preserve"> </w:t>
      </w:r>
    </w:p>
    <w:p w:rsidR="005312EC" w:rsidRPr="0040390D" w:rsidRDefault="005312EC" w:rsidP="00771294">
      <w:pPr>
        <w:pStyle w:val="a3"/>
        <w:rPr>
          <w:lang w:val="uk-UA"/>
        </w:rPr>
      </w:pPr>
    </w:p>
    <w:p w:rsidR="005312EC" w:rsidRPr="0040390D" w:rsidRDefault="005312EC" w:rsidP="00771294">
      <w:pPr>
        <w:pStyle w:val="a3"/>
        <w:rPr>
          <w:lang w:val="uk-UA"/>
        </w:rPr>
      </w:pPr>
    </w:p>
    <w:p w:rsidR="00CE3DD3" w:rsidRPr="0040390D" w:rsidRDefault="00737BD3" w:rsidP="00CE3DD3">
      <w:pPr>
        <w:pStyle w:val="a4"/>
      </w:pPr>
      <w:r w:rsidRPr="0040390D">
        <w:rPr>
          <w:lang w:val="uk-UA"/>
        </w:rPr>
        <w:t xml:space="preserve">інт. </w:t>
      </w:r>
      <w:r w:rsidR="00CE3DD3" w:rsidRPr="0040390D">
        <w:t>лікарня. перед дверима палати інтенсивної терапії.</w:t>
      </w:r>
    </w:p>
    <w:p w:rsidR="001B05F6" w:rsidRPr="0040390D" w:rsidRDefault="001B05F6" w:rsidP="00CE3DD3">
      <w:pPr>
        <w:pStyle w:val="a3"/>
        <w:rPr>
          <w:lang w:val="uk-UA"/>
        </w:rPr>
      </w:pPr>
    </w:p>
    <w:p w:rsidR="005312EC" w:rsidRPr="0040390D" w:rsidRDefault="00CE3DD3" w:rsidP="00CE3DD3">
      <w:pPr>
        <w:pStyle w:val="a3"/>
        <w:rPr>
          <w:lang w:val="uk-UA"/>
        </w:rPr>
      </w:pPr>
      <w:r w:rsidRPr="0040390D">
        <w:rPr>
          <w:lang w:val="uk-UA"/>
        </w:rPr>
        <w:t xml:space="preserve">Перед зачиненими дверима з віконцем посередині стоять </w:t>
      </w:r>
      <w:r w:rsidR="001F6B33" w:rsidRPr="0040390D">
        <w:rPr>
          <w:lang w:val="uk-UA"/>
        </w:rPr>
        <w:t>троє людей: чоловік і жінка (років по 50</w:t>
      </w:r>
      <w:r w:rsidR="00AB0FA5">
        <w:rPr>
          <w:lang w:val="uk-UA"/>
        </w:rPr>
        <w:t xml:space="preserve">) </w:t>
      </w:r>
      <w:r w:rsidR="001F6B33" w:rsidRPr="0040390D">
        <w:rPr>
          <w:lang w:val="uk-UA"/>
        </w:rPr>
        <w:t>та молодий хлопець в однострої (25). Вони тиснуть на дзвінок поряд з дверима та прислухаються.</w:t>
      </w:r>
    </w:p>
    <w:p w:rsidR="00DE6588" w:rsidRPr="0040390D" w:rsidRDefault="001F6B33" w:rsidP="00CE3DD3">
      <w:pPr>
        <w:pStyle w:val="a3"/>
        <w:rPr>
          <w:lang w:val="uk-UA"/>
        </w:rPr>
      </w:pPr>
      <w:r w:rsidRPr="0040390D">
        <w:rPr>
          <w:lang w:val="uk-UA"/>
        </w:rPr>
        <w:t xml:space="preserve">Чується цокання </w:t>
      </w:r>
      <w:r w:rsidR="00AB0FA5">
        <w:rPr>
          <w:lang w:val="uk-UA"/>
        </w:rPr>
        <w:t>підбор</w:t>
      </w:r>
      <w:r w:rsidRPr="0040390D">
        <w:rPr>
          <w:lang w:val="uk-UA"/>
        </w:rPr>
        <w:t xml:space="preserve">ів. До дверей наближається </w:t>
      </w:r>
      <w:r w:rsidR="001E7D17" w:rsidRPr="0040390D">
        <w:rPr>
          <w:lang w:val="uk-UA"/>
        </w:rPr>
        <w:t>Наталка</w:t>
      </w:r>
      <w:r w:rsidRPr="0040390D">
        <w:rPr>
          <w:lang w:val="uk-UA"/>
        </w:rPr>
        <w:t>.</w:t>
      </w:r>
      <w:r w:rsidR="00884007" w:rsidRPr="0040390D">
        <w:rPr>
          <w:lang w:val="uk-UA"/>
        </w:rPr>
        <w:t xml:space="preserve"> </w:t>
      </w:r>
    </w:p>
    <w:p w:rsidR="000F51C4" w:rsidRPr="0040390D" w:rsidRDefault="001F6B33" w:rsidP="00CE3DD3">
      <w:pPr>
        <w:pStyle w:val="a3"/>
        <w:rPr>
          <w:lang w:val="uk-UA"/>
        </w:rPr>
      </w:pPr>
      <w:r w:rsidRPr="0040390D">
        <w:rPr>
          <w:lang w:val="uk-UA"/>
        </w:rPr>
        <w:t>Родина обертається до неї</w:t>
      </w:r>
      <w:r w:rsidR="00AB0FA5">
        <w:rPr>
          <w:lang w:val="uk-UA"/>
        </w:rPr>
        <w:t>.</w:t>
      </w:r>
      <w:r w:rsidRPr="0040390D">
        <w:rPr>
          <w:lang w:val="uk-UA"/>
        </w:rPr>
        <w:t xml:space="preserve"> Наталка хоче щось спитати, але </w:t>
      </w:r>
      <w:r w:rsidR="00AB0FA5">
        <w:rPr>
          <w:lang w:val="uk-UA"/>
        </w:rPr>
        <w:t>тут</w:t>
      </w:r>
      <w:r w:rsidRPr="0040390D">
        <w:rPr>
          <w:lang w:val="uk-UA"/>
        </w:rPr>
        <w:t xml:space="preserve"> </w:t>
      </w:r>
      <w:r w:rsidR="00AB0FA5">
        <w:rPr>
          <w:lang w:val="uk-UA"/>
        </w:rPr>
        <w:t>прочиня</w:t>
      </w:r>
      <w:r w:rsidRPr="0040390D">
        <w:rPr>
          <w:lang w:val="uk-UA"/>
        </w:rPr>
        <w:t>ється віконце</w:t>
      </w:r>
      <w:r w:rsidR="00AB0FA5">
        <w:rPr>
          <w:lang w:val="uk-UA"/>
        </w:rPr>
        <w:t>,</w:t>
      </w:r>
      <w:r w:rsidRPr="0040390D">
        <w:rPr>
          <w:lang w:val="uk-UA"/>
        </w:rPr>
        <w:t xml:space="preserve"> і їхня увага спрямовується туд</w:t>
      </w:r>
      <w:r w:rsidR="000F51C4" w:rsidRPr="0040390D">
        <w:rPr>
          <w:lang w:val="uk-UA"/>
        </w:rPr>
        <w:t>и. Визирає медсестра.</w:t>
      </w:r>
    </w:p>
    <w:p w:rsidR="000F51C4" w:rsidRPr="0040390D" w:rsidRDefault="0038456E" w:rsidP="00CE3DD3">
      <w:pPr>
        <w:pStyle w:val="a3"/>
        <w:rPr>
          <w:lang w:val="uk-UA"/>
        </w:rPr>
      </w:pPr>
      <w:r w:rsidRPr="0040390D">
        <w:rPr>
          <w:lang w:val="uk-UA"/>
        </w:rPr>
        <w:lastRenderedPageBreak/>
        <w:t xml:space="preserve">Наталка дещо розгублена, не зовсім </w:t>
      </w:r>
      <w:r w:rsidR="00AB0FA5">
        <w:rPr>
          <w:lang w:val="uk-UA"/>
        </w:rPr>
        <w:t>розумі</w:t>
      </w:r>
      <w:r w:rsidRPr="0040390D">
        <w:rPr>
          <w:lang w:val="uk-UA"/>
        </w:rPr>
        <w:t>є, що їй робити. Розглядаючи родину</w:t>
      </w:r>
      <w:r w:rsidR="00AB0FA5">
        <w:rPr>
          <w:lang w:val="uk-UA"/>
        </w:rPr>
        <w:t>,</w:t>
      </w:r>
      <w:r w:rsidRPr="0040390D">
        <w:rPr>
          <w:lang w:val="uk-UA"/>
        </w:rPr>
        <w:t xml:space="preserve"> помічає, що на всіх накинуті білі халати, </w:t>
      </w:r>
      <w:r w:rsidR="00737BD3" w:rsidRPr="0040390D">
        <w:rPr>
          <w:lang w:val="uk-UA"/>
        </w:rPr>
        <w:t xml:space="preserve">а на ногах </w:t>
      </w:r>
      <w:proofErr w:type="spellStart"/>
      <w:r w:rsidR="00737BD3" w:rsidRPr="0040390D">
        <w:rPr>
          <w:lang w:val="uk-UA"/>
        </w:rPr>
        <w:t>бахіли</w:t>
      </w:r>
      <w:proofErr w:type="spellEnd"/>
      <w:r w:rsidR="00737BD3" w:rsidRPr="0040390D">
        <w:rPr>
          <w:lang w:val="uk-UA"/>
        </w:rPr>
        <w:t>. Вона</w:t>
      </w:r>
      <w:r w:rsidRPr="0040390D">
        <w:rPr>
          <w:lang w:val="uk-UA"/>
        </w:rPr>
        <w:t xml:space="preserve"> дістає з сумки пакунок, розкриває його і починає надягати увесь його вміст: шапочка, халат, </w:t>
      </w:r>
      <w:proofErr w:type="spellStart"/>
      <w:r w:rsidRPr="0040390D">
        <w:rPr>
          <w:lang w:val="uk-UA"/>
        </w:rPr>
        <w:t>бахіли</w:t>
      </w:r>
      <w:proofErr w:type="spellEnd"/>
      <w:r w:rsidRPr="0040390D">
        <w:rPr>
          <w:lang w:val="uk-UA"/>
        </w:rPr>
        <w:t>. Тим часом точиться розмова.</w:t>
      </w:r>
    </w:p>
    <w:p w:rsidR="001B05F6" w:rsidRPr="0040390D" w:rsidRDefault="001B05F6" w:rsidP="000F51C4">
      <w:pPr>
        <w:pStyle w:val="a6"/>
        <w:rPr>
          <w:lang w:val="uk-UA"/>
        </w:rPr>
      </w:pPr>
    </w:p>
    <w:p w:rsidR="000F51C4" w:rsidRPr="0040390D" w:rsidRDefault="000F51C4" w:rsidP="000F51C4">
      <w:pPr>
        <w:pStyle w:val="a6"/>
        <w:rPr>
          <w:lang w:val="uk-UA"/>
        </w:rPr>
      </w:pPr>
      <w:r w:rsidRPr="0040390D">
        <w:rPr>
          <w:lang w:val="uk-UA"/>
        </w:rPr>
        <w:t>медсестра</w:t>
      </w:r>
    </w:p>
    <w:p w:rsidR="000F51C4" w:rsidRPr="0040390D" w:rsidRDefault="000F51C4" w:rsidP="000F51C4">
      <w:pPr>
        <w:pStyle w:val="a5"/>
        <w:rPr>
          <w:lang w:val="uk-UA"/>
        </w:rPr>
      </w:pPr>
      <w:r w:rsidRPr="0040390D">
        <w:rPr>
          <w:lang w:val="uk-UA"/>
        </w:rPr>
        <w:t>До кого?</w:t>
      </w:r>
    </w:p>
    <w:p w:rsidR="0038456E" w:rsidRPr="0040390D" w:rsidRDefault="0038456E" w:rsidP="000F51C4">
      <w:pPr>
        <w:pStyle w:val="a6"/>
        <w:rPr>
          <w:lang w:val="uk-UA"/>
        </w:rPr>
      </w:pPr>
    </w:p>
    <w:p w:rsidR="000F51C4" w:rsidRPr="0040390D" w:rsidRDefault="000F51C4" w:rsidP="000F51C4">
      <w:pPr>
        <w:pStyle w:val="a6"/>
        <w:rPr>
          <w:lang w:val="uk-UA"/>
        </w:rPr>
      </w:pPr>
      <w:r w:rsidRPr="0040390D">
        <w:rPr>
          <w:lang w:val="uk-UA"/>
        </w:rPr>
        <w:t>жінка</w:t>
      </w:r>
    </w:p>
    <w:p w:rsidR="0038456E" w:rsidRPr="0040390D" w:rsidRDefault="0038456E" w:rsidP="0038456E">
      <w:pPr>
        <w:pStyle w:val="a5"/>
        <w:rPr>
          <w:lang w:val="uk-UA"/>
        </w:rPr>
      </w:pPr>
      <w:r w:rsidRPr="0040390D">
        <w:rPr>
          <w:lang w:val="uk-UA"/>
        </w:rPr>
        <w:t>До Сергієнка, Василя Сергієнка.</w:t>
      </w:r>
    </w:p>
    <w:p w:rsidR="001B05F6" w:rsidRPr="0040390D" w:rsidRDefault="001B05F6" w:rsidP="0038456E">
      <w:pPr>
        <w:pStyle w:val="a6"/>
        <w:rPr>
          <w:lang w:val="uk-UA"/>
        </w:rPr>
      </w:pPr>
    </w:p>
    <w:p w:rsidR="0038456E" w:rsidRPr="0040390D" w:rsidRDefault="0038456E" w:rsidP="0038456E">
      <w:pPr>
        <w:pStyle w:val="a6"/>
        <w:rPr>
          <w:lang w:val="uk-UA"/>
        </w:rPr>
      </w:pPr>
      <w:r w:rsidRPr="0040390D">
        <w:rPr>
          <w:lang w:val="uk-UA"/>
        </w:rPr>
        <w:t>медсестра</w:t>
      </w:r>
    </w:p>
    <w:p w:rsidR="0038456E" w:rsidRPr="0040390D" w:rsidRDefault="00DE6588" w:rsidP="0038456E">
      <w:pPr>
        <w:pStyle w:val="a7"/>
        <w:rPr>
          <w:lang w:val="uk-UA"/>
        </w:rPr>
      </w:pPr>
      <w:r w:rsidRPr="0040390D">
        <w:rPr>
          <w:lang w:val="uk-UA"/>
        </w:rPr>
        <w:t>(п</w:t>
      </w:r>
      <w:r w:rsidR="0038456E" w:rsidRPr="0040390D">
        <w:rPr>
          <w:lang w:val="uk-UA"/>
        </w:rPr>
        <w:t>еребираючи папірці в руках)</w:t>
      </w:r>
    </w:p>
    <w:p w:rsidR="0038456E" w:rsidRPr="0040390D" w:rsidRDefault="0038456E" w:rsidP="0038456E">
      <w:pPr>
        <w:pStyle w:val="a5"/>
        <w:rPr>
          <w:lang w:val="uk-UA"/>
        </w:rPr>
      </w:pPr>
      <w:r w:rsidRPr="0040390D">
        <w:rPr>
          <w:lang w:val="uk-UA"/>
        </w:rPr>
        <w:t>Так, ось ваш список. Те, що лікар підкреслив</w:t>
      </w:r>
      <w:r w:rsidR="00AB0FA5">
        <w:rPr>
          <w:lang w:val="uk-UA"/>
        </w:rPr>
        <w:t>,</w:t>
      </w:r>
      <w:r w:rsidRPr="0040390D">
        <w:rPr>
          <w:lang w:val="uk-UA"/>
        </w:rPr>
        <w:t xml:space="preserve"> потрібно вже сьогодні.</w:t>
      </w:r>
    </w:p>
    <w:p w:rsidR="001B05F6" w:rsidRPr="0040390D" w:rsidRDefault="001B05F6" w:rsidP="0038456E">
      <w:pPr>
        <w:pStyle w:val="a6"/>
        <w:rPr>
          <w:lang w:val="uk-UA"/>
        </w:rPr>
      </w:pPr>
    </w:p>
    <w:p w:rsidR="0038456E" w:rsidRPr="0040390D" w:rsidRDefault="0038456E" w:rsidP="0038456E">
      <w:pPr>
        <w:pStyle w:val="a6"/>
        <w:rPr>
          <w:lang w:val="uk-UA"/>
        </w:rPr>
      </w:pPr>
      <w:r w:rsidRPr="0040390D">
        <w:rPr>
          <w:lang w:val="uk-UA"/>
        </w:rPr>
        <w:t>жінка</w:t>
      </w:r>
    </w:p>
    <w:p w:rsidR="0038456E" w:rsidRPr="0040390D" w:rsidRDefault="0038456E" w:rsidP="0038456E">
      <w:pPr>
        <w:pStyle w:val="a7"/>
        <w:rPr>
          <w:lang w:val="uk-UA"/>
        </w:rPr>
      </w:pPr>
      <w:r w:rsidRPr="0040390D">
        <w:rPr>
          <w:lang w:val="uk-UA"/>
        </w:rPr>
        <w:t>(</w:t>
      </w:r>
      <w:r w:rsidR="00F014C1" w:rsidRPr="0040390D">
        <w:rPr>
          <w:lang w:val="uk-UA"/>
        </w:rPr>
        <w:t xml:space="preserve">до чоловіка, </w:t>
      </w:r>
      <w:r w:rsidRPr="0040390D">
        <w:rPr>
          <w:lang w:val="uk-UA"/>
        </w:rPr>
        <w:t>переда</w:t>
      </w:r>
      <w:r w:rsidR="00F014C1" w:rsidRPr="0040390D">
        <w:rPr>
          <w:lang w:val="uk-UA"/>
        </w:rPr>
        <w:t>ючи</w:t>
      </w:r>
      <w:r w:rsidRPr="0040390D">
        <w:rPr>
          <w:lang w:val="uk-UA"/>
        </w:rPr>
        <w:t xml:space="preserve"> список)</w:t>
      </w:r>
    </w:p>
    <w:p w:rsidR="00F014C1" w:rsidRPr="0040390D" w:rsidRDefault="00F014C1" w:rsidP="00F014C1">
      <w:pPr>
        <w:pStyle w:val="a5"/>
        <w:rPr>
          <w:lang w:val="uk-UA"/>
        </w:rPr>
      </w:pPr>
      <w:r w:rsidRPr="0040390D">
        <w:rPr>
          <w:lang w:val="uk-UA"/>
        </w:rPr>
        <w:t xml:space="preserve">Іди, </w:t>
      </w:r>
      <w:r w:rsidR="00AB0FA5">
        <w:rPr>
          <w:lang w:val="uk-UA"/>
        </w:rPr>
        <w:t>й</w:t>
      </w:r>
      <w:r w:rsidRPr="0040390D">
        <w:rPr>
          <w:lang w:val="uk-UA"/>
        </w:rPr>
        <w:t>ди купуй!</w:t>
      </w:r>
    </w:p>
    <w:p w:rsidR="00F014C1" w:rsidRPr="0040390D" w:rsidRDefault="00F014C1" w:rsidP="00F014C1">
      <w:pPr>
        <w:pStyle w:val="a7"/>
        <w:rPr>
          <w:lang w:val="uk-UA"/>
        </w:rPr>
      </w:pPr>
      <w:r w:rsidRPr="0040390D">
        <w:rPr>
          <w:lang w:val="uk-UA"/>
        </w:rPr>
        <w:t xml:space="preserve">(до </w:t>
      </w:r>
      <w:proofErr w:type="spellStart"/>
      <w:r w:rsidRPr="0040390D">
        <w:rPr>
          <w:lang w:val="uk-UA"/>
        </w:rPr>
        <w:t>медсестри</w:t>
      </w:r>
      <w:proofErr w:type="spellEnd"/>
      <w:r w:rsidRPr="0040390D">
        <w:rPr>
          <w:lang w:val="uk-UA"/>
        </w:rPr>
        <w:t>)</w:t>
      </w:r>
    </w:p>
    <w:p w:rsidR="0038456E" w:rsidRPr="0040390D" w:rsidRDefault="0038456E" w:rsidP="0038456E">
      <w:pPr>
        <w:pStyle w:val="a5"/>
        <w:rPr>
          <w:lang w:val="uk-UA"/>
        </w:rPr>
      </w:pPr>
      <w:r w:rsidRPr="0040390D">
        <w:rPr>
          <w:lang w:val="uk-UA"/>
        </w:rPr>
        <w:t>А можна до нього?</w:t>
      </w:r>
    </w:p>
    <w:p w:rsidR="001B05F6" w:rsidRPr="0040390D" w:rsidRDefault="001B05F6" w:rsidP="0038456E">
      <w:pPr>
        <w:pStyle w:val="a6"/>
        <w:rPr>
          <w:lang w:val="uk-UA"/>
        </w:rPr>
      </w:pPr>
    </w:p>
    <w:p w:rsidR="00486039" w:rsidRPr="0040390D" w:rsidRDefault="00486039" w:rsidP="0038456E">
      <w:pPr>
        <w:pStyle w:val="a6"/>
        <w:rPr>
          <w:lang w:val="uk-UA"/>
        </w:rPr>
      </w:pPr>
    </w:p>
    <w:p w:rsidR="0038456E" w:rsidRPr="0040390D" w:rsidRDefault="00F014C1" w:rsidP="0038456E">
      <w:pPr>
        <w:pStyle w:val="a6"/>
        <w:rPr>
          <w:lang w:val="uk-UA"/>
        </w:rPr>
      </w:pPr>
      <w:r w:rsidRPr="0040390D">
        <w:rPr>
          <w:lang w:val="uk-UA"/>
        </w:rPr>
        <w:t>медсестра</w:t>
      </w:r>
    </w:p>
    <w:p w:rsidR="00F014C1" w:rsidRPr="0040390D" w:rsidRDefault="00F014C1" w:rsidP="00F014C1">
      <w:pPr>
        <w:pStyle w:val="a5"/>
        <w:rPr>
          <w:lang w:val="uk-UA"/>
        </w:rPr>
      </w:pPr>
      <w:r w:rsidRPr="0040390D">
        <w:rPr>
          <w:lang w:val="uk-UA"/>
        </w:rPr>
        <w:t>Тільки одного можу пустити.</w:t>
      </w:r>
    </w:p>
    <w:p w:rsidR="001B05F6" w:rsidRPr="0040390D" w:rsidRDefault="001B05F6" w:rsidP="00F014C1">
      <w:pPr>
        <w:pStyle w:val="a6"/>
        <w:rPr>
          <w:lang w:val="uk-UA"/>
        </w:rPr>
      </w:pPr>
    </w:p>
    <w:p w:rsidR="00F014C1" w:rsidRPr="0040390D" w:rsidRDefault="00F014C1" w:rsidP="00F014C1">
      <w:pPr>
        <w:pStyle w:val="a6"/>
        <w:rPr>
          <w:lang w:val="uk-UA"/>
        </w:rPr>
      </w:pPr>
      <w:r w:rsidRPr="0040390D">
        <w:rPr>
          <w:lang w:val="uk-UA"/>
        </w:rPr>
        <w:t>жінка</w:t>
      </w:r>
    </w:p>
    <w:p w:rsidR="00F014C1" w:rsidRPr="0040390D" w:rsidRDefault="00F014C1" w:rsidP="00F014C1">
      <w:pPr>
        <w:pStyle w:val="a7"/>
        <w:rPr>
          <w:lang w:val="uk-UA"/>
        </w:rPr>
      </w:pPr>
      <w:r w:rsidRPr="0040390D">
        <w:rPr>
          <w:lang w:val="uk-UA"/>
        </w:rPr>
        <w:t>(хапаючи за плече хлопця)</w:t>
      </w:r>
    </w:p>
    <w:p w:rsidR="00F014C1" w:rsidRPr="0040390D" w:rsidRDefault="00F014C1" w:rsidP="00F014C1">
      <w:pPr>
        <w:pStyle w:val="a5"/>
        <w:rPr>
          <w:lang w:val="uk-UA"/>
        </w:rPr>
      </w:pPr>
      <w:r w:rsidRPr="0040390D">
        <w:rPr>
          <w:lang w:val="uk-UA"/>
        </w:rPr>
        <w:t>Ось брат піде. Він на два дні з фронту приїхав.</w:t>
      </w:r>
    </w:p>
    <w:p w:rsidR="001B05F6" w:rsidRPr="0040390D" w:rsidRDefault="001B05F6" w:rsidP="00F014C1">
      <w:pPr>
        <w:pStyle w:val="a3"/>
        <w:rPr>
          <w:lang w:val="uk-UA"/>
        </w:rPr>
      </w:pPr>
    </w:p>
    <w:p w:rsidR="00F014C1" w:rsidRPr="0040390D" w:rsidRDefault="00F014C1" w:rsidP="00F014C1">
      <w:pPr>
        <w:pStyle w:val="a3"/>
        <w:rPr>
          <w:lang w:val="uk-UA"/>
        </w:rPr>
      </w:pPr>
      <w:r w:rsidRPr="0040390D">
        <w:rPr>
          <w:lang w:val="uk-UA"/>
        </w:rPr>
        <w:t>Медсестра зачиняє віконце та відмикає двері. Впускає хлопця</w:t>
      </w:r>
      <w:r w:rsidR="00131A00" w:rsidRPr="0040390D">
        <w:rPr>
          <w:lang w:val="uk-UA"/>
        </w:rPr>
        <w:t>. Наталка, не даючи дверям за</w:t>
      </w:r>
      <w:r w:rsidR="00E24A2E">
        <w:rPr>
          <w:lang w:val="uk-UA"/>
        </w:rPr>
        <w:t>чинит</w:t>
      </w:r>
      <w:r w:rsidR="00131A00" w:rsidRPr="0040390D">
        <w:rPr>
          <w:lang w:val="uk-UA"/>
        </w:rPr>
        <w:t>ися, швидко звертається до неї.</w:t>
      </w:r>
    </w:p>
    <w:p w:rsidR="001B05F6" w:rsidRPr="0040390D" w:rsidRDefault="001B05F6" w:rsidP="00131A00">
      <w:pPr>
        <w:pStyle w:val="a6"/>
        <w:rPr>
          <w:lang w:val="uk-UA"/>
        </w:rPr>
      </w:pPr>
    </w:p>
    <w:p w:rsidR="00131A00" w:rsidRPr="0040390D" w:rsidRDefault="00131A00" w:rsidP="00131A00">
      <w:pPr>
        <w:pStyle w:val="a6"/>
        <w:rPr>
          <w:lang w:val="uk-UA"/>
        </w:rPr>
      </w:pPr>
      <w:r w:rsidRPr="0040390D">
        <w:rPr>
          <w:lang w:val="uk-UA"/>
        </w:rPr>
        <w:t>наталка</w:t>
      </w:r>
    </w:p>
    <w:p w:rsidR="00131A00" w:rsidRPr="0040390D" w:rsidRDefault="00131A00" w:rsidP="00131A00">
      <w:pPr>
        <w:pStyle w:val="a5"/>
        <w:rPr>
          <w:lang w:val="uk-UA"/>
        </w:rPr>
      </w:pPr>
      <w:r w:rsidRPr="0040390D">
        <w:rPr>
          <w:lang w:val="uk-UA"/>
        </w:rPr>
        <w:t xml:space="preserve">Я до </w:t>
      </w:r>
      <w:proofErr w:type="spellStart"/>
      <w:r w:rsidRPr="0040390D">
        <w:rPr>
          <w:lang w:val="uk-UA"/>
        </w:rPr>
        <w:t>Гната</w:t>
      </w:r>
      <w:proofErr w:type="spellEnd"/>
      <w:r w:rsidRPr="0040390D">
        <w:rPr>
          <w:lang w:val="uk-UA"/>
        </w:rPr>
        <w:t xml:space="preserve"> Панченка. Дочка.</w:t>
      </w:r>
    </w:p>
    <w:p w:rsidR="001B05F6" w:rsidRPr="0040390D" w:rsidRDefault="001B05F6" w:rsidP="00131A00">
      <w:pPr>
        <w:pStyle w:val="a6"/>
        <w:rPr>
          <w:lang w:val="uk-UA"/>
        </w:rPr>
      </w:pPr>
    </w:p>
    <w:p w:rsidR="00131A00" w:rsidRPr="0040390D" w:rsidRDefault="00131A00" w:rsidP="00131A00">
      <w:pPr>
        <w:pStyle w:val="a6"/>
        <w:rPr>
          <w:lang w:val="uk-UA"/>
        </w:rPr>
      </w:pPr>
      <w:r w:rsidRPr="0040390D">
        <w:rPr>
          <w:lang w:val="uk-UA"/>
        </w:rPr>
        <w:t>медсестра</w:t>
      </w:r>
    </w:p>
    <w:p w:rsidR="00131A00" w:rsidRPr="0040390D" w:rsidRDefault="00131A00" w:rsidP="00131A00">
      <w:pPr>
        <w:pStyle w:val="a7"/>
        <w:rPr>
          <w:lang w:val="uk-UA"/>
        </w:rPr>
      </w:pPr>
      <w:r w:rsidRPr="0040390D">
        <w:rPr>
          <w:lang w:val="uk-UA"/>
        </w:rPr>
        <w:t>(закриваючи перед нею двері)</w:t>
      </w:r>
    </w:p>
    <w:p w:rsidR="00131A00" w:rsidRPr="0040390D" w:rsidRDefault="00131A00" w:rsidP="00131A00">
      <w:pPr>
        <w:pStyle w:val="a5"/>
        <w:rPr>
          <w:lang w:val="uk-UA"/>
        </w:rPr>
      </w:pPr>
      <w:r w:rsidRPr="0040390D">
        <w:rPr>
          <w:lang w:val="uk-UA"/>
        </w:rPr>
        <w:t>Почекайте. Я скажу лікарю.</w:t>
      </w:r>
    </w:p>
    <w:p w:rsidR="001B05F6" w:rsidRPr="0040390D" w:rsidRDefault="001B05F6" w:rsidP="00131A00">
      <w:pPr>
        <w:pStyle w:val="a3"/>
        <w:rPr>
          <w:lang w:val="uk-UA"/>
        </w:rPr>
      </w:pPr>
    </w:p>
    <w:p w:rsidR="009C2BA9" w:rsidRPr="0040390D" w:rsidRDefault="009C2BA9" w:rsidP="00131A00">
      <w:pPr>
        <w:pStyle w:val="a3"/>
        <w:rPr>
          <w:lang w:val="uk-UA"/>
        </w:rPr>
      </w:pPr>
      <w:r w:rsidRPr="0040390D">
        <w:rPr>
          <w:lang w:val="uk-UA"/>
        </w:rPr>
        <w:t>Н</w:t>
      </w:r>
      <w:r w:rsidR="00131A00" w:rsidRPr="0040390D">
        <w:rPr>
          <w:lang w:val="uk-UA"/>
        </w:rPr>
        <w:t>аталка</w:t>
      </w:r>
      <w:r w:rsidRPr="0040390D">
        <w:rPr>
          <w:lang w:val="uk-UA"/>
        </w:rPr>
        <w:t xml:space="preserve"> відходить від замкнених дверей. </w:t>
      </w:r>
    </w:p>
    <w:p w:rsidR="00131A00" w:rsidRPr="0040390D" w:rsidRDefault="009C2BA9" w:rsidP="00131A00">
      <w:pPr>
        <w:pStyle w:val="a3"/>
        <w:rPr>
          <w:lang w:val="uk-UA"/>
        </w:rPr>
      </w:pPr>
      <w:r w:rsidRPr="0040390D">
        <w:rPr>
          <w:lang w:val="uk-UA"/>
        </w:rPr>
        <w:t>У кутку</w:t>
      </w:r>
      <w:r w:rsidR="00E24A2E">
        <w:rPr>
          <w:lang w:val="uk-UA"/>
        </w:rPr>
        <w:t>,</w:t>
      </w:r>
      <w:r w:rsidRPr="0040390D">
        <w:rPr>
          <w:lang w:val="uk-UA"/>
        </w:rPr>
        <w:t xml:space="preserve"> </w:t>
      </w:r>
      <w:r w:rsidR="00E24A2E" w:rsidRPr="0040390D">
        <w:rPr>
          <w:lang w:val="uk-UA"/>
        </w:rPr>
        <w:t xml:space="preserve">дивлячись у список, </w:t>
      </w:r>
      <w:r w:rsidRPr="0040390D">
        <w:rPr>
          <w:lang w:val="uk-UA"/>
        </w:rPr>
        <w:t>тихенько перемовляються чоловік і жінка</w:t>
      </w:r>
      <w:r w:rsidR="00E24A2E">
        <w:rPr>
          <w:lang w:val="uk-UA"/>
        </w:rPr>
        <w:t>. Ж</w:t>
      </w:r>
      <w:r w:rsidRPr="0040390D">
        <w:rPr>
          <w:lang w:val="uk-UA"/>
        </w:rPr>
        <w:t>інка дістає телефон і починає набирати номер. Вони разом відходять углиб коридору.</w:t>
      </w:r>
    </w:p>
    <w:p w:rsidR="009C2BA9" w:rsidRPr="0040390D" w:rsidRDefault="009C2BA9" w:rsidP="00131A00">
      <w:pPr>
        <w:pStyle w:val="a3"/>
        <w:rPr>
          <w:lang w:val="uk-UA"/>
        </w:rPr>
      </w:pPr>
      <w:r w:rsidRPr="0040390D">
        <w:rPr>
          <w:lang w:val="uk-UA"/>
        </w:rPr>
        <w:t>Наталка відвертається до вікна. За вікном осінній урбаністичний пейзаж.</w:t>
      </w:r>
    </w:p>
    <w:p w:rsidR="00ED4796" w:rsidRPr="0040390D" w:rsidRDefault="00ED4796" w:rsidP="00131A00">
      <w:pPr>
        <w:pStyle w:val="a3"/>
        <w:rPr>
          <w:lang w:val="uk-UA"/>
        </w:rPr>
      </w:pPr>
      <w:r w:rsidRPr="0040390D">
        <w:rPr>
          <w:lang w:val="uk-UA"/>
        </w:rPr>
        <w:t xml:space="preserve">За її спиною підходять ще люди, теж тиснуть на </w:t>
      </w:r>
      <w:r w:rsidR="00E24A2E">
        <w:rPr>
          <w:lang w:val="uk-UA"/>
        </w:rPr>
        <w:t xml:space="preserve">кнопку </w:t>
      </w:r>
      <w:r w:rsidRPr="0040390D">
        <w:rPr>
          <w:lang w:val="uk-UA"/>
        </w:rPr>
        <w:t>дзвінк</w:t>
      </w:r>
      <w:r w:rsidR="00E24A2E">
        <w:rPr>
          <w:lang w:val="uk-UA"/>
        </w:rPr>
        <w:t>а</w:t>
      </w:r>
      <w:r w:rsidRPr="0040390D">
        <w:rPr>
          <w:lang w:val="uk-UA"/>
        </w:rPr>
        <w:t xml:space="preserve">. Лунає його тоненьке, неголосне </w:t>
      </w:r>
      <w:proofErr w:type="spellStart"/>
      <w:r w:rsidRPr="0040390D">
        <w:rPr>
          <w:lang w:val="uk-UA"/>
        </w:rPr>
        <w:t>пікання</w:t>
      </w:r>
      <w:proofErr w:type="spellEnd"/>
      <w:r w:rsidRPr="0040390D">
        <w:rPr>
          <w:lang w:val="uk-UA"/>
        </w:rPr>
        <w:t>. Тиша</w:t>
      </w:r>
      <w:r w:rsidR="00E24A2E">
        <w:rPr>
          <w:lang w:val="uk-UA"/>
        </w:rPr>
        <w:t>,</w:t>
      </w:r>
      <w:r w:rsidRPr="0040390D">
        <w:rPr>
          <w:lang w:val="uk-UA"/>
        </w:rPr>
        <w:t xml:space="preserve"> і знову </w:t>
      </w:r>
      <w:proofErr w:type="spellStart"/>
      <w:r w:rsidRPr="0040390D">
        <w:rPr>
          <w:lang w:val="uk-UA"/>
        </w:rPr>
        <w:t>пікання</w:t>
      </w:r>
      <w:proofErr w:type="spellEnd"/>
      <w:r w:rsidRPr="0040390D">
        <w:rPr>
          <w:lang w:val="uk-UA"/>
        </w:rPr>
        <w:t xml:space="preserve"> </w:t>
      </w:r>
      <w:r w:rsidR="00885BF7" w:rsidRPr="0040390D">
        <w:rPr>
          <w:lang w:val="uk-UA"/>
        </w:rPr>
        <w:lastRenderedPageBreak/>
        <w:t>дзвінка. Наталка дивиться у вікно, стягуючи на грудях тоненький блакитний медичний халат, наче їй холодно.</w:t>
      </w:r>
      <w:r w:rsidR="001B204B" w:rsidRPr="0040390D">
        <w:rPr>
          <w:lang w:val="uk-UA"/>
        </w:rPr>
        <w:t xml:space="preserve"> За її спиною чутно нерозбірливі голоси, кроки. Вона не обертається, стежить</w:t>
      </w:r>
      <w:r w:rsidR="00E24A2E">
        <w:rPr>
          <w:lang w:val="uk-UA"/>
        </w:rPr>
        <w:t>,</w:t>
      </w:r>
      <w:r w:rsidR="001B204B" w:rsidRPr="0040390D">
        <w:rPr>
          <w:lang w:val="uk-UA"/>
        </w:rPr>
        <w:t xml:space="preserve"> як дорогою мчать автомобілі.</w:t>
      </w:r>
    </w:p>
    <w:p w:rsidR="001B204B" w:rsidRPr="0040390D" w:rsidRDefault="001B204B" w:rsidP="00131A00">
      <w:pPr>
        <w:pStyle w:val="a3"/>
        <w:rPr>
          <w:lang w:val="uk-UA"/>
        </w:rPr>
      </w:pPr>
      <w:proofErr w:type="spellStart"/>
      <w:r w:rsidRPr="0040390D">
        <w:rPr>
          <w:lang w:val="uk-UA"/>
        </w:rPr>
        <w:t>Сладається</w:t>
      </w:r>
      <w:proofErr w:type="spellEnd"/>
      <w:r w:rsidRPr="0040390D">
        <w:rPr>
          <w:lang w:val="uk-UA"/>
        </w:rPr>
        <w:t xml:space="preserve"> враження, що минуло багато часу, коли двері нарешті відмикають</w:t>
      </w:r>
      <w:r w:rsidR="00E24A2E">
        <w:rPr>
          <w:lang w:val="uk-UA"/>
        </w:rPr>
        <w:t>,</w:t>
      </w:r>
      <w:r w:rsidRPr="0040390D">
        <w:rPr>
          <w:lang w:val="uk-UA"/>
        </w:rPr>
        <w:t xml:space="preserve"> і голос </w:t>
      </w:r>
      <w:proofErr w:type="spellStart"/>
      <w:r w:rsidRPr="0040390D">
        <w:rPr>
          <w:lang w:val="uk-UA"/>
        </w:rPr>
        <w:t>медсестри</w:t>
      </w:r>
      <w:proofErr w:type="spellEnd"/>
      <w:r w:rsidRPr="0040390D">
        <w:rPr>
          <w:lang w:val="uk-UA"/>
        </w:rPr>
        <w:t xml:space="preserve"> гукає:</w:t>
      </w:r>
    </w:p>
    <w:p w:rsidR="001B05F6" w:rsidRPr="0040390D" w:rsidRDefault="001B05F6" w:rsidP="001B204B">
      <w:pPr>
        <w:pStyle w:val="a6"/>
        <w:rPr>
          <w:lang w:val="uk-UA"/>
        </w:rPr>
      </w:pPr>
    </w:p>
    <w:p w:rsidR="001B204B" w:rsidRPr="0040390D" w:rsidRDefault="001B204B" w:rsidP="001B204B">
      <w:pPr>
        <w:pStyle w:val="a6"/>
        <w:rPr>
          <w:lang w:val="uk-UA"/>
        </w:rPr>
      </w:pPr>
      <w:r w:rsidRPr="0040390D">
        <w:rPr>
          <w:lang w:val="uk-UA"/>
        </w:rPr>
        <w:t>медсестра</w:t>
      </w:r>
    </w:p>
    <w:p w:rsidR="001B204B" w:rsidRPr="0040390D" w:rsidRDefault="001B204B" w:rsidP="001B204B">
      <w:pPr>
        <w:pStyle w:val="a5"/>
        <w:rPr>
          <w:lang w:val="uk-UA"/>
        </w:rPr>
      </w:pPr>
      <w:r w:rsidRPr="0040390D">
        <w:rPr>
          <w:lang w:val="uk-UA"/>
        </w:rPr>
        <w:t>Хто до Панченка?</w:t>
      </w:r>
    </w:p>
    <w:p w:rsidR="001B05F6" w:rsidRPr="0040390D" w:rsidRDefault="001B05F6" w:rsidP="001B204B">
      <w:pPr>
        <w:pStyle w:val="a6"/>
        <w:rPr>
          <w:lang w:val="uk-UA"/>
        </w:rPr>
      </w:pPr>
    </w:p>
    <w:p w:rsidR="001B204B" w:rsidRPr="0040390D" w:rsidRDefault="001B204B" w:rsidP="001B204B">
      <w:pPr>
        <w:pStyle w:val="a6"/>
        <w:rPr>
          <w:lang w:val="uk-UA"/>
        </w:rPr>
      </w:pPr>
      <w:r w:rsidRPr="0040390D">
        <w:rPr>
          <w:lang w:val="uk-UA"/>
        </w:rPr>
        <w:t>наталка</w:t>
      </w:r>
    </w:p>
    <w:p w:rsidR="001B204B" w:rsidRPr="0040390D" w:rsidRDefault="001B204B" w:rsidP="001B204B">
      <w:pPr>
        <w:pStyle w:val="a7"/>
        <w:rPr>
          <w:lang w:val="uk-UA"/>
        </w:rPr>
      </w:pPr>
      <w:r w:rsidRPr="0040390D">
        <w:rPr>
          <w:lang w:val="uk-UA"/>
        </w:rPr>
        <w:t>(наче прокидаючись)</w:t>
      </w:r>
    </w:p>
    <w:p w:rsidR="001B204B" w:rsidRPr="0040390D" w:rsidRDefault="00737BD3" w:rsidP="001B204B">
      <w:pPr>
        <w:pStyle w:val="a5"/>
        <w:rPr>
          <w:lang w:val="uk-UA"/>
        </w:rPr>
      </w:pPr>
      <w:r w:rsidRPr="0040390D">
        <w:rPr>
          <w:lang w:val="uk-UA"/>
        </w:rPr>
        <w:t>Я тут.</w:t>
      </w:r>
    </w:p>
    <w:p w:rsidR="001B05F6" w:rsidRPr="0040390D" w:rsidRDefault="001B05F6" w:rsidP="001B204B">
      <w:pPr>
        <w:pStyle w:val="a3"/>
        <w:rPr>
          <w:lang w:val="uk-UA"/>
        </w:rPr>
      </w:pPr>
    </w:p>
    <w:p w:rsidR="001B204B" w:rsidRPr="0040390D" w:rsidRDefault="00737BD3" w:rsidP="001B204B">
      <w:pPr>
        <w:pStyle w:val="a3"/>
        <w:rPr>
          <w:lang w:val="uk-UA"/>
        </w:rPr>
      </w:pPr>
      <w:r w:rsidRPr="0040390D">
        <w:rPr>
          <w:lang w:val="uk-UA"/>
        </w:rPr>
        <w:t>Наталка</w:t>
      </w:r>
      <w:r w:rsidR="001B204B" w:rsidRPr="0040390D">
        <w:rPr>
          <w:lang w:val="uk-UA"/>
        </w:rPr>
        <w:t xml:space="preserve"> підходить до дверей. З них якраз виходить хлопець в однострої з накинутим на плечі, замалим для нього</w:t>
      </w:r>
      <w:r w:rsidR="00E24A2E">
        <w:rPr>
          <w:lang w:val="uk-UA"/>
        </w:rPr>
        <w:t>,</w:t>
      </w:r>
      <w:r w:rsidR="001B204B" w:rsidRPr="0040390D">
        <w:rPr>
          <w:lang w:val="uk-UA"/>
        </w:rPr>
        <w:t xml:space="preserve"> халатом.</w:t>
      </w:r>
      <w:r w:rsidR="001777DC" w:rsidRPr="0040390D">
        <w:rPr>
          <w:lang w:val="uk-UA"/>
        </w:rPr>
        <w:t xml:space="preserve"> Перед дверима вже людей шість, всі</w:t>
      </w:r>
      <w:r w:rsidR="00E24A2E">
        <w:rPr>
          <w:lang w:val="uk-UA"/>
        </w:rPr>
        <w:t xml:space="preserve"> </w:t>
      </w:r>
      <w:r w:rsidR="001777DC" w:rsidRPr="0040390D">
        <w:rPr>
          <w:lang w:val="uk-UA"/>
        </w:rPr>
        <w:t>товчуться перед самим входом, хтось передає медсестрі через голови інших пакет із ліками. Наталка з хлопцем розминають</w:t>
      </w:r>
      <w:r w:rsidR="006C4234" w:rsidRPr="0040390D">
        <w:rPr>
          <w:lang w:val="uk-UA"/>
        </w:rPr>
        <w:t>ся</w:t>
      </w:r>
      <w:r w:rsidR="001777DC" w:rsidRPr="0040390D">
        <w:rPr>
          <w:lang w:val="uk-UA"/>
        </w:rPr>
        <w:t xml:space="preserve"> впри</w:t>
      </w:r>
      <w:r w:rsidR="00A30C58" w:rsidRPr="0040390D">
        <w:rPr>
          <w:lang w:val="uk-UA"/>
        </w:rPr>
        <w:t>тул</w:t>
      </w:r>
      <w:r w:rsidR="001777DC" w:rsidRPr="0040390D">
        <w:rPr>
          <w:lang w:val="uk-UA"/>
        </w:rPr>
        <w:t xml:space="preserve"> од</w:t>
      </w:r>
      <w:r w:rsidR="00E24A2E">
        <w:rPr>
          <w:lang w:val="uk-UA"/>
        </w:rPr>
        <w:t>не</w:t>
      </w:r>
      <w:r w:rsidR="001777DC" w:rsidRPr="0040390D">
        <w:rPr>
          <w:lang w:val="uk-UA"/>
        </w:rPr>
        <w:t xml:space="preserve"> до одного</w:t>
      </w:r>
      <w:r w:rsidR="00E24A2E">
        <w:rPr>
          <w:lang w:val="uk-UA"/>
        </w:rPr>
        <w:t>,</w:t>
      </w:r>
      <w:r w:rsidR="000437E0" w:rsidRPr="0040390D">
        <w:rPr>
          <w:lang w:val="uk-UA"/>
        </w:rPr>
        <w:t xml:space="preserve"> і з </w:t>
      </w:r>
      <w:r w:rsidR="00E24A2E">
        <w:rPr>
          <w:lang w:val="uk-UA"/>
        </w:rPr>
        <w:t>хлопцевог</w:t>
      </w:r>
      <w:r w:rsidR="000437E0" w:rsidRPr="0040390D">
        <w:rPr>
          <w:lang w:val="uk-UA"/>
        </w:rPr>
        <w:t>о плеча сповзає халат. Наталка помічає нашивку з написом «Київська Русь 25». Вона обертається й проводжає хлопця очима.</w:t>
      </w:r>
    </w:p>
    <w:p w:rsidR="001B05F6" w:rsidRPr="0040390D" w:rsidRDefault="001B05F6" w:rsidP="000437E0">
      <w:pPr>
        <w:pStyle w:val="a6"/>
        <w:rPr>
          <w:lang w:val="uk-UA"/>
        </w:rPr>
      </w:pPr>
    </w:p>
    <w:p w:rsidR="00DE6588" w:rsidRPr="0040390D" w:rsidRDefault="000437E0" w:rsidP="00DE6588">
      <w:pPr>
        <w:pStyle w:val="a6"/>
        <w:rPr>
          <w:lang w:val="uk-UA"/>
        </w:rPr>
      </w:pPr>
      <w:r w:rsidRPr="0040390D">
        <w:rPr>
          <w:lang w:val="uk-UA"/>
        </w:rPr>
        <w:t xml:space="preserve">медсестра </w:t>
      </w:r>
    </w:p>
    <w:p w:rsidR="00DE6588" w:rsidRPr="0040390D" w:rsidRDefault="00DE6588" w:rsidP="00DE6588">
      <w:pPr>
        <w:pStyle w:val="a7"/>
      </w:pPr>
      <w:r w:rsidRPr="0040390D">
        <w:t>(</w:t>
      </w:r>
      <w:r w:rsidRPr="0040390D">
        <w:rPr>
          <w:lang w:val="uk-UA"/>
        </w:rPr>
        <w:t>голос</w:t>
      </w:r>
      <w:r w:rsidRPr="0040390D">
        <w:t>)</w:t>
      </w:r>
    </w:p>
    <w:p w:rsidR="000437E0" w:rsidRPr="0040390D" w:rsidRDefault="000437E0" w:rsidP="000437E0">
      <w:pPr>
        <w:pStyle w:val="a5"/>
        <w:rPr>
          <w:lang w:val="uk-UA"/>
        </w:rPr>
      </w:pPr>
      <w:r w:rsidRPr="0040390D">
        <w:rPr>
          <w:lang w:val="uk-UA"/>
        </w:rPr>
        <w:t>Так є хтось до Панченка?</w:t>
      </w:r>
    </w:p>
    <w:p w:rsidR="001B05F6" w:rsidRPr="0040390D" w:rsidRDefault="001B05F6" w:rsidP="000437E0">
      <w:pPr>
        <w:pStyle w:val="a6"/>
        <w:rPr>
          <w:lang w:val="uk-UA"/>
        </w:rPr>
      </w:pPr>
    </w:p>
    <w:p w:rsidR="000437E0" w:rsidRPr="0040390D" w:rsidRDefault="000437E0" w:rsidP="000437E0">
      <w:pPr>
        <w:pStyle w:val="a6"/>
        <w:rPr>
          <w:lang w:val="uk-UA"/>
        </w:rPr>
      </w:pPr>
      <w:r w:rsidRPr="0040390D">
        <w:rPr>
          <w:lang w:val="uk-UA"/>
        </w:rPr>
        <w:t>наталка</w:t>
      </w:r>
    </w:p>
    <w:p w:rsidR="000437E0" w:rsidRPr="0040390D" w:rsidRDefault="000437E0" w:rsidP="000437E0">
      <w:pPr>
        <w:pStyle w:val="a7"/>
        <w:rPr>
          <w:lang w:val="uk-UA"/>
        </w:rPr>
      </w:pPr>
      <w:r w:rsidRPr="0040390D">
        <w:rPr>
          <w:lang w:val="uk-UA"/>
        </w:rPr>
        <w:t>(схаменувшись)</w:t>
      </w:r>
    </w:p>
    <w:p w:rsidR="00737BD3" w:rsidRPr="0040390D" w:rsidRDefault="00E24A2E" w:rsidP="00737BD3">
      <w:pPr>
        <w:pStyle w:val="a5"/>
      </w:pPr>
      <w:r>
        <w:rPr>
          <w:lang w:val="uk-UA"/>
        </w:rPr>
        <w:t>І</w:t>
      </w:r>
      <w:proofErr w:type="spellStart"/>
      <w:r w:rsidR="00737BD3" w:rsidRPr="0040390D">
        <w:t>ду</w:t>
      </w:r>
      <w:proofErr w:type="spellEnd"/>
      <w:r w:rsidR="00737BD3" w:rsidRPr="0040390D">
        <w:t xml:space="preserve">! </w:t>
      </w:r>
    </w:p>
    <w:p w:rsidR="001B05F6" w:rsidRPr="0040390D" w:rsidRDefault="001B05F6" w:rsidP="000437E0">
      <w:pPr>
        <w:pStyle w:val="a6"/>
        <w:rPr>
          <w:lang w:val="uk-UA"/>
        </w:rPr>
      </w:pPr>
    </w:p>
    <w:p w:rsidR="000437E0" w:rsidRPr="0040390D" w:rsidRDefault="000437E0" w:rsidP="000437E0">
      <w:pPr>
        <w:pStyle w:val="a6"/>
        <w:rPr>
          <w:lang w:val="uk-UA"/>
        </w:rPr>
      </w:pPr>
      <w:r w:rsidRPr="0040390D">
        <w:rPr>
          <w:lang w:val="uk-UA"/>
        </w:rPr>
        <w:t>медсестра</w:t>
      </w:r>
    </w:p>
    <w:p w:rsidR="000437E0" w:rsidRPr="0040390D" w:rsidRDefault="000437E0" w:rsidP="000437E0">
      <w:pPr>
        <w:pStyle w:val="a5"/>
        <w:rPr>
          <w:lang w:val="uk-UA"/>
        </w:rPr>
      </w:pPr>
      <w:r w:rsidRPr="0040390D">
        <w:rPr>
          <w:lang w:val="uk-UA"/>
        </w:rPr>
        <w:t>Друга палата. Недовго. Через десять хвилин звільниться лікар</w:t>
      </w:r>
      <w:r w:rsidR="007D5BC5" w:rsidRPr="0040390D">
        <w:rPr>
          <w:lang w:val="uk-UA"/>
        </w:rPr>
        <w:t>, він</w:t>
      </w:r>
      <w:r w:rsidRPr="0040390D">
        <w:rPr>
          <w:lang w:val="uk-UA"/>
        </w:rPr>
        <w:t xml:space="preserve"> хоче з вами поговорити.</w:t>
      </w:r>
    </w:p>
    <w:p w:rsidR="001B05F6" w:rsidRPr="0040390D" w:rsidRDefault="001B05F6" w:rsidP="00213156">
      <w:pPr>
        <w:pStyle w:val="a3"/>
        <w:rPr>
          <w:lang w:val="uk-UA"/>
        </w:rPr>
      </w:pPr>
    </w:p>
    <w:p w:rsidR="007D5BC5" w:rsidRPr="0040390D" w:rsidRDefault="00213156" w:rsidP="00213156">
      <w:pPr>
        <w:pStyle w:val="a3"/>
        <w:rPr>
          <w:lang w:val="uk-UA"/>
        </w:rPr>
      </w:pPr>
      <w:r w:rsidRPr="0040390D">
        <w:rPr>
          <w:lang w:val="uk-UA"/>
        </w:rPr>
        <w:t xml:space="preserve">Медсестра залишається біля дверей розбиратися з відвідувачами. </w:t>
      </w:r>
    </w:p>
    <w:p w:rsidR="007D5BC5" w:rsidRPr="0040390D" w:rsidRDefault="00213156" w:rsidP="00213156">
      <w:pPr>
        <w:pStyle w:val="a3"/>
        <w:rPr>
          <w:lang w:val="uk-UA"/>
        </w:rPr>
      </w:pPr>
      <w:r w:rsidRPr="0040390D">
        <w:rPr>
          <w:lang w:val="uk-UA"/>
        </w:rPr>
        <w:t xml:space="preserve">Наталка </w:t>
      </w:r>
      <w:r w:rsidR="00E24A2E">
        <w:rPr>
          <w:lang w:val="uk-UA"/>
        </w:rPr>
        <w:t>рухається</w:t>
      </w:r>
      <w:r w:rsidRPr="0040390D">
        <w:rPr>
          <w:lang w:val="uk-UA"/>
        </w:rPr>
        <w:t xml:space="preserve"> широким коридором</w:t>
      </w:r>
      <w:r w:rsidR="00E24A2E">
        <w:rPr>
          <w:lang w:val="uk-UA"/>
        </w:rPr>
        <w:t>,</w:t>
      </w:r>
      <w:r w:rsidRPr="0040390D">
        <w:rPr>
          <w:lang w:val="uk-UA"/>
        </w:rPr>
        <w:t xml:space="preserve"> роздивляючись нумерацію палат.</w:t>
      </w:r>
      <w:r w:rsidR="00737BD3" w:rsidRPr="0040390D">
        <w:rPr>
          <w:lang w:val="uk-UA"/>
        </w:rPr>
        <w:t xml:space="preserve"> Знаходить другу</w:t>
      </w:r>
      <w:r w:rsidR="00E24A2E">
        <w:rPr>
          <w:lang w:val="uk-UA"/>
        </w:rPr>
        <w:t>,</w:t>
      </w:r>
      <w:r w:rsidR="00313B73" w:rsidRPr="0040390D">
        <w:rPr>
          <w:lang w:val="uk-UA"/>
        </w:rPr>
        <w:t xml:space="preserve"> заходить</w:t>
      </w:r>
      <w:r w:rsidR="00737BD3" w:rsidRPr="0040390D">
        <w:rPr>
          <w:lang w:val="uk-UA"/>
        </w:rPr>
        <w:t xml:space="preserve"> і зупиняється</w:t>
      </w:r>
      <w:r w:rsidR="00313B73" w:rsidRPr="0040390D">
        <w:rPr>
          <w:lang w:val="uk-UA"/>
        </w:rPr>
        <w:t>.</w:t>
      </w:r>
    </w:p>
    <w:p w:rsidR="001E7D17" w:rsidRPr="0040390D" w:rsidRDefault="00E24A2E" w:rsidP="00213156">
      <w:pPr>
        <w:pStyle w:val="a3"/>
        <w:rPr>
          <w:lang w:val="uk-UA"/>
        </w:rPr>
      </w:pPr>
      <w:r>
        <w:rPr>
          <w:lang w:val="uk-UA"/>
        </w:rPr>
        <w:t>В</w:t>
      </w:r>
      <w:r w:rsidR="00313B73" w:rsidRPr="0040390D">
        <w:rPr>
          <w:lang w:val="uk-UA"/>
        </w:rPr>
        <w:t xml:space="preserve"> платі </w:t>
      </w:r>
      <w:r w:rsidR="003146A1" w:rsidRPr="0040390D">
        <w:rPr>
          <w:lang w:val="uk-UA"/>
        </w:rPr>
        <w:t xml:space="preserve">огрядна </w:t>
      </w:r>
      <w:r w:rsidR="00B0663F" w:rsidRPr="0040390D">
        <w:rPr>
          <w:lang w:val="uk-UA"/>
        </w:rPr>
        <w:t>санітарка миє підлогу. Ч</w:t>
      </w:r>
      <w:r w:rsidR="00313B73" w:rsidRPr="0040390D">
        <w:rPr>
          <w:lang w:val="uk-UA"/>
        </w:rPr>
        <w:t xml:space="preserve">отири ліжка, </w:t>
      </w:r>
      <w:r w:rsidR="001E7D17" w:rsidRPr="0040390D">
        <w:rPr>
          <w:lang w:val="uk-UA"/>
        </w:rPr>
        <w:t>три з них зайняті,</w:t>
      </w:r>
      <w:r w:rsidR="00585A31" w:rsidRPr="0040390D">
        <w:rPr>
          <w:lang w:val="uk-UA"/>
        </w:rPr>
        <w:t xml:space="preserve"> біля одного</w:t>
      </w:r>
      <w:r w:rsidR="001E7D17" w:rsidRPr="0040390D">
        <w:rPr>
          <w:lang w:val="uk-UA"/>
        </w:rPr>
        <w:t xml:space="preserve"> – відвідувачка. </w:t>
      </w:r>
    </w:p>
    <w:p w:rsidR="001E7D17" w:rsidRPr="0040390D" w:rsidRDefault="001E7D17" w:rsidP="00213156">
      <w:pPr>
        <w:pStyle w:val="a3"/>
        <w:rPr>
          <w:lang w:val="uk-UA"/>
        </w:rPr>
      </w:pPr>
      <w:r w:rsidRPr="0040390D">
        <w:rPr>
          <w:lang w:val="uk-UA"/>
        </w:rPr>
        <w:t>Наталка переводить погляд на інші два. На одному лежить молодий хлопець із зав</w:t>
      </w:r>
      <w:r w:rsidRPr="0040390D">
        <w:t>’</w:t>
      </w:r>
      <w:proofErr w:type="spellStart"/>
      <w:r w:rsidRPr="0040390D">
        <w:rPr>
          <w:lang w:val="uk-UA"/>
        </w:rPr>
        <w:t>язаною</w:t>
      </w:r>
      <w:proofErr w:type="spellEnd"/>
      <w:r w:rsidRPr="0040390D">
        <w:rPr>
          <w:lang w:val="uk-UA"/>
        </w:rPr>
        <w:t xml:space="preserve"> головою та </w:t>
      </w:r>
      <w:proofErr w:type="spellStart"/>
      <w:r w:rsidRPr="0040390D">
        <w:rPr>
          <w:lang w:val="uk-UA"/>
        </w:rPr>
        <w:t>інтубаційною</w:t>
      </w:r>
      <w:proofErr w:type="spellEnd"/>
      <w:r w:rsidRPr="0040390D">
        <w:rPr>
          <w:lang w:val="uk-UA"/>
        </w:rPr>
        <w:t xml:space="preserve"> трубкою (Стас).</w:t>
      </w:r>
    </w:p>
    <w:p w:rsidR="00213156" w:rsidRPr="0040390D" w:rsidRDefault="00737BD3" w:rsidP="00213156">
      <w:pPr>
        <w:pStyle w:val="a3"/>
        <w:rPr>
          <w:lang w:val="uk-UA"/>
        </w:rPr>
      </w:pPr>
      <w:r w:rsidRPr="0040390D">
        <w:rPr>
          <w:lang w:val="uk-UA"/>
        </w:rPr>
        <w:t xml:space="preserve">Вона </w:t>
      </w:r>
      <w:r w:rsidR="001E7D17" w:rsidRPr="0040390D">
        <w:rPr>
          <w:lang w:val="uk-UA"/>
        </w:rPr>
        <w:t xml:space="preserve">дивиться на інше </w:t>
      </w:r>
      <w:r w:rsidR="00585A31" w:rsidRPr="0040390D">
        <w:rPr>
          <w:lang w:val="uk-UA"/>
        </w:rPr>
        <w:t xml:space="preserve">ліжко. Там </w:t>
      </w:r>
      <w:r w:rsidR="00313B73" w:rsidRPr="0040390D">
        <w:rPr>
          <w:lang w:val="uk-UA"/>
        </w:rPr>
        <w:t>чоловік з темним напівсивим волоссям</w:t>
      </w:r>
      <w:r w:rsidR="00440344" w:rsidRPr="0040390D">
        <w:rPr>
          <w:lang w:val="uk-UA"/>
        </w:rPr>
        <w:t>,</w:t>
      </w:r>
      <w:r w:rsidR="00313B73" w:rsidRPr="0040390D">
        <w:rPr>
          <w:lang w:val="uk-UA"/>
        </w:rPr>
        <w:t xml:space="preserve"> обличчя закрите кисневою маскою. До руки під</w:t>
      </w:r>
      <w:r w:rsidR="00E24A2E">
        <w:rPr>
          <w:lang w:val="en-US"/>
        </w:rPr>
        <w:t>’</w:t>
      </w:r>
      <w:proofErr w:type="spellStart"/>
      <w:r w:rsidR="00E24A2E">
        <w:rPr>
          <w:lang w:val="uk-UA"/>
        </w:rPr>
        <w:t>єдна</w:t>
      </w:r>
      <w:r w:rsidR="00313B73" w:rsidRPr="0040390D">
        <w:rPr>
          <w:lang w:val="uk-UA"/>
        </w:rPr>
        <w:t>на</w:t>
      </w:r>
      <w:proofErr w:type="spellEnd"/>
      <w:r w:rsidR="00313B73" w:rsidRPr="0040390D">
        <w:rPr>
          <w:lang w:val="uk-UA"/>
        </w:rPr>
        <w:t xml:space="preserve"> крапельниця. Це </w:t>
      </w:r>
      <w:proofErr w:type="spellStart"/>
      <w:r w:rsidR="00313B73" w:rsidRPr="0040390D">
        <w:rPr>
          <w:lang w:val="uk-UA"/>
        </w:rPr>
        <w:t>Гнат</w:t>
      </w:r>
      <w:proofErr w:type="spellEnd"/>
      <w:r w:rsidR="00313B73" w:rsidRPr="0040390D">
        <w:rPr>
          <w:lang w:val="uk-UA"/>
        </w:rPr>
        <w:t>. Його очі заплющені, схоже</w:t>
      </w:r>
      <w:r w:rsidR="00E24A2E">
        <w:rPr>
          <w:lang w:val="uk-UA"/>
        </w:rPr>
        <w:t xml:space="preserve">, </w:t>
      </w:r>
      <w:r w:rsidR="00313B73" w:rsidRPr="0040390D">
        <w:rPr>
          <w:lang w:val="uk-UA"/>
        </w:rPr>
        <w:t>спить.</w:t>
      </w:r>
      <w:r w:rsidRPr="0040390D">
        <w:rPr>
          <w:lang w:val="uk-UA"/>
        </w:rPr>
        <w:t xml:space="preserve"> Наталка </w:t>
      </w:r>
      <w:r w:rsidR="00C3001A" w:rsidRPr="0040390D">
        <w:rPr>
          <w:lang w:val="uk-UA"/>
        </w:rPr>
        <w:t>дивиться на нього</w:t>
      </w:r>
      <w:r w:rsidR="00E24A2E">
        <w:rPr>
          <w:lang w:val="uk-UA"/>
        </w:rPr>
        <w:t>,</w:t>
      </w:r>
      <w:r w:rsidR="00C3001A" w:rsidRPr="0040390D">
        <w:rPr>
          <w:lang w:val="uk-UA"/>
        </w:rPr>
        <w:t xml:space="preserve"> лишаючись на місці</w:t>
      </w:r>
      <w:r w:rsidR="00B0663F" w:rsidRPr="0040390D">
        <w:rPr>
          <w:lang w:val="uk-UA"/>
        </w:rPr>
        <w:t>.</w:t>
      </w:r>
    </w:p>
    <w:p w:rsidR="001B05F6" w:rsidRPr="0040390D" w:rsidRDefault="001B05F6" w:rsidP="00B0663F">
      <w:pPr>
        <w:pStyle w:val="a6"/>
        <w:rPr>
          <w:lang w:val="uk-UA"/>
        </w:rPr>
      </w:pPr>
    </w:p>
    <w:p w:rsidR="00B0663F" w:rsidRPr="0040390D" w:rsidRDefault="00B0663F" w:rsidP="00B0663F">
      <w:pPr>
        <w:pStyle w:val="a6"/>
        <w:rPr>
          <w:lang w:val="uk-UA"/>
        </w:rPr>
      </w:pPr>
      <w:r w:rsidRPr="0040390D">
        <w:rPr>
          <w:lang w:val="uk-UA"/>
        </w:rPr>
        <w:t>санітарка</w:t>
      </w:r>
    </w:p>
    <w:p w:rsidR="0072337F" w:rsidRPr="0040390D" w:rsidRDefault="0072337F" w:rsidP="00B0663F">
      <w:pPr>
        <w:pStyle w:val="a5"/>
        <w:rPr>
          <w:lang w:val="uk-UA"/>
        </w:rPr>
      </w:pPr>
      <w:r w:rsidRPr="0040390D">
        <w:rPr>
          <w:lang w:val="uk-UA"/>
        </w:rPr>
        <w:t xml:space="preserve">Почекайте, я тут підлогу </w:t>
      </w:r>
      <w:proofErr w:type="spellStart"/>
      <w:r w:rsidRPr="0040390D">
        <w:rPr>
          <w:lang w:val="uk-UA"/>
        </w:rPr>
        <w:t>дотру</w:t>
      </w:r>
      <w:proofErr w:type="spellEnd"/>
      <w:r w:rsidRPr="0040390D">
        <w:rPr>
          <w:lang w:val="uk-UA"/>
        </w:rPr>
        <w:t xml:space="preserve">. </w:t>
      </w:r>
    </w:p>
    <w:p w:rsidR="0072337F" w:rsidRPr="0040390D" w:rsidRDefault="0072337F" w:rsidP="0072337F">
      <w:pPr>
        <w:pStyle w:val="a7"/>
        <w:rPr>
          <w:lang w:val="uk-UA"/>
        </w:rPr>
      </w:pPr>
      <w:r w:rsidRPr="0040390D">
        <w:rPr>
          <w:lang w:val="uk-UA"/>
        </w:rPr>
        <w:t>(проходиться шваброю навколо ліжка)</w:t>
      </w:r>
    </w:p>
    <w:p w:rsidR="001B05F6" w:rsidRPr="0040390D" w:rsidRDefault="0072337F" w:rsidP="00685F31">
      <w:pPr>
        <w:pStyle w:val="a5"/>
        <w:rPr>
          <w:lang w:val="uk-UA"/>
        </w:rPr>
      </w:pPr>
      <w:r w:rsidRPr="0040390D">
        <w:rPr>
          <w:lang w:val="uk-UA"/>
        </w:rPr>
        <w:t>Беріть он ту табуретку</w:t>
      </w:r>
      <w:r w:rsidR="00685F31" w:rsidRPr="0040390D">
        <w:rPr>
          <w:lang w:val="uk-UA"/>
        </w:rPr>
        <w:t>, сідайте.</w:t>
      </w:r>
    </w:p>
    <w:p w:rsidR="00685F31" w:rsidRPr="0040390D" w:rsidRDefault="00685F31" w:rsidP="00685F31">
      <w:pPr>
        <w:pStyle w:val="a5"/>
        <w:rPr>
          <w:lang w:val="uk-UA"/>
        </w:rPr>
      </w:pPr>
    </w:p>
    <w:p w:rsidR="00E5788C" w:rsidRDefault="00E5788C" w:rsidP="00B0663F">
      <w:pPr>
        <w:pStyle w:val="a6"/>
        <w:rPr>
          <w:lang w:val="uk-UA"/>
        </w:rPr>
      </w:pPr>
    </w:p>
    <w:p w:rsidR="00E5788C" w:rsidRDefault="00E5788C" w:rsidP="00B0663F">
      <w:pPr>
        <w:pStyle w:val="a6"/>
        <w:rPr>
          <w:lang w:val="uk-UA"/>
        </w:rPr>
      </w:pPr>
    </w:p>
    <w:p w:rsidR="00B0663F" w:rsidRPr="0040390D" w:rsidRDefault="00B0663F" w:rsidP="00B0663F">
      <w:pPr>
        <w:pStyle w:val="a6"/>
        <w:rPr>
          <w:lang w:val="uk-UA"/>
        </w:rPr>
      </w:pPr>
      <w:r w:rsidRPr="0040390D">
        <w:rPr>
          <w:lang w:val="uk-UA"/>
        </w:rPr>
        <w:t>наталка</w:t>
      </w:r>
    </w:p>
    <w:p w:rsidR="00B0663F" w:rsidRPr="0040390D" w:rsidRDefault="00685F31" w:rsidP="00B0663F">
      <w:pPr>
        <w:pStyle w:val="a5"/>
        <w:rPr>
          <w:lang w:val="uk-UA"/>
        </w:rPr>
      </w:pPr>
      <w:r w:rsidRPr="0040390D">
        <w:rPr>
          <w:lang w:val="uk-UA"/>
        </w:rPr>
        <w:t>Ні, я потім.</w:t>
      </w:r>
      <w:r w:rsidR="00341BBD" w:rsidRPr="0040390D">
        <w:rPr>
          <w:lang w:val="uk-UA"/>
        </w:rPr>
        <w:t xml:space="preserve"> Мені </w:t>
      </w:r>
      <w:r w:rsidR="007D5BC5" w:rsidRPr="0040390D">
        <w:rPr>
          <w:lang w:val="uk-UA"/>
        </w:rPr>
        <w:t xml:space="preserve">спочатку </w:t>
      </w:r>
      <w:r w:rsidR="00341BBD" w:rsidRPr="0040390D">
        <w:rPr>
          <w:lang w:val="uk-UA"/>
        </w:rPr>
        <w:t>до лікаря треба.</w:t>
      </w:r>
    </w:p>
    <w:p w:rsidR="001B05F6" w:rsidRPr="0040390D" w:rsidRDefault="001B05F6" w:rsidP="00341BBD">
      <w:pPr>
        <w:pStyle w:val="a3"/>
        <w:rPr>
          <w:lang w:val="uk-UA"/>
        </w:rPr>
      </w:pPr>
    </w:p>
    <w:p w:rsidR="00341BBD" w:rsidRPr="0040390D" w:rsidRDefault="00341BBD" w:rsidP="00341BBD">
      <w:pPr>
        <w:pStyle w:val="a3"/>
        <w:rPr>
          <w:lang w:val="uk-UA"/>
        </w:rPr>
      </w:pPr>
      <w:r w:rsidRPr="0040390D">
        <w:rPr>
          <w:lang w:val="uk-UA"/>
        </w:rPr>
        <w:t xml:space="preserve">Вона розвертається й виходить </w:t>
      </w:r>
      <w:r w:rsidR="00E24A2E">
        <w:rPr>
          <w:lang w:val="uk-UA"/>
        </w:rPr>
        <w:t>і</w:t>
      </w:r>
      <w:r w:rsidRPr="0040390D">
        <w:rPr>
          <w:lang w:val="uk-UA"/>
        </w:rPr>
        <w:t>з палати.</w:t>
      </w:r>
    </w:p>
    <w:p w:rsidR="00341BBD" w:rsidRPr="0040390D" w:rsidRDefault="00341BBD" w:rsidP="00341BBD">
      <w:pPr>
        <w:pStyle w:val="a4"/>
        <w:rPr>
          <w:lang w:val="uk-UA"/>
        </w:rPr>
      </w:pPr>
    </w:p>
    <w:p w:rsidR="00E5788C" w:rsidRDefault="00E5788C" w:rsidP="00341BBD">
      <w:pPr>
        <w:pStyle w:val="a4"/>
        <w:rPr>
          <w:lang w:val="uk-UA"/>
        </w:rPr>
      </w:pPr>
    </w:p>
    <w:p w:rsidR="00341BBD" w:rsidRPr="0040390D" w:rsidRDefault="00341BBD" w:rsidP="00341BBD">
      <w:pPr>
        <w:pStyle w:val="a4"/>
        <w:rPr>
          <w:lang w:val="uk-UA"/>
        </w:rPr>
      </w:pPr>
      <w:r w:rsidRPr="0040390D">
        <w:rPr>
          <w:lang w:val="uk-UA"/>
        </w:rPr>
        <w:t>інт. коридор лікарні.</w:t>
      </w:r>
    </w:p>
    <w:p w:rsidR="00486039" w:rsidRPr="0040390D" w:rsidRDefault="00486039" w:rsidP="003146A1">
      <w:pPr>
        <w:pStyle w:val="a3"/>
        <w:rPr>
          <w:lang w:val="uk-UA"/>
        </w:rPr>
      </w:pPr>
    </w:p>
    <w:p w:rsidR="000A5632" w:rsidRPr="0040390D" w:rsidRDefault="003146A1" w:rsidP="003146A1">
      <w:pPr>
        <w:pStyle w:val="a3"/>
        <w:rPr>
          <w:lang w:val="uk-UA"/>
        </w:rPr>
      </w:pPr>
      <w:r w:rsidRPr="0040390D">
        <w:rPr>
          <w:lang w:val="uk-UA"/>
        </w:rPr>
        <w:t xml:space="preserve">Наталка </w:t>
      </w:r>
      <w:r w:rsidR="00341BBD" w:rsidRPr="0040390D">
        <w:rPr>
          <w:lang w:val="uk-UA"/>
        </w:rPr>
        <w:t>виходить з кабінет</w:t>
      </w:r>
      <w:r w:rsidR="00E24A2E">
        <w:rPr>
          <w:lang w:val="uk-UA"/>
        </w:rPr>
        <w:t>у</w:t>
      </w:r>
      <w:r w:rsidR="00341BBD" w:rsidRPr="0040390D">
        <w:rPr>
          <w:lang w:val="uk-UA"/>
        </w:rPr>
        <w:t xml:space="preserve"> лікаря</w:t>
      </w:r>
      <w:r w:rsidR="000A5632" w:rsidRPr="0040390D">
        <w:rPr>
          <w:lang w:val="uk-UA"/>
        </w:rPr>
        <w:t xml:space="preserve"> з папірцем у руках</w:t>
      </w:r>
      <w:r w:rsidR="00341BBD" w:rsidRPr="0040390D">
        <w:rPr>
          <w:lang w:val="uk-UA"/>
        </w:rPr>
        <w:t xml:space="preserve">. </w:t>
      </w:r>
      <w:r w:rsidR="00E24A2E">
        <w:rPr>
          <w:lang w:val="uk-UA"/>
        </w:rPr>
        <w:t>І</w:t>
      </w:r>
      <w:r w:rsidR="000A5632" w:rsidRPr="0040390D">
        <w:rPr>
          <w:lang w:val="uk-UA"/>
        </w:rPr>
        <w:t xml:space="preserve">де коридором і зупиняється </w:t>
      </w:r>
      <w:r w:rsidRPr="0040390D">
        <w:rPr>
          <w:lang w:val="uk-UA"/>
        </w:rPr>
        <w:t xml:space="preserve">біля входу до палати. </w:t>
      </w:r>
      <w:r w:rsidR="000A5632" w:rsidRPr="0040390D">
        <w:rPr>
          <w:lang w:val="uk-UA"/>
        </w:rPr>
        <w:t xml:space="preserve">Видно, що вона схвильована </w:t>
      </w:r>
      <w:r w:rsidR="00E24A2E">
        <w:rPr>
          <w:lang w:val="uk-UA"/>
        </w:rPr>
        <w:t>й</w:t>
      </w:r>
      <w:r w:rsidR="000A5632" w:rsidRPr="0040390D">
        <w:rPr>
          <w:lang w:val="uk-UA"/>
        </w:rPr>
        <w:t xml:space="preserve"> намагається опанувати себе. </w:t>
      </w:r>
    </w:p>
    <w:p w:rsidR="00F51932" w:rsidRPr="0040390D" w:rsidRDefault="003146A1" w:rsidP="003146A1">
      <w:pPr>
        <w:pStyle w:val="a3"/>
        <w:rPr>
          <w:lang w:val="uk-UA"/>
        </w:rPr>
      </w:pPr>
      <w:r w:rsidRPr="0040390D">
        <w:rPr>
          <w:lang w:val="uk-UA"/>
        </w:rPr>
        <w:t xml:space="preserve">Повз проходить та сама санітарка, оглядається і підходить до </w:t>
      </w:r>
      <w:r w:rsidR="00E24A2E">
        <w:rPr>
          <w:lang w:val="uk-UA"/>
        </w:rPr>
        <w:t>Наталки</w:t>
      </w:r>
      <w:r w:rsidRPr="0040390D">
        <w:rPr>
          <w:lang w:val="uk-UA"/>
        </w:rPr>
        <w:t>. Говорить якось змовницьки, озираючись.</w:t>
      </w:r>
    </w:p>
    <w:p w:rsidR="001B05F6" w:rsidRPr="0040390D" w:rsidRDefault="001B05F6" w:rsidP="003146A1">
      <w:pPr>
        <w:pStyle w:val="a6"/>
        <w:rPr>
          <w:lang w:val="uk-UA"/>
        </w:rPr>
      </w:pPr>
    </w:p>
    <w:p w:rsidR="003146A1" w:rsidRPr="0040390D" w:rsidRDefault="003146A1" w:rsidP="003146A1">
      <w:pPr>
        <w:pStyle w:val="a6"/>
        <w:rPr>
          <w:lang w:val="uk-UA"/>
        </w:rPr>
      </w:pPr>
      <w:r w:rsidRPr="0040390D">
        <w:rPr>
          <w:lang w:val="uk-UA"/>
        </w:rPr>
        <w:t>санітарка</w:t>
      </w:r>
    </w:p>
    <w:p w:rsidR="003146A1" w:rsidRPr="0040390D" w:rsidRDefault="003146A1" w:rsidP="003146A1">
      <w:pPr>
        <w:pStyle w:val="a5"/>
        <w:rPr>
          <w:lang w:val="uk-UA"/>
        </w:rPr>
      </w:pPr>
      <w:r w:rsidRPr="0040390D">
        <w:rPr>
          <w:lang w:val="uk-UA"/>
        </w:rPr>
        <w:t>Чуєш, дитино, ти оте шо понаписували</w:t>
      </w:r>
      <w:r w:rsidR="000A5632" w:rsidRPr="0040390D">
        <w:rPr>
          <w:lang w:val="uk-UA"/>
        </w:rPr>
        <w:t>,</w:t>
      </w:r>
      <w:r w:rsidRPr="0040390D">
        <w:rPr>
          <w:lang w:val="uk-UA"/>
        </w:rPr>
        <w:t xml:space="preserve"> в</w:t>
      </w:r>
      <w:r w:rsidR="00BD6BDC" w:rsidRPr="0040390D">
        <w:rPr>
          <w:lang w:val="uk-UA"/>
        </w:rPr>
        <w:t xml:space="preserve"> аптеці на першому поверсі не купуй. У якусь іншу поїдь. Дешевше буде.</w:t>
      </w:r>
    </w:p>
    <w:p w:rsidR="001B05F6" w:rsidRPr="0040390D" w:rsidRDefault="001B05F6" w:rsidP="000A5632">
      <w:pPr>
        <w:pStyle w:val="a3"/>
        <w:rPr>
          <w:lang w:val="uk-UA"/>
        </w:rPr>
      </w:pPr>
    </w:p>
    <w:p w:rsidR="000A5632" w:rsidRPr="0040390D" w:rsidRDefault="000A5632" w:rsidP="000A5632">
      <w:pPr>
        <w:pStyle w:val="a3"/>
        <w:rPr>
          <w:lang w:val="uk-UA"/>
        </w:rPr>
      </w:pPr>
      <w:r w:rsidRPr="0040390D">
        <w:rPr>
          <w:lang w:val="uk-UA"/>
        </w:rPr>
        <w:t>Наталка піднімає на неї очі, наче намагаючись зрозуміти</w:t>
      </w:r>
      <w:r w:rsidR="00E24A2E">
        <w:rPr>
          <w:lang w:val="uk-UA"/>
        </w:rPr>
        <w:t>,</w:t>
      </w:r>
      <w:r w:rsidRPr="0040390D">
        <w:rPr>
          <w:lang w:val="uk-UA"/>
        </w:rPr>
        <w:t xml:space="preserve"> про що мова.</w:t>
      </w:r>
    </w:p>
    <w:p w:rsidR="001B05F6" w:rsidRPr="0040390D" w:rsidRDefault="001B05F6" w:rsidP="000A5632">
      <w:pPr>
        <w:pStyle w:val="a6"/>
        <w:rPr>
          <w:lang w:val="uk-UA"/>
        </w:rPr>
      </w:pPr>
    </w:p>
    <w:p w:rsidR="000A5632" w:rsidRPr="0040390D" w:rsidRDefault="000A5632" w:rsidP="000A5632">
      <w:pPr>
        <w:pStyle w:val="a6"/>
        <w:rPr>
          <w:lang w:val="uk-UA"/>
        </w:rPr>
      </w:pPr>
      <w:r w:rsidRPr="0040390D">
        <w:rPr>
          <w:lang w:val="uk-UA"/>
        </w:rPr>
        <w:t>санітарка</w:t>
      </w:r>
    </w:p>
    <w:p w:rsidR="00BD6BDC" w:rsidRPr="0040390D" w:rsidRDefault="00BD6BDC" w:rsidP="003146A1">
      <w:pPr>
        <w:pStyle w:val="a5"/>
        <w:rPr>
          <w:lang w:val="uk-UA"/>
        </w:rPr>
      </w:pPr>
      <w:r w:rsidRPr="0040390D">
        <w:rPr>
          <w:lang w:val="uk-UA"/>
        </w:rPr>
        <w:t>А ще тобі скажу</w:t>
      </w:r>
      <w:r w:rsidR="00E24A2E">
        <w:rPr>
          <w:lang w:val="uk-UA"/>
        </w:rPr>
        <w:t>,</w:t>
      </w:r>
      <w:r w:rsidRPr="0040390D">
        <w:rPr>
          <w:lang w:val="uk-UA"/>
        </w:rPr>
        <w:t xml:space="preserve"> купуй не купуй, а як доля померти</w:t>
      </w:r>
      <w:r w:rsidR="00E24A2E">
        <w:rPr>
          <w:lang w:val="uk-UA"/>
        </w:rPr>
        <w:t>,</w:t>
      </w:r>
      <w:r w:rsidRPr="0040390D">
        <w:rPr>
          <w:lang w:val="uk-UA"/>
        </w:rPr>
        <w:t xml:space="preserve"> все одно помре, а то викидають тут гроші </w:t>
      </w:r>
      <w:proofErr w:type="spellStart"/>
      <w:r w:rsidRPr="0040390D">
        <w:rPr>
          <w:lang w:val="uk-UA"/>
        </w:rPr>
        <w:t>тищами</w:t>
      </w:r>
      <w:proofErr w:type="spellEnd"/>
      <w:r w:rsidRPr="0040390D">
        <w:rPr>
          <w:lang w:val="uk-UA"/>
        </w:rPr>
        <w:t>, а…</w:t>
      </w:r>
    </w:p>
    <w:p w:rsidR="001B05F6" w:rsidRPr="0040390D" w:rsidRDefault="001B05F6" w:rsidP="000E2725">
      <w:pPr>
        <w:pStyle w:val="a3"/>
        <w:rPr>
          <w:lang w:val="uk-UA"/>
        </w:rPr>
      </w:pPr>
    </w:p>
    <w:p w:rsidR="003146A1" w:rsidRPr="0040390D" w:rsidRDefault="00D36203" w:rsidP="000E2725">
      <w:pPr>
        <w:pStyle w:val="a3"/>
        <w:rPr>
          <w:lang w:val="uk-UA"/>
        </w:rPr>
      </w:pPr>
      <w:r w:rsidRPr="0040390D">
        <w:rPr>
          <w:lang w:val="uk-UA"/>
        </w:rPr>
        <w:t>Наталка</w:t>
      </w:r>
      <w:r w:rsidR="00BD6BDC" w:rsidRPr="0040390D">
        <w:rPr>
          <w:lang w:val="uk-UA"/>
        </w:rPr>
        <w:t xml:space="preserve"> обурено </w:t>
      </w:r>
      <w:r w:rsidRPr="0040390D">
        <w:rPr>
          <w:lang w:val="uk-UA"/>
        </w:rPr>
        <w:t xml:space="preserve">відвертається </w:t>
      </w:r>
      <w:r w:rsidR="00BD6BDC" w:rsidRPr="0040390D">
        <w:rPr>
          <w:lang w:val="uk-UA"/>
        </w:rPr>
        <w:t>від санітарки</w:t>
      </w:r>
      <w:r w:rsidR="00B96079" w:rsidRPr="0040390D">
        <w:rPr>
          <w:lang w:val="uk-UA"/>
        </w:rPr>
        <w:t>. Рішуче соває папір</w:t>
      </w:r>
      <w:r w:rsidR="00E24A2E">
        <w:rPr>
          <w:lang w:val="uk-UA"/>
        </w:rPr>
        <w:t>ця</w:t>
      </w:r>
      <w:r w:rsidR="00B96079" w:rsidRPr="0040390D">
        <w:rPr>
          <w:lang w:val="uk-UA"/>
        </w:rPr>
        <w:t xml:space="preserve"> до кишені і </w:t>
      </w:r>
      <w:r w:rsidR="00E24A2E">
        <w:rPr>
          <w:lang w:val="uk-UA"/>
        </w:rPr>
        <w:t>прямує</w:t>
      </w:r>
      <w:r w:rsidRPr="0040390D">
        <w:rPr>
          <w:lang w:val="uk-UA"/>
        </w:rPr>
        <w:t xml:space="preserve"> до виходу.</w:t>
      </w:r>
      <w:r w:rsidR="00B96079" w:rsidRPr="0040390D">
        <w:rPr>
          <w:lang w:val="uk-UA"/>
        </w:rPr>
        <w:t xml:space="preserve"> </w:t>
      </w:r>
    </w:p>
    <w:p w:rsidR="001B05F6" w:rsidRPr="0040390D" w:rsidRDefault="001B05F6" w:rsidP="000E2725">
      <w:pPr>
        <w:pStyle w:val="a6"/>
        <w:rPr>
          <w:lang w:val="uk-UA"/>
        </w:rPr>
      </w:pPr>
    </w:p>
    <w:p w:rsidR="00DC4878" w:rsidRPr="0040390D" w:rsidRDefault="000E2725" w:rsidP="000E2725">
      <w:pPr>
        <w:pStyle w:val="a6"/>
        <w:rPr>
          <w:lang w:val="uk-UA"/>
        </w:rPr>
      </w:pPr>
      <w:r w:rsidRPr="0040390D">
        <w:rPr>
          <w:lang w:val="uk-UA"/>
        </w:rPr>
        <w:t>санітарка</w:t>
      </w:r>
    </w:p>
    <w:p w:rsidR="000E2725" w:rsidRPr="0040390D" w:rsidRDefault="000E2725" w:rsidP="000E2725">
      <w:pPr>
        <w:pStyle w:val="a7"/>
        <w:rPr>
          <w:lang w:val="uk-UA"/>
        </w:rPr>
      </w:pPr>
      <w:r w:rsidRPr="0040390D">
        <w:rPr>
          <w:lang w:val="uk-UA"/>
        </w:rPr>
        <w:t xml:space="preserve">(їй </w:t>
      </w:r>
      <w:r w:rsidR="00E24A2E">
        <w:rPr>
          <w:lang w:val="uk-UA"/>
        </w:rPr>
        <w:t>у</w:t>
      </w:r>
      <w:r w:rsidRPr="0040390D">
        <w:rPr>
          <w:lang w:val="uk-UA"/>
        </w:rPr>
        <w:t xml:space="preserve"> спину)</w:t>
      </w:r>
    </w:p>
    <w:p w:rsidR="000E2725" w:rsidRPr="0040390D" w:rsidRDefault="000E2725" w:rsidP="000E2725">
      <w:pPr>
        <w:pStyle w:val="a5"/>
        <w:rPr>
          <w:lang w:val="uk-UA"/>
        </w:rPr>
      </w:pPr>
      <w:r w:rsidRPr="0040390D">
        <w:rPr>
          <w:lang w:val="uk-UA"/>
        </w:rPr>
        <w:t>А гонору то</w:t>
      </w:r>
      <w:r w:rsidR="00E24A2E">
        <w:rPr>
          <w:lang w:val="uk-UA"/>
        </w:rPr>
        <w:t>,</w:t>
      </w:r>
      <w:r w:rsidRPr="0040390D">
        <w:rPr>
          <w:lang w:val="uk-UA"/>
        </w:rPr>
        <w:t xml:space="preserve"> гонору скільки!</w:t>
      </w:r>
    </w:p>
    <w:p w:rsidR="000E2725" w:rsidRPr="0040390D" w:rsidRDefault="000E2725" w:rsidP="000E2725">
      <w:pPr>
        <w:pStyle w:val="a5"/>
        <w:rPr>
          <w:lang w:val="uk-UA"/>
        </w:rPr>
      </w:pPr>
      <w:r w:rsidRPr="0040390D">
        <w:rPr>
          <w:lang w:val="uk-UA"/>
        </w:rPr>
        <w:t>А я ж до неї, як до власної дитини!</w:t>
      </w:r>
    </w:p>
    <w:p w:rsidR="000E2725" w:rsidRPr="0040390D" w:rsidRDefault="000E2725" w:rsidP="000E2725">
      <w:pPr>
        <w:pStyle w:val="a5"/>
        <w:rPr>
          <w:lang w:val="uk-UA"/>
        </w:rPr>
      </w:pPr>
    </w:p>
    <w:p w:rsidR="001B05F6" w:rsidRPr="0040390D" w:rsidRDefault="001B05F6" w:rsidP="000E18A1">
      <w:pPr>
        <w:pStyle w:val="a4"/>
        <w:rPr>
          <w:lang w:val="uk-UA"/>
        </w:rPr>
      </w:pPr>
    </w:p>
    <w:p w:rsidR="000E18A1" w:rsidRPr="0040390D" w:rsidRDefault="000E18A1" w:rsidP="000E18A1">
      <w:pPr>
        <w:pStyle w:val="a4"/>
        <w:rPr>
          <w:lang w:val="uk-UA"/>
        </w:rPr>
      </w:pPr>
      <w:r w:rsidRPr="0040390D">
        <w:rPr>
          <w:lang w:val="uk-UA"/>
        </w:rPr>
        <w:t xml:space="preserve">інт. </w:t>
      </w:r>
      <w:r w:rsidR="000E2725" w:rsidRPr="0040390D">
        <w:rPr>
          <w:lang w:val="uk-UA"/>
        </w:rPr>
        <w:t>вестибюль лікарні</w:t>
      </w:r>
      <w:r w:rsidRPr="0040390D">
        <w:rPr>
          <w:lang w:val="uk-UA"/>
        </w:rPr>
        <w:t>.</w:t>
      </w:r>
      <w:r w:rsidR="000E2725" w:rsidRPr="0040390D">
        <w:rPr>
          <w:lang w:val="uk-UA"/>
        </w:rPr>
        <w:t xml:space="preserve"> аптека.</w:t>
      </w:r>
    </w:p>
    <w:p w:rsidR="001B05F6" w:rsidRPr="0040390D" w:rsidRDefault="001B05F6" w:rsidP="000E2725">
      <w:pPr>
        <w:pStyle w:val="a3"/>
        <w:rPr>
          <w:lang w:val="uk-UA"/>
        </w:rPr>
      </w:pPr>
    </w:p>
    <w:p w:rsidR="00E963CD" w:rsidRPr="0040390D" w:rsidRDefault="000E2725" w:rsidP="000E2725">
      <w:pPr>
        <w:pStyle w:val="a3"/>
        <w:rPr>
          <w:lang w:val="uk-UA"/>
        </w:rPr>
      </w:pPr>
      <w:r w:rsidRPr="0040390D">
        <w:rPr>
          <w:lang w:val="uk-UA"/>
        </w:rPr>
        <w:t xml:space="preserve">Наталка </w:t>
      </w:r>
      <w:r w:rsidR="00BD44E4" w:rsidRPr="0040390D">
        <w:rPr>
          <w:lang w:val="uk-UA"/>
        </w:rPr>
        <w:t>заходить до невеличкої аптеки, що розташована на першому поверсі лікарні, стає в чергу. Перед нею ліки купує жінка, яку вона раніше бачила перед дверима реанімації.</w:t>
      </w:r>
    </w:p>
    <w:p w:rsidR="00E963CD" w:rsidRPr="0040390D" w:rsidRDefault="00BD44E4" w:rsidP="000E2725">
      <w:pPr>
        <w:pStyle w:val="a3"/>
        <w:rPr>
          <w:lang w:val="uk-UA"/>
        </w:rPr>
      </w:pPr>
      <w:r w:rsidRPr="0040390D">
        <w:rPr>
          <w:lang w:val="uk-UA"/>
        </w:rPr>
        <w:t xml:space="preserve">Її родина – чоловік і син </w:t>
      </w:r>
      <w:r w:rsidR="00E24A2E">
        <w:rPr>
          <w:lang w:val="uk-UA"/>
        </w:rPr>
        <w:t xml:space="preserve">- </w:t>
      </w:r>
      <w:r w:rsidRPr="0040390D">
        <w:rPr>
          <w:lang w:val="uk-UA"/>
        </w:rPr>
        <w:t xml:space="preserve">стоять </w:t>
      </w:r>
      <w:r w:rsidR="00E963CD" w:rsidRPr="0040390D">
        <w:rPr>
          <w:lang w:val="uk-UA"/>
        </w:rPr>
        <w:t>трохи збоку, щось напружено обговорюють</w:t>
      </w:r>
      <w:r w:rsidRPr="0040390D">
        <w:rPr>
          <w:lang w:val="uk-UA"/>
        </w:rPr>
        <w:t xml:space="preserve">. </w:t>
      </w:r>
    </w:p>
    <w:p w:rsidR="00BD44E4" w:rsidRPr="0040390D" w:rsidRDefault="00BD44E4" w:rsidP="000E2725">
      <w:pPr>
        <w:pStyle w:val="a3"/>
        <w:rPr>
          <w:lang w:val="uk-UA"/>
        </w:rPr>
      </w:pPr>
      <w:r w:rsidRPr="0040390D">
        <w:rPr>
          <w:lang w:val="uk-UA"/>
        </w:rPr>
        <w:t>Жінка просовує папірець фармацевту.</w:t>
      </w:r>
    </w:p>
    <w:p w:rsidR="00BD44E4" w:rsidRPr="0040390D" w:rsidRDefault="00BD44E4" w:rsidP="000E2725">
      <w:pPr>
        <w:pStyle w:val="a3"/>
        <w:rPr>
          <w:lang w:val="uk-UA"/>
        </w:rPr>
      </w:pPr>
    </w:p>
    <w:p w:rsidR="00BD44E4" w:rsidRPr="0040390D" w:rsidRDefault="00BD44E4" w:rsidP="00BD44E4">
      <w:pPr>
        <w:pStyle w:val="a6"/>
        <w:rPr>
          <w:lang w:val="uk-UA"/>
        </w:rPr>
      </w:pPr>
      <w:r w:rsidRPr="0040390D">
        <w:rPr>
          <w:lang w:val="uk-UA"/>
        </w:rPr>
        <w:t>жінка</w:t>
      </w:r>
    </w:p>
    <w:p w:rsidR="00BD44E4" w:rsidRPr="0040390D" w:rsidRDefault="00BD44E4" w:rsidP="00BD44E4">
      <w:pPr>
        <w:pStyle w:val="a5"/>
        <w:rPr>
          <w:lang w:val="uk-UA"/>
        </w:rPr>
      </w:pPr>
      <w:r w:rsidRPr="0040390D">
        <w:rPr>
          <w:lang w:val="uk-UA"/>
        </w:rPr>
        <w:t>Дайте, будь ласка, ті, що підкреслені.</w:t>
      </w:r>
    </w:p>
    <w:p w:rsidR="00BD44E4" w:rsidRPr="0040390D" w:rsidRDefault="00BD44E4" w:rsidP="00BD44E4">
      <w:pPr>
        <w:pStyle w:val="a5"/>
        <w:rPr>
          <w:lang w:val="uk-UA"/>
        </w:rPr>
      </w:pPr>
    </w:p>
    <w:p w:rsidR="00BD44E4" w:rsidRPr="0040390D" w:rsidRDefault="00BD44E4" w:rsidP="00BD44E4">
      <w:pPr>
        <w:pStyle w:val="a3"/>
        <w:rPr>
          <w:lang w:val="uk-UA"/>
        </w:rPr>
      </w:pPr>
      <w:r w:rsidRPr="0040390D">
        <w:rPr>
          <w:lang w:val="uk-UA"/>
        </w:rPr>
        <w:t xml:space="preserve">Коли аптекарка приносить потрібні коробочки </w:t>
      </w:r>
      <w:r w:rsidR="00E24A2E">
        <w:rPr>
          <w:lang w:val="uk-UA"/>
        </w:rPr>
        <w:t>й</w:t>
      </w:r>
      <w:r w:rsidRPr="0040390D">
        <w:rPr>
          <w:lang w:val="uk-UA"/>
        </w:rPr>
        <w:t xml:space="preserve"> </w:t>
      </w:r>
      <w:r w:rsidR="00E24A2E">
        <w:rPr>
          <w:lang w:val="uk-UA"/>
        </w:rPr>
        <w:t>роз</w:t>
      </w:r>
      <w:r w:rsidRPr="0040390D">
        <w:rPr>
          <w:lang w:val="uk-UA"/>
        </w:rPr>
        <w:t>починає пробивати на касі</w:t>
      </w:r>
      <w:r w:rsidR="00311308" w:rsidRPr="0040390D">
        <w:rPr>
          <w:lang w:val="uk-UA"/>
        </w:rPr>
        <w:t>, жінка уважно дивиться на ціну, і після перших двох препаратів зупиняє аптекарку.</w:t>
      </w:r>
    </w:p>
    <w:p w:rsidR="00311308" w:rsidRPr="0040390D" w:rsidRDefault="00311308" w:rsidP="00BD44E4">
      <w:pPr>
        <w:pStyle w:val="a3"/>
        <w:rPr>
          <w:lang w:val="uk-UA"/>
        </w:rPr>
      </w:pPr>
    </w:p>
    <w:p w:rsidR="00311308" w:rsidRPr="0040390D" w:rsidRDefault="00311308" w:rsidP="00311308">
      <w:pPr>
        <w:pStyle w:val="a6"/>
        <w:rPr>
          <w:lang w:val="uk-UA"/>
        </w:rPr>
      </w:pPr>
      <w:r w:rsidRPr="0040390D">
        <w:rPr>
          <w:lang w:val="uk-UA"/>
        </w:rPr>
        <w:t>жінка</w:t>
      </w:r>
    </w:p>
    <w:p w:rsidR="00311308" w:rsidRPr="0040390D" w:rsidRDefault="00311308" w:rsidP="00311308">
      <w:pPr>
        <w:pStyle w:val="a5"/>
        <w:rPr>
          <w:lang w:val="uk-UA"/>
        </w:rPr>
      </w:pPr>
      <w:r w:rsidRPr="0040390D">
        <w:rPr>
          <w:lang w:val="uk-UA"/>
        </w:rPr>
        <w:t>За ці я заплачу карткою, а решта буде за готівку.</w:t>
      </w:r>
    </w:p>
    <w:p w:rsidR="00311308" w:rsidRPr="0040390D" w:rsidRDefault="00311308" w:rsidP="00311308">
      <w:pPr>
        <w:pStyle w:val="a5"/>
        <w:rPr>
          <w:lang w:val="uk-UA"/>
        </w:rPr>
      </w:pPr>
    </w:p>
    <w:p w:rsidR="00311308" w:rsidRPr="0040390D" w:rsidRDefault="0023725B" w:rsidP="00311308">
      <w:pPr>
        <w:pStyle w:val="a3"/>
        <w:rPr>
          <w:lang w:val="uk-UA"/>
        </w:rPr>
      </w:pPr>
      <w:r>
        <w:rPr>
          <w:lang w:val="uk-UA"/>
        </w:rPr>
        <w:t>Жінка</w:t>
      </w:r>
      <w:r w:rsidR="00311308" w:rsidRPr="0040390D">
        <w:rPr>
          <w:lang w:val="uk-UA"/>
        </w:rPr>
        <w:t xml:space="preserve"> нервово мне в руках гаман</w:t>
      </w:r>
      <w:r w:rsidR="00E24A2E">
        <w:rPr>
          <w:lang w:val="uk-UA"/>
        </w:rPr>
        <w:t>ця</w:t>
      </w:r>
      <w:r w:rsidR="00311308" w:rsidRPr="0040390D">
        <w:rPr>
          <w:lang w:val="uk-UA"/>
        </w:rPr>
        <w:t>, перераховує купюри в ньому.</w:t>
      </w:r>
    </w:p>
    <w:p w:rsidR="003A09B4" w:rsidRPr="0040390D" w:rsidRDefault="003A09B4" w:rsidP="00311308">
      <w:pPr>
        <w:pStyle w:val="a3"/>
        <w:rPr>
          <w:lang w:val="uk-UA"/>
        </w:rPr>
      </w:pPr>
      <w:r w:rsidRPr="0040390D">
        <w:rPr>
          <w:lang w:val="uk-UA"/>
        </w:rPr>
        <w:t xml:space="preserve">Наталка виймає </w:t>
      </w:r>
      <w:r w:rsidR="0023725B">
        <w:rPr>
          <w:lang w:val="uk-UA"/>
        </w:rPr>
        <w:t xml:space="preserve">свою </w:t>
      </w:r>
      <w:r w:rsidRPr="0040390D">
        <w:rPr>
          <w:lang w:val="uk-UA"/>
        </w:rPr>
        <w:t>візитку, простягає їй.</w:t>
      </w:r>
    </w:p>
    <w:p w:rsidR="00486039" w:rsidRPr="0040390D" w:rsidRDefault="00486039" w:rsidP="003F0957">
      <w:pPr>
        <w:pStyle w:val="a6"/>
        <w:rPr>
          <w:lang w:val="uk-UA"/>
        </w:rPr>
      </w:pPr>
    </w:p>
    <w:p w:rsidR="003F0957" w:rsidRPr="0040390D" w:rsidRDefault="003F0957" w:rsidP="003F0957">
      <w:pPr>
        <w:pStyle w:val="a6"/>
        <w:rPr>
          <w:lang w:val="uk-UA"/>
        </w:rPr>
      </w:pPr>
      <w:r w:rsidRPr="0040390D">
        <w:rPr>
          <w:lang w:val="uk-UA"/>
        </w:rPr>
        <w:t>наталка</w:t>
      </w:r>
    </w:p>
    <w:p w:rsidR="003A09B4" w:rsidRPr="0040390D" w:rsidRDefault="003A09B4" w:rsidP="003A09B4">
      <w:pPr>
        <w:pStyle w:val="a5"/>
        <w:rPr>
          <w:lang w:val="uk-UA"/>
        </w:rPr>
      </w:pPr>
      <w:r w:rsidRPr="0040390D">
        <w:rPr>
          <w:lang w:val="uk-UA"/>
        </w:rPr>
        <w:t>Зверніться сюди. Тут допомагають родинам військових.</w:t>
      </w:r>
    </w:p>
    <w:p w:rsidR="00BD44E4" w:rsidRPr="0040390D" w:rsidRDefault="00BD44E4" w:rsidP="00AE716C">
      <w:pPr>
        <w:pStyle w:val="a4"/>
        <w:rPr>
          <w:lang w:val="uk-UA"/>
        </w:rPr>
      </w:pPr>
    </w:p>
    <w:p w:rsidR="00CF571C" w:rsidRPr="0040390D" w:rsidRDefault="00CF571C" w:rsidP="00CF571C">
      <w:pPr>
        <w:pStyle w:val="a3"/>
        <w:rPr>
          <w:lang w:val="uk-UA"/>
        </w:rPr>
      </w:pPr>
      <w:r w:rsidRPr="0040390D">
        <w:rPr>
          <w:lang w:val="uk-UA"/>
        </w:rPr>
        <w:t xml:space="preserve">Жінка невпевнено бере візитку, але швидко ховає її </w:t>
      </w:r>
      <w:r w:rsidR="0023725B">
        <w:rPr>
          <w:lang w:val="uk-UA"/>
        </w:rPr>
        <w:t>в</w:t>
      </w:r>
      <w:r w:rsidRPr="0040390D">
        <w:rPr>
          <w:lang w:val="uk-UA"/>
        </w:rPr>
        <w:t xml:space="preserve"> гаманець. Не дивлячись в обличчя Наталки, кидає швидко й тихо.</w:t>
      </w:r>
    </w:p>
    <w:p w:rsidR="00CF571C" w:rsidRPr="0040390D" w:rsidRDefault="00CF571C" w:rsidP="00CF571C">
      <w:pPr>
        <w:pStyle w:val="a3"/>
        <w:rPr>
          <w:lang w:val="uk-UA"/>
        </w:rPr>
      </w:pPr>
    </w:p>
    <w:p w:rsidR="00CF571C" w:rsidRPr="0040390D" w:rsidRDefault="00CF571C" w:rsidP="00CF571C">
      <w:pPr>
        <w:pStyle w:val="a6"/>
        <w:rPr>
          <w:lang w:val="uk-UA"/>
        </w:rPr>
      </w:pPr>
      <w:r w:rsidRPr="0040390D">
        <w:rPr>
          <w:lang w:val="uk-UA"/>
        </w:rPr>
        <w:t>жінка</w:t>
      </w:r>
    </w:p>
    <w:p w:rsidR="00CF571C" w:rsidRPr="0040390D" w:rsidRDefault="00CF571C" w:rsidP="00CF571C">
      <w:pPr>
        <w:pStyle w:val="a5"/>
        <w:rPr>
          <w:lang w:val="uk-UA"/>
        </w:rPr>
      </w:pPr>
      <w:r w:rsidRPr="0040390D">
        <w:rPr>
          <w:lang w:val="uk-UA"/>
        </w:rPr>
        <w:t>Дякую.</w:t>
      </w:r>
    </w:p>
    <w:p w:rsidR="00CF571C" w:rsidRPr="0040390D" w:rsidRDefault="00CF571C" w:rsidP="00CF571C">
      <w:pPr>
        <w:pStyle w:val="a5"/>
        <w:rPr>
          <w:lang w:val="uk-UA"/>
        </w:rPr>
      </w:pPr>
    </w:p>
    <w:p w:rsidR="00E963CD" w:rsidRPr="0040390D" w:rsidRDefault="00E963CD" w:rsidP="00CF571C">
      <w:pPr>
        <w:pStyle w:val="a3"/>
        <w:rPr>
          <w:lang w:val="uk-UA"/>
        </w:rPr>
      </w:pPr>
      <w:r w:rsidRPr="0040390D">
        <w:rPr>
          <w:lang w:val="uk-UA"/>
        </w:rPr>
        <w:t xml:space="preserve">Жінка розраховується </w:t>
      </w:r>
      <w:r w:rsidR="0023725B">
        <w:rPr>
          <w:lang w:val="uk-UA"/>
        </w:rPr>
        <w:t>й</w:t>
      </w:r>
      <w:r w:rsidRPr="0040390D">
        <w:rPr>
          <w:lang w:val="uk-UA"/>
        </w:rPr>
        <w:t xml:space="preserve"> відходить.</w:t>
      </w:r>
    </w:p>
    <w:p w:rsidR="00CF571C" w:rsidRPr="0040390D" w:rsidRDefault="00CF571C" w:rsidP="00CF571C">
      <w:pPr>
        <w:pStyle w:val="a3"/>
        <w:rPr>
          <w:lang w:val="uk-UA"/>
        </w:rPr>
      </w:pPr>
      <w:r w:rsidRPr="0040390D">
        <w:rPr>
          <w:lang w:val="uk-UA"/>
        </w:rPr>
        <w:t>Наталка простягає свій список і дивиться на родину</w:t>
      </w:r>
      <w:r w:rsidR="00BE41CA" w:rsidRPr="0040390D">
        <w:rPr>
          <w:lang w:val="uk-UA"/>
        </w:rPr>
        <w:t xml:space="preserve">, що виходить </w:t>
      </w:r>
      <w:r w:rsidR="0023725B">
        <w:rPr>
          <w:lang w:val="uk-UA"/>
        </w:rPr>
        <w:t>і</w:t>
      </w:r>
      <w:r w:rsidR="00BE41CA" w:rsidRPr="0040390D">
        <w:rPr>
          <w:lang w:val="uk-UA"/>
        </w:rPr>
        <w:t>з дверей аптеки.</w:t>
      </w:r>
    </w:p>
    <w:p w:rsidR="007C55B5" w:rsidRPr="0040390D" w:rsidRDefault="007C55B5" w:rsidP="00CF571C">
      <w:pPr>
        <w:pStyle w:val="a3"/>
        <w:rPr>
          <w:lang w:val="uk-UA"/>
        </w:rPr>
      </w:pPr>
    </w:p>
    <w:p w:rsidR="00E963CD" w:rsidRPr="0040390D" w:rsidRDefault="00E963CD" w:rsidP="00AE716C">
      <w:pPr>
        <w:pStyle w:val="a4"/>
        <w:rPr>
          <w:lang w:val="uk-UA"/>
        </w:rPr>
      </w:pPr>
    </w:p>
    <w:p w:rsidR="00AE716C" w:rsidRPr="0040390D" w:rsidRDefault="00AE716C" w:rsidP="00AE716C">
      <w:pPr>
        <w:pStyle w:val="a4"/>
        <w:rPr>
          <w:lang w:val="uk-UA"/>
        </w:rPr>
      </w:pPr>
      <w:r w:rsidRPr="0040390D">
        <w:rPr>
          <w:lang w:val="uk-UA"/>
        </w:rPr>
        <w:t>інт. загальна палата.</w:t>
      </w:r>
    </w:p>
    <w:p w:rsidR="001B05F6" w:rsidRPr="0040390D" w:rsidRDefault="001B05F6" w:rsidP="00AE716C">
      <w:pPr>
        <w:pStyle w:val="a3"/>
        <w:rPr>
          <w:lang w:val="uk-UA"/>
        </w:rPr>
      </w:pPr>
    </w:p>
    <w:p w:rsidR="00AE716C" w:rsidRPr="0040390D" w:rsidRDefault="00AE716C" w:rsidP="00AE716C">
      <w:pPr>
        <w:pStyle w:val="a3"/>
        <w:rPr>
          <w:lang w:val="uk-UA"/>
        </w:rPr>
      </w:pPr>
      <w:r w:rsidRPr="0040390D">
        <w:rPr>
          <w:lang w:val="uk-UA"/>
        </w:rPr>
        <w:t xml:space="preserve">До </w:t>
      </w:r>
      <w:r w:rsidR="0012250B" w:rsidRPr="0040390D">
        <w:rPr>
          <w:lang w:val="uk-UA"/>
        </w:rPr>
        <w:t xml:space="preserve">палати на </w:t>
      </w:r>
      <w:r w:rsidR="007C5B32" w:rsidRPr="0040390D">
        <w:rPr>
          <w:lang w:val="uk-UA"/>
        </w:rPr>
        <w:t>чотири ліжка</w:t>
      </w:r>
      <w:r w:rsidR="0012250B" w:rsidRPr="0040390D">
        <w:rPr>
          <w:lang w:val="uk-UA"/>
        </w:rPr>
        <w:t xml:space="preserve"> заїжджає візок з лікарняною їжею, що його штовхає працівниця кухні </w:t>
      </w:r>
      <w:r w:rsidR="0023725B">
        <w:rPr>
          <w:lang w:val="uk-UA"/>
        </w:rPr>
        <w:t>в</w:t>
      </w:r>
      <w:r w:rsidR="0012250B" w:rsidRPr="0040390D">
        <w:rPr>
          <w:lang w:val="uk-UA"/>
        </w:rPr>
        <w:t xml:space="preserve"> білому халаті</w:t>
      </w:r>
      <w:r w:rsidR="0023725B">
        <w:rPr>
          <w:lang w:val="uk-UA"/>
        </w:rPr>
        <w:t>,</w:t>
      </w:r>
      <w:r w:rsidR="0012250B" w:rsidRPr="0040390D">
        <w:rPr>
          <w:lang w:val="uk-UA"/>
        </w:rPr>
        <w:t xml:space="preserve"> поверх якого пов’язаний квітчастий фартух. Двоє чоловіків, чиї ліжка стоять поруч</w:t>
      </w:r>
      <w:r w:rsidR="0023725B">
        <w:rPr>
          <w:lang w:val="uk-UA"/>
        </w:rPr>
        <w:t>,</w:t>
      </w:r>
      <w:r w:rsidR="0012250B" w:rsidRPr="0040390D">
        <w:rPr>
          <w:lang w:val="uk-UA"/>
        </w:rPr>
        <w:t xml:space="preserve"> вже обідають домашніми стравами. </w:t>
      </w:r>
      <w:r w:rsidR="00FE4576" w:rsidRPr="0040390D">
        <w:rPr>
          <w:lang w:val="uk-UA"/>
        </w:rPr>
        <w:t xml:space="preserve">Чоловік </w:t>
      </w:r>
      <w:r w:rsidR="0023725B">
        <w:rPr>
          <w:lang w:val="uk-UA"/>
        </w:rPr>
        <w:t>у</w:t>
      </w:r>
      <w:r w:rsidR="00FE4576" w:rsidRPr="0040390D">
        <w:rPr>
          <w:lang w:val="uk-UA"/>
        </w:rPr>
        <w:t xml:space="preserve"> спортивному костюмі поряд з </w:t>
      </w:r>
      <w:proofErr w:type="spellStart"/>
      <w:r w:rsidR="00FE4576" w:rsidRPr="0040390D">
        <w:rPr>
          <w:lang w:val="uk-UA"/>
        </w:rPr>
        <w:t>Гнатом</w:t>
      </w:r>
      <w:proofErr w:type="spellEnd"/>
      <w:r w:rsidR="0012250B" w:rsidRPr="0040390D">
        <w:rPr>
          <w:lang w:val="uk-UA"/>
        </w:rPr>
        <w:t xml:space="preserve"> теж</w:t>
      </w:r>
      <w:r w:rsidR="006F7176" w:rsidRPr="0040390D">
        <w:rPr>
          <w:lang w:val="uk-UA"/>
        </w:rPr>
        <w:t xml:space="preserve"> ді</w:t>
      </w:r>
      <w:r w:rsidR="00FE4576" w:rsidRPr="0040390D">
        <w:rPr>
          <w:lang w:val="uk-UA"/>
        </w:rPr>
        <w:t>стає</w:t>
      </w:r>
      <w:r w:rsidR="006F7176" w:rsidRPr="0040390D">
        <w:rPr>
          <w:lang w:val="uk-UA"/>
        </w:rPr>
        <w:t xml:space="preserve"> склян</w:t>
      </w:r>
      <w:r w:rsidR="00FE4576" w:rsidRPr="0040390D">
        <w:rPr>
          <w:lang w:val="uk-UA"/>
        </w:rPr>
        <w:t>у банку з супом</w:t>
      </w:r>
      <w:r w:rsidR="006F7176" w:rsidRPr="0040390D">
        <w:rPr>
          <w:lang w:val="uk-UA"/>
        </w:rPr>
        <w:t>,</w:t>
      </w:r>
      <w:r w:rsidR="00FE4576" w:rsidRPr="0040390D">
        <w:rPr>
          <w:lang w:val="uk-UA"/>
        </w:rPr>
        <w:t xml:space="preserve"> термос</w:t>
      </w:r>
      <w:r w:rsidR="006F7176" w:rsidRPr="0040390D">
        <w:rPr>
          <w:lang w:val="uk-UA"/>
        </w:rPr>
        <w:t xml:space="preserve"> тощо.</w:t>
      </w:r>
    </w:p>
    <w:p w:rsidR="001B05F6" w:rsidRPr="0040390D" w:rsidRDefault="001B05F6" w:rsidP="006F7176">
      <w:pPr>
        <w:pStyle w:val="a6"/>
        <w:rPr>
          <w:lang w:val="uk-UA"/>
        </w:rPr>
      </w:pPr>
    </w:p>
    <w:p w:rsidR="006F7176" w:rsidRPr="0040390D" w:rsidRDefault="006F7176" w:rsidP="006F7176">
      <w:pPr>
        <w:pStyle w:val="a6"/>
        <w:rPr>
          <w:lang w:val="uk-UA"/>
        </w:rPr>
      </w:pPr>
      <w:r w:rsidRPr="0040390D">
        <w:rPr>
          <w:lang w:val="uk-UA"/>
        </w:rPr>
        <w:t xml:space="preserve">жінка </w:t>
      </w:r>
      <w:r w:rsidR="0023725B">
        <w:rPr>
          <w:lang w:val="uk-UA"/>
        </w:rPr>
        <w:t>в</w:t>
      </w:r>
      <w:r w:rsidRPr="0040390D">
        <w:rPr>
          <w:lang w:val="uk-UA"/>
        </w:rPr>
        <w:t xml:space="preserve"> фартуху</w:t>
      </w:r>
    </w:p>
    <w:p w:rsidR="006F7176" w:rsidRPr="0040390D" w:rsidRDefault="006F7176" w:rsidP="006F7176">
      <w:pPr>
        <w:pStyle w:val="a5"/>
        <w:rPr>
          <w:lang w:val="uk-UA"/>
        </w:rPr>
      </w:pPr>
      <w:r w:rsidRPr="0040390D">
        <w:rPr>
          <w:lang w:val="uk-UA"/>
        </w:rPr>
        <w:t>Хтось тут обідати буде?</w:t>
      </w:r>
    </w:p>
    <w:p w:rsidR="001B05F6" w:rsidRPr="0040390D" w:rsidRDefault="001B05F6" w:rsidP="006F7176">
      <w:pPr>
        <w:pStyle w:val="a6"/>
        <w:rPr>
          <w:lang w:val="uk-UA"/>
        </w:rPr>
      </w:pPr>
    </w:p>
    <w:p w:rsidR="006F7176" w:rsidRPr="0040390D" w:rsidRDefault="00FE4576" w:rsidP="006F7176">
      <w:pPr>
        <w:pStyle w:val="a6"/>
        <w:rPr>
          <w:lang w:val="uk-UA"/>
        </w:rPr>
      </w:pPr>
      <w:r w:rsidRPr="0040390D">
        <w:rPr>
          <w:lang w:val="uk-UA"/>
        </w:rPr>
        <w:t>чоловік</w:t>
      </w:r>
    </w:p>
    <w:p w:rsidR="006F7176" w:rsidRPr="0040390D" w:rsidRDefault="006F7176" w:rsidP="006F7176">
      <w:pPr>
        <w:pStyle w:val="a5"/>
        <w:rPr>
          <w:lang w:val="uk-UA"/>
        </w:rPr>
      </w:pPr>
      <w:r w:rsidRPr="0040390D">
        <w:rPr>
          <w:lang w:val="uk-UA"/>
        </w:rPr>
        <w:t>А що на друге у вас?</w:t>
      </w:r>
    </w:p>
    <w:p w:rsidR="001B05F6" w:rsidRPr="0040390D" w:rsidRDefault="001B05F6" w:rsidP="006F7176">
      <w:pPr>
        <w:pStyle w:val="a6"/>
        <w:rPr>
          <w:lang w:val="uk-UA"/>
        </w:rPr>
      </w:pPr>
    </w:p>
    <w:p w:rsidR="006F7176" w:rsidRPr="0040390D" w:rsidRDefault="006F7176" w:rsidP="006F7176">
      <w:pPr>
        <w:pStyle w:val="a6"/>
        <w:rPr>
          <w:lang w:val="uk-UA"/>
        </w:rPr>
      </w:pPr>
      <w:r w:rsidRPr="0040390D">
        <w:rPr>
          <w:lang w:val="uk-UA"/>
        </w:rPr>
        <w:t>жінка у фартуху</w:t>
      </w:r>
    </w:p>
    <w:p w:rsidR="006F7176" w:rsidRPr="0040390D" w:rsidRDefault="006F7176" w:rsidP="006F7176">
      <w:pPr>
        <w:pStyle w:val="a5"/>
        <w:rPr>
          <w:lang w:val="uk-UA"/>
        </w:rPr>
      </w:pPr>
      <w:r w:rsidRPr="0040390D">
        <w:rPr>
          <w:lang w:val="uk-UA"/>
        </w:rPr>
        <w:t xml:space="preserve">Рагу овочеве. </w:t>
      </w:r>
      <w:r w:rsidR="004C4A0A" w:rsidRPr="0040390D">
        <w:rPr>
          <w:lang w:val="uk-UA"/>
        </w:rPr>
        <w:t>Д</w:t>
      </w:r>
      <w:r w:rsidRPr="0040390D">
        <w:rPr>
          <w:lang w:val="uk-UA"/>
        </w:rPr>
        <w:t>о</w:t>
      </w:r>
      <w:r w:rsidR="004C4A0A" w:rsidRPr="0040390D">
        <w:rPr>
          <w:lang w:val="uk-UA"/>
        </w:rPr>
        <w:t>бре! Класти?</w:t>
      </w:r>
    </w:p>
    <w:p w:rsidR="001B05F6" w:rsidRPr="0040390D" w:rsidRDefault="001B05F6" w:rsidP="004C4A0A">
      <w:pPr>
        <w:pStyle w:val="a6"/>
        <w:rPr>
          <w:lang w:val="uk-UA"/>
        </w:rPr>
      </w:pPr>
    </w:p>
    <w:p w:rsidR="004C4A0A" w:rsidRPr="0040390D" w:rsidRDefault="00FE4576" w:rsidP="004C4A0A">
      <w:pPr>
        <w:pStyle w:val="a6"/>
        <w:rPr>
          <w:lang w:val="uk-UA"/>
        </w:rPr>
      </w:pPr>
      <w:r w:rsidRPr="0040390D">
        <w:rPr>
          <w:lang w:val="uk-UA"/>
        </w:rPr>
        <w:t>чоловік</w:t>
      </w:r>
    </w:p>
    <w:p w:rsidR="004C4A0A" w:rsidRPr="0040390D" w:rsidRDefault="004C4A0A" w:rsidP="004C4A0A">
      <w:pPr>
        <w:pStyle w:val="a5"/>
        <w:rPr>
          <w:lang w:val="uk-UA"/>
        </w:rPr>
      </w:pPr>
      <w:r w:rsidRPr="0040390D">
        <w:rPr>
          <w:lang w:val="uk-UA"/>
        </w:rPr>
        <w:t>Та ні, я краще своє.</w:t>
      </w:r>
    </w:p>
    <w:p w:rsidR="001B05F6" w:rsidRPr="0040390D" w:rsidRDefault="001B05F6" w:rsidP="004C4A0A">
      <w:pPr>
        <w:pStyle w:val="a6"/>
        <w:rPr>
          <w:lang w:val="uk-UA"/>
        </w:rPr>
      </w:pPr>
    </w:p>
    <w:p w:rsidR="004C4A0A" w:rsidRPr="0040390D" w:rsidRDefault="004C4A0A" w:rsidP="004C4A0A">
      <w:pPr>
        <w:pStyle w:val="a6"/>
        <w:rPr>
          <w:lang w:val="uk-UA"/>
        </w:rPr>
      </w:pPr>
      <w:r w:rsidRPr="0040390D">
        <w:rPr>
          <w:lang w:val="uk-UA"/>
        </w:rPr>
        <w:t xml:space="preserve">жінка </w:t>
      </w:r>
      <w:r w:rsidR="0023725B">
        <w:rPr>
          <w:lang w:val="uk-UA"/>
        </w:rPr>
        <w:t>в</w:t>
      </w:r>
      <w:r w:rsidRPr="0040390D">
        <w:rPr>
          <w:lang w:val="uk-UA"/>
        </w:rPr>
        <w:t xml:space="preserve"> фартуху</w:t>
      </w:r>
    </w:p>
    <w:p w:rsidR="004C4A0A" w:rsidRPr="0040390D" w:rsidRDefault="004C4A0A" w:rsidP="004C4A0A">
      <w:pPr>
        <w:pStyle w:val="a7"/>
        <w:rPr>
          <w:lang w:val="uk-UA"/>
        </w:rPr>
      </w:pPr>
      <w:r w:rsidRPr="0040390D">
        <w:rPr>
          <w:lang w:val="uk-UA"/>
        </w:rPr>
        <w:t xml:space="preserve">(до </w:t>
      </w:r>
      <w:proofErr w:type="spellStart"/>
      <w:r w:rsidRPr="0040390D">
        <w:rPr>
          <w:lang w:val="uk-UA"/>
        </w:rPr>
        <w:t>Гната</w:t>
      </w:r>
      <w:proofErr w:type="spellEnd"/>
      <w:r w:rsidRPr="0040390D">
        <w:rPr>
          <w:lang w:val="uk-UA"/>
        </w:rPr>
        <w:t>)</w:t>
      </w:r>
    </w:p>
    <w:p w:rsidR="004C4A0A" w:rsidRPr="0040390D" w:rsidRDefault="004C4A0A" w:rsidP="004C4A0A">
      <w:pPr>
        <w:pStyle w:val="a5"/>
        <w:rPr>
          <w:lang w:val="uk-UA"/>
        </w:rPr>
      </w:pPr>
      <w:r w:rsidRPr="0040390D">
        <w:rPr>
          <w:lang w:val="uk-UA"/>
        </w:rPr>
        <w:t>А вам?</w:t>
      </w:r>
    </w:p>
    <w:p w:rsidR="001B05F6" w:rsidRPr="0040390D" w:rsidRDefault="001B05F6" w:rsidP="004C4A0A">
      <w:pPr>
        <w:pStyle w:val="a6"/>
        <w:rPr>
          <w:lang w:val="uk-UA"/>
        </w:rPr>
      </w:pPr>
    </w:p>
    <w:p w:rsidR="004C4A0A" w:rsidRPr="0040390D" w:rsidRDefault="004C4A0A" w:rsidP="004C4A0A">
      <w:pPr>
        <w:pStyle w:val="a6"/>
        <w:rPr>
          <w:lang w:val="uk-UA"/>
        </w:rPr>
      </w:pPr>
      <w:r w:rsidRPr="0040390D">
        <w:rPr>
          <w:lang w:val="uk-UA"/>
        </w:rPr>
        <w:t>гнат</w:t>
      </w:r>
    </w:p>
    <w:p w:rsidR="004C4A0A" w:rsidRPr="0040390D" w:rsidRDefault="004C4A0A" w:rsidP="004C4A0A">
      <w:pPr>
        <w:pStyle w:val="a5"/>
        <w:rPr>
          <w:lang w:val="uk-UA"/>
        </w:rPr>
      </w:pPr>
      <w:r w:rsidRPr="0040390D">
        <w:rPr>
          <w:lang w:val="uk-UA"/>
        </w:rPr>
        <w:lastRenderedPageBreak/>
        <w:t>Давайте.</w:t>
      </w:r>
    </w:p>
    <w:p w:rsidR="001B05F6" w:rsidRPr="0040390D" w:rsidRDefault="001B05F6" w:rsidP="004C4A0A">
      <w:pPr>
        <w:pStyle w:val="a6"/>
        <w:rPr>
          <w:lang w:val="uk-UA"/>
        </w:rPr>
      </w:pPr>
    </w:p>
    <w:p w:rsidR="004C4A0A" w:rsidRPr="0040390D" w:rsidRDefault="004C4A0A" w:rsidP="004C4A0A">
      <w:pPr>
        <w:pStyle w:val="a6"/>
        <w:rPr>
          <w:lang w:val="uk-UA"/>
        </w:rPr>
      </w:pPr>
      <w:r w:rsidRPr="0040390D">
        <w:rPr>
          <w:lang w:val="uk-UA"/>
        </w:rPr>
        <w:t xml:space="preserve">жінка </w:t>
      </w:r>
      <w:r w:rsidR="0023725B">
        <w:rPr>
          <w:lang w:val="uk-UA"/>
        </w:rPr>
        <w:t>в</w:t>
      </w:r>
      <w:r w:rsidRPr="0040390D">
        <w:rPr>
          <w:lang w:val="uk-UA"/>
        </w:rPr>
        <w:t xml:space="preserve"> фартуху</w:t>
      </w:r>
    </w:p>
    <w:p w:rsidR="004C4A0A" w:rsidRPr="0040390D" w:rsidRDefault="004C4A0A" w:rsidP="004C4A0A">
      <w:pPr>
        <w:pStyle w:val="a5"/>
        <w:rPr>
          <w:lang w:val="uk-UA"/>
        </w:rPr>
      </w:pPr>
      <w:r w:rsidRPr="0040390D">
        <w:rPr>
          <w:lang w:val="uk-UA"/>
        </w:rPr>
        <w:t>Є своя тарілка, ложка?</w:t>
      </w:r>
    </w:p>
    <w:p w:rsidR="001B05F6" w:rsidRPr="0040390D" w:rsidRDefault="001B05F6" w:rsidP="004C4A0A">
      <w:pPr>
        <w:pStyle w:val="a3"/>
        <w:rPr>
          <w:lang w:val="uk-UA"/>
        </w:rPr>
      </w:pPr>
    </w:p>
    <w:p w:rsidR="004C4A0A" w:rsidRPr="0040390D" w:rsidRDefault="004C4A0A" w:rsidP="004C4A0A">
      <w:pPr>
        <w:pStyle w:val="a3"/>
        <w:rPr>
          <w:lang w:val="uk-UA"/>
        </w:rPr>
      </w:pPr>
      <w:proofErr w:type="spellStart"/>
      <w:r w:rsidRPr="0040390D">
        <w:rPr>
          <w:lang w:val="uk-UA"/>
        </w:rPr>
        <w:t>Гнат</w:t>
      </w:r>
      <w:proofErr w:type="spellEnd"/>
      <w:r w:rsidRPr="0040390D">
        <w:rPr>
          <w:lang w:val="uk-UA"/>
        </w:rPr>
        <w:t xml:space="preserve"> хитає головою. Жінка дістає з нижньої полиці візка посуд.</w:t>
      </w:r>
    </w:p>
    <w:p w:rsidR="001B05F6" w:rsidRPr="0040390D" w:rsidRDefault="001B05F6" w:rsidP="004C4A0A">
      <w:pPr>
        <w:pStyle w:val="a6"/>
        <w:rPr>
          <w:lang w:val="uk-UA"/>
        </w:rPr>
      </w:pPr>
    </w:p>
    <w:p w:rsidR="00E963CD" w:rsidRPr="0040390D" w:rsidRDefault="00E963CD" w:rsidP="004C4A0A">
      <w:pPr>
        <w:pStyle w:val="a6"/>
        <w:rPr>
          <w:lang w:val="uk-UA"/>
        </w:rPr>
      </w:pPr>
    </w:p>
    <w:p w:rsidR="004C4A0A" w:rsidRPr="0040390D" w:rsidRDefault="004C4A0A" w:rsidP="004C4A0A">
      <w:pPr>
        <w:pStyle w:val="a6"/>
        <w:rPr>
          <w:lang w:val="uk-UA"/>
        </w:rPr>
      </w:pPr>
      <w:r w:rsidRPr="0040390D">
        <w:rPr>
          <w:lang w:val="uk-UA"/>
        </w:rPr>
        <w:t xml:space="preserve">жінка </w:t>
      </w:r>
      <w:r w:rsidR="0023725B">
        <w:rPr>
          <w:lang w:val="uk-UA"/>
        </w:rPr>
        <w:t>в</w:t>
      </w:r>
      <w:r w:rsidRPr="0040390D">
        <w:rPr>
          <w:lang w:val="uk-UA"/>
        </w:rPr>
        <w:t xml:space="preserve"> фартуху</w:t>
      </w:r>
    </w:p>
    <w:p w:rsidR="004C4A0A" w:rsidRPr="0040390D" w:rsidRDefault="004C4A0A" w:rsidP="004C4A0A">
      <w:pPr>
        <w:pStyle w:val="a5"/>
        <w:rPr>
          <w:lang w:val="uk-UA"/>
        </w:rPr>
      </w:pPr>
      <w:r w:rsidRPr="0040390D">
        <w:rPr>
          <w:lang w:val="uk-UA"/>
        </w:rPr>
        <w:t>І суп насипати?</w:t>
      </w:r>
    </w:p>
    <w:p w:rsidR="001B05F6" w:rsidRPr="0040390D" w:rsidRDefault="001B05F6" w:rsidP="00EB12DA">
      <w:pPr>
        <w:pStyle w:val="a3"/>
        <w:rPr>
          <w:lang w:val="uk-UA"/>
        </w:rPr>
      </w:pPr>
    </w:p>
    <w:p w:rsidR="00EB12DA" w:rsidRPr="0040390D" w:rsidRDefault="00EB12DA" w:rsidP="00EB12DA">
      <w:pPr>
        <w:pStyle w:val="a3"/>
        <w:rPr>
          <w:lang w:val="uk-UA"/>
        </w:rPr>
      </w:pPr>
      <w:proofErr w:type="spellStart"/>
      <w:r w:rsidRPr="0040390D">
        <w:rPr>
          <w:lang w:val="uk-UA"/>
        </w:rPr>
        <w:t>Гнат</w:t>
      </w:r>
      <w:proofErr w:type="spellEnd"/>
      <w:r w:rsidRPr="0040390D">
        <w:rPr>
          <w:lang w:val="uk-UA"/>
        </w:rPr>
        <w:t xml:space="preserve"> робить невизначений жест. Який жінка трактує</w:t>
      </w:r>
      <w:r w:rsidR="0023725B">
        <w:rPr>
          <w:lang w:val="uk-UA"/>
        </w:rPr>
        <w:t>,</w:t>
      </w:r>
      <w:r w:rsidRPr="0040390D">
        <w:rPr>
          <w:lang w:val="uk-UA"/>
        </w:rPr>
        <w:t xml:space="preserve"> як ствердну відповідь</w:t>
      </w:r>
      <w:r w:rsidR="0023725B">
        <w:rPr>
          <w:lang w:val="uk-UA"/>
        </w:rPr>
        <w:t>,</w:t>
      </w:r>
      <w:r w:rsidRPr="0040390D">
        <w:rPr>
          <w:lang w:val="uk-UA"/>
        </w:rPr>
        <w:t xml:space="preserve"> і накладає їжу.</w:t>
      </w:r>
    </w:p>
    <w:p w:rsidR="001B05F6" w:rsidRPr="0040390D" w:rsidRDefault="001B05F6" w:rsidP="00EB12DA">
      <w:pPr>
        <w:pStyle w:val="a6"/>
        <w:rPr>
          <w:lang w:val="uk-UA"/>
        </w:rPr>
      </w:pPr>
    </w:p>
    <w:p w:rsidR="00EB12DA" w:rsidRPr="0040390D" w:rsidRDefault="00EB12DA" w:rsidP="00EB12DA">
      <w:pPr>
        <w:pStyle w:val="a6"/>
        <w:rPr>
          <w:lang w:val="uk-UA"/>
        </w:rPr>
      </w:pPr>
      <w:r w:rsidRPr="0040390D">
        <w:rPr>
          <w:lang w:val="uk-UA"/>
        </w:rPr>
        <w:t xml:space="preserve">жінка </w:t>
      </w:r>
      <w:r w:rsidR="0023725B">
        <w:rPr>
          <w:lang w:val="uk-UA"/>
        </w:rPr>
        <w:t>в</w:t>
      </w:r>
      <w:r w:rsidRPr="0040390D">
        <w:rPr>
          <w:lang w:val="uk-UA"/>
        </w:rPr>
        <w:t xml:space="preserve"> фартуху</w:t>
      </w:r>
    </w:p>
    <w:p w:rsidR="00EB12DA" w:rsidRPr="0040390D" w:rsidRDefault="00EB12DA" w:rsidP="00EB12DA">
      <w:pPr>
        <w:pStyle w:val="a5"/>
        <w:rPr>
          <w:lang w:val="uk-UA"/>
        </w:rPr>
      </w:pPr>
      <w:r w:rsidRPr="0040390D">
        <w:rPr>
          <w:lang w:val="uk-UA"/>
        </w:rPr>
        <w:t>Ви, якщо ходячий, то приходьте до їдальні їсти. Добре?</w:t>
      </w:r>
    </w:p>
    <w:p w:rsidR="001B05F6" w:rsidRPr="0040390D" w:rsidRDefault="001B05F6" w:rsidP="00EB12DA">
      <w:pPr>
        <w:pStyle w:val="a6"/>
        <w:rPr>
          <w:lang w:val="uk-UA"/>
        </w:rPr>
      </w:pPr>
    </w:p>
    <w:p w:rsidR="00EB12DA" w:rsidRPr="0040390D" w:rsidRDefault="00EB12DA" w:rsidP="00EB12DA">
      <w:pPr>
        <w:pStyle w:val="a6"/>
        <w:rPr>
          <w:lang w:val="uk-UA"/>
        </w:rPr>
      </w:pPr>
      <w:r w:rsidRPr="0040390D">
        <w:rPr>
          <w:lang w:val="uk-UA"/>
        </w:rPr>
        <w:t>гнат</w:t>
      </w:r>
    </w:p>
    <w:p w:rsidR="00EB12DA" w:rsidRPr="0040390D" w:rsidRDefault="00EB12DA" w:rsidP="00EB12DA">
      <w:pPr>
        <w:pStyle w:val="a5"/>
        <w:rPr>
          <w:lang w:val="uk-UA"/>
        </w:rPr>
      </w:pPr>
      <w:r w:rsidRPr="0040390D">
        <w:rPr>
          <w:lang w:val="uk-UA"/>
        </w:rPr>
        <w:t>Добре.</w:t>
      </w:r>
    </w:p>
    <w:p w:rsidR="001B05F6" w:rsidRPr="0040390D" w:rsidRDefault="001B05F6" w:rsidP="00F40532">
      <w:pPr>
        <w:pStyle w:val="a3"/>
        <w:rPr>
          <w:lang w:val="uk-UA"/>
        </w:rPr>
      </w:pPr>
    </w:p>
    <w:p w:rsidR="00F40532" w:rsidRPr="0040390D" w:rsidRDefault="00F40532" w:rsidP="00F40532">
      <w:pPr>
        <w:pStyle w:val="a3"/>
        <w:rPr>
          <w:lang w:val="uk-UA"/>
        </w:rPr>
      </w:pPr>
      <w:r w:rsidRPr="0040390D">
        <w:rPr>
          <w:lang w:val="uk-UA"/>
        </w:rPr>
        <w:t xml:space="preserve">Жінка простягає </w:t>
      </w:r>
      <w:proofErr w:type="spellStart"/>
      <w:r w:rsidRPr="0040390D">
        <w:rPr>
          <w:lang w:val="uk-UA"/>
        </w:rPr>
        <w:t>Гнату</w:t>
      </w:r>
      <w:proofErr w:type="spellEnd"/>
      <w:r w:rsidRPr="0040390D">
        <w:rPr>
          <w:lang w:val="uk-UA"/>
        </w:rPr>
        <w:t xml:space="preserve"> тарілку з однорідною бурою масою –</w:t>
      </w:r>
      <w:r w:rsidR="0023725B">
        <w:rPr>
          <w:lang w:val="uk-UA"/>
        </w:rPr>
        <w:t xml:space="preserve"> </w:t>
      </w:r>
      <w:r w:rsidRPr="0040390D">
        <w:rPr>
          <w:lang w:val="uk-UA"/>
        </w:rPr>
        <w:t>рагу. Але раптом не віддає, повертає назад і додає ще щось</w:t>
      </w:r>
      <w:r w:rsidR="0023725B">
        <w:rPr>
          <w:lang w:val="uk-UA"/>
        </w:rPr>
        <w:t>,</w:t>
      </w:r>
      <w:r w:rsidRPr="0040390D">
        <w:rPr>
          <w:lang w:val="uk-UA"/>
        </w:rPr>
        <w:t xml:space="preserve"> пошукавши в каструлі. Простягає знову.</w:t>
      </w:r>
    </w:p>
    <w:p w:rsidR="001B05F6" w:rsidRPr="0040390D" w:rsidRDefault="001B05F6" w:rsidP="00F40532">
      <w:pPr>
        <w:pStyle w:val="a6"/>
        <w:rPr>
          <w:lang w:val="uk-UA"/>
        </w:rPr>
      </w:pPr>
    </w:p>
    <w:p w:rsidR="00F40532" w:rsidRPr="0040390D" w:rsidRDefault="00F40532" w:rsidP="00F40532">
      <w:pPr>
        <w:pStyle w:val="a6"/>
        <w:rPr>
          <w:lang w:val="uk-UA"/>
        </w:rPr>
      </w:pPr>
      <w:r w:rsidRPr="0040390D">
        <w:rPr>
          <w:lang w:val="uk-UA"/>
        </w:rPr>
        <w:t xml:space="preserve">жінка </w:t>
      </w:r>
      <w:r w:rsidR="0023725B">
        <w:rPr>
          <w:lang w:val="uk-UA"/>
        </w:rPr>
        <w:t>в</w:t>
      </w:r>
      <w:r w:rsidRPr="0040390D">
        <w:rPr>
          <w:lang w:val="uk-UA"/>
        </w:rPr>
        <w:t xml:space="preserve"> фартуху</w:t>
      </w:r>
    </w:p>
    <w:p w:rsidR="00F40532" w:rsidRPr="0040390D" w:rsidRDefault="00F40532" w:rsidP="00F40532">
      <w:pPr>
        <w:pStyle w:val="a7"/>
        <w:rPr>
          <w:lang w:val="uk-UA"/>
        </w:rPr>
      </w:pPr>
      <w:r w:rsidRPr="0040390D">
        <w:rPr>
          <w:lang w:val="uk-UA"/>
        </w:rPr>
        <w:t>(тихо)</w:t>
      </w:r>
    </w:p>
    <w:p w:rsidR="00F40532" w:rsidRPr="0040390D" w:rsidRDefault="00F40532" w:rsidP="00F40532">
      <w:pPr>
        <w:pStyle w:val="a5"/>
        <w:rPr>
          <w:lang w:val="uk-UA"/>
        </w:rPr>
      </w:pPr>
      <w:r w:rsidRPr="0040390D">
        <w:rPr>
          <w:lang w:val="uk-UA"/>
        </w:rPr>
        <w:t>Ще м</w:t>
      </w:r>
      <w:r w:rsidRPr="0040390D">
        <w:t>’</w:t>
      </w:r>
      <w:proofErr w:type="spellStart"/>
      <w:r w:rsidRPr="0040390D">
        <w:rPr>
          <w:lang w:val="uk-UA"/>
        </w:rPr>
        <w:t>ясця</w:t>
      </w:r>
      <w:proofErr w:type="spellEnd"/>
      <w:r w:rsidRPr="0040390D">
        <w:rPr>
          <w:lang w:val="uk-UA"/>
        </w:rPr>
        <w:t xml:space="preserve"> додала. Їжте на </w:t>
      </w:r>
      <w:proofErr w:type="spellStart"/>
      <w:r w:rsidRPr="0040390D">
        <w:rPr>
          <w:lang w:val="uk-UA"/>
        </w:rPr>
        <w:t>здоров</w:t>
      </w:r>
      <w:proofErr w:type="spellEnd"/>
      <w:r w:rsidRPr="0040390D">
        <w:t>’</w:t>
      </w:r>
      <w:r w:rsidRPr="0040390D">
        <w:rPr>
          <w:lang w:val="uk-UA"/>
        </w:rPr>
        <w:t>я.</w:t>
      </w:r>
    </w:p>
    <w:p w:rsidR="001B05F6" w:rsidRPr="0040390D" w:rsidRDefault="001B05F6" w:rsidP="00F40532">
      <w:pPr>
        <w:pStyle w:val="a6"/>
        <w:rPr>
          <w:lang w:val="uk-UA"/>
        </w:rPr>
      </w:pPr>
    </w:p>
    <w:p w:rsidR="00F40532" w:rsidRPr="0040390D" w:rsidRDefault="00F40532" w:rsidP="00F40532">
      <w:pPr>
        <w:pStyle w:val="a6"/>
        <w:rPr>
          <w:lang w:val="uk-UA"/>
        </w:rPr>
      </w:pPr>
      <w:r w:rsidRPr="0040390D">
        <w:rPr>
          <w:lang w:val="uk-UA"/>
        </w:rPr>
        <w:t>гнат</w:t>
      </w:r>
    </w:p>
    <w:p w:rsidR="00F40532" w:rsidRPr="0040390D" w:rsidRDefault="00F40532" w:rsidP="00F40532">
      <w:pPr>
        <w:pStyle w:val="a7"/>
        <w:rPr>
          <w:lang w:val="uk-UA"/>
        </w:rPr>
      </w:pPr>
      <w:r w:rsidRPr="0040390D">
        <w:rPr>
          <w:lang w:val="uk-UA"/>
        </w:rPr>
        <w:t>(теж тихо)</w:t>
      </w:r>
    </w:p>
    <w:p w:rsidR="00F40532" w:rsidRPr="0040390D" w:rsidRDefault="00F40532" w:rsidP="00F40532">
      <w:pPr>
        <w:pStyle w:val="a5"/>
        <w:rPr>
          <w:lang w:val="uk-UA"/>
        </w:rPr>
      </w:pPr>
      <w:r w:rsidRPr="0040390D">
        <w:rPr>
          <w:lang w:val="uk-UA"/>
        </w:rPr>
        <w:t>Дякую.</w:t>
      </w:r>
    </w:p>
    <w:p w:rsidR="001B05F6" w:rsidRPr="0040390D" w:rsidRDefault="001B05F6" w:rsidP="007C5B32">
      <w:pPr>
        <w:pStyle w:val="a3"/>
        <w:rPr>
          <w:lang w:val="uk-UA"/>
        </w:rPr>
      </w:pPr>
    </w:p>
    <w:p w:rsidR="00840DBD" w:rsidRPr="0040390D" w:rsidRDefault="00FE4576" w:rsidP="007C5B32">
      <w:pPr>
        <w:pStyle w:val="a3"/>
        <w:rPr>
          <w:lang w:val="uk-UA"/>
        </w:rPr>
      </w:pPr>
      <w:r w:rsidRPr="0040390D">
        <w:rPr>
          <w:lang w:val="uk-UA"/>
        </w:rPr>
        <w:t xml:space="preserve">Жінка з візком виходить </w:t>
      </w:r>
      <w:r w:rsidR="0023725B">
        <w:rPr>
          <w:lang w:val="uk-UA"/>
        </w:rPr>
        <w:t>і</w:t>
      </w:r>
      <w:r w:rsidRPr="0040390D">
        <w:rPr>
          <w:lang w:val="uk-UA"/>
        </w:rPr>
        <w:t>з палати.</w:t>
      </w:r>
    </w:p>
    <w:p w:rsidR="00840DBD" w:rsidRPr="0040390D" w:rsidRDefault="007C5B32" w:rsidP="007C5B32">
      <w:pPr>
        <w:pStyle w:val="a3"/>
        <w:rPr>
          <w:lang w:val="uk-UA"/>
        </w:rPr>
      </w:pPr>
      <w:proofErr w:type="spellStart"/>
      <w:r w:rsidRPr="0040390D">
        <w:rPr>
          <w:lang w:val="uk-UA"/>
        </w:rPr>
        <w:t>Гнат</w:t>
      </w:r>
      <w:proofErr w:type="spellEnd"/>
      <w:r w:rsidRPr="0040390D">
        <w:rPr>
          <w:lang w:val="uk-UA"/>
        </w:rPr>
        <w:t xml:space="preserve"> їсть</w:t>
      </w:r>
      <w:r w:rsidR="00FE4576" w:rsidRPr="0040390D">
        <w:rPr>
          <w:lang w:val="uk-UA"/>
        </w:rPr>
        <w:t xml:space="preserve"> суп</w:t>
      </w:r>
      <w:r w:rsidR="00395D2D" w:rsidRPr="0040390D">
        <w:rPr>
          <w:lang w:val="uk-UA"/>
        </w:rPr>
        <w:t xml:space="preserve">. </w:t>
      </w:r>
    </w:p>
    <w:p w:rsidR="007C5B32" w:rsidRPr="0040390D" w:rsidRDefault="00395D2D" w:rsidP="007C5B32">
      <w:pPr>
        <w:pStyle w:val="a3"/>
        <w:rPr>
          <w:lang w:val="uk-UA"/>
        </w:rPr>
      </w:pPr>
      <w:r w:rsidRPr="0040390D">
        <w:rPr>
          <w:lang w:val="uk-UA"/>
        </w:rPr>
        <w:t>Чоловік на сусідньому ліжку</w:t>
      </w:r>
      <w:r w:rsidR="00FE4576" w:rsidRPr="0040390D">
        <w:rPr>
          <w:lang w:val="uk-UA"/>
        </w:rPr>
        <w:t xml:space="preserve"> теж відкриває свою банку й нюхає із </w:t>
      </w:r>
      <w:r w:rsidR="0023725B">
        <w:rPr>
          <w:lang w:val="uk-UA"/>
        </w:rPr>
        <w:t>очевидн</w:t>
      </w:r>
      <w:r w:rsidR="00FE4576" w:rsidRPr="0040390D">
        <w:rPr>
          <w:lang w:val="uk-UA"/>
        </w:rPr>
        <w:t>им задоволенням, починає їсти. Закінчивши із вмістом банки</w:t>
      </w:r>
      <w:r w:rsidR="0023725B">
        <w:rPr>
          <w:lang w:val="uk-UA"/>
        </w:rPr>
        <w:t>,</w:t>
      </w:r>
      <w:r w:rsidR="008B6FE0" w:rsidRPr="0040390D">
        <w:rPr>
          <w:lang w:val="uk-UA"/>
        </w:rPr>
        <w:t xml:space="preserve"> він розгортає пакунок</w:t>
      </w:r>
      <w:r w:rsidR="0023725B">
        <w:rPr>
          <w:lang w:val="uk-UA"/>
        </w:rPr>
        <w:t>,</w:t>
      </w:r>
      <w:r w:rsidR="008B6FE0" w:rsidRPr="0040390D">
        <w:rPr>
          <w:lang w:val="uk-UA"/>
        </w:rPr>
        <w:t xml:space="preserve"> у якому виявляється чималий шматок запеченого м</w:t>
      </w:r>
      <w:r w:rsidR="008B6FE0" w:rsidRPr="0040390D">
        <w:t>’</w:t>
      </w:r>
      <w:r w:rsidR="008B6FE0" w:rsidRPr="0040390D">
        <w:rPr>
          <w:lang w:val="uk-UA"/>
        </w:rPr>
        <w:t xml:space="preserve">яса. </w:t>
      </w:r>
    </w:p>
    <w:p w:rsidR="001B05F6" w:rsidRPr="0040390D" w:rsidRDefault="001B05F6" w:rsidP="008B6FE0">
      <w:pPr>
        <w:pStyle w:val="a6"/>
        <w:rPr>
          <w:lang w:val="uk-UA"/>
        </w:rPr>
      </w:pPr>
    </w:p>
    <w:p w:rsidR="008B6FE0" w:rsidRPr="0040390D" w:rsidRDefault="008B6FE0" w:rsidP="008B6FE0">
      <w:pPr>
        <w:pStyle w:val="a6"/>
        <w:rPr>
          <w:lang w:val="uk-UA"/>
        </w:rPr>
      </w:pPr>
      <w:r w:rsidRPr="0040390D">
        <w:rPr>
          <w:lang w:val="uk-UA"/>
        </w:rPr>
        <w:t>чоловік</w:t>
      </w:r>
    </w:p>
    <w:p w:rsidR="008B6FE0" w:rsidRPr="0040390D" w:rsidRDefault="008B6FE0" w:rsidP="008B6FE0">
      <w:pPr>
        <w:pStyle w:val="a7"/>
        <w:rPr>
          <w:lang w:val="uk-UA"/>
        </w:rPr>
      </w:pPr>
      <w:r w:rsidRPr="0040390D">
        <w:rPr>
          <w:lang w:val="uk-UA"/>
        </w:rPr>
        <w:t xml:space="preserve">(до </w:t>
      </w:r>
      <w:proofErr w:type="spellStart"/>
      <w:r w:rsidRPr="0040390D">
        <w:rPr>
          <w:lang w:val="uk-UA"/>
        </w:rPr>
        <w:t>Гната</w:t>
      </w:r>
      <w:proofErr w:type="spellEnd"/>
      <w:r w:rsidRPr="0040390D">
        <w:rPr>
          <w:lang w:val="uk-UA"/>
        </w:rPr>
        <w:t>)</w:t>
      </w:r>
    </w:p>
    <w:p w:rsidR="008B6FE0" w:rsidRPr="0040390D" w:rsidRDefault="008B6FE0" w:rsidP="008B6FE0">
      <w:pPr>
        <w:pStyle w:val="a5"/>
        <w:rPr>
          <w:lang w:val="uk-UA"/>
        </w:rPr>
      </w:pPr>
      <w:r w:rsidRPr="0040390D">
        <w:rPr>
          <w:lang w:val="uk-UA"/>
        </w:rPr>
        <w:t>Будете? Мені одному забагато.</w:t>
      </w:r>
    </w:p>
    <w:p w:rsidR="001B05F6" w:rsidRPr="0040390D" w:rsidRDefault="001B05F6" w:rsidP="008B6FE0">
      <w:pPr>
        <w:pStyle w:val="a6"/>
        <w:rPr>
          <w:lang w:val="uk-UA"/>
        </w:rPr>
      </w:pPr>
    </w:p>
    <w:p w:rsidR="008B6FE0" w:rsidRPr="0040390D" w:rsidRDefault="008B6FE0" w:rsidP="008B6FE0">
      <w:pPr>
        <w:pStyle w:val="a6"/>
        <w:rPr>
          <w:lang w:val="uk-UA"/>
        </w:rPr>
      </w:pPr>
      <w:r w:rsidRPr="0040390D">
        <w:rPr>
          <w:lang w:val="uk-UA"/>
        </w:rPr>
        <w:t>гнат</w:t>
      </w:r>
    </w:p>
    <w:p w:rsidR="008B6FE0" w:rsidRPr="0040390D" w:rsidRDefault="008B6FE0" w:rsidP="008B6FE0">
      <w:pPr>
        <w:pStyle w:val="a5"/>
        <w:rPr>
          <w:lang w:val="uk-UA"/>
        </w:rPr>
      </w:pPr>
      <w:r w:rsidRPr="0040390D">
        <w:rPr>
          <w:lang w:val="uk-UA"/>
        </w:rPr>
        <w:t>Ні. Дякую.</w:t>
      </w:r>
    </w:p>
    <w:p w:rsidR="001B05F6" w:rsidRPr="0040390D" w:rsidRDefault="001B05F6" w:rsidP="008B6FE0">
      <w:pPr>
        <w:pStyle w:val="a6"/>
        <w:rPr>
          <w:lang w:val="uk-UA"/>
        </w:rPr>
      </w:pPr>
    </w:p>
    <w:p w:rsidR="00486039" w:rsidRPr="0040390D" w:rsidRDefault="00486039" w:rsidP="008B6FE0">
      <w:pPr>
        <w:pStyle w:val="a6"/>
        <w:rPr>
          <w:lang w:val="uk-UA"/>
        </w:rPr>
      </w:pPr>
    </w:p>
    <w:p w:rsidR="00486039" w:rsidRPr="0040390D" w:rsidRDefault="00486039" w:rsidP="008B6FE0">
      <w:pPr>
        <w:pStyle w:val="a6"/>
        <w:rPr>
          <w:lang w:val="uk-UA"/>
        </w:rPr>
      </w:pPr>
    </w:p>
    <w:p w:rsidR="008B6FE0" w:rsidRPr="0040390D" w:rsidRDefault="008B6FE0" w:rsidP="008B6FE0">
      <w:pPr>
        <w:pStyle w:val="a6"/>
        <w:rPr>
          <w:lang w:val="uk-UA"/>
        </w:rPr>
      </w:pPr>
      <w:r w:rsidRPr="0040390D">
        <w:rPr>
          <w:lang w:val="uk-UA"/>
        </w:rPr>
        <w:t>чоловік</w:t>
      </w:r>
    </w:p>
    <w:p w:rsidR="008B6FE0" w:rsidRPr="0040390D" w:rsidRDefault="008B6FE0" w:rsidP="008B6FE0">
      <w:pPr>
        <w:pStyle w:val="a5"/>
        <w:rPr>
          <w:lang w:val="uk-UA"/>
        </w:rPr>
      </w:pPr>
      <w:r w:rsidRPr="0040390D">
        <w:rPr>
          <w:lang w:val="uk-UA"/>
        </w:rPr>
        <w:t>Дарма відмовляєтес</w:t>
      </w:r>
      <w:r w:rsidR="0023725B">
        <w:rPr>
          <w:lang w:val="uk-UA"/>
        </w:rPr>
        <w:t>я</w:t>
      </w:r>
      <w:r w:rsidRPr="0040390D">
        <w:rPr>
          <w:lang w:val="uk-UA"/>
        </w:rPr>
        <w:t>. Смачно поїсти – це задоволення</w:t>
      </w:r>
      <w:r w:rsidR="00725D3D" w:rsidRPr="0040390D">
        <w:rPr>
          <w:lang w:val="uk-UA"/>
        </w:rPr>
        <w:t xml:space="preserve">, що лишається з </w:t>
      </w:r>
      <w:r w:rsidR="00725D3D" w:rsidRPr="0040390D">
        <w:rPr>
          <w:lang w:val="uk-UA"/>
        </w:rPr>
        <w:lastRenderedPageBreak/>
        <w:t>нами і не зраджує до самого кінця. У мене це</w:t>
      </w:r>
      <w:r w:rsidR="0023725B">
        <w:rPr>
          <w:lang w:val="uk-UA"/>
        </w:rPr>
        <w:t>,</w:t>
      </w:r>
      <w:r w:rsidR="00725D3D" w:rsidRPr="0040390D">
        <w:rPr>
          <w:lang w:val="uk-UA"/>
        </w:rPr>
        <w:t xml:space="preserve"> може</w:t>
      </w:r>
      <w:r w:rsidR="0023725B">
        <w:rPr>
          <w:lang w:val="uk-UA"/>
        </w:rPr>
        <w:t>,</w:t>
      </w:r>
      <w:r w:rsidR="00725D3D" w:rsidRPr="0040390D">
        <w:rPr>
          <w:lang w:val="uk-UA"/>
        </w:rPr>
        <w:t xml:space="preserve"> останній обід. </w:t>
      </w:r>
    </w:p>
    <w:p w:rsidR="001B05F6" w:rsidRPr="0040390D" w:rsidRDefault="001B05F6" w:rsidP="00725D3D">
      <w:pPr>
        <w:pStyle w:val="a3"/>
        <w:rPr>
          <w:lang w:val="uk-UA"/>
        </w:rPr>
      </w:pPr>
    </w:p>
    <w:p w:rsidR="00725D3D" w:rsidRPr="0040390D" w:rsidRDefault="00434FE7" w:rsidP="00725D3D">
      <w:pPr>
        <w:pStyle w:val="a3"/>
        <w:rPr>
          <w:lang w:val="uk-UA"/>
        </w:rPr>
      </w:pPr>
      <w:r w:rsidRPr="0040390D">
        <w:rPr>
          <w:lang w:val="uk-UA"/>
        </w:rPr>
        <w:t xml:space="preserve">Говорячи </w:t>
      </w:r>
      <w:r w:rsidR="0023725B">
        <w:rPr>
          <w:lang w:val="uk-UA"/>
        </w:rPr>
        <w:t>так,</w:t>
      </w:r>
      <w:r w:rsidRPr="0040390D">
        <w:rPr>
          <w:lang w:val="uk-UA"/>
        </w:rPr>
        <w:t xml:space="preserve"> він відрізає товстий шматок м’яса</w:t>
      </w:r>
      <w:r w:rsidR="0023725B">
        <w:rPr>
          <w:lang w:val="uk-UA"/>
        </w:rPr>
        <w:t>,</w:t>
      </w:r>
      <w:r w:rsidRPr="0040390D">
        <w:rPr>
          <w:lang w:val="uk-UA"/>
        </w:rPr>
        <w:t xml:space="preserve"> кладе на ски</w:t>
      </w:r>
      <w:r w:rsidR="003F6576" w:rsidRPr="0040390D">
        <w:rPr>
          <w:lang w:val="uk-UA"/>
        </w:rPr>
        <w:t>бку хліба, відкушує великий шмат. Говорить</w:t>
      </w:r>
      <w:r w:rsidR="0023725B">
        <w:rPr>
          <w:lang w:val="uk-UA"/>
        </w:rPr>
        <w:t>,</w:t>
      </w:r>
      <w:r w:rsidR="003F6576" w:rsidRPr="0040390D">
        <w:rPr>
          <w:lang w:val="uk-UA"/>
        </w:rPr>
        <w:t xml:space="preserve"> не перестаючи</w:t>
      </w:r>
      <w:r w:rsidRPr="0040390D">
        <w:rPr>
          <w:lang w:val="uk-UA"/>
        </w:rPr>
        <w:t xml:space="preserve"> жувати.</w:t>
      </w:r>
    </w:p>
    <w:p w:rsidR="001B05F6" w:rsidRPr="0040390D" w:rsidRDefault="001B05F6" w:rsidP="00393FA0">
      <w:pPr>
        <w:pStyle w:val="a6"/>
        <w:rPr>
          <w:lang w:val="uk-UA"/>
        </w:rPr>
      </w:pPr>
    </w:p>
    <w:p w:rsidR="00E629B4" w:rsidRPr="0040390D" w:rsidRDefault="00393FA0" w:rsidP="00393FA0">
      <w:pPr>
        <w:pStyle w:val="a6"/>
        <w:rPr>
          <w:lang w:val="uk-UA"/>
        </w:rPr>
      </w:pPr>
      <w:r w:rsidRPr="0040390D">
        <w:rPr>
          <w:lang w:val="uk-UA"/>
        </w:rPr>
        <w:t>чоловік</w:t>
      </w:r>
    </w:p>
    <w:p w:rsidR="00393FA0" w:rsidRPr="0040390D" w:rsidRDefault="00393FA0" w:rsidP="00393FA0">
      <w:pPr>
        <w:pStyle w:val="a5"/>
        <w:rPr>
          <w:lang w:val="uk-UA"/>
        </w:rPr>
      </w:pPr>
      <w:r w:rsidRPr="0040390D">
        <w:rPr>
          <w:lang w:val="uk-UA"/>
        </w:rPr>
        <w:t xml:space="preserve">Завтра </w:t>
      </w:r>
      <w:r w:rsidR="00F64A37" w:rsidRPr="0040390D">
        <w:rPr>
          <w:lang w:val="uk-UA"/>
        </w:rPr>
        <w:t>вже не</w:t>
      </w:r>
      <w:r w:rsidR="0023725B">
        <w:rPr>
          <w:lang w:val="uk-UA"/>
        </w:rPr>
        <w:t xml:space="preserve"> </w:t>
      </w:r>
      <w:r w:rsidR="00F64A37" w:rsidRPr="0040390D">
        <w:rPr>
          <w:lang w:val="uk-UA"/>
        </w:rPr>
        <w:t xml:space="preserve">можна їсти буде, а післязавтра </w:t>
      </w:r>
      <w:r w:rsidRPr="0040390D">
        <w:rPr>
          <w:lang w:val="uk-UA"/>
        </w:rPr>
        <w:t>операція – шунтування. Вони, звісно, вже добре насобачилися їх робити, але хто знає</w:t>
      </w:r>
      <w:r w:rsidR="0023725B">
        <w:rPr>
          <w:lang w:val="uk-UA"/>
        </w:rPr>
        <w:t>…</w:t>
      </w:r>
    </w:p>
    <w:p w:rsidR="00393FA0" w:rsidRPr="0040390D" w:rsidRDefault="00393FA0" w:rsidP="00393FA0">
      <w:pPr>
        <w:pStyle w:val="a5"/>
        <w:rPr>
          <w:lang w:val="uk-UA"/>
        </w:rPr>
      </w:pPr>
      <w:r w:rsidRPr="0040390D">
        <w:rPr>
          <w:lang w:val="uk-UA"/>
        </w:rPr>
        <w:t>А у вас що?</w:t>
      </w:r>
    </w:p>
    <w:p w:rsidR="001B05F6" w:rsidRPr="0040390D" w:rsidRDefault="001B05F6" w:rsidP="00393FA0">
      <w:pPr>
        <w:pStyle w:val="a6"/>
        <w:rPr>
          <w:lang w:val="uk-UA"/>
        </w:rPr>
      </w:pPr>
    </w:p>
    <w:p w:rsidR="00393FA0" w:rsidRPr="0040390D" w:rsidRDefault="00393FA0" w:rsidP="00393FA0">
      <w:pPr>
        <w:pStyle w:val="a6"/>
        <w:rPr>
          <w:lang w:val="uk-UA"/>
        </w:rPr>
      </w:pPr>
      <w:r w:rsidRPr="0040390D">
        <w:rPr>
          <w:lang w:val="uk-UA"/>
        </w:rPr>
        <w:t>гнат</w:t>
      </w:r>
    </w:p>
    <w:p w:rsidR="00393FA0" w:rsidRPr="0040390D" w:rsidRDefault="00393FA0" w:rsidP="00393FA0">
      <w:pPr>
        <w:pStyle w:val="a5"/>
        <w:rPr>
          <w:lang w:val="uk-UA"/>
        </w:rPr>
      </w:pPr>
      <w:r w:rsidRPr="0040390D">
        <w:rPr>
          <w:lang w:val="uk-UA"/>
        </w:rPr>
        <w:t>Обстеження.</w:t>
      </w:r>
    </w:p>
    <w:p w:rsidR="001B05F6" w:rsidRPr="0040390D" w:rsidRDefault="001B05F6" w:rsidP="00393FA0">
      <w:pPr>
        <w:pStyle w:val="a6"/>
        <w:rPr>
          <w:lang w:val="uk-UA"/>
        </w:rPr>
      </w:pPr>
    </w:p>
    <w:p w:rsidR="00393FA0" w:rsidRPr="0040390D" w:rsidRDefault="00393FA0" w:rsidP="00393FA0">
      <w:pPr>
        <w:pStyle w:val="a6"/>
        <w:rPr>
          <w:lang w:val="uk-UA"/>
        </w:rPr>
      </w:pPr>
      <w:r w:rsidRPr="0040390D">
        <w:rPr>
          <w:lang w:val="uk-UA"/>
        </w:rPr>
        <w:t>чоловік</w:t>
      </w:r>
    </w:p>
    <w:p w:rsidR="00393FA0" w:rsidRPr="0040390D" w:rsidRDefault="00393FA0" w:rsidP="00393FA0">
      <w:pPr>
        <w:pStyle w:val="a5"/>
        <w:rPr>
          <w:lang w:val="uk-UA"/>
        </w:rPr>
      </w:pPr>
      <w:r w:rsidRPr="0040390D">
        <w:rPr>
          <w:lang w:val="uk-UA"/>
        </w:rPr>
        <w:t>Планове?</w:t>
      </w:r>
    </w:p>
    <w:p w:rsidR="001B05F6" w:rsidRPr="0040390D" w:rsidRDefault="001B05F6" w:rsidP="00393FA0">
      <w:pPr>
        <w:pStyle w:val="a6"/>
        <w:rPr>
          <w:lang w:val="uk-UA"/>
        </w:rPr>
      </w:pPr>
    </w:p>
    <w:p w:rsidR="00393FA0" w:rsidRPr="0040390D" w:rsidRDefault="00393FA0" w:rsidP="00393FA0">
      <w:pPr>
        <w:pStyle w:val="a6"/>
        <w:rPr>
          <w:lang w:val="uk-UA"/>
        </w:rPr>
      </w:pPr>
      <w:r w:rsidRPr="0040390D">
        <w:rPr>
          <w:lang w:val="uk-UA"/>
        </w:rPr>
        <w:t xml:space="preserve">гнат </w:t>
      </w:r>
    </w:p>
    <w:p w:rsidR="00393FA0" w:rsidRPr="0040390D" w:rsidRDefault="00393FA0" w:rsidP="00393FA0">
      <w:pPr>
        <w:pStyle w:val="a5"/>
        <w:rPr>
          <w:lang w:val="uk-UA"/>
        </w:rPr>
      </w:pPr>
      <w:r w:rsidRPr="0040390D">
        <w:rPr>
          <w:lang w:val="uk-UA"/>
        </w:rPr>
        <w:t>Так.</w:t>
      </w:r>
    </w:p>
    <w:p w:rsidR="001B05F6" w:rsidRPr="0040390D" w:rsidRDefault="001B05F6" w:rsidP="00393FA0">
      <w:pPr>
        <w:pStyle w:val="a6"/>
        <w:rPr>
          <w:lang w:val="uk-UA"/>
        </w:rPr>
      </w:pPr>
    </w:p>
    <w:p w:rsidR="00393FA0" w:rsidRPr="0040390D" w:rsidRDefault="00393FA0" w:rsidP="00393FA0">
      <w:pPr>
        <w:pStyle w:val="a6"/>
        <w:rPr>
          <w:lang w:val="uk-UA"/>
        </w:rPr>
      </w:pPr>
      <w:r w:rsidRPr="0040390D">
        <w:rPr>
          <w:lang w:val="uk-UA"/>
        </w:rPr>
        <w:t>чоловік</w:t>
      </w:r>
    </w:p>
    <w:p w:rsidR="00393FA0" w:rsidRPr="0040390D" w:rsidRDefault="00393FA0" w:rsidP="00393FA0">
      <w:pPr>
        <w:pStyle w:val="a5"/>
        <w:rPr>
          <w:lang w:val="uk-UA"/>
        </w:rPr>
      </w:pPr>
      <w:r w:rsidRPr="0040390D">
        <w:rPr>
          <w:lang w:val="uk-UA"/>
        </w:rPr>
        <w:t>Це добре.</w:t>
      </w:r>
      <w:r w:rsidR="00B60623" w:rsidRPr="0040390D">
        <w:rPr>
          <w:lang w:val="uk-UA"/>
        </w:rPr>
        <w:t xml:space="preserve"> Та все одно, ось скуштуйте м’ясця – ошийок. Дружина гарно запікає, з чорносливом </w:t>
      </w:r>
      <w:r w:rsidR="0023725B">
        <w:rPr>
          <w:lang w:val="uk-UA"/>
        </w:rPr>
        <w:t>у</w:t>
      </w:r>
      <w:r w:rsidR="00B60623" w:rsidRPr="0040390D">
        <w:rPr>
          <w:lang w:val="uk-UA"/>
        </w:rPr>
        <w:t>середині.</w:t>
      </w:r>
    </w:p>
    <w:p w:rsidR="001B05F6" w:rsidRPr="0040390D" w:rsidRDefault="001B05F6" w:rsidP="00B60623">
      <w:pPr>
        <w:pStyle w:val="a6"/>
        <w:rPr>
          <w:lang w:val="uk-UA"/>
        </w:rPr>
      </w:pPr>
    </w:p>
    <w:p w:rsidR="00B60623" w:rsidRPr="0040390D" w:rsidRDefault="00B60623" w:rsidP="00B60623">
      <w:pPr>
        <w:pStyle w:val="a6"/>
        <w:rPr>
          <w:lang w:val="uk-UA"/>
        </w:rPr>
      </w:pPr>
      <w:r w:rsidRPr="0040390D">
        <w:rPr>
          <w:lang w:val="uk-UA"/>
        </w:rPr>
        <w:t>гнат</w:t>
      </w:r>
    </w:p>
    <w:p w:rsidR="00B60623" w:rsidRPr="0040390D" w:rsidRDefault="00B60623" w:rsidP="00B60623">
      <w:pPr>
        <w:pStyle w:val="a5"/>
        <w:rPr>
          <w:lang w:val="uk-UA"/>
        </w:rPr>
      </w:pPr>
      <w:r w:rsidRPr="0040390D">
        <w:rPr>
          <w:lang w:val="uk-UA"/>
        </w:rPr>
        <w:t>Дякую. Ні.</w:t>
      </w:r>
    </w:p>
    <w:p w:rsidR="001B05F6" w:rsidRPr="0040390D" w:rsidRDefault="001B05F6" w:rsidP="00B60623">
      <w:pPr>
        <w:pStyle w:val="a3"/>
        <w:rPr>
          <w:lang w:val="uk-UA"/>
        </w:rPr>
      </w:pPr>
    </w:p>
    <w:p w:rsidR="00B60623" w:rsidRPr="0040390D" w:rsidRDefault="00B60623" w:rsidP="00B60623">
      <w:pPr>
        <w:pStyle w:val="a3"/>
        <w:rPr>
          <w:lang w:val="uk-UA"/>
        </w:rPr>
      </w:pPr>
      <w:proofErr w:type="spellStart"/>
      <w:r w:rsidRPr="0040390D">
        <w:rPr>
          <w:lang w:val="uk-UA"/>
        </w:rPr>
        <w:t>Гнат</w:t>
      </w:r>
      <w:proofErr w:type="spellEnd"/>
      <w:r w:rsidRPr="0040390D">
        <w:rPr>
          <w:lang w:val="uk-UA"/>
        </w:rPr>
        <w:t xml:space="preserve"> лягає на ліжко. Але плямкання сусіда його дратує </w:t>
      </w:r>
      <w:r w:rsidR="0023725B">
        <w:rPr>
          <w:lang w:val="uk-UA"/>
        </w:rPr>
        <w:t xml:space="preserve">і </w:t>
      </w:r>
      <w:proofErr w:type="spellStart"/>
      <w:r w:rsidR="0023725B">
        <w:rPr>
          <w:lang w:val="uk-UA"/>
        </w:rPr>
        <w:t>Гнат</w:t>
      </w:r>
      <w:proofErr w:type="spellEnd"/>
      <w:r w:rsidRPr="0040390D">
        <w:rPr>
          <w:lang w:val="uk-UA"/>
        </w:rPr>
        <w:t xml:space="preserve"> невдовзі встає й важкою ходою прямує до виходу з палати</w:t>
      </w:r>
      <w:r w:rsidR="00E13BB4" w:rsidRPr="0040390D">
        <w:rPr>
          <w:lang w:val="uk-UA"/>
        </w:rPr>
        <w:t>. Проходячи повз сусідів напроти, чує уривки їхньої розмови.</w:t>
      </w:r>
    </w:p>
    <w:p w:rsidR="00393FA0" w:rsidRPr="0040390D" w:rsidRDefault="00393FA0" w:rsidP="00393FA0">
      <w:pPr>
        <w:pStyle w:val="a5"/>
        <w:rPr>
          <w:lang w:val="uk-UA"/>
        </w:rPr>
      </w:pPr>
    </w:p>
    <w:p w:rsidR="00E629B4" w:rsidRPr="0040390D" w:rsidRDefault="00FA5FDA" w:rsidP="00FA5FDA">
      <w:pPr>
        <w:pStyle w:val="a6"/>
        <w:rPr>
          <w:lang w:val="uk-UA"/>
        </w:rPr>
      </w:pPr>
      <w:r w:rsidRPr="0040390D">
        <w:rPr>
          <w:lang w:val="uk-UA"/>
        </w:rPr>
        <w:t>сусід 1</w:t>
      </w:r>
    </w:p>
    <w:p w:rsidR="00FA5FDA" w:rsidRPr="0040390D" w:rsidRDefault="00FA5FDA" w:rsidP="00FA5FDA">
      <w:pPr>
        <w:pStyle w:val="a5"/>
        <w:rPr>
          <w:lang w:val="uk-UA"/>
        </w:rPr>
      </w:pPr>
      <w:r w:rsidRPr="0040390D">
        <w:rPr>
          <w:lang w:val="uk-UA"/>
        </w:rPr>
        <w:t xml:space="preserve">У мене перша </w:t>
      </w:r>
      <w:proofErr w:type="spellStart"/>
      <w:r w:rsidRPr="0040390D">
        <w:rPr>
          <w:lang w:val="uk-UA"/>
        </w:rPr>
        <w:t>мініі</w:t>
      </w:r>
      <w:r w:rsidR="0023725B">
        <w:rPr>
          <w:lang w:val="uk-UA"/>
        </w:rPr>
        <w:t>н</w:t>
      </w:r>
      <w:r w:rsidRPr="0040390D">
        <w:rPr>
          <w:lang w:val="uk-UA"/>
        </w:rPr>
        <w:t>вазивна</w:t>
      </w:r>
      <w:proofErr w:type="spellEnd"/>
      <w:r w:rsidRPr="0040390D">
        <w:rPr>
          <w:lang w:val="uk-UA"/>
        </w:rPr>
        <w:t xml:space="preserve"> була у платній клініці.</w:t>
      </w:r>
    </w:p>
    <w:p w:rsidR="001B05F6" w:rsidRPr="0040390D" w:rsidRDefault="001B05F6" w:rsidP="00FA5FDA">
      <w:pPr>
        <w:pStyle w:val="a6"/>
        <w:rPr>
          <w:lang w:val="uk-UA"/>
        </w:rPr>
      </w:pPr>
    </w:p>
    <w:p w:rsidR="00FA5FDA" w:rsidRPr="0040390D" w:rsidRDefault="00FA5FDA" w:rsidP="00FA5FDA">
      <w:pPr>
        <w:pStyle w:val="a6"/>
        <w:rPr>
          <w:lang w:val="uk-UA"/>
        </w:rPr>
      </w:pPr>
      <w:r w:rsidRPr="0040390D">
        <w:rPr>
          <w:lang w:val="uk-UA"/>
        </w:rPr>
        <w:t xml:space="preserve">сусід 2 </w:t>
      </w:r>
    </w:p>
    <w:p w:rsidR="00FA5FDA" w:rsidRPr="0040390D" w:rsidRDefault="00FA5FDA" w:rsidP="00FA5FDA">
      <w:pPr>
        <w:pStyle w:val="a5"/>
        <w:rPr>
          <w:lang w:val="uk-UA"/>
        </w:rPr>
      </w:pPr>
      <w:r w:rsidRPr="0040390D">
        <w:rPr>
          <w:lang w:val="uk-UA"/>
        </w:rPr>
        <w:t>Ц</w:t>
      </w:r>
      <w:r w:rsidRPr="0040390D">
        <w:t>е коли</w:t>
      </w:r>
      <w:r w:rsidRPr="0040390D">
        <w:rPr>
          <w:lang w:val="uk-UA"/>
        </w:rPr>
        <w:t>?</w:t>
      </w:r>
    </w:p>
    <w:p w:rsidR="00FA5FDA" w:rsidRPr="0040390D" w:rsidRDefault="00FA5FDA" w:rsidP="00FA5FDA">
      <w:pPr>
        <w:pStyle w:val="a6"/>
        <w:rPr>
          <w:lang w:val="uk-UA"/>
        </w:rPr>
      </w:pPr>
    </w:p>
    <w:p w:rsidR="00FA5FDA" w:rsidRPr="0040390D" w:rsidRDefault="00FA5FDA" w:rsidP="00FA5FDA">
      <w:pPr>
        <w:pStyle w:val="a6"/>
        <w:rPr>
          <w:lang w:val="uk-UA"/>
        </w:rPr>
      </w:pPr>
      <w:r w:rsidRPr="0040390D">
        <w:rPr>
          <w:lang w:val="uk-UA"/>
        </w:rPr>
        <w:t>сусід 1</w:t>
      </w:r>
    </w:p>
    <w:p w:rsidR="00FA5FDA" w:rsidRPr="0040390D" w:rsidRDefault="00FA5FDA" w:rsidP="00FA5FDA">
      <w:pPr>
        <w:pStyle w:val="a5"/>
        <w:rPr>
          <w:lang w:val="uk-UA"/>
        </w:rPr>
      </w:pPr>
      <w:r w:rsidRPr="0040390D">
        <w:rPr>
          <w:lang w:val="uk-UA"/>
        </w:rPr>
        <w:t>Два роки тому, а зараз…</w:t>
      </w:r>
    </w:p>
    <w:p w:rsidR="001B05F6" w:rsidRPr="0040390D" w:rsidRDefault="001B05F6" w:rsidP="00AA4AB2">
      <w:pPr>
        <w:pStyle w:val="a4"/>
        <w:rPr>
          <w:lang w:val="uk-UA"/>
        </w:rPr>
      </w:pPr>
    </w:p>
    <w:p w:rsidR="001B05F6" w:rsidRPr="0040390D" w:rsidRDefault="001B05F6" w:rsidP="00AA4AB2">
      <w:pPr>
        <w:pStyle w:val="a4"/>
        <w:rPr>
          <w:lang w:val="uk-UA"/>
        </w:rPr>
      </w:pPr>
    </w:p>
    <w:p w:rsidR="00AA4AB2" w:rsidRPr="0040390D" w:rsidRDefault="00AA4AB2" w:rsidP="00AA4AB2">
      <w:pPr>
        <w:pStyle w:val="a4"/>
        <w:rPr>
          <w:lang w:val="uk-UA"/>
        </w:rPr>
      </w:pPr>
      <w:r w:rsidRPr="0040390D">
        <w:rPr>
          <w:lang w:val="uk-UA"/>
        </w:rPr>
        <w:t>інт. коридор.</w:t>
      </w:r>
    </w:p>
    <w:p w:rsidR="001B05F6" w:rsidRPr="0040390D" w:rsidRDefault="001B05F6" w:rsidP="00AA4AB2">
      <w:pPr>
        <w:pStyle w:val="a3"/>
      </w:pPr>
    </w:p>
    <w:p w:rsidR="00AA4AB2" w:rsidRPr="0040390D" w:rsidRDefault="00BE41CA" w:rsidP="00AA4AB2">
      <w:pPr>
        <w:pStyle w:val="a3"/>
        <w:rPr>
          <w:lang w:val="uk-UA"/>
        </w:rPr>
      </w:pPr>
      <w:proofErr w:type="spellStart"/>
      <w:r w:rsidRPr="0040390D">
        <w:rPr>
          <w:lang w:val="uk-UA"/>
        </w:rPr>
        <w:t>Гнат</w:t>
      </w:r>
      <w:proofErr w:type="spellEnd"/>
      <w:r w:rsidRPr="0040390D">
        <w:rPr>
          <w:lang w:val="uk-UA"/>
        </w:rPr>
        <w:t xml:space="preserve"> за</w:t>
      </w:r>
      <w:r w:rsidR="00C030A2">
        <w:rPr>
          <w:lang w:val="uk-UA"/>
        </w:rPr>
        <w:t>чиня</w:t>
      </w:r>
      <w:r w:rsidRPr="0040390D">
        <w:rPr>
          <w:lang w:val="uk-UA"/>
        </w:rPr>
        <w:t>є за собою двері палати</w:t>
      </w:r>
      <w:r w:rsidR="00AA4AB2" w:rsidRPr="0040390D">
        <w:rPr>
          <w:lang w:val="uk-UA"/>
        </w:rPr>
        <w:t xml:space="preserve">. Йде коридором. Проходить повз жінку, що стоїть біля вікна </w:t>
      </w:r>
      <w:r w:rsidR="00C030A2">
        <w:rPr>
          <w:lang w:val="uk-UA"/>
        </w:rPr>
        <w:t>й</w:t>
      </w:r>
      <w:r w:rsidR="00AA4AB2" w:rsidRPr="0040390D">
        <w:rPr>
          <w:lang w:val="uk-UA"/>
        </w:rPr>
        <w:t xml:space="preserve"> розмовляє по телефону.</w:t>
      </w:r>
    </w:p>
    <w:p w:rsidR="001B05F6" w:rsidRPr="0040390D" w:rsidRDefault="001B05F6" w:rsidP="00FA5FDA">
      <w:pPr>
        <w:pStyle w:val="a6"/>
        <w:rPr>
          <w:lang w:val="uk-UA"/>
        </w:rPr>
      </w:pPr>
    </w:p>
    <w:p w:rsidR="00FA5FDA" w:rsidRPr="0040390D" w:rsidRDefault="00FA5FDA" w:rsidP="00FA5FDA">
      <w:pPr>
        <w:pStyle w:val="a6"/>
        <w:rPr>
          <w:lang w:val="uk-UA"/>
        </w:rPr>
      </w:pPr>
      <w:r w:rsidRPr="0040390D">
        <w:rPr>
          <w:lang w:val="uk-UA"/>
        </w:rPr>
        <w:t>жінка</w:t>
      </w:r>
    </w:p>
    <w:p w:rsidR="00FA5FDA" w:rsidRPr="0040390D" w:rsidRDefault="00FA5FDA" w:rsidP="00FA5FDA">
      <w:pPr>
        <w:pStyle w:val="a5"/>
        <w:rPr>
          <w:lang w:val="uk-UA"/>
        </w:rPr>
      </w:pPr>
      <w:r w:rsidRPr="0040390D">
        <w:rPr>
          <w:lang w:val="uk-UA"/>
        </w:rPr>
        <w:lastRenderedPageBreak/>
        <w:t>Ти спершу до «</w:t>
      </w:r>
      <w:proofErr w:type="spellStart"/>
      <w:r w:rsidRPr="0040390D">
        <w:rPr>
          <w:lang w:val="uk-UA"/>
        </w:rPr>
        <w:t>Новусу</w:t>
      </w:r>
      <w:proofErr w:type="spellEnd"/>
      <w:r w:rsidRPr="0040390D">
        <w:rPr>
          <w:lang w:val="uk-UA"/>
        </w:rPr>
        <w:t>» зайди, але не пізніше 11 години, там у відділі знижок купиш йогуртів і</w:t>
      </w:r>
      <w:r w:rsidR="00C030A2">
        <w:rPr>
          <w:lang w:val="uk-UA"/>
        </w:rPr>
        <w:t>,</w:t>
      </w:r>
      <w:r w:rsidRPr="0040390D">
        <w:rPr>
          <w:lang w:val="uk-UA"/>
        </w:rPr>
        <w:t xml:space="preserve"> може</w:t>
      </w:r>
      <w:r w:rsidR="00C030A2">
        <w:rPr>
          <w:lang w:val="uk-UA"/>
        </w:rPr>
        <w:t>,</w:t>
      </w:r>
      <w:r w:rsidRPr="0040390D">
        <w:rPr>
          <w:lang w:val="uk-UA"/>
        </w:rPr>
        <w:t xml:space="preserve"> молока</w:t>
      </w:r>
      <w:r w:rsidR="00431FF5" w:rsidRPr="0040390D">
        <w:rPr>
          <w:lang w:val="uk-UA"/>
        </w:rPr>
        <w:t>, а крупи у «Форі» бери</w:t>
      </w:r>
      <w:r w:rsidR="00C030A2">
        <w:rPr>
          <w:lang w:val="uk-UA"/>
        </w:rPr>
        <w:t>,</w:t>
      </w:r>
      <w:r w:rsidR="00431FF5" w:rsidRPr="0040390D">
        <w:rPr>
          <w:lang w:val="uk-UA"/>
        </w:rPr>
        <w:t xml:space="preserve"> там вони на </w:t>
      </w:r>
      <w:proofErr w:type="spellStart"/>
      <w:r w:rsidR="00431FF5" w:rsidRPr="0040390D">
        <w:rPr>
          <w:lang w:val="uk-UA"/>
        </w:rPr>
        <w:t>розвіс</w:t>
      </w:r>
      <w:proofErr w:type="spellEnd"/>
      <w:r w:rsidR="00431FF5" w:rsidRPr="0040390D">
        <w:rPr>
          <w:lang w:val="uk-UA"/>
        </w:rPr>
        <w:t xml:space="preserve">. У моєму гаманці всі картки є. Про бонуси не </w:t>
      </w:r>
      <w:proofErr w:type="spellStart"/>
      <w:r w:rsidR="00431FF5" w:rsidRPr="0040390D">
        <w:rPr>
          <w:lang w:val="uk-UA"/>
        </w:rPr>
        <w:t>забудь</w:t>
      </w:r>
      <w:proofErr w:type="spellEnd"/>
      <w:r w:rsidR="00431FF5" w:rsidRPr="0040390D">
        <w:rPr>
          <w:lang w:val="uk-UA"/>
        </w:rPr>
        <w:t>, їх треба до кінця місяця використати, аби не згоріли, вони самі там на касі не нагадують, у мене так одного разу всі пропали…</w:t>
      </w:r>
    </w:p>
    <w:p w:rsidR="001B05F6" w:rsidRPr="0040390D" w:rsidRDefault="001B05F6" w:rsidP="00431FF5">
      <w:pPr>
        <w:pStyle w:val="a3"/>
        <w:rPr>
          <w:lang w:val="uk-UA"/>
        </w:rPr>
      </w:pPr>
    </w:p>
    <w:p w:rsidR="00840DBD" w:rsidRPr="0040390D" w:rsidRDefault="00431FF5" w:rsidP="00431FF5">
      <w:pPr>
        <w:pStyle w:val="a3"/>
        <w:rPr>
          <w:lang w:val="uk-UA"/>
        </w:rPr>
      </w:pPr>
      <w:proofErr w:type="spellStart"/>
      <w:r w:rsidRPr="0040390D">
        <w:rPr>
          <w:lang w:val="uk-UA"/>
        </w:rPr>
        <w:t>Гнат</w:t>
      </w:r>
      <w:proofErr w:type="spellEnd"/>
      <w:r w:rsidRPr="0040390D">
        <w:rPr>
          <w:lang w:val="uk-UA"/>
        </w:rPr>
        <w:t xml:space="preserve"> проходить повз і заходить до вбиральні, що в кінці коридору.</w:t>
      </w:r>
    </w:p>
    <w:p w:rsidR="00840DBD" w:rsidRPr="0040390D" w:rsidRDefault="00840DBD" w:rsidP="00431FF5">
      <w:pPr>
        <w:pStyle w:val="a3"/>
        <w:rPr>
          <w:lang w:val="uk-UA"/>
        </w:rPr>
      </w:pPr>
    </w:p>
    <w:p w:rsidR="00840DBD" w:rsidRPr="0040390D" w:rsidRDefault="00840DBD" w:rsidP="00840DBD">
      <w:pPr>
        <w:pStyle w:val="a4"/>
        <w:rPr>
          <w:lang w:val="uk-UA"/>
        </w:rPr>
      </w:pPr>
    </w:p>
    <w:p w:rsidR="00840DBD" w:rsidRPr="0040390D" w:rsidRDefault="00840DBD" w:rsidP="00840DBD">
      <w:pPr>
        <w:pStyle w:val="a4"/>
        <w:rPr>
          <w:lang w:val="uk-UA"/>
        </w:rPr>
      </w:pPr>
      <w:r w:rsidRPr="0040390D">
        <w:rPr>
          <w:lang w:val="uk-UA"/>
        </w:rPr>
        <w:t>інт. вбиральня.</w:t>
      </w:r>
    </w:p>
    <w:p w:rsidR="00840DBD" w:rsidRPr="0040390D" w:rsidRDefault="00840DBD" w:rsidP="00431FF5">
      <w:pPr>
        <w:pStyle w:val="a3"/>
        <w:rPr>
          <w:lang w:val="uk-UA"/>
        </w:rPr>
      </w:pPr>
    </w:p>
    <w:p w:rsidR="00431FF5" w:rsidRPr="0040390D" w:rsidRDefault="00431FF5" w:rsidP="00431FF5">
      <w:pPr>
        <w:pStyle w:val="a3"/>
        <w:rPr>
          <w:lang w:val="uk-UA"/>
        </w:rPr>
      </w:pPr>
      <w:r w:rsidRPr="0040390D">
        <w:rPr>
          <w:lang w:val="uk-UA"/>
        </w:rPr>
        <w:t>Підходить до дзеркала й уважно дивиться на себе. Щипає себе за щоку</w:t>
      </w:r>
      <w:r w:rsidR="001D1409" w:rsidRPr="0040390D">
        <w:rPr>
          <w:lang w:val="uk-UA"/>
        </w:rPr>
        <w:t xml:space="preserve"> так, що лишається червоний слід. Повертає кран холодної води на максимум </w:t>
      </w:r>
      <w:r w:rsidR="00C030A2">
        <w:rPr>
          <w:lang w:val="uk-UA"/>
        </w:rPr>
        <w:t>і</w:t>
      </w:r>
      <w:r w:rsidRPr="0040390D">
        <w:rPr>
          <w:lang w:val="uk-UA"/>
        </w:rPr>
        <w:t xml:space="preserve"> </w:t>
      </w:r>
      <w:proofErr w:type="spellStart"/>
      <w:r w:rsidR="001D1409" w:rsidRPr="0040390D">
        <w:rPr>
          <w:lang w:val="uk-UA"/>
        </w:rPr>
        <w:t>в</w:t>
      </w:r>
      <w:r w:rsidRPr="0040390D">
        <w:rPr>
          <w:lang w:val="uk-UA"/>
        </w:rPr>
        <w:t>мивається</w:t>
      </w:r>
      <w:proofErr w:type="spellEnd"/>
      <w:r w:rsidR="00C030A2">
        <w:rPr>
          <w:lang w:val="uk-UA"/>
        </w:rPr>
        <w:t>,</w:t>
      </w:r>
      <w:r w:rsidRPr="0040390D">
        <w:rPr>
          <w:lang w:val="uk-UA"/>
        </w:rPr>
        <w:t xml:space="preserve"> </w:t>
      </w:r>
      <w:r w:rsidR="001D1409" w:rsidRPr="0040390D">
        <w:rPr>
          <w:lang w:val="uk-UA"/>
        </w:rPr>
        <w:t>розбризкуючи навколо себе воду</w:t>
      </w:r>
      <w:r w:rsidRPr="0040390D">
        <w:rPr>
          <w:lang w:val="uk-UA"/>
        </w:rPr>
        <w:t>.</w:t>
      </w:r>
    </w:p>
    <w:p w:rsidR="00840DBD" w:rsidRPr="0040390D" w:rsidRDefault="00840DBD" w:rsidP="00431FF5">
      <w:pPr>
        <w:pStyle w:val="a3"/>
        <w:rPr>
          <w:lang w:val="uk-UA"/>
        </w:rPr>
      </w:pPr>
    </w:p>
    <w:p w:rsidR="00840DBD" w:rsidRPr="0040390D" w:rsidRDefault="00840DBD" w:rsidP="00431FF5">
      <w:pPr>
        <w:pStyle w:val="a3"/>
        <w:rPr>
          <w:lang w:val="uk-UA"/>
        </w:rPr>
      </w:pPr>
    </w:p>
    <w:p w:rsidR="00840DBD" w:rsidRPr="0040390D" w:rsidRDefault="00840DBD" w:rsidP="00840DBD">
      <w:pPr>
        <w:pStyle w:val="a4"/>
        <w:rPr>
          <w:lang w:val="uk-UA"/>
        </w:rPr>
      </w:pPr>
      <w:r w:rsidRPr="0040390D">
        <w:rPr>
          <w:lang w:val="uk-UA"/>
        </w:rPr>
        <w:t>інт. коридор.</w:t>
      </w:r>
    </w:p>
    <w:p w:rsidR="00840DBD" w:rsidRPr="0040390D" w:rsidRDefault="00840DBD" w:rsidP="00431FF5">
      <w:pPr>
        <w:pStyle w:val="a3"/>
        <w:rPr>
          <w:lang w:val="uk-UA"/>
        </w:rPr>
      </w:pPr>
    </w:p>
    <w:p w:rsidR="001D1409" w:rsidRPr="0040390D" w:rsidRDefault="001D1409" w:rsidP="00431FF5">
      <w:pPr>
        <w:pStyle w:val="a3"/>
        <w:rPr>
          <w:lang w:val="uk-UA"/>
        </w:rPr>
      </w:pPr>
      <w:proofErr w:type="spellStart"/>
      <w:r w:rsidRPr="0040390D">
        <w:rPr>
          <w:lang w:val="uk-UA"/>
        </w:rPr>
        <w:t>Гнат</w:t>
      </w:r>
      <w:proofErr w:type="spellEnd"/>
      <w:r w:rsidRPr="0040390D">
        <w:rPr>
          <w:lang w:val="uk-UA"/>
        </w:rPr>
        <w:t xml:space="preserve"> </w:t>
      </w:r>
      <w:r w:rsidR="00C030A2">
        <w:rPr>
          <w:lang w:val="uk-UA"/>
        </w:rPr>
        <w:t>по</w:t>
      </w:r>
      <w:r w:rsidRPr="0040390D">
        <w:rPr>
          <w:lang w:val="uk-UA"/>
        </w:rPr>
        <w:t>вертається коридором знову повз жінку, що все ще продовжує розмову.</w:t>
      </w:r>
    </w:p>
    <w:p w:rsidR="001B05F6" w:rsidRPr="0040390D" w:rsidRDefault="001B05F6" w:rsidP="001D1409">
      <w:pPr>
        <w:pStyle w:val="a6"/>
        <w:rPr>
          <w:lang w:val="uk-UA"/>
        </w:rPr>
      </w:pPr>
    </w:p>
    <w:p w:rsidR="001D1409" w:rsidRPr="0040390D" w:rsidRDefault="001D1409" w:rsidP="001D1409">
      <w:pPr>
        <w:pStyle w:val="a6"/>
        <w:rPr>
          <w:lang w:val="uk-UA"/>
        </w:rPr>
      </w:pPr>
      <w:r w:rsidRPr="0040390D">
        <w:rPr>
          <w:lang w:val="uk-UA"/>
        </w:rPr>
        <w:t>жінка</w:t>
      </w:r>
    </w:p>
    <w:p w:rsidR="001D1409" w:rsidRPr="0040390D" w:rsidRDefault="001D1409" w:rsidP="001D1409">
      <w:pPr>
        <w:pStyle w:val="a5"/>
        <w:rPr>
          <w:lang w:val="uk-UA"/>
        </w:rPr>
      </w:pPr>
      <w:r w:rsidRPr="0040390D">
        <w:rPr>
          <w:lang w:val="uk-UA"/>
        </w:rPr>
        <w:t xml:space="preserve">А я тобі кажу, що </w:t>
      </w:r>
      <w:r w:rsidR="006C5A07" w:rsidRPr="0040390D">
        <w:rPr>
          <w:lang w:val="uk-UA"/>
        </w:rPr>
        <w:t xml:space="preserve">без знижок там </w:t>
      </w:r>
      <w:r w:rsidR="00C030A2">
        <w:rPr>
          <w:lang w:val="uk-UA"/>
        </w:rPr>
        <w:t>у</w:t>
      </w:r>
      <w:r w:rsidR="006C5A07" w:rsidRPr="0040390D">
        <w:rPr>
          <w:lang w:val="uk-UA"/>
        </w:rPr>
        <w:t>се дорожче</w:t>
      </w:r>
      <w:r w:rsidR="00C030A2">
        <w:rPr>
          <w:lang w:val="uk-UA"/>
        </w:rPr>
        <w:t>,</w:t>
      </w:r>
      <w:r w:rsidR="006C5A07" w:rsidRPr="0040390D">
        <w:rPr>
          <w:lang w:val="uk-UA"/>
        </w:rPr>
        <w:t xml:space="preserve"> ніж в інших крамницях. К</w:t>
      </w:r>
      <w:r w:rsidRPr="0040390D">
        <w:rPr>
          <w:lang w:val="uk-UA"/>
        </w:rPr>
        <w:t>оли зі знижкою не буде</w:t>
      </w:r>
      <w:r w:rsidR="006C5A07" w:rsidRPr="0040390D">
        <w:rPr>
          <w:lang w:val="uk-UA"/>
        </w:rPr>
        <w:t>,</w:t>
      </w:r>
      <w:r w:rsidRPr="0040390D">
        <w:rPr>
          <w:lang w:val="uk-UA"/>
        </w:rPr>
        <w:t xml:space="preserve"> то взагалі не купуй</w:t>
      </w:r>
      <w:r w:rsidR="006C5A07" w:rsidRPr="0040390D">
        <w:rPr>
          <w:lang w:val="uk-UA"/>
        </w:rPr>
        <w:t xml:space="preserve"> і не </w:t>
      </w:r>
      <w:proofErr w:type="spellStart"/>
      <w:r w:rsidR="006C5A07" w:rsidRPr="0040390D">
        <w:rPr>
          <w:lang w:val="uk-UA"/>
        </w:rPr>
        <w:t>принось</w:t>
      </w:r>
      <w:proofErr w:type="spellEnd"/>
      <w:r w:rsidRPr="0040390D">
        <w:rPr>
          <w:lang w:val="uk-UA"/>
        </w:rPr>
        <w:t>!</w:t>
      </w:r>
      <w:r w:rsidR="006C5A07" w:rsidRPr="0040390D">
        <w:rPr>
          <w:lang w:val="uk-UA"/>
        </w:rPr>
        <w:t xml:space="preserve"> Я його їсти не буду!</w:t>
      </w:r>
    </w:p>
    <w:p w:rsidR="001B05F6" w:rsidRPr="0040390D" w:rsidRDefault="001B05F6" w:rsidP="006C5A07">
      <w:pPr>
        <w:pStyle w:val="a3"/>
        <w:rPr>
          <w:lang w:val="uk-UA"/>
        </w:rPr>
      </w:pPr>
    </w:p>
    <w:p w:rsidR="006C5A07" w:rsidRPr="0040390D" w:rsidRDefault="006C5A07" w:rsidP="006C5A07">
      <w:pPr>
        <w:pStyle w:val="a3"/>
        <w:rPr>
          <w:lang w:val="uk-UA"/>
        </w:rPr>
      </w:pPr>
      <w:proofErr w:type="spellStart"/>
      <w:r w:rsidRPr="0040390D">
        <w:rPr>
          <w:lang w:val="uk-UA"/>
        </w:rPr>
        <w:t>Гнат</w:t>
      </w:r>
      <w:proofErr w:type="spellEnd"/>
      <w:r w:rsidRPr="0040390D">
        <w:rPr>
          <w:lang w:val="uk-UA"/>
        </w:rPr>
        <w:t xml:space="preserve"> заходить до своєї палати.</w:t>
      </w:r>
    </w:p>
    <w:p w:rsidR="00AA4AB2" w:rsidRPr="0040390D" w:rsidRDefault="00AA4AB2" w:rsidP="006C5A07">
      <w:pPr>
        <w:pStyle w:val="a3"/>
        <w:rPr>
          <w:lang w:val="uk-UA"/>
        </w:rPr>
      </w:pPr>
    </w:p>
    <w:p w:rsidR="001B05F6" w:rsidRPr="0040390D" w:rsidRDefault="001B05F6" w:rsidP="00AA4AB2">
      <w:pPr>
        <w:pStyle w:val="a4"/>
        <w:rPr>
          <w:lang w:val="uk-UA"/>
        </w:rPr>
      </w:pPr>
    </w:p>
    <w:p w:rsidR="00486039" w:rsidRPr="0040390D" w:rsidRDefault="00486039" w:rsidP="00AA4AB2">
      <w:pPr>
        <w:pStyle w:val="a4"/>
        <w:rPr>
          <w:lang w:val="uk-UA"/>
        </w:rPr>
      </w:pPr>
    </w:p>
    <w:p w:rsidR="00486039" w:rsidRPr="0040390D" w:rsidRDefault="00486039" w:rsidP="00AA4AB2">
      <w:pPr>
        <w:pStyle w:val="a4"/>
        <w:rPr>
          <w:lang w:val="uk-UA"/>
        </w:rPr>
      </w:pPr>
    </w:p>
    <w:p w:rsidR="00486039" w:rsidRPr="0040390D" w:rsidRDefault="00486039" w:rsidP="00AA4AB2">
      <w:pPr>
        <w:pStyle w:val="a4"/>
        <w:rPr>
          <w:lang w:val="uk-UA"/>
        </w:rPr>
      </w:pPr>
    </w:p>
    <w:p w:rsidR="00AA4AB2" w:rsidRPr="0040390D" w:rsidRDefault="00AA4AB2" w:rsidP="00AA4AB2">
      <w:pPr>
        <w:pStyle w:val="a4"/>
        <w:rPr>
          <w:lang w:val="uk-UA"/>
        </w:rPr>
      </w:pPr>
      <w:r w:rsidRPr="0040390D">
        <w:rPr>
          <w:lang w:val="uk-UA"/>
        </w:rPr>
        <w:t>інт. палата.</w:t>
      </w:r>
    </w:p>
    <w:p w:rsidR="001B05F6" w:rsidRPr="0040390D" w:rsidRDefault="001B05F6" w:rsidP="00AA4AB2">
      <w:pPr>
        <w:pStyle w:val="a3"/>
        <w:rPr>
          <w:lang w:val="uk-UA"/>
        </w:rPr>
      </w:pPr>
    </w:p>
    <w:p w:rsidR="007C547B" w:rsidRPr="0040390D" w:rsidRDefault="00AA4AB2" w:rsidP="00AA4AB2">
      <w:pPr>
        <w:pStyle w:val="a3"/>
        <w:rPr>
          <w:lang w:val="uk-UA"/>
        </w:rPr>
      </w:pPr>
      <w:proofErr w:type="spellStart"/>
      <w:r w:rsidRPr="0040390D">
        <w:rPr>
          <w:lang w:val="uk-UA"/>
        </w:rPr>
        <w:t>Гнат</w:t>
      </w:r>
      <w:proofErr w:type="spellEnd"/>
      <w:r w:rsidRPr="0040390D">
        <w:rPr>
          <w:lang w:val="uk-UA"/>
        </w:rPr>
        <w:t xml:space="preserve"> сидить на ліжку. Потім повільно бере з тумбочки телефон</w:t>
      </w:r>
      <w:r w:rsidR="00C030A2">
        <w:rPr>
          <w:lang w:val="uk-UA"/>
        </w:rPr>
        <w:t>а</w:t>
      </w:r>
      <w:r w:rsidRPr="0040390D">
        <w:rPr>
          <w:lang w:val="uk-UA"/>
        </w:rPr>
        <w:t>. Дивиться на нього деякий час</w:t>
      </w:r>
      <w:r w:rsidR="00BE41CA" w:rsidRPr="0040390D">
        <w:rPr>
          <w:lang w:val="uk-UA"/>
        </w:rPr>
        <w:t>, гортає екран</w:t>
      </w:r>
      <w:r w:rsidRPr="0040390D">
        <w:rPr>
          <w:lang w:val="uk-UA"/>
        </w:rPr>
        <w:t xml:space="preserve"> і відкладає.</w:t>
      </w:r>
      <w:r w:rsidR="007C547B" w:rsidRPr="0040390D">
        <w:rPr>
          <w:lang w:val="uk-UA"/>
        </w:rPr>
        <w:t xml:space="preserve"> </w:t>
      </w:r>
    </w:p>
    <w:p w:rsidR="007C547B" w:rsidRPr="0040390D" w:rsidRDefault="007C547B" w:rsidP="00AA4AB2">
      <w:pPr>
        <w:pStyle w:val="a3"/>
        <w:rPr>
          <w:lang w:val="uk-UA"/>
        </w:rPr>
      </w:pPr>
      <w:r w:rsidRPr="0040390D">
        <w:rPr>
          <w:lang w:val="uk-UA"/>
        </w:rPr>
        <w:t>Чоловік у спортивному костюмі вже озброївся ручкою та журналом з кросворд</w:t>
      </w:r>
      <w:r w:rsidR="00AE423C" w:rsidRPr="0040390D">
        <w:rPr>
          <w:lang w:val="uk-UA"/>
        </w:rPr>
        <w:t>а</w:t>
      </w:r>
      <w:r w:rsidRPr="0040390D">
        <w:rPr>
          <w:lang w:val="uk-UA"/>
        </w:rPr>
        <w:t xml:space="preserve">ми </w:t>
      </w:r>
      <w:r w:rsidR="00C030A2">
        <w:rPr>
          <w:lang w:val="uk-UA"/>
        </w:rPr>
        <w:t>й</w:t>
      </w:r>
      <w:r w:rsidRPr="0040390D">
        <w:rPr>
          <w:lang w:val="uk-UA"/>
        </w:rPr>
        <w:t xml:space="preserve"> зосереджено рахує клітинки,</w:t>
      </w:r>
      <w:r w:rsidR="00AE423C" w:rsidRPr="0040390D">
        <w:rPr>
          <w:lang w:val="uk-UA"/>
        </w:rPr>
        <w:t xml:space="preserve"> ворушачи</w:t>
      </w:r>
      <w:r w:rsidRPr="0040390D">
        <w:rPr>
          <w:lang w:val="uk-UA"/>
        </w:rPr>
        <w:t xml:space="preserve"> губами.</w:t>
      </w:r>
    </w:p>
    <w:p w:rsidR="007C547B" w:rsidRPr="0040390D" w:rsidRDefault="007C547B" w:rsidP="00AA4AB2">
      <w:pPr>
        <w:pStyle w:val="a3"/>
        <w:rPr>
          <w:lang w:val="uk-UA"/>
        </w:rPr>
      </w:pPr>
    </w:p>
    <w:p w:rsidR="007C547B" w:rsidRPr="0040390D" w:rsidRDefault="007C547B" w:rsidP="007C547B">
      <w:pPr>
        <w:pStyle w:val="a6"/>
        <w:rPr>
          <w:lang w:val="uk-UA"/>
        </w:rPr>
      </w:pPr>
      <w:r w:rsidRPr="0040390D">
        <w:rPr>
          <w:lang w:val="uk-UA"/>
        </w:rPr>
        <w:t>чоловік</w:t>
      </w:r>
    </w:p>
    <w:p w:rsidR="007C547B" w:rsidRPr="0040390D" w:rsidRDefault="007C547B" w:rsidP="007C547B">
      <w:pPr>
        <w:pStyle w:val="a5"/>
        <w:rPr>
          <w:lang w:val="uk-UA"/>
        </w:rPr>
      </w:pPr>
      <w:r w:rsidRPr="0040390D">
        <w:rPr>
          <w:lang w:val="uk-UA"/>
        </w:rPr>
        <w:t>Духовий інструмент, 5 букв. Не знаєте часом?</w:t>
      </w:r>
    </w:p>
    <w:p w:rsidR="007C547B" w:rsidRPr="0040390D" w:rsidRDefault="007C547B" w:rsidP="007C547B">
      <w:pPr>
        <w:pStyle w:val="a6"/>
        <w:rPr>
          <w:lang w:val="uk-UA"/>
        </w:rPr>
      </w:pPr>
      <w:r w:rsidRPr="0040390D">
        <w:rPr>
          <w:lang w:val="uk-UA"/>
        </w:rPr>
        <w:t>гнат</w:t>
      </w:r>
    </w:p>
    <w:p w:rsidR="007C547B" w:rsidRPr="0040390D" w:rsidRDefault="007C547B" w:rsidP="007C547B">
      <w:pPr>
        <w:pStyle w:val="a7"/>
        <w:rPr>
          <w:lang w:val="uk-UA"/>
        </w:rPr>
      </w:pPr>
      <w:r w:rsidRPr="0040390D">
        <w:rPr>
          <w:lang w:val="uk-UA"/>
        </w:rPr>
        <w:t>(не піднімаючи голову)</w:t>
      </w:r>
    </w:p>
    <w:p w:rsidR="00AE423C" w:rsidRPr="0040390D" w:rsidRDefault="00AE423C" w:rsidP="00AE423C">
      <w:pPr>
        <w:pStyle w:val="a5"/>
        <w:rPr>
          <w:lang w:val="uk-UA"/>
        </w:rPr>
      </w:pPr>
      <w:r w:rsidRPr="0040390D">
        <w:rPr>
          <w:lang w:val="uk-UA"/>
        </w:rPr>
        <w:t>Ні.</w:t>
      </w:r>
    </w:p>
    <w:p w:rsidR="007C547B" w:rsidRPr="0040390D" w:rsidRDefault="007C547B" w:rsidP="00AA4AB2">
      <w:pPr>
        <w:pStyle w:val="a3"/>
        <w:rPr>
          <w:lang w:val="uk-UA"/>
        </w:rPr>
      </w:pPr>
    </w:p>
    <w:p w:rsidR="00AA4AB2" w:rsidRPr="0040390D" w:rsidRDefault="00AE423C" w:rsidP="00AA4AB2">
      <w:pPr>
        <w:pStyle w:val="a3"/>
        <w:rPr>
          <w:lang w:val="uk-UA"/>
        </w:rPr>
      </w:pPr>
      <w:r w:rsidRPr="0040390D">
        <w:rPr>
          <w:lang w:val="uk-UA"/>
        </w:rPr>
        <w:t>Він л</w:t>
      </w:r>
      <w:r w:rsidR="007C547B" w:rsidRPr="0040390D">
        <w:rPr>
          <w:lang w:val="uk-UA"/>
        </w:rPr>
        <w:t>ягає на ліжко і, заклавши руки за голову, дивиться в стелю.</w:t>
      </w:r>
    </w:p>
    <w:p w:rsidR="00231AFD" w:rsidRPr="0040390D" w:rsidRDefault="00231AFD" w:rsidP="00AA4AB2">
      <w:pPr>
        <w:pStyle w:val="a3"/>
        <w:rPr>
          <w:lang w:val="uk-UA"/>
        </w:rPr>
      </w:pPr>
    </w:p>
    <w:p w:rsidR="00231AFD" w:rsidRPr="0040390D" w:rsidRDefault="00231AFD" w:rsidP="00AA4AB2">
      <w:pPr>
        <w:pStyle w:val="a3"/>
        <w:rPr>
          <w:lang w:val="uk-UA"/>
        </w:rPr>
      </w:pPr>
    </w:p>
    <w:p w:rsidR="00231AFD" w:rsidRPr="0040390D" w:rsidRDefault="00231AFD" w:rsidP="00231AFD">
      <w:pPr>
        <w:pStyle w:val="a4"/>
        <w:rPr>
          <w:lang w:val="uk-UA"/>
        </w:rPr>
      </w:pPr>
      <w:r w:rsidRPr="0040390D">
        <w:rPr>
          <w:lang w:val="uk-UA"/>
        </w:rPr>
        <w:t>інт. палата. ніч.</w:t>
      </w:r>
    </w:p>
    <w:p w:rsidR="00231AFD" w:rsidRPr="0040390D" w:rsidRDefault="00231AFD" w:rsidP="00231AFD">
      <w:pPr>
        <w:pStyle w:val="a3"/>
        <w:rPr>
          <w:lang w:val="uk-UA"/>
        </w:rPr>
      </w:pPr>
    </w:p>
    <w:p w:rsidR="00231AFD" w:rsidRPr="0040390D" w:rsidRDefault="00231AFD" w:rsidP="00231AFD">
      <w:pPr>
        <w:pStyle w:val="a3"/>
        <w:rPr>
          <w:lang w:val="uk-UA"/>
        </w:rPr>
      </w:pPr>
      <w:proofErr w:type="spellStart"/>
      <w:r w:rsidRPr="0040390D">
        <w:rPr>
          <w:lang w:val="uk-UA"/>
        </w:rPr>
        <w:t>Гнат</w:t>
      </w:r>
      <w:proofErr w:type="spellEnd"/>
      <w:r w:rsidRPr="0040390D">
        <w:rPr>
          <w:lang w:val="uk-UA"/>
        </w:rPr>
        <w:t xml:space="preserve"> не спить, повертається на ліжку, важко дихає. Наче не вистачає повітря, зі злістю дивиться на зачинені вікна.</w:t>
      </w:r>
    </w:p>
    <w:p w:rsidR="00231AFD" w:rsidRPr="0040390D" w:rsidRDefault="00231AFD" w:rsidP="00231AFD">
      <w:pPr>
        <w:pStyle w:val="a3"/>
        <w:rPr>
          <w:lang w:val="uk-UA"/>
        </w:rPr>
      </w:pPr>
      <w:r w:rsidRPr="0040390D">
        <w:rPr>
          <w:lang w:val="uk-UA"/>
        </w:rPr>
        <w:t xml:space="preserve">Зрештою встає і виходить </w:t>
      </w:r>
      <w:r w:rsidR="008C7558">
        <w:rPr>
          <w:lang w:val="uk-UA"/>
        </w:rPr>
        <w:t>і</w:t>
      </w:r>
      <w:r w:rsidRPr="0040390D">
        <w:rPr>
          <w:lang w:val="uk-UA"/>
        </w:rPr>
        <w:t>з палати.</w:t>
      </w:r>
    </w:p>
    <w:p w:rsidR="00231AFD" w:rsidRPr="0040390D" w:rsidRDefault="00231AFD" w:rsidP="00231AFD">
      <w:pPr>
        <w:pStyle w:val="a3"/>
        <w:rPr>
          <w:lang w:val="uk-UA"/>
        </w:rPr>
      </w:pPr>
    </w:p>
    <w:p w:rsidR="00231AFD" w:rsidRPr="0040390D" w:rsidRDefault="00231AFD" w:rsidP="00231AFD">
      <w:pPr>
        <w:pStyle w:val="a4"/>
        <w:rPr>
          <w:lang w:val="uk-UA"/>
        </w:rPr>
      </w:pPr>
      <w:r w:rsidRPr="0040390D">
        <w:rPr>
          <w:lang w:val="uk-UA"/>
        </w:rPr>
        <w:t>інт. вбиральня. ніч.</w:t>
      </w:r>
    </w:p>
    <w:p w:rsidR="00231AFD" w:rsidRPr="0040390D" w:rsidRDefault="00231AFD" w:rsidP="00231AFD">
      <w:pPr>
        <w:pStyle w:val="a3"/>
        <w:rPr>
          <w:lang w:val="uk-UA"/>
        </w:rPr>
      </w:pPr>
    </w:p>
    <w:p w:rsidR="00231AFD" w:rsidRPr="0040390D" w:rsidRDefault="00C47F8C" w:rsidP="00231AFD">
      <w:pPr>
        <w:pStyle w:val="a3"/>
        <w:rPr>
          <w:lang w:val="uk-UA"/>
        </w:rPr>
      </w:pPr>
      <w:proofErr w:type="spellStart"/>
      <w:r w:rsidRPr="0040390D">
        <w:rPr>
          <w:lang w:val="uk-UA"/>
        </w:rPr>
        <w:t>Гнат</w:t>
      </w:r>
      <w:proofErr w:type="spellEnd"/>
      <w:r w:rsidRPr="0040390D">
        <w:rPr>
          <w:lang w:val="uk-UA"/>
        </w:rPr>
        <w:t xml:space="preserve"> відчиняє вікно у вбиральні. Пожадливо дихає свіжим повітрям. На дворі туман і дрібний дощ.</w:t>
      </w:r>
    </w:p>
    <w:p w:rsidR="00C47F8C" w:rsidRPr="0040390D" w:rsidRDefault="00C47F8C" w:rsidP="00231AFD">
      <w:pPr>
        <w:pStyle w:val="a3"/>
        <w:rPr>
          <w:lang w:val="uk-UA"/>
        </w:rPr>
      </w:pPr>
      <w:r w:rsidRPr="0040390D">
        <w:rPr>
          <w:lang w:val="uk-UA"/>
        </w:rPr>
        <w:t>Навпроти, дуже близько, вікна іншого корпусу лікарні (реанімації). Вони тьмяно освітлені.</w:t>
      </w:r>
    </w:p>
    <w:p w:rsidR="00C47F8C" w:rsidRPr="0040390D" w:rsidRDefault="00C47F8C" w:rsidP="00231AFD">
      <w:pPr>
        <w:pStyle w:val="a3"/>
        <w:rPr>
          <w:lang w:val="uk-UA"/>
        </w:rPr>
      </w:pPr>
      <w:r w:rsidRPr="0040390D">
        <w:rPr>
          <w:lang w:val="uk-UA"/>
        </w:rPr>
        <w:t xml:space="preserve">За одним </w:t>
      </w:r>
      <w:r w:rsidR="008C7558">
        <w:rPr>
          <w:lang w:val="uk-UA"/>
        </w:rPr>
        <w:t>і</w:t>
      </w:r>
      <w:r w:rsidRPr="0040390D">
        <w:rPr>
          <w:lang w:val="uk-UA"/>
        </w:rPr>
        <w:t xml:space="preserve">з вікон </w:t>
      </w:r>
      <w:proofErr w:type="spellStart"/>
      <w:r w:rsidR="008C7558">
        <w:rPr>
          <w:lang w:val="uk-UA"/>
        </w:rPr>
        <w:t>Гнат</w:t>
      </w:r>
      <w:proofErr w:type="spellEnd"/>
      <w:r w:rsidRPr="0040390D">
        <w:rPr>
          <w:lang w:val="uk-UA"/>
        </w:rPr>
        <w:t xml:space="preserve"> помічає якийсь рух. </w:t>
      </w:r>
    </w:p>
    <w:p w:rsidR="00C47F8C" w:rsidRPr="0040390D" w:rsidRDefault="00C47F8C" w:rsidP="00231AFD">
      <w:pPr>
        <w:pStyle w:val="a3"/>
        <w:rPr>
          <w:lang w:val="uk-UA"/>
        </w:rPr>
      </w:pPr>
      <w:r w:rsidRPr="0040390D">
        <w:rPr>
          <w:lang w:val="uk-UA"/>
        </w:rPr>
        <w:t>Постать із зав</w:t>
      </w:r>
      <w:r w:rsidRPr="0040390D">
        <w:t>’</w:t>
      </w:r>
      <w:proofErr w:type="spellStart"/>
      <w:r w:rsidRPr="0040390D">
        <w:rPr>
          <w:lang w:val="uk-UA"/>
        </w:rPr>
        <w:t>язаною</w:t>
      </w:r>
      <w:proofErr w:type="spellEnd"/>
      <w:r w:rsidRPr="0040390D">
        <w:rPr>
          <w:lang w:val="uk-UA"/>
        </w:rPr>
        <w:t xml:space="preserve"> головою намагається відчинити вікно. Воно не піддається</w:t>
      </w:r>
      <w:r w:rsidR="008C7558">
        <w:rPr>
          <w:lang w:val="uk-UA"/>
        </w:rPr>
        <w:t>.</w:t>
      </w:r>
      <w:r w:rsidRPr="0040390D">
        <w:rPr>
          <w:lang w:val="uk-UA"/>
        </w:rPr>
        <w:t xml:space="preserve"> </w:t>
      </w:r>
      <w:r w:rsidR="008C7558">
        <w:rPr>
          <w:lang w:val="uk-UA"/>
        </w:rPr>
        <w:t>І</w:t>
      </w:r>
      <w:r w:rsidRPr="0040390D">
        <w:rPr>
          <w:lang w:val="uk-UA"/>
        </w:rPr>
        <w:t xml:space="preserve"> постать хлопця (</w:t>
      </w:r>
      <w:proofErr w:type="spellStart"/>
      <w:r w:rsidRPr="0040390D">
        <w:rPr>
          <w:lang w:val="uk-UA"/>
        </w:rPr>
        <w:t>Гнат</w:t>
      </w:r>
      <w:proofErr w:type="spellEnd"/>
      <w:r w:rsidRPr="0040390D">
        <w:rPr>
          <w:lang w:val="uk-UA"/>
        </w:rPr>
        <w:t xml:space="preserve"> впізнає свого сусіда по реанімації) переходить до іншого. Знову не впоравшись </w:t>
      </w:r>
      <w:r w:rsidR="008C7558">
        <w:rPr>
          <w:lang w:val="uk-UA"/>
        </w:rPr>
        <w:t>відчинити</w:t>
      </w:r>
      <w:r w:rsidRPr="0040390D">
        <w:rPr>
          <w:lang w:val="uk-UA"/>
        </w:rPr>
        <w:t xml:space="preserve"> хлопець дивиться крізь </w:t>
      </w:r>
      <w:r w:rsidR="008C7558">
        <w:rPr>
          <w:lang w:val="uk-UA"/>
        </w:rPr>
        <w:t>шибку</w:t>
      </w:r>
      <w:r w:rsidRPr="0040390D">
        <w:rPr>
          <w:lang w:val="uk-UA"/>
        </w:rPr>
        <w:t xml:space="preserve"> й помічає </w:t>
      </w:r>
      <w:proofErr w:type="spellStart"/>
      <w:r w:rsidRPr="0040390D">
        <w:rPr>
          <w:lang w:val="uk-UA"/>
        </w:rPr>
        <w:t>Гната</w:t>
      </w:r>
      <w:proofErr w:type="spellEnd"/>
      <w:r w:rsidRPr="0040390D">
        <w:rPr>
          <w:lang w:val="uk-UA"/>
        </w:rPr>
        <w:t xml:space="preserve">. Починає жестикулювати чи то </w:t>
      </w:r>
      <w:proofErr w:type="spellStart"/>
      <w:r w:rsidRPr="0040390D">
        <w:rPr>
          <w:lang w:val="uk-UA"/>
        </w:rPr>
        <w:t>кличучи</w:t>
      </w:r>
      <w:proofErr w:type="spellEnd"/>
      <w:r w:rsidRPr="0040390D">
        <w:rPr>
          <w:lang w:val="uk-UA"/>
        </w:rPr>
        <w:t xml:space="preserve"> до себе, чи повідомляючи щось.</w:t>
      </w:r>
    </w:p>
    <w:p w:rsidR="000B7D2E" w:rsidRPr="0040390D" w:rsidRDefault="000B7D2E" w:rsidP="00231AFD">
      <w:pPr>
        <w:pStyle w:val="a3"/>
        <w:rPr>
          <w:lang w:val="uk-UA"/>
        </w:rPr>
      </w:pPr>
      <w:proofErr w:type="spellStart"/>
      <w:r w:rsidRPr="0040390D">
        <w:rPr>
          <w:lang w:val="uk-UA"/>
        </w:rPr>
        <w:t>Гнат</w:t>
      </w:r>
      <w:proofErr w:type="spellEnd"/>
      <w:r w:rsidRPr="0040390D">
        <w:rPr>
          <w:lang w:val="uk-UA"/>
        </w:rPr>
        <w:t>, дещо розгублений, оглядаючись на вікно, виходить із вбиральні.</w:t>
      </w:r>
    </w:p>
    <w:p w:rsidR="000B7D2E" w:rsidRPr="0040390D" w:rsidRDefault="000B7D2E" w:rsidP="00231AFD">
      <w:pPr>
        <w:pStyle w:val="a3"/>
        <w:rPr>
          <w:lang w:val="uk-UA"/>
        </w:rPr>
      </w:pPr>
    </w:p>
    <w:p w:rsidR="000B7D2E" w:rsidRPr="0040390D" w:rsidRDefault="000B7D2E" w:rsidP="000B7D2E">
      <w:pPr>
        <w:pStyle w:val="a4"/>
        <w:rPr>
          <w:lang w:val="uk-UA"/>
        </w:rPr>
      </w:pPr>
      <w:r w:rsidRPr="0040390D">
        <w:rPr>
          <w:lang w:val="uk-UA"/>
        </w:rPr>
        <w:t>інт. коридор</w:t>
      </w:r>
      <w:r w:rsidR="0088699D" w:rsidRPr="0040390D">
        <w:rPr>
          <w:lang w:val="uk-UA"/>
        </w:rPr>
        <w:t>и</w:t>
      </w:r>
      <w:r w:rsidRPr="0040390D">
        <w:rPr>
          <w:lang w:val="uk-UA"/>
        </w:rPr>
        <w:t>. ніч.</w:t>
      </w:r>
    </w:p>
    <w:p w:rsidR="0088699D" w:rsidRPr="0040390D" w:rsidRDefault="0088699D" w:rsidP="000B7D2E">
      <w:pPr>
        <w:pStyle w:val="a3"/>
        <w:rPr>
          <w:lang w:val="uk-UA"/>
        </w:rPr>
      </w:pPr>
    </w:p>
    <w:p w:rsidR="000B7D2E" w:rsidRPr="0040390D" w:rsidRDefault="000B7D2E" w:rsidP="000B7D2E">
      <w:pPr>
        <w:pStyle w:val="a3"/>
        <w:rPr>
          <w:lang w:val="uk-UA"/>
        </w:rPr>
      </w:pPr>
      <w:proofErr w:type="spellStart"/>
      <w:r w:rsidRPr="0040390D">
        <w:rPr>
          <w:lang w:val="uk-UA"/>
        </w:rPr>
        <w:t>Гнат</w:t>
      </w:r>
      <w:proofErr w:type="spellEnd"/>
      <w:r w:rsidRPr="0040390D">
        <w:rPr>
          <w:lang w:val="uk-UA"/>
        </w:rPr>
        <w:t xml:space="preserve"> проходить коридором до поста </w:t>
      </w:r>
      <w:proofErr w:type="spellStart"/>
      <w:r w:rsidRPr="0040390D">
        <w:rPr>
          <w:lang w:val="uk-UA"/>
        </w:rPr>
        <w:t>медсестри</w:t>
      </w:r>
      <w:proofErr w:type="spellEnd"/>
      <w:r w:rsidRPr="0040390D">
        <w:rPr>
          <w:lang w:val="uk-UA"/>
        </w:rPr>
        <w:t xml:space="preserve">, проте там нікого немає. Трохи завагавшись, він </w:t>
      </w:r>
      <w:r w:rsidR="008C7558">
        <w:rPr>
          <w:lang w:val="uk-UA"/>
        </w:rPr>
        <w:t>у</w:t>
      </w:r>
      <w:r w:rsidRPr="0040390D">
        <w:rPr>
          <w:lang w:val="uk-UA"/>
        </w:rPr>
        <w:t xml:space="preserve">се ж виходить </w:t>
      </w:r>
      <w:r w:rsidR="008C7558">
        <w:rPr>
          <w:lang w:val="uk-UA"/>
        </w:rPr>
        <w:t>і</w:t>
      </w:r>
      <w:r w:rsidRPr="0040390D">
        <w:rPr>
          <w:lang w:val="uk-UA"/>
        </w:rPr>
        <w:t>з дверей відділення.</w:t>
      </w:r>
    </w:p>
    <w:p w:rsidR="000B7D2E" w:rsidRPr="0040390D" w:rsidRDefault="000B7D2E" w:rsidP="000B7D2E">
      <w:pPr>
        <w:pStyle w:val="a3"/>
        <w:rPr>
          <w:lang w:val="uk-UA"/>
        </w:rPr>
      </w:pPr>
      <w:r w:rsidRPr="0040390D">
        <w:rPr>
          <w:lang w:val="uk-UA"/>
        </w:rPr>
        <w:t xml:space="preserve">Тьмяно освітленими коридорами </w:t>
      </w:r>
      <w:proofErr w:type="spellStart"/>
      <w:r w:rsidR="008C7558">
        <w:rPr>
          <w:lang w:val="uk-UA"/>
        </w:rPr>
        <w:t>Гнат</w:t>
      </w:r>
      <w:proofErr w:type="spellEnd"/>
      <w:r w:rsidRPr="0040390D">
        <w:rPr>
          <w:lang w:val="uk-UA"/>
        </w:rPr>
        <w:t xml:space="preserve"> невпевнено просувається, озираючись у пошуках медичного персоналу. Але коридори порожні й лункі.</w:t>
      </w:r>
    </w:p>
    <w:p w:rsidR="000B7D2E" w:rsidRPr="0040390D" w:rsidRDefault="000B7D2E" w:rsidP="000B7D2E">
      <w:pPr>
        <w:pStyle w:val="a3"/>
        <w:rPr>
          <w:lang w:val="uk-UA"/>
        </w:rPr>
      </w:pPr>
      <w:r w:rsidRPr="0040390D">
        <w:rPr>
          <w:lang w:val="uk-UA"/>
        </w:rPr>
        <w:t xml:space="preserve">Повертає </w:t>
      </w:r>
      <w:r w:rsidR="008C7558">
        <w:rPr>
          <w:lang w:val="uk-UA"/>
        </w:rPr>
        <w:t>до</w:t>
      </w:r>
      <w:r w:rsidRPr="0040390D">
        <w:rPr>
          <w:lang w:val="uk-UA"/>
        </w:rPr>
        <w:t xml:space="preserve"> бічн</w:t>
      </w:r>
      <w:r w:rsidR="008C7558">
        <w:rPr>
          <w:lang w:val="uk-UA"/>
        </w:rPr>
        <w:t>ого</w:t>
      </w:r>
      <w:r w:rsidRPr="0040390D">
        <w:rPr>
          <w:lang w:val="uk-UA"/>
        </w:rPr>
        <w:t xml:space="preserve"> коридор</w:t>
      </w:r>
      <w:r w:rsidR="008C7558">
        <w:rPr>
          <w:lang w:val="uk-UA"/>
        </w:rPr>
        <w:t>у</w:t>
      </w:r>
      <w:r w:rsidRPr="0040390D">
        <w:rPr>
          <w:lang w:val="uk-UA"/>
        </w:rPr>
        <w:t xml:space="preserve"> й приходить до замкнених дверей, кілька секунд марно намагається відчинити їх, а тоді </w:t>
      </w:r>
      <w:r w:rsidR="00F64D2E" w:rsidRPr="0040390D">
        <w:rPr>
          <w:lang w:val="uk-UA"/>
        </w:rPr>
        <w:t xml:space="preserve">повертається назад і звертає </w:t>
      </w:r>
      <w:r w:rsidR="008C7558">
        <w:rPr>
          <w:lang w:val="uk-UA"/>
        </w:rPr>
        <w:t>до</w:t>
      </w:r>
      <w:r w:rsidR="00F64D2E" w:rsidRPr="0040390D">
        <w:rPr>
          <w:lang w:val="uk-UA"/>
        </w:rPr>
        <w:t xml:space="preserve"> інш</w:t>
      </w:r>
      <w:r w:rsidR="008C7558">
        <w:rPr>
          <w:lang w:val="uk-UA"/>
        </w:rPr>
        <w:t>ого</w:t>
      </w:r>
      <w:r w:rsidR="00F64D2E" w:rsidRPr="0040390D">
        <w:rPr>
          <w:lang w:val="uk-UA"/>
        </w:rPr>
        <w:t xml:space="preserve"> коридор</w:t>
      </w:r>
      <w:r w:rsidR="008C7558">
        <w:rPr>
          <w:lang w:val="uk-UA"/>
        </w:rPr>
        <w:t>у</w:t>
      </w:r>
      <w:r w:rsidR="00F64D2E" w:rsidRPr="0040390D">
        <w:rPr>
          <w:lang w:val="uk-UA"/>
        </w:rPr>
        <w:t>.</w:t>
      </w:r>
    </w:p>
    <w:p w:rsidR="00F64D2E" w:rsidRPr="0040390D" w:rsidRDefault="00F64D2E" w:rsidP="000B7D2E">
      <w:pPr>
        <w:pStyle w:val="a3"/>
        <w:rPr>
          <w:lang w:val="uk-UA"/>
        </w:rPr>
      </w:pPr>
      <w:r w:rsidRPr="0040390D">
        <w:rPr>
          <w:lang w:val="uk-UA"/>
        </w:rPr>
        <w:t>Зрештою він підходить до дверей із написом «реаніма</w:t>
      </w:r>
      <w:r w:rsidR="003A2029" w:rsidRPr="0040390D">
        <w:rPr>
          <w:lang w:val="uk-UA"/>
        </w:rPr>
        <w:t>ц</w:t>
      </w:r>
      <w:r w:rsidRPr="0040390D">
        <w:rPr>
          <w:lang w:val="uk-UA"/>
        </w:rPr>
        <w:t>ія».</w:t>
      </w:r>
    </w:p>
    <w:p w:rsidR="00F64D2E" w:rsidRPr="0040390D" w:rsidRDefault="00F64D2E" w:rsidP="000B7D2E">
      <w:pPr>
        <w:pStyle w:val="a3"/>
        <w:rPr>
          <w:lang w:val="uk-UA"/>
        </w:rPr>
      </w:pPr>
      <w:r w:rsidRPr="0040390D">
        <w:rPr>
          <w:lang w:val="uk-UA"/>
        </w:rPr>
        <w:t xml:space="preserve">Штовхає важкі двері й заходить </w:t>
      </w:r>
      <w:r w:rsidR="008C7558">
        <w:rPr>
          <w:lang w:val="uk-UA"/>
        </w:rPr>
        <w:t>у</w:t>
      </w:r>
      <w:r w:rsidRPr="0040390D">
        <w:rPr>
          <w:lang w:val="uk-UA"/>
        </w:rPr>
        <w:t>середину.</w:t>
      </w:r>
    </w:p>
    <w:p w:rsidR="00F64D2E" w:rsidRPr="0040390D" w:rsidRDefault="00F64D2E" w:rsidP="000B7D2E">
      <w:pPr>
        <w:pStyle w:val="a3"/>
        <w:rPr>
          <w:lang w:val="uk-UA"/>
        </w:rPr>
      </w:pPr>
      <w:r w:rsidRPr="0040390D">
        <w:rPr>
          <w:lang w:val="uk-UA"/>
        </w:rPr>
        <w:t xml:space="preserve">Біля дверей на посту </w:t>
      </w:r>
      <w:proofErr w:type="spellStart"/>
      <w:r w:rsidRPr="0040390D">
        <w:rPr>
          <w:lang w:val="uk-UA"/>
        </w:rPr>
        <w:t>медсестри</w:t>
      </w:r>
      <w:proofErr w:type="spellEnd"/>
      <w:r w:rsidRPr="0040390D">
        <w:rPr>
          <w:lang w:val="uk-UA"/>
        </w:rPr>
        <w:t xml:space="preserve"> мирно сопе </w:t>
      </w:r>
      <w:r w:rsidR="00911163" w:rsidRPr="0040390D">
        <w:rPr>
          <w:lang w:val="uk-UA"/>
        </w:rPr>
        <w:t>молода дівчина</w:t>
      </w:r>
      <w:r w:rsidR="0088699D" w:rsidRPr="0040390D">
        <w:rPr>
          <w:lang w:val="uk-UA"/>
        </w:rPr>
        <w:t xml:space="preserve"> в зеленкуватому халаті й шапочці. Перед нею розкритий підручник з медицини.</w:t>
      </w:r>
    </w:p>
    <w:p w:rsidR="0088699D" w:rsidRPr="0040390D" w:rsidRDefault="0088699D" w:rsidP="000B7D2E">
      <w:pPr>
        <w:pStyle w:val="a3"/>
        <w:rPr>
          <w:lang w:val="uk-UA"/>
        </w:rPr>
      </w:pPr>
      <w:proofErr w:type="spellStart"/>
      <w:r w:rsidRPr="0040390D">
        <w:rPr>
          <w:lang w:val="uk-UA"/>
        </w:rPr>
        <w:t>Гнат</w:t>
      </w:r>
      <w:proofErr w:type="spellEnd"/>
      <w:r w:rsidRPr="0040390D">
        <w:rPr>
          <w:lang w:val="uk-UA"/>
        </w:rPr>
        <w:t xml:space="preserve"> зупиняється перед </w:t>
      </w:r>
      <w:r w:rsidR="008C7558">
        <w:rPr>
          <w:lang w:val="uk-UA"/>
        </w:rPr>
        <w:t>дівчиною</w:t>
      </w:r>
      <w:r w:rsidRPr="0040390D">
        <w:rPr>
          <w:lang w:val="uk-UA"/>
        </w:rPr>
        <w:t xml:space="preserve"> у ваганні, а тоді тихо проходить повз і обережно відчиняє двері </w:t>
      </w:r>
      <w:r w:rsidR="008C7558">
        <w:rPr>
          <w:lang w:val="uk-UA"/>
        </w:rPr>
        <w:t>до</w:t>
      </w:r>
      <w:r w:rsidRPr="0040390D">
        <w:rPr>
          <w:lang w:val="uk-UA"/>
        </w:rPr>
        <w:t xml:space="preserve"> сво</w:t>
      </w:r>
      <w:r w:rsidR="008C7558">
        <w:rPr>
          <w:lang w:val="uk-UA"/>
        </w:rPr>
        <w:t>єї</w:t>
      </w:r>
      <w:r w:rsidRPr="0040390D">
        <w:rPr>
          <w:lang w:val="uk-UA"/>
        </w:rPr>
        <w:t xml:space="preserve"> колишн</w:t>
      </w:r>
      <w:r w:rsidR="008C7558">
        <w:rPr>
          <w:lang w:val="uk-UA"/>
        </w:rPr>
        <w:t>ьої</w:t>
      </w:r>
      <w:r w:rsidRPr="0040390D">
        <w:rPr>
          <w:lang w:val="uk-UA"/>
        </w:rPr>
        <w:t xml:space="preserve"> палат</w:t>
      </w:r>
      <w:r w:rsidR="008C7558">
        <w:rPr>
          <w:lang w:val="uk-UA"/>
        </w:rPr>
        <w:t>и</w:t>
      </w:r>
      <w:r w:rsidRPr="0040390D">
        <w:rPr>
          <w:lang w:val="uk-UA"/>
        </w:rPr>
        <w:t>.</w:t>
      </w:r>
    </w:p>
    <w:p w:rsidR="0088699D" w:rsidRPr="0040390D" w:rsidRDefault="0088699D" w:rsidP="000B7D2E">
      <w:pPr>
        <w:pStyle w:val="a3"/>
        <w:rPr>
          <w:lang w:val="uk-UA"/>
        </w:rPr>
      </w:pPr>
    </w:p>
    <w:p w:rsidR="0088699D" w:rsidRPr="0040390D" w:rsidRDefault="0088699D" w:rsidP="0088699D">
      <w:pPr>
        <w:pStyle w:val="a4"/>
        <w:rPr>
          <w:lang w:val="uk-UA"/>
        </w:rPr>
      </w:pPr>
      <w:r w:rsidRPr="0040390D">
        <w:rPr>
          <w:lang w:val="uk-UA"/>
        </w:rPr>
        <w:t>інт. палата реанімації. ніч.</w:t>
      </w:r>
    </w:p>
    <w:p w:rsidR="0088699D" w:rsidRPr="0040390D" w:rsidRDefault="0088699D" w:rsidP="0088699D">
      <w:pPr>
        <w:pStyle w:val="a3"/>
        <w:rPr>
          <w:lang w:val="uk-UA"/>
        </w:rPr>
      </w:pPr>
    </w:p>
    <w:p w:rsidR="0088699D" w:rsidRPr="0040390D" w:rsidRDefault="008C7558" w:rsidP="0088699D">
      <w:pPr>
        <w:pStyle w:val="a3"/>
        <w:rPr>
          <w:lang w:val="uk-UA"/>
        </w:rPr>
      </w:pPr>
      <w:r>
        <w:rPr>
          <w:lang w:val="uk-UA"/>
        </w:rPr>
        <w:t>У</w:t>
      </w:r>
      <w:r w:rsidR="0088699D" w:rsidRPr="0040390D">
        <w:rPr>
          <w:lang w:val="uk-UA"/>
        </w:rPr>
        <w:t xml:space="preserve"> палаті тихо, тільки збоку хтось важко дихає й постогнує уві сні. </w:t>
      </w:r>
      <w:proofErr w:type="spellStart"/>
      <w:r w:rsidR="0088699D" w:rsidRPr="0040390D">
        <w:rPr>
          <w:lang w:val="uk-UA"/>
        </w:rPr>
        <w:t>Гнат</w:t>
      </w:r>
      <w:proofErr w:type="spellEnd"/>
      <w:r w:rsidR="0088699D" w:rsidRPr="0040390D">
        <w:rPr>
          <w:lang w:val="uk-UA"/>
        </w:rPr>
        <w:t xml:space="preserve"> підходить до ліжка </w:t>
      </w:r>
      <w:r>
        <w:rPr>
          <w:lang w:val="uk-UA"/>
        </w:rPr>
        <w:t xml:space="preserve">з </w:t>
      </w:r>
      <w:r w:rsidR="0088699D" w:rsidRPr="0040390D">
        <w:rPr>
          <w:lang w:val="uk-UA"/>
        </w:rPr>
        <w:t>хлопц</w:t>
      </w:r>
      <w:r>
        <w:rPr>
          <w:lang w:val="uk-UA"/>
        </w:rPr>
        <w:t>ем</w:t>
      </w:r>
      <w:r w:rsidR="0088699D" w:rsidRPr="0040390D">
        <w:rPr>
          <w:lang w:val="uk-UA"/>
        </w:rPr>
        <w:t xml:space="preserve">. Стас </w:t>
      </w:r>
      <w:r>
        <w:rPr>
          <w:lang w:val="uk-UA"/>
        </w:rPr>
        <w:t>і</w:t>
      </w:r>
      <w:r w:rsidR="0088699D" w:rsidRPr="0040390D">
        <w:rPr>
          <w:lang w:val="uk-UA"/>
        </w:rPr>
        <w:t xml:space="preserve">з обв’язаною головою й </w:t>
      </w:r>
      <w:proofErr w:type="spellStart"/>
      <w:r w:rsidR="0088699D" w:rsidRPr="0040390D">
        <w:rPr>
          <w:lang w:val="uk-UA"/>
        </w:rPr>
        <w:t>інтубаційною</w:t>
      </w:r>
      <w:proofErr w:type="spellEnd"/>
      <w:r w:rsidR="0088699D" w:rsidRPr="0040390D">
        <w:rPr>
          <w:lang w:val="uk-UA"/>
        </w:rPr>
        <w:t xml:space="preserve"> трубкою </w:t>
      </w:r>
      <w:r w:rsidRPr="0040390D">
        <w:rPr>
          <w:lang w:val="uk-UA"/>
        </w:rPr>
        <w:t xml:space="preserve">лежить </w:t>
      </w:r>
      <w:r w:rsidR="0088699D" w:rsidRPr="0040390D">
        <w:rPr>
          <w:lang w:val="uk-UA"/>
        </w:rPr>
        <w:t>під крапельницею абсолютно нерухомо. Очевидно, що він не міг щойно ходити.</w:t>
      </w:r>
      <w:r>
        <w:rPr>
          <w:lang w:val="uk-UA"/>
        </w:rPr>
        <w:t xml:space="preserve"> </w:t>
      </w:r>
    </w:p>
    <w:p w:rsidR="0088699D" w:rsidRPr="008C7558" w:rsidRDefault="0088699D" w:rsidP="0088699D">
      <w:pPr>
        <w:pStyle w:val="a3"/>
        <w:rPr>
          <w:color w:val="FF0000"/>
          <w:lang w:val="uk-UA"/>
        </w:rPr>
      </w:pPr>
      <w:proofErr w:type="spellStart"/>
      <w:r w:rsidRPr="008C7558">
        <w:rPr>
          <w:color w:val="FF0000"/>
          <w:lang w:val="uk-UA"/>
        </w:rPr>
        <w:t>Гнат</w:t>
      </w:r>
      <w:proofErr w:type="spellEnd"/>
      <w:r w:rsidRPr="008C7558">
        <w:rPr>
          <w:color w:val="FF0000"/>
          <w:lang w:val="uk-UA"/>
        </w:rPr>
        <w:t xml:space="preserve"> </w:t>
      </w:r>
      <w:r w:rsidR="008C7558" w:rsidRPr="008C7558">
        <w:rPr>
          <w:color w:val="FF0000"/>
          <w:lang w:val="uk-UA"/>
        </w:rPr>
        <w:t>наближається</w:t>
      </w:r>
      <w:r w:rsidRPr="008C7558">
        <w:rPr>
          <w:color w:val="FF0000"/>
          <w:lang w:val="uk-UA"/>
        </w:rPr>
        <w:t xml:space="preserve"> до вікна.</w:t>
      </w:r>
      <w:r w:rsidR="00F6042F" w:rsidRPr="008C7558">
        <w:rPr>
          <w:color w:val="FF0000"/>
          <w:lang w:val="uk-UA"/>
        </w:rPr>
        <w:t xml:space="preserve"> Прямо напроти</w:t>
      </w:r>
      <w:r w:rsidR="008112C1" w:rsidRPr="008C7558">
        <w:rPr>
          <w:color w:val="FF0000"/>
          <w:lang w:val="uk-UA"/>
        </w:rPr>
        <w:t xml:space="preserve"> - </w:t>
      </w:r>
      <w:r w:rsidR="00F6042F" w:rsidRPr="008C7558">
        <w:rPr>
          <w:color w:val="FF0000"/>
          <w:lang w:val="uk-UA"/>
        </w:rPr>
        <w:t xml:space="preserve"> вікна його корпусу. Одне </w:t>
      </w:r>
      <w:r w:rsidR="008112C1" w:rsidRPr="008C7558">
        <w:rPr>
          <w:color w:val="FF0000"/>
          <w:lang w:val="uk-UA"/>
        </w:rPr>
        <w:t>з них</w:t>
      </w:r>
      <w:r w:rsidR="00F6042F" w:rsidRPr="008C7558">
        <w:rPr>
          <w:color w:val="FF0000"/>
          <w:lang w:val="uk-UA"/>
        </w:rPr>
        <w:t xml:space="preserve"> прочинене. Це вочевидь вікно вбиральні</w:t>
      </w:r>
      <w:r w:rsidR="008C7558" w:rsidRPr="008C7558">
        <w:rPr>
          <w:color w:val="FF0000"/>
          <w:lang w:val="uk-UA"/>
        </w:rPr>
        <w:t>; у</w:t>
      </w:r>
      <w:r w:rsidR="00F6042F" w:rsidRPr="008C7558">
        <w:rPr>
          <w:color w:val="FF0000"/>
          <w:lang w:val="uk-UA"/>
        </w:rPr>
        <w:t xml:space="preserve"> глибині він помічає якийсь рух. Чиясь постать відчиняє двері й виходить </w:t>
      </w:r>
      <w:r w:rsidR="008C7558" w:rsidRPr="008C7558">
        <w:rPr>
          <w:color w:val="FF0000"/>
          <w:lang w:val="uk-UA"/>
        </w:rPr>
        <w:t>і</w:t>
      </w:r>
      <w:r w:rsidR="00F6042F" w:rsidRPr="008C7558">
        <w:rPr>
          <w:color w:val="FF0000"/>
          <w:lang w:val="uk-UA"/>
        </w:rPr>
        <w:t xml:space="preserve">з </w:t>
      </w:r>
      <w:r w:rsidR="00F6042F" w:rsidRPr="008C7558">
        <w:rPr>
          <w:color w:val="FF0000"/>
          <w:lang w:val="uk-UA"/>
        </w:rPr>
        <w:lastRenderedPageBreak/>
        <w:t xml:space="preserve">вбиральні, вималювавшись у яскравіше освітленому прямокутнику дверей. Це постать </w:t>
      </w:r>
      <w:proofErr w:type="spellStart"/>
      <w:r w:rsidR="00F6042F" w:rsidRPr="008C7558">
        <w:rPr>
          <w:color w:val="FF0000"/>
          <w:lang w:val="uk-UA"/>
        </w:rPr>
        <w:t>Гната</w:t>
      </w:r>
      <w:proofErr w:type="spellEnd"/>
      <w:r w:rsidR="00F6042F" w:rsidRPr="008C7558">
        <w:rPr>
          <w:color w:val="FF0000"/>
          <w:lang w:val="uk-UA"/>
        </w:rPr>
        <w:t>.</w:t>
      </w:r>
    </w:p>
    <w:p w:rsidR="00231AFD" w:rsidRPr="0040390D" w:rsidRDefault="00231AFD" w:rsidP="00231AFD">
      <w:pPr>
        <w:pStyle w:val="a3"/>
        <w:rPr>
          <w:lang w:val="uk-UA"/>
        </w:rPr>
      </w:pPr>
    </w:p>
    <w:p w:rsidR="00DD7BA6" w:rsidRPr="0040390D" w:rsidRDefault="00DD7BA6" w:rsidP="00AA4AB2">
      <w:pPr>
        <w:pStyle w:val="a4"/>
        <w:rPr>
          <w:lang w:val="uk-UA"/>
        </w:rPr>
      </w:pPr>
    </w:p>
    <w:p w:rsidR="00AA4AB2" w:rsidRPr="0040390D" w:rsidRDefault="00AA4AB2" w:rsidP="00AA4AB2">
      <w:pPr>
        <w:pStyle w:val="a4"/>
        <w:rPr>
          <w:lang w:val="uk-UA"/>
        </w:rPr>
      </w:pPr>
      <w:r w:rsidRPr="0040390D">
        <w:rPr>
          <w:lang w:val="uk-UA"/>
        </w:rPr>
        <w:t>інт. салон автомобіля.</w:t>
      </w:r>
    </w:p>
    <w:p w:rsidR="00BA1B94" w:rsidRPr="0040390D" w:rsidRDefault="00BA1B94" w:rsidP="00AA4AB2">
      <w:pPr>
        <w:pStyle w:val="a3"/>
        <w:rPr>
          <w:lang w:val="uk-UA"/>
        </w:rPr>
      </w:pPr>
    </w:p>
    <w:p w:rsidR="00AE423C" w:rsidRPr="0040390D" w:rsidRDefault="00AA4AB2" w:rsidP="00AA4AB2">
      <w:pPr>
        <w:pStyle w:val="a3"/>
        <w:rPr>
          <w:lang w:val="uk-UA"/>
        </w:rPr>
      </w:pPr>
      <w:r w:rsidRPr="0040390D">
        <w:rPr>
          <w:lang w:val="uk-UA"/>
        </w:rPr>
        <w:t>Наталка за кермом їде вулицями Києва. За вікнами дощ. Вона зупиняється на червоне світло.</w:t>
      </w:r>
    </w:p>
    <w:p w:rsidR="00AE423C" w:rsidRPr="0040390D" w:rsidRDefault="00AA4AB2" w:rsidP="00AA4AB2">
      <w:pPr>
        <w:pStyle w:val="a3"/>
        <w:rPr>
          <w:lang w:val="uk-UA"/>
        </w:rPr>
      </w:pPr>
      <w:r w:rsidRPr="0040390D">
        <w:rPr>
          <w:lang w:val="uk-UA"/>
        </w:rPr>
        <w:t>На лобове скло падає жовтий листок тополі, зач</w:t>
      </w:r>
      <w:r w:rsidR="008C7558">
        <w:rPr>
          <w:lang w:val="uk-UA"/>
        </w:rPr>
        <w:t>і</w:t>
      </w:r>
      <w:r w:rsidRPr="0040390D">
        <w:rPr>
          <w:lang w:val="uk-UA"/>
        </w:rPr>
        <w:t xml:space="preserve">пляється за </w:t>
      </w:r>
      <w:r w:rsidR="008C7558">
        <w:rPr>
          <w:lang w:val="uk-UA"/>
        </w:rPr>
        <w:t>«</w:t>
      </w:r>
      <w:r w:rsidRPr="0040390D">
        <w:rPr>
          <w:lang w:val="uk-UA"/>
        </w:rPr>
        <w:t>двірник</w:t>
      </w:r>
      <w:r w:rsidR="008C7558">
        <w:rPr>
          <w:lang w:val="uk-UA"/>
        </w:rPr>
        <w:t>а»,</w:t>
      </w:r>
      <w:r w:rsidRPr="0040390D">
        <w:rPr>
          <w:lang w:val="uk-UA"/>
        </w:rPr>
        <w:t xml:space="preserve"> </w:t>
      </w:r>
      <w:r w:rsidR="008C7558">
        <w:rPr>
          <w:lang w:val="uk-UA"/>
        </w:rPr>
        <w:t>й</w:t>
      </w:r>
      <w:r w:rsidRPr="0040390D">
        <w:rPr>
          <w:lang w:val="uk-UA"/>
        </w:rPr>
        <w:t xml:space="preserve"> той тягає </w:t>
      </w:r>
      <w:r w:rsidR="008C7558">
        <w:rPr>
          <w:lang w:val="uk-UA"/>
        </w:rPr>
        <w:t>листка</w:t>
      </w:r>
      <w:r w:rsidRPr="0040390D">
        <w:rPr>
          <w:lang w:val="uk-UA"/>
        </w:rPr>
        <w:t xml:space="preserve"> по лобовому скл</w:t>
      </w:r>
      <w:r w:rsidR="008C7558">
        <w:rPr>
          <w:lang w:val="uk-UA"/>
        </w:rPr>
        <w:t>у</w:t>
      </w:r>
      <w:r w:rsidRPr="0040390D">
        <w:rPr>
          <w:lang w:val="uk-UA"/>
        </w:rPr>
        <w:t xml:space="preserve"> з боку </w:t>
      </w:r>
      <w:r w:rsidR="008C7558">
        <w:rPr>
          <w:lang w:val="uk-UA"/>
        </w:rPr>
        <w:t>в</w:t>
      </w:r>
      <w:r w:rsidRPr="0040390D">
        <w:rPr>
          <w:lang w:val="uk-UA"/>
        </w:rPr>
        <w:t xml:space="preserve"> бік. Наталка стежить за ним очима. </w:t>
      </w:r>
    </w:p>
    <w:p w:rsidR="00AE423C" w:rsidRPr="0040390D" w:rsidRDefault="00AA4AB2" w:rsidP="00AA4AB2">
      <w:pPr>
        <w:pStyle w:val="a3"/>
        <w:rPr>
          <w:lang w:val="uk-UA"/>
        </w:rPr>
      </w:pPr>
      <w:r w:rsidRPr="0040390D">
        <w:rPr>
          <w:lang w:val="uk-UA"/>
        </w:rPr>
        <w:t>Коли загорається зелене світло, вона замість того</w:t>
      </w:r>
      <w:r w:rsidR="008C7558">
        <w:rPr>
          <w:lang w:val="uk-UA"/>
        </w:rPr>
        <w:t>,</w:t>
      </w:r>
      <w:r w:rsidRPr="0040390D">
        <w:rPr>
          <w:lang w:val="uk-UA"/>
        </w:rPr>
        <w:t xml:space="preserve"> аби рушити з місця</w:t>
      </w:r>
      <w:r w:rsidR="00DD7BA6" w:rsidRPr="0040390D">
        <w:rPr>
          <w:lang w:val="uk-UA"/>
        </w:rPr>
        <w:t xml:space="preserve">, виходить </w:t>
      </w:r>
      <w:r w:rsidR="008C7558">
        <w:rPr>
          <w:lang w:val="uk-UA"/>
        </w:rPr>
        <w:t>і</w:t>
      </w:r>
      <w:r w:rsidR="00DD7BA6" w:rsidRPr="0040390D">
        <w:rPr>
          <w:lang w:val="uk-UA"/>
        </w:rPr>
        <w:t xml:space="preserve">з автівки. </w:t>
      </w:r>
    </w:p>
    <w:p w:rsidR="00AA4AB2" w:rsidRPr="0040390D" w:rsidRDefault="00DD7BA6" w:rsidP="00AA4AB2">
      <w:pPr>
        <w:pStyle w:val="a3"/>
        <w:rPr>
          <w:lang w:val="uk-UA"/>
        </w:rPr>
      </w:pPr>
      <w:r w:rsidRPr="0040390D">
        <w:rPr>
          <w:lang w:val="uk-UA"/>
        </w:rPr>
        <w:t xml:space="preserve">Під </w:t>
      </w:r>
      <w:proofErr w:type="spellStart"/>
      <w:r w:rsidRPr="0040390D">
        <w:rPr>
          <w:lang w:val="uk-UA"/>
        </w:rPr>
        <w:t>протест</w:t>
      </w:r>
      <w:r w:rsidR="008C7558">
        <w:rPr>
          <w:lang w:val="uk-UA"/>
        </w:rPr>
        <w:t>н</w:t>
      </w:r>
      <w:r w:rsidRPr="0040390D">
        <w:rPr>
          <w:lang w:val="uk-UA"/>
        </w:rPr>
        <w:t>і</w:t>
      </w:r>
      <w:proofErr w:type="spellEnd"/>
      <w:r w:rsidRPr="0040390D">
        <w:rPr>
          <w:lang w:val="uk-UA"/>
        </w:rPr>
        <w:t xml:space="preserve"> сигнали інших автомобілів </w:t>
      </w:r>
      <w:r w:rsidR="008C7558">
        <w:rPr>
          <w:lang w:val="uk-UA"/>
        </w:rPr>
        <w:t>Наталка</w:t>
      </w:r>
      <w:r w:rsidRPr="0040390D">
        <w:rPr>
          <w:lang w:val="uk-UA"/>
        </w:rPr>
        <w:t xml:space="preserve"> забирає лист</w:t>
      </w:r>
      <w:r w:rsidR="008C7558">
        <w:rPr>
          <w:lang w:val="uk-UA"/>
        </w:rPr>
        <w:t>ка</w:t>
      </w:r>
      <w:r w:rsidRPr="0040390D">
        <w:rPr>
          <w:lang w:val="uk-UA"/>
        </w:rPr>
        <w:t>, а коли повертається на водійське місце, спершу дбайливо його розправляє, кладе поряд і лише тоді рушає з місця.</w:t>
      </w:r>
    </w:p>
    <w:p w:rsidR="000E2725" w:rsidRPr="0040390D" w:rsidRDefault="000E2725" w:rsidP="000E2725">
      <w:pPr>
        <w:pStyle w:val="a3"/>
        <w:rPr>
          <w:lang w:val="uk-UA"/>
        </w:rPr>
      </w:pPr>
    </w:p>
    <w:p w:rsidR="00685F31" w:rsidRPr="0040390D" w:rsidRDefault="00685F31" w:rsidP="00685F31">
      <w:pPr>
        <w:pStyle w:val="a4"/>
        <w:rPr>
          <w:lang w:val="uk-UA"/>
        </w:rPr>
      </w:pPr>
      <w:r w:rsidRPr="0040390D">
        <w:rPr>
          <w:lang w:val="uk-UA"/>
        </w:rPr>
        <w:t>інт. кабінет лікаря.</w:t>
      </w:r>
    </w:p>
    <w:p w:rsidR="00685F31" w:rsidRPr="0040390D" w:rsidRDefault="00685F31" w:rsidP="00685F31">
      <w:pPr>
        <w:pStyle w:val="a3"/>
        <w:rPr>
          <w:lang w:val="uk-UA"/>
        </w:rPr>
      </w:pPr>
    </w:p>
    <w:p w:rsidR="00685F31" w:rsidRPr="0040390D" w:rsidRDefault="00685F31" w:rsidP="00685F31">
      <w:pPr>
        <w:pStyle w:val="a3"/>
        <w:rPr>
          <w:lang w:val="uk-UA"/>
        </w:rPr>
      </w:pPr>
      <w:proofErr w:type="spellStart"/>
      <w:r w:rsidRPr="0040390D">
        <w:rPr>
          <w:lang w:val="uk-UA"/>
        </w:rPr>
        <w:t>Гнат</w:t>
      </w:r>
      <w:proofErr w:type="spellEnd"/>
      <w:r w:rsidRPr="0040390D">
        <w:rPr>
          <w:lang w:val="uk-UA"/>
        </w:rPr>
        <w:t xml:space="preserve"> сидить перед столом лікаря, що розглядає медичні висновки.</w:t>
      </w:r>
    </w:p>
    <w:p w:rsidR="00685F31" w:rsidRPr="0040390D" w:rsidRDefault="00685F31" w:rsidP="00685F31">
      <w:pPr>
        <w:pStyle w:val="a6"/>
        <w:rPr>
          <w:lang w:val="uk-UA"/>
        </w:rPr>
      </w:pPr>
    </w:p>
    <w:p w:rsidR="00685F31" w:rsidRPr="0040390D" w:rsidRDefault="00685F31" w:rsidP="00685F31">
      <w:pPr>
        <w:pStyle w:val="a6"/>
        <w:rPr>
          <w:lang w:val="uk-UA"/>
        </w:rPr>
      </w:pPr>
      <w:r w:rsidRPr="0040390D">
        <w:rPr>
          <w:lang w:val="uk-UA"/>
        </w:rPr>
        <w:t>лікар</w:t>
      </w:r>
    </w:p>
    <w:p w:rsidR="00685F31" w:rsidRPr="0040390D" w:rsidRDefault="00685F31" w:rsidP="00685F31">
      <w:pPr>
        <w:pStyle w:val="a5"/>
        <w:rPr>
          <w:lang w:val="uk-UA"/>
        </w:rPr>
      </w:pPr>
      <w:r w:rsidRPr="0040390D">
        <w:rPr>
          <w:lang w:val="uk-UA"/>
        </w:rPr>
        <w:t>Кардинально допоможе лише</w:t>
      </w:r>
      <w:r w:rsidR="008C7558">
        <w:rPr>
          <w:lang w:val="uk-UA"/>
        </w:rPr>
        <w:t>нь</w:t>
      </w:r>
      <w:r w:rsidRPr="0040390D">
        <w:rPr>
          <w:lang w:val="uk-UA"/>
        </w:rPr>
        <w:t xml:space="preserve"> трансплантація. Але час грає проти вас, а ще й рідкісна група крові до того ж.</w:t>
      </w:r>
    </w:p>
    <w:p w:rsidR="00685F31" w:rsidRPr="0040390D" w:rsidRDefault="00685F31" w:rsidP="00685F31">
      <w:pPr>
        <w:pStyle w:val="a5"/>
        <w:rPr>
          <w:lang w:val="uk-UA"/>
        </w:rPr>
      </w:pPr>
      <w:r w:rsidRPr="0040390D">
        <w:rPr>
          <w:lang w:val="uk-UA"/>
        </w:rPr>
        <w:t>Щоб мати більше часу, а значить і шансів, вам може знадобитися згодом «штучне серце». Це</w:t>
      </w:r>
      <w:r w:rsidR="008E1D3A">
        <w:rPr>
          <w:lang w:val="uk-UA"/>
        </w:rPr>
        <w:t>,</w:t>
      </w:r>
      <w:r w:rsidRPr="0040390D">
        <w:rPr>
          <w:lang w:val="uk-UA"/>
        </w:rPr>
        <w:t xml:space="preserve"> знаєте</w:t>
      </w:r>
      <w:r w:rsidR="008E1D3A">
        <w:rPr>
          <w:lang w:val="uk-UA"/>
        </w:rPr>
        <w:t>,</w:t>
      </w:r>
      <w:r w:rsidRPr="0040390D">
        <w:rPr>
          <w:lang w:val="uk-UA"/>
        </w:rPr>
        <w:t xml:space="preserve"> такий мотор </w:t>
      </w:r>
      <w:r w:rsidR="008E1D3A">
        <w:rPr>
          <w:lang w:val="uk-UA"/>
        </w:rPr>
        <w:t>і</w:t>
      </w:r>
      <w:r w:rsidRPr="0040390D">
        <w:rPr>
          <w:lang w:val="uk-UA"/>
        </w:rPr>
        <w:t xml:space="preserve">з турбіною. Виготовляється з титану </w:t>
      </w:r>
      <w:r w:rsidR="008E1D3A">
        <w:rPr>
          <w:lang w:val="uk-UA"/>
        </w:rPr>
        <w:t>й</w:t>
      </w:r>
      <w:r w:rsidRPr="0040390D">
        <w:rPr>
          <w:lang w:val="uk-UA"/>
        </w:rPr>
        <w:t xml:space="preserve"> імплантується всередину</w:t>
      </w:r>
      <w:r w:rsidR="008E1D3A">
        <w:rPr>
          <w:lang w:val="uk-UA"/>
        </w:rPr>
        <w:t>,</w:t>
      </w:r>
      <w:r w:rsidRPr="0040390D">
        <w:rPr>
          <w:lang w:val="uk-UA"/>
        </w:rPr>
        <w:t xml:space="preserve"> і силіконовими та графітовими трубками </w:t>
      </w:r>
      <w:proofErr w:type="spellStart"/>
      <w:r w:rsidRPr="0040390D">
        <w:rPr>
          <w:lang w:val="uk-UA"/>
        </w:rPr>
        <w:t>під’єднується</w:t>
      </w:r>
      <w:proofErr w:type="spellEnd"/>
      <w:r w:rsidRPr="0040390D">
        <w:rPr>
          <w:lang w:val="uk-UA"/>
        </w:rPr>
        <w:t xml:space="preserve"> до верхівки лівого шлуночка та аорти. Забезпечує повну циркуляцію й практично звичайне життя. </w:t>
      </w:r>
    </w:p>
    <w:p w:rsidR="00685F31" w:rsidRPr="0040390D" w:rsidRDefault="00685F31" w:rsidP="00685F31">
      <w:pPr>
        <w:pStyle w:val="a5"/>
        <w:rPr>
          <w:lang w:val="uk-UA"/>
        </w:rPr>
      </w:pPr>
      <w:r w:rsidRPr="0040390D">
        <w:rPr>
          <w:lang w:val="uk-UA"/>
        </w:rPr>
        <w:t xml:space="preserve">Хіба що в морі не поплаваєте, бо через черевну стінку виводиться кабель, який з’єднується з блоком управління </w:t>
      </w:r>
      <w:r w:rsidR="008E1D3A">
        <w:rPr>
          <w:lang w:val="uk-UA"/>
        </w:rPr>
        <w:t>й</w:t>
      </w:r>
      <w:r w:rsidRPr="0040390D">
        <w:rPr>
          <w:lang w:val="uk-UA"/>
        </w:rPr>
        <w:t xml:space="preserve"> акумуляторами</w:t>
      </w:r>
      <w:r w:rsidR="008E1D3A">
        <w:rPr>
          <w:lang w:val="uk-UA"/>
        </w:rPr>
        <w:t>,</w:t>
      </w:r>
      <w:r w:rsidRPr="0040390D">
        <w:rPr>
          <w:lang w:val="uk-UA"/>
        </w:rPr>
        <w:t xml:space="preserve"> і вони в спеціальній сумочці постійно носяться з собою.</w:t>
      </w:r>
    </w:p>
    <w:p w:rsidR="00685F31" w:rsidRPr="0040390D" w:rsidRDefault="00685F31" w:rsidP="00685F31">
      <w:pPr>
        <w:pStyle w:val="a5"/>
        <w:rPr>
          <w:lang w:val="uk-UA"/>
        </w:rPr>
      </w:pPr>
      <w:r w:rsidRPr="0040390D">
        <w:rPr>
          <w:lang w:val="uk-UA"/>
        </w:rPr>
        <w:t>Це дає можливість серцю протриматис</w:t>
      </w:r>
      <w:r w:rsidR="008E1D3A">
        <w:rPr>
          <w:lang w:val="uk-UA"/>
        </w:rPr>
        <w:t>я</w:t>
      </w:r>
      <w:r w:rsidRPr="0040390D">
        <w:rPr>
          <w:lang w:val="uk-UA"/>
        </w:rPr>
        <w:t xml:space="preserve"> довше і</w:t>
      </w:r>
      <w:r w:rsidR="008E1D3A">
        <w:rPr>
          <w:lang w:val="uk-UA"/>
        </w:rPr>
        <w:t>,</w:t>
      </w:r>
      <w:r w:rsidRPr="0040390D">
        <w:rPr>
          <w:lang w:val="uk-UA"/>
        </w:rPr>
        <w:t xml:space="preserve"> можливо</w:t>
      </w:r>
      <w:r w:rsidR="008E1D3A">
        <w:rPr>
          <w:lang w:val="uk-UA"/>
        </w:rPr>
        <w:t>,</w:t>
      </w:r>
      <w:r w:rsidRPr="0040390D">
        <w:rPr>
          <w:lang w:val="uk-UA"/>
        </w:rPr>
        <w:t xml:space="preserve"> дочекатись трансплантації.</w:t>
      </w:r>
    </w:p>
    <w:p w:rsidR="00685F31" w:rsidRPr="0040390D" w:rsidRDefault="00685F31" w:rsidP="00685F31">
      <w:pPr>
        <w:pStyle w:val="a5"/>
        <w:rPr>
          <w:lang w:val="uk-UA"/>
        </w:rPr>
      </w:pPr>
      <w:r w:rsidRPr="0040390D">
        <w:rPr>
          <w:lang w:val="uk-UA"/>
        </w:rPr>
        <w:t xml:space="preserve">Я поставлю вас на чергу. </w:t>
      </w:r>
    </w:p>
    <w:p w:rsidR="00685F31" w:rsidRPr="0040390D" w:rsidRDefault="00685F31" w:rsidP="00685F31">
      <w:pPr>
        <w:pStyle w:val="a5"/>
        <w:rPr>
          <w:lang w:val="uk-UA"/>
        </w:rPr>
      </w:pPr>
      <w:r w:rsidRPr="0040390D">
        <w:rPr>
          <w:lang w:val="uk-UA"/>
        </w:rPr>
        <w:t>Або можете їхати за кордон. У білорусів, приміром, презумпція згоди, там більше шансів.</w:t>
      </w:r>
    </w:p>
    <w:p w:rsidR="00685F31" w:rsidRPr="0040390D" w:rsidRDefault="00685F31" w:rsidP="00685F31">
      <w:pPr>
        <w:pStyle w:val="a3"/>
        <w:rPr>
          <w:lang w:val="uk-UA"/>
        </w:rPr>
      </w:pPr>
    </w:p>
    <w:p w:rsidR="00685F31" w:rsidRPr="0040390D" w:rsidRDefault="00685F31" w:rsidP="00685F31">
      <w:pPr>
        <w:pStyle w:val="a3"/>
        <w:rPr>
          <w:lang w:val="uk-UA"/>
        </w:rPr>
      </w:pPr>
      <w:r w:rsidRPr="0040390D">
        <w:rPr>
          <w:lang w:val="uk-UA"/>
        </w:rPr>
        <w:t xml:space="preserve">Під час монологу лікаря </w:t>
      </w:r>
      <w:proofErr w:type="spellStart"/>
      <w:r w:rsidRPr="0040390D">
        <w:rPr>
          <w:lang w:val="uk-UA"/>
        </w:rPr>
        <w:t>Гнат</w:t>
      </w:r>
      <w:proofErr w:type="spellEnd"/>
      <w:r w:rsidRPr="0040390D">
        <w:rPr>
          <w:lang w:val="uk-UA"/>
        </w:rPr>
        <w:t xml:space="preserve"> здебільшого розглядає свої руки. Лише коли той закінчує</w:t>
      </w:r>
      <w:r w:rsidR="008E1D3A">
        <w:rPr>
          <w:lang w:val="uk-UA"/>
        </w:rPr>
        <w:t>,</w:t>
      </w:r>
      <w:r w:rsidRPr="0040390D">
        <w:rPr>
          <w:lang w:val="uk-UA"/>
        </w:rPr>
        <w:t xml:space="preserve"> піднімає голову.</w:t>
      </w:r>
    </w:p>
    <w:p w:rsidR="00685F31" w:rsidRPr="0040390D" w:rsidRDefault="00685F31" w:rsidP="00685F31">
      <w:pPr>
        <w:pStyle w:val="a6"/>
        <w:rPr>
          <w:lang w:val="uk-UA"/>
        </w:rPr>
      </w:pPr>
    </w:p>
    <w:p w:rsidR="00685F31" w:rsidRPr="0040390D" w:rsidRDefault="00685F31" w:rsidP="00685F31">
      <w:pPr>
        <w:pStyle w:val="a6"/>
        <w:rPr>
          <w:lang w:val="uk-UA"/>
        </w:rPr>
      </w:pPr>
      <w:r w:rsidRPr="0040390D">
        <w:rPr>
          <w:lang w:val="uk-UA"/>
        </w:rPr>
        <w:lastRenderedPageBreak/>
        <w:t>гнат</w:t>
      </w:r>
    </w:p>
    <w:p w:rsidR="00685F31" w:rsidRPr="0040390D" w:rsidRDefault="00685F31" w:rsidP="00685F31">
      <w:pPr>
        <w:pStyle w:val="a5"/>
      </w:pPr>
      <w:r w:rsidRPr="0040390D">
        <w:t xml:space="preserve">Додому </w:t>
      </w:r>
      <w:proofErr w:type="spellStart"/>
      <w:r w:rsidRPr="0040390D">
        <w:t>виписуйте</w:t>
      </w:r>
      <w:proofErr w:type="spellEnd"/>
      <w:r w:rsidRPr="0040390D">
        <w:t>.</w:t>
      </w:r>
    </w:p>
    <w:p w:rsidR="00BA1B94" w:rsidRPr="0040390D" w:rsidRDefault="00BA1B94" w:rsidP="00A55DAF">
      <w:pPr>
        <w:pStyle w:val="a4"/>
        <w:rPr>
          <w:lang w:val="uk-UA"/>
        </w:rPr>
      </w:pPr>
    </w:p>
    <w:p w:rsidR="00A55DAF" w:rsidRPr="0040390D" w:rsidRDefault="00A55DAF" w:rsidP="00A55DAF">
      <w:pPr>
        <w:pStyle w:val="a4"/>
        <w:rPr>
          <w:lang w:val="uk-UA"/>
        </w:rPr>
      </w:pPr>
      <w:r w:rsidRPr="0040390D">
        <w:rPr>
          <w:lang w:val="uk-UA"/>
        </w:rPr>
        <w:t>інт. квартира Гната.</w:t>
      </w:r>
    </w:p>
    <w:p w:rsidR="00BA1B94" w:rsidRPr="0040390D" w:rsidRDefault="00BA1B94" w:rsidP="00A55DAF">
      <w:pPr>
        <w:pStyle w:val="a3"/>
        <w:rPr>
          <w:lang w:val="uk-UA"/>
        </w:rPr>
      </w:pPr>
    </w:p>
    <w:p w:rsidR="00AE423C" w:rsidRPr="0040390D" w:rsidRDefault="00A55DAF" w:rsidP="00A55DAF">
      <w:pPr>
        <w:pStyle w:val="a3"/>
        <w:rPr>
          <w:lang w:val="uk-UA"/>
        </w:rPr>
      </w:pPr>
      <w:r w:rsidRPr="0040390D">
        <w:rPr>
          <w:lang w:val="uk-UA"/>
        </w:rPr>
        <w:t>Наталка відчиняє двері своїм ключем. На її чоботах сніг. Вона помічає, що лишає брудні сліди</w:t>
      </w:r>
      <w:r w:rsidR="00747F51">
        <w:rPr>
          <w:lang w:val="uk-UA"/>
        </w:rPr>
        <w:t>,</w:t>
      </w:r>
      <w:r w:rsidRPr="0040390D">
        <w:rPr>
          <w:lang w:val="uk-UA"/>
        </w:rPr>
        <w:t xml:space="preserve"> і знімає чоботи.</w:t>
      </w:r>
    </w:p>
    <w:p w:rsidR="00A55DAF" w:rsidRPr="0040390D" w:rsidRDefault="00A55DAF" w:rsidP="00A55DAF">
      <w:pPr>
        <w:pStyle w:val="a3"/>
        <w:rPr>
          <w:lang w:val="uk-UA"/>
        </w:rPr>
      </w:pPr>
      <w:r w:rsidRPr="0040390D">
        <w:rPr>
          <w:lang w:val="uk-UA"/>
        </w:rPr>
        <w:t>На підлозі в коридорі стоять чоловічі домашні капці</w:t>
      </w:r>
      <w:r w:rsidR="00DE32A1" w:rsidRPr="0040390D">
        <w:rPr>
          <w:lang w:val="uk-UA"/>
        </w:rPr>
        <w:t xml:space="preserve">. </w:t>
      </w:r>
      <w:r w:rsidR="00747F51">
        <w:rPr>
          <w:lang w:val="uk-UA"/>
        </w:rPr>
        <w:t>Наталк</w:t>
      </w:r>
      <w:r w:rsidR="00DE32A1" w:rsidRPr="0040390D">
        <w:rPr>
          <w:lang w:val="uk-UA"/>
        </w:rPr>
        <w:t xml:space="preserve">а відчиняє шафку </w:t>
      </w:r>
      <w:r w:rsidR="00747F51">
        <w:rPr>
          <w:lang w:val="uk-UA"/>
        </w:rPr>
        <w:t>і</w:t>
      </w:r>
      <w:r w:rsidR="00DE32A1" w:rsidRPr="0040390D">
        <w:rPr>
          <w:lang w:val="uk-UA"/>
        </w:rPr>
        <w:t>з взуттям, але не знаходить нічого для себе, за</w:t>
      </w:r>
      <w:r w:rsidR="00747F51">
        <w:rPr>
          <w:lang w:val="uk-UA"/>
        </w:rPr>
        <w:t>чиняє</w:t>
      </w:r>
      <w:r w:rsidR="00DE32A1" w:rsidRPr="0040390D">
        <w:rPr>
          <w:lang w:val="uk-UA"/>
        </w:rPr>
        <w:t xml:space="preserve"> і йде далі у шкарпетках. Куртку вона не знімає, а тільки розстібає.</w:t>
      </w:r>
      <w:r w:rsidR="00B91CAF" w:rsidRPr="0040390D">
        <w:rPr>
          <w:lang w:val="uk-UA"/>
        </w:rPr>
        <w:t xml:space="preserve"> Пакет, що у неї в руках,</w:t>
      </w:r>
      <w:r w:rsidR="00747F51">
        <w:rPr>
          <w:lang w:val="uk-UA"/>
        </w:rPr>
        <w:t xml:space="preserve"> </w:t>
      </w:r>
      <w:r w:rsidR="00B91CAF" w:rsidRPr="0040390D">
        <w:rPr>
          <w:lang w:val="uk-UA"/>
        </w:rPr>
        <w:t>заносить на кухню.</w:t>
      </w:r>
    </w:p>
    <w:p w:rsidR="00AE423C" w:rsidRPr="0040390D" w:rsidRDefault="00B91CAF" w:rsidP="00A55DAF">
      <w:pPr>
        <w:pStyle w:val="a3"/>
        <w:rPr>
          <w:lang w:val="uk-UA"/>
        </w:rPr>
      </w:pPr>
      <w:r w:rsidRPr="0040390D">
        <w:rPr>
          <w:lang w:val="uk-UA"/>
        </w:rPr>
        <w:t>З</w:t>
      </w:r>
      <w:r w:rsidR="00DE32A1" w:rsidRPr="0040390D">
        <w:rPr>
          <w:lang w:val="uk-UA"/>
        </w:rPr>
        <w:t>аходить до кімнати.</w:t>
      </w:r>
      <w:r w:rsidR="009B1994" w:rsidRPr="0040390D">
        <w:rPr>
          <w:lang w:val="uk-UA"/>
        </w:rPr>
        <w:t xml:space="preserve"> Вітальня обставлена просто</w:t>
      </w:r>
      <w:r w:rsidR="00747F51">
        <w:rPr>
          <w:lang w:val="uk-UA"/>
        </w:rPr>
        <w:t>,</w:t>
      </w:r>
      <w:r w:rsidR="009B1994" w:rsidRPr="0040390D">
        <w:rPr>
          <w:lang w:val="uk-UA"/>
        </w:rPr>
        <w:t xml:space="preserve"> і в ній доволі охайно, як для оселі самотнього чоловіка. Є канапа перед телевізором, полиці з книжками</w:t>
      </w:r>
      <w:r w:rsidR="00747F51">
        <w:rPr>
          <w:lang w:val="uk-UA"/>
        </w:rPr>
        <w:t>,</w:t>
      </w:r>
      <w:r w:rsidR="009B1994" w:rsidRPr="0040390D">
        <w:rPr>
          <w:lang w:val="uk-UA"/>
        </w:rPr>
        <w:t xml:space="preserve"> </w:t>
      </w:r>
      <w:r w:rsidR="00747F51">
        <w:rPr>
          <w:lang w:val="uk-UA"/>
        </w:rPr>
        <w:t>й</w:t>
      </w:r>
      <w:r w:rsidR="009B1994" w:rsidRPr="0040390D">
        <w:rPr>
          <w:lang w:val="uk-UA"/>
        </w:rPr>
        <w:t xml:space="preserve"> окремо сто</w:t>
      </w:r>
      <w:r w:rsidR="004A68EE" w:rsidRPr="0040390D">
        <w:rPr>
          <w:lang w:val="uk-UA"/>
        </w:rPr>
        <w:t>їть програвач</w:t>
      </w:r>
      <w:r w:rsidR="009B1994" w:rsidRPr="0040390D">
        <w:rPr>
          <w:lang w:val="uk-UA"/>
        </w:rPr>
        <w:t xml:space="preserve"> з колонками</w:t>
      </w:r>
      <w:r w:rsidR="004A68EE" w:rsidRPr="0040390D">
        <w:rPr>
          <w:lang w:val="uk-UA"/>
        </w:rPr>
        <w:t xml:space="preserve"> та чимало вінілових платівок </w:t>
      </w:r>
      <w:r w:rsidR="00747F51">
        <w:rPr>
          <w:lang w:val="uk-UA"/>
        </w:rPr>
        <w:t>і</w:t>
      </w:r>
      <w:r w:rsidR="004A68EE" w:rsidRPr="0040390D">
        <w:rPr>
          <w:lang w:val="uk-UA"/>
        </w:rPr>
        <w:t>з класичною музикою. Наталка проводить пальцем по кришці програвача, залишаючи слід на припорошеній пилюкою поверхні.</w:t>
      </w:r>
    </w:p>
    <w:p w:rsidR="00AE423C" w:rsidRPr="0040390D" w:rsidRDefault="00447AF7" w:rsidP="00A55DAF">
      <w:pPr>
        <w:pStyle w:val="a3"/>
        <w:rPr>
          <w:lang w:val="uk-UA"/>
        </w:rPr>
      </w:pPr>
      <w:r w:rsidRPr="0040390D">
        <w:rPr>
          <w:lang w:val="uk-UA"/>
        </w:rPr>
        <w:t>Озирається, наче шукаючи щось поглядом і зрештою бачить на самому верх</w:t>
      </w:r>
      <w:r w:rsidR="00747F51">
        <w:rPr>
          <w:lang w:val="uk-UA"/>
        </w:rPr>
        <w:t>ові</w:t>
      </w:r>
      <w:r w:rsidRPr="0040390D">
        <w:rPr>
          <w:lang w:val="uk-UA"/>
        </w:rPr>
        <w:t xml:space="preserve"> полиць, куди без стільця </w:t>
      </w:r>
      <w:r w:rsidR="00747F51">
        <w:rPr>
          <w:lang w:val="uk-UA"/>
        </w:rPr>
        <w:t>й</w:t>
      </w:r>
      <w:r w:rsidRPr="0040390D">
        <w:rPr>
          <w:lang w:val="uk-UA"/>
        </w:rPr>
        <w:t xml:space="preserve"> не дістанешся, футляр</w:t>
      </w:r>
      <w:r w:rsidR="00885C36" w:rsidRPr="0040390D">
        <w:rPr>
          <w:lang w:val="uk-UA"/>
        </w:rPr>
        <w:t xml:space="preserve"> духового інструмента</w:t>
      </w:r>
      <w:r w:rsidRPr="0040390D">
        <w:rPr>
          <w:lang w:val="uk-UA"/>
        </w:rPr>
        <w:t>.</w:t>
      </w:r>
      <w:r w:rsidR="00885C36" w:rsidRPr="0040390D">
        <w:rPr>
          <w:lang w:val="uk-UA"/>
        </w:rPr>
        <w:t xml:space="preserve"> </w:t>
      </w:r>
    </w:p>
    <w:p w:rsidR="00DE32A1" w:rsidRPr="0040390D" w:rsidRDefault="00885C36" w:rsidP="00A55DAF">
      <w:pPr>
        <w:pStyle w:val="a3"/>
        <w:rPr>
          <w:lang w:val="uk-UA"/>
        </w:rPr>
      </w:pPr>
      <w:r w:rsidRPr="0040390D">
        <w:rPr>
          <w:lang w:val="uk-UA"/>
        </w:rPr>
        <w:t xml:space="preserve">Підходить до вікна, підвіконня якого заставлене різними кактусами </w:t>
      </w:r>
      <w:r w:rsidR="00747F51">
        <w:rPr>
          <w:lang w:val="uk-UA"/>
        </w:rPr>
        <w:t>й</w:t>
      </w:r>
      <w:r w:rsidRPr="0040390D">
        <w:rPr>
          <w:lang w:val="uk-UA"/>
        </w:rPr>
        <w:t xml:space="preserve"> камінням чудернацької форми. На стіні поряд закріплені </w:t>
      </w:r>
      <w:r w:rsidR="00EC0128" w:rsidRPr="0040390D">
        <w:rPr>
          <w:lang w:val="uk-UA"/>
        </w:rPr>
        <w:t>живописної форми гілки, між ними приколоті кнопками фотографії (</w:t>
      </w:r>
      <w:proofErr w:type="spellStart"/>
      <w:r w:rsidR="00EC0128" w:rsidRPr="0040390D">
        <w:rPr>
          <w:lang w:val="uk-UA"/>
        </w:rPr>
        <w:t>Гнат</w:t>
      </w:r>
      <w:proofErr w:type="spellEnd"/>
      <w:r w:rsidR="00EC0128" w:rsidRPr="0040390D">
        <w:rPr>
          <w:lang w:val="uk-UA"/>
        </w:rPr>
        <w:t xml:space="preserve"> у концертному вбранні, </w:t>
      </w:r>
      <w:proofErr w:type="spellStart"/>
      <w:r w:rsidR="00EC0128" w:rsidRPr="0040390D">
        <w:rPr>
          <w:lang w:val="uk-UA"/>
        </w:rPr>
        <w:t>Гнат</w:t>
      </w:r>
      <w:proofErr w:type="spellEnd"/>
      <w:r w:rsidR="00EC0128" w:rsidRPr="0040390D">
        <w:rPr>
          <w:lang w:val="uk-UA"/>
        </w:rPr>
        <w:t xml:space="preserve"> обіймає жінку і юну Наталю тощо).</w:t>
      </w:r>
    </w:p>
    <w:p w:rsidR="00EC0128" w:rsidRPr="0040390D" w:rsidRDefault="00EC0128" w:rsidP="00A55DAF">
      <w:pPr>
        <w:pStyle w:val="a3"/>
        <w:rPr>
          <w:lang w:val="uk-UA"/>
        </w:rPr>
      </w:pPr>
      <w:r w:rsidRPr="0040390D">
        <w:rPr>
          <w:lang w:val="uk-UA"/>
        </w:rPr>
        <w:t>Затримавшись перед фотографіями, Наталка</w:t>
      </w:r>
      <w:r w:rsidR="00B87A07" w:rsidRPr="0040390D">
        <w:rPr>
          <w:lang w:val="uk-UA"/>
        </w:rPr>
        <w:t xml:space="preserve"> дістає з сумки записника і виймає з нього засушений листок тополі, прикріплює до одної з гілок.</w:t>
      </w:r>
    </w:p>
    <w:p w:rsidR="00AE423C" w:rsidRPr="0040390D" w:rsidRDefault="00B87A07" w:rsidP="00A55DAF">
      <w:pPr>
        <w:pStyle w:val="a3"/>
        <w:rPr>
          <w:lang w:val="uk-UA"/>
        </w:rPr>
      </w:pPr>
      <w:r w:rsidRPr="0040390D">
        <w:rPr>
          <w:lang w:val="uk-UA"/>
        </w:rPr>
        <w:t>Наталка заглядає до спальні. Там далеко не такий порядок</w:t>
      </w:r>
      <w:r w:rsidR="00747F51">
        <w:rPr>
          <w:lang w:val="uk-UA"/>
        </w:rPr>
        <w:t>,</w:t>
      </w:r>
      <w:r w:rsidRPr="0040390D">
        <w:rPr>
          <w:lang w:val="uk-UA"/>
        </w:rPr>
        <w:t xml:space="preserve"> як у вітальні</w:t>
      </w:r>
      <w:r w:rsidR="00747F51">
        <w:rPr>
          <w:lang w:val="uk-UA"/>
        </w:rPr>
        <w:t>,</w:t>
      </w:r>
      <w:r w:rsidRPr="0040390D">
        <w:rPr>
          <w:lang w:val="uk-UA"/>
        </w:rPr>
        <w:t xml:space="preserve"> – не застелене ліжко, купки книжок на підлозі біля нього (зверху лежить Біблія), кілька немитих чашок.</w:t>
      </w:r>
    </w:p>
    <w:p w:rsidR="00B87A07" w:rsidRPr="0040390D" w:rsidRDefault="00B87A07" w:rsidP="00A55DAF">
      <w:pPr>
        <w:pStyle w:val="a3"/>
        <w:rPr>
          <w:lang w:val="uk-UA"/>
        </w:rPr>
      </w:pPr>
      <w:r w:rsidRPr="0040390D">
        <w:rPr>
          <w:lang w:val="uk-UA"/>
        </w:rPr>
        <w:t xml:space="preserve">Вона </w:t>
      </w:r>
      <w:r w:rsidR="00D96DFF" w:rsidRPr="0040390D">
        <w:rPr>
          <w:lang w:val="uk-UA"/>
        </w:rPr>
        <w:t xml:space="preserve">підходить до вікна </w:t>
      </w:r>
      <w:r w:rsidR="00747F51">
        <w:rPr>
          <w:lang w:val="uk-UA"/>
        </w:rPr>
        <w:t>й</w:t>
      </w:r>
      <w:r w:rsidR="00D96DFF" w:rsidRPr="0040390D">
        <w:rPr>
          <w:lang w:val="uk-UA"/>
        </w:rPr>
        <w:t xml:space="preserve"> </w:t>
      </w:r>
      <w:r w:rsidR="00747F51">
        <w:rPr>
          <w:lang w:val="uk-UA"/>
        </w:rPr>
        <w:t>прочиня</w:t>
      </w:r>
      <w:r w:rsidR="00D96DFF" w:rsidRPr="0040390D">
        <w:rPr>
          <w:lang w:val="uk-UA"/>
        </w:rPr>
        <w:t xml:space="preserve">є його на провітрювання, тоді </w:t>
      </w:r>
      <w:r w:rsidRPr="0040390D">
        <w:rPr>
          <w:lang w:val="uk-UA"/>
        </w:rPr>
        <w:t>забирає чашки та прямує на кухню.</w:t>
      </w:r>
    </w:p>
    <w:p w:rsidR="00D1239C" w:rsidRPr="0040390D" w:rsidRDefault="00B23406" w:rsidP="00A55DAF">
      <w:pPr>
        <w:pStyle w:val="a3"/>
        <w:rPr>
          <w:lang w:val="uk-UA"/>
        </w:rPr>
      </w:pPr>
      <w:r w:rsidRPr="0040390D">
        <w:rPr>
          <w:lang w:val="uk-UA"/>
        </w:rPr>
        <w:t xml:space="preserve">Наталка ставить чашки </w:t>
      </w:r>
      <w:r w:rsidR="00747F51">
        <w:rPr>
          <w:lang w:val="uk-UA"/>
        </w:rPr>
        <w:t>до</w:t>
      </w:r>
      <w:r w:rsidRPr="0040390D">
        <w:rPr>
          <w:lang w:val="uk-UA"/>
        </w:rPr>
        <w:t xml:space="preserve"> мийк</w:t>
      </w:r>
      <w:r w:rsidR="00747F51">
        <w:rPr>
          <w:lang w:val="uk-UA"/>
        </w:rPr>
        <w:t>и</w:t>
      </w:r>
      <w:r w:rsidRPr="0040390D">
        <w:rPr>
          <w:lang w:val="uk-UA"/>
        </w:rPr>
        <w:t xml:space="preserve">, лиш тепер знімає куртку, кладе її на </w:t>
      </w:r>
      <w:r w:rsidR="00D96DFF" w:rsidRPr="0040390D">
        <w:rPr>
          <w:lang w:val="uk-UA"/>
        </w:rPr>
        <w:t>с</w:t>
      </w:r>
      <w:r w:rsidRPr="0040390D">
        <w:rPr>
          <w:lang w:val="uk-UA"/>
        </w:rPr>
        <w:t xml:space="preserve">тільця, а потім набирає воду </w:t>
      </w:r>
      <w:r w:rsidR="00747F51">
        <w:rPr>
          <w:lang w:val="uk-UA"/>
        </w:rPr>
        <w:t>в</w:t>
      </w:r>
      <w:r w:rsidRPr="0040390D">
        <w:rPr>
          <w:lang w:val="uk-UA"/>
        </w:rPr>
        <w:t xml:space="preserve"> чайник і ставить </w:t>
      </w:r>
      <w:r w:rsidR="00747F51">
        <w:rPr>
          <w:lang w:val="uk-UA"/>
        </w:rPr>
        <w:t xml:space="preserve">його </w:t>
      </w:r>
      <w:r w:rsidRPr="0040390D">
        <w:rPr>
          <w:lang w:val="uk-UA"/>
        </w:rPr>
        <w:t>на вогонь.</w:t>
      </w:r>
      <w:r w:rsidR="004C1C2C" w:rsidRPr="0040390D">
        <w:rPr>
          <w:lang w:val="uk-UA"/>
        </w:rPr>
        <w:t xml:space="preserve"> </w:t>
      </w:r>
      <w:r w:rsidR="00B91CAF" w:rsidRPr="0040390D">
        <w:rPr>
          <w:lang w:val="uk-UA"/>
        </w:rPr>
        <w:t xml:space="preserve">Розставляє щось </w:t>
      </w:r>
      <w:r w:rsidR="00747F51">
        <w:rPr>
          <w:lang w:val="uk-UA"/>
        </w:rPr>
        <w:t>і</w:t>
      </w:r>
      <w:r w:rsidR="00B91CAF" w:rsidRPr="0040390D">
        <w:rPr>
          <w:lang w:val="uk-UA"/>
        </w:rPr>
        <w:t>з торбини на столі.</w:t>
      </w:r>
    </w:p>
    <w:p w:rsidR="00D1239C" w:rsidRPr="0040390D" w:rsidRDefault="004C1C2C" w:rsidP="00A55DAF">
      <w:pPr>
        <w:pStyle w:val="a3"/>
        <w:rPr>
          <w:lang w:val="uk-UA"/>
        </w:rPr>
      </w:pPr>
      <w:r w:rsidRPr="0040390D">
        <w:rPr>
          <w:lang w:val="uk-UA"/>
        </w:rPr>
        <w:t>Заглядає в холодильник. Там майже порожньо, лише в м</w:t>
      </w:r>
      <w:r w:rsidR="008D503E" w:rsidRPr="0040390D">
        <w:rPr>
          <w:lang w:val="uk-UA"/>
        </w:rPr>
        <w:t>орозил</w:t>
      </w:r>
      <w:r w:rsidR="00747F51">
        <w:rPr>
          <w:lang w:val="uk-UA"/>
        </w:rPr>
        <w:t xml:space="preserve">ьні </w:t>
      </w:r>
      <w:r w:rsidR="008D503E" w:rsidRPr="0040390D">
        <w:rPr>
          <w:lang w:val="uk-UA"/>
        </w:rPr>
        <w:t>знайшли</w:t>
      </w:r>
      <w:r w:rsidRPr="0040390D">
        <w:rPr>
          <w:lang w:val="uk-UA"/>
        </w:rPr>
        <w:t xml:space="preserve">ся почата </w:t>
      </w:r>
      <w:r w:rsidR="008D503E" w:rsidRPr="0040390D">
        <w:rPr>
          <w:lang w:val="uk-UA"/>
        </w:rPr>
        <w:t>й ціла пачки</w:t>
      </w:r>
      <w:r w:rsidRPr="0040390D">
        <w:rPr>
          <w:lang w:val="uk-UA"/>
        </w:rPr>
        <w:t xml:space="preserve"> пельменів.</w:t>
      </w:r>
      <w:r w:rsidR="002A24B2" w:rsidRPr="0040390D">
        <w:rPr>
          <w:lang w:val="uk-UA"/>
        </w:rPr>
        <w:t xml:space="preserve"> </w:t>
      </w:r>
    </w:p>
    <w:p w:rsidR="00B87A07" w:rsidRPr="0040390D" w:rsidRDefault="002A24B2" w:rsidP="00A55DAF">
      <w:pPr>
        <w:pStyle w:val="a3"/>
        <w:rPr>
          <w:lang w:val="uk-UA"/>
        </w:rPr>
      </w:pPr>
      <w:r w:rsidRPr="0040390D">
        <w:rPr>
          <w:lang w:val="uk-UA"/>
        </w:rPr>
        <w:t>Закипає чайник</w:t>
      </w:r>
      <w:r w:rsidR="00747F51">
        <w:rPr>
          <w:lang w:val="uk-UA"/>
        </w:rPr>
        <w:t>.</w:t>
      </w:r>
      <w:r w:rsidRPr="0040390D">
        <w:rPr>
          <w:lang w:val="uk-UA"/>
        </w:rPr>
        <w:t xml:space="preserve"> Наталка </w:t>
      </w:r>
      <w:r w:rsidR="008B0276" w:rsidRPr="0040390D">
        <w:rPr>
          <w:lang w:val="uk-UA"/>
        </w:rPr>
        <w:t>від</w:t>
      </w:r>
      <w:r w:rsidR="00747F51">
        <w:rPr>
          <w:lang w:val="uk-UA"/>
        </w:rPr>
        <w:t>чиняє</w:t>
      </w:r>
      <w:r w:rsidR="008B0276" w:rsidRPr="0040390D">
        <w:rPr>
          <w:lang w:val="uk-UA"/>
        </w:rPr>
        <w:t xml:space="preserve"> шафку </w:t>
      </w:r>
      <w:r w:rsidR="00747F51">
        <w:rPr>
          <w:lang w:val="uk-UA"/>
        </w:rPr>
        <w:t>й</w:t>
      </w:r>
      <w:r w:rsidR="008B0276" w:rsidRPr="0040390D">
        <w:rPr>
          <w:lang w:val="uk-UA"/>
        </w:rPr>
        <w:t xml:space="preserve"> дивиться на чашки, що там стоять, пересуває їх, аж поки в глибині не знаходить чашку з кумедним кошеням. Бере її, </w:t>
      </w:r>
      <w:r w:rsidRPr="0040390D">
        <w:rPr>
          <w:lang w:val="uk-UA"/>
        </w:rPr>
        <w:t>заварює собі чай і сідає до столу.</w:t>
      </w:r>
      <w:r w:rsidR="002C2958" w:rsidRPr="0040390D">
        <w:rPr>
          <w:lang w:val="uk-UA"/>
        </w:rPr>
        <w:t xml:space="preserve"> Відпиває ковток і підсовує до себе почату пачку цигарок та попільничку, що стояли на підвіконні.</w:t>
      </w:r>
    </w:p>
    <w:p w:rsidR="008B0276" w:rsidRPr="0040390D" w:rsidRDefault="008B0276" w:rsidP="00A55DAF">
      <w:pPr>
        <w:pStyle w:val="a3"/>
        <w:rPr>
          <w:lang w:val="uk-UA"/>
        </w:rPr>
      </w:pPr>
    </w:p>
    <w:p w:rsidR="00BA1B94" w:rsidRPr="0040390D" w:rsidRDefault="00BA1B94" w:rsidP="008B0276">
      <w:pPr>
        <w:pStyle w:val="a4"/>
        <w:rPr>
          <w:lang w:val="uk-UA"/>
        </w:rPr>
      </w:pPr>
    </w:p>
    <w:p w:rsidR="008B0276" w:rsidRPr="0040390D" w:rsidRDefault="008B0276" w:rsidP="008B0276">
      <w:pPr>
        <w:pStyle w:val="a4"/>
        <w:rPr>
          <w:lang w:val="uk-UA"/>
        </w:rPr>
      </w:pPr>
      <w:r w:rsidRPr="0040390D">
        <w:rPr>
          <w:lang w:val="uk-UA"/>
        </w:rPr>
        <w:t>інт. під</w:t>
      </w:r>
      <w:r w:rsidR="00D1239C" w:rsidRPr="0040390D">
        <w:t>’</w:t>
      </w:r>
      <w:r w:rsidRPr="0040390D">
        <w:rPr>
          <w:lang w:val="uk-UA"/>
        </w:rPr>
        <w:t>їзд будинку гната.</w:t>
      </w:r>
    </w:p>
    <w:p w:rsidR="00BA1B94" w:rsidRPr="0040390D" w:rsidRDefault="00BA1B94" w:rsidP="008B0276">
      <w:pPr>
        <w:pStyle w:val="a3"/>
        <w:rPr>
          <w:lang w:val="uk-UA"/>
        </w:rPr>
      </w:pPr>
    </w:p>
    <w:p w:rsidR="008B0276" w:rsidRPr="0040390D" w:rsidRDefault="008B0276" w:rsidP="008B0276">
      <w:pPr>
        <w:pStyle w:val="a3"/>
        <w:rPr>
          <w:lang w:val="uk-UA"/>
        </w:rPr>
      </w:pPr>
      <w:proofErr w:type="spellStart"/>
      <w:r w:rsidRPr="0040390D">
        <w:rPr>
          <w:lang w:val="uk-UA"/>
        </w:rPr>
        <w:t>Гнат</w:t>
      </w:r>
      <w:proofErr w:type="spellEnd"/>
      <w:r w:rsidRPr="0040390D">
        <w:rPr>
          <w:lang w:val="uk-UA"/>
        </w:rPr>
        <w:t xml:space="preserve"> відмикає двері й заходить до квартири, </w:t>
      </w:r>
      <w:r w:rsidR="00287744" w:rsidRPr="0040390D">
        <w:rPr>
          <w:lang w:val="uk-UA"/>
        </w:rPr>
        <w:t>знімає верхній одяг і заходить</w:t>
      </w:r>
      <w:r w:rsidR="00747F51">
        <w:rPr>
          <w:lang w:val="uk-UA"/>
        </w:rPr>
        <w:t xml:space="preserve"> </w:t>
      </w:r>
      <w:r w:rsidR="00287744" w:rsidRPr="0040390D">
        <w:rPr>
          <w:lang w:val="uk-UA"/>
        </w:rPr>
        <w:t>до ванної кімнати. Чути звук води, що ллється у ванну.</w:t>
      </w:r>
    </w:p>
    <w:p w:rsidR="00D1239C" w:rsidRPr="0040390D" w:rsidRDefault="00287744" w:rsidP="008B0276">
      <w:pPr>
        <w:pStyle w:val="a3"/>
        <w:rPr>
          <w:lang w:val="uk-UA"/>
        </w:rPr>
      </w:pPr>
      <w:proofErr w:type="spellStart"/>
      <w:r w:rsidRPr="0040390D">
        <w:rPr>
          <w:lang w:val="uk-UA"/>
        </w:rPr>
        <w:t>Гнат</w:t>
      </w:r>
      <w:proofErr w:type="spellEnd"/>
      <w:r w:rsidRPr="0040390D">
        <w:rPr>
          <w:lang w:val="uk-UA"/>
        </w:rPr>
        <w:t xml:space="preserve"> заходить на кухню. Він у домашньому вбранні з мокрим волоссям. Ставить на вогонь чайник</w:t>
      </w:r>
      <w:r w:rsidR="00747F51">
        <w:rPr>
          <w:lang w:val="uk-UA"/>
        </w:rPr>
        <w:t>а</w:t>
      </w:r>
      <w:r w:rsidRPr="0040390D">
        <w:rPr>
          <w:lang w:val="uk-UA"/>
        </w:rPr>
        <w:t>. Коли повертається до столу</w:t>
      </w:r>
      <w:r w:rsidR="00747F51">
        <w:rPr>
          <w:lang w:val="uk-UA"/>
        </w:rPr>
        <w:t>,</w:t>
      </w:r>
      <w:r w:rsidRPr="0040390D">
        <w:rPr>
          <w:lang w:val="uk-UA"/>
        </w:rPr>
        <w:t xml:space="preserve"> </w:t>
      </w:r>
      <w:r w:rsidRPr="0040390D">
        <w:rPr>
          <w:lang w:val="uk-UA"/>
        </w:rPr>
        <w:lastRenderedPageBreak/>
        <w:t>помічає, що там стоять рядком різні ліки</w:t>
      </w:r>
      <w:r w:rsidR="00747F51">
        <w:rPr>
          <w:lang w:val="uk-UA"/>
        </w:rPr>
        <w:t>,</w:t>
      </w:r>
      <w:r w:rsidRPr="0040390D">
        <w:rPr>
          <w:lang w:val="uk-UA"/>
        </w:rPr>
        <w:t xml:space="preserve"> і всі вони </w:t>
      </w:r>
      <w:r w:rsidR="00747F51">
        <w:rPr>
          <w:lang w:val="uk-UA"/>
        </w:rPr>
        <w:t xml:space="preserve">- </w:t>
      </w:r>
      <w:r w:rsidRPr="0040390D">
        <w:rPr>
          <w:lang w:val="uk-UA"/>
        </w:rPr>
        <w:t xml:space="preserve">на папірцях, де </w:t>
      </w:r>
      <w:r w:rsidR="005A7F82" w:rsidRPr="0040390D">
        <w:rPr>
          <w:lang w:val="uk-UA"/>
        </w:rPr>
        <w:t>щось написано.</w:t>
      </w:r>
    </w:p>
    <w:p w:rsidR="00287744" w:rsidRPr="0040390D" w:rsidRDefault="00747F51" w:rsidP="008B0276">
      <w:pPr>
        <w:pStyle w:val="a3"/>
        <w:rPr>
          <w:lang w:val="uk-UA"/>
        </w:rPr>
      </w:pPr>
      <w:proofErr w:type="spellStart"/>
      <w:r>
        <w:rPr>
          <w:lang w:val="uk-UA"/>
        </w:rPr>
        <w:t>Гнат</w:t>
      </w:r>
      <w:proofErr w:type="spellEnd"/>
      <w:r w:rsidR="005A7F82" w:rsidRPr="0040390D">
        <w:rPr>
          <w:lang w:val="uk-UA"/>
        </w:rPr>
        <w:t xml:space="preserve"> виходить </w:t>
      </w:r>
      <w:r>
        <w:rPr>
          <w:lang w:val="uk-UA"/>
        </w:rPr>
        <w:t>і</w:t>
      </w:r>
      <w:r w:rsidR="005A7F82" w:rsidRPr="0040390D">
        <w:rPr>
          <w:lang w:val="uk-UA"/>
        </w:rPr>
        <w:t xml:space="preserve">з кухні </w:t>
      </w:r>
      <w:r>
        <w:rPr>
          <w:lang w:val="uk-UA"/>
        </w:rPr>
        <w:t>й</w:t>
      </w:r>
      <w:r w:rsidR="005A7F82" w:rsidRPr="0040390D">
        <w:rPr>
          <w:lang w:val="uk-UA"/>
        </w:rPr>
        <w:t xml:space="preserve"> невдовзі повертається з окулярами. Бере по черзі папірці, там </w:t>
      </w:r>
      <w:r w:rsidR="00287744" w:rsidRPr="0040390D">
        <w:rPr>
          <w:lang w:val="uk-UA"/>
        </w:rPr>
        <w:t xml:space="preserve">коротко </w:t>
      </w:r>
      <w:r>
        <w:rPr>
          <w:lang w:val="uk-UA"/>
        </w:rPr>
        <w:t>пояснені</w:t>
      </w:r>
      <w:r w:rsidR="00287744" w:rsidRPr="0040390D">
        <w:rPr>
          <w:lang w:val="uk-UA"/>
        </w:rPr>
        <w:t xml:space="preserve"> правила прий</w:t>
      </w:r>
      <w:r>
        <w:rPr>
          <w:lang w:val="uk-UA"/>
        </w:rPr>
        <w:t>мання</w:t>
      </w:r>
      <w:r w:rsidR="00287744" w:rsidRPr="0040390D">
        <w:rPr>
          <w:lang w:val="uk-UA"/>
        </w:rPr>
        <w:t xml:space="preserve"> – що вранці, що ввечері, скільки пігулок чи крапель. </w:t>
      </w:r>
      <w:r w:rsidR="002C2958" w:rsidRPr="0040390D">
        <w:rPr>
          <w:lang w:val="uk-UA"/>
        </w:rPr>
        <w:t>Він сідає до столу й тя</w:t>
      </w:r>
      <w:r w:rsidR="00D1239C" w:rsidRPr="0040390D">
        <w:rPr>
          <w:lang w:val="uk-UA"/>
        </w:rPr>
        <w:t>г</w:t>
      </w:r>
      <w:r w:rsidR="002C2958" w:rsidRPr="0040390D">
        <w:rPr>
          <w:lang w:val="uk-UA"/>
        </w:rPr>
        <w:t>неться рукою до підвіконня</w:t>
      </w:r>
      <w:r>
        <w:rPr>
          <w:lang w:val="uk-UA"/>
        </w:rPr>
        <w:t>,</w:t>
      </w:r>
      <w:r w:rsidR="002C2958" w:rsidRPr="0040390D">
        <w:rPr>
          <w:lang w:val="uk-UA"/>
        </w:rPr>
        <w:t xml:space="preserve"> де зазвичай лежать його цигарки, але пачка виявляється порожн</w:t>
      </w:r>
      <w:r>
        <w:rPr>
          <w:lang w:val="uk-UA"/>
        </w:rPr>
        <w:t>ьою</w:t>
      </w:r>
      <w:r w:rsidR="002C2958" w:rsidRPr="0040390D">
        <w:rPr>
          <w:lang w:val="uk-UA"/>
        </w:rPr>
        <w:t>, а попільничка повна розкришених, поламаних цигарок.</w:t>
      </w:r>
    </w:p>
    <w:p w:rsidR="00D96DFF" w:rsidRPr="0040390D" w:rsidRDefault="00D96DFF" w:rsidP="00A55DAF">
      <w:pPr>
        <w:pStyle w:val="a3"/>
        <w:rPr>
          <w:lang w:val="uk-UA"/>
        </w:rPr>
      </w:pPr>
    </w:p>
    <w:p w:rsidR="00CB7EAF" w:rsidRPr="0040390D" w:rsidRDefault="00CB7EAF" w:rsidP="002A24B2">
      <w:pPr>
        <w:pStyle w:val="a4"/>
        <w:rPr>
          <w:lang w:val="uk-UA"/>
        </w:rPr>
      </w:pPr>
    </w:p>
    <w:p w:rsidR="002A24B2" w:rsidRPr="0040390D" w:rsidRDefault="002A24B2" w:rsidP="002A24B2">
      <w:pPr>
        <w:pStyle w:val="a4"/>
        <w:rPr>
          <w:lang w:val="uk-UA"/>
        </w:rPr>
      </w:pPr>
      <w:r w:rsidRPr="0040390D">
        <w:rPr>
          <w:lang w:val="uk-UA"/>
        </w:rPr>
        <w:t>екст. вулиця. ранній ранок.</w:t>
      </w:r>
      <w:r w:rsidR="00D1239C" w:rsidRPr="0040390D">
        <w:rPr>
          <w:lang w:val="uk-UA"/>
        </w:rPr>
        <w:t xml:space="preserve"> </w:t>
      </w:r>
      <w:r w:rsidRPr="0040390D">
        <w:rPr>
          <w:lang w:val="uk-UA"/>
        </w:rPr>
        <w:t>біля супермаркету.</w:t>
      </w:r>
    </w:p>
    <w:p w:rsidR="002A24B2" w:rsidRPr="0040390D" w:rsidRDefault="002A24B2" w:rsidP="002A24B2">
      <w:pPr>
        <w:pStyle w:val="a3"/>
        <w:rPr>
          <w:lang w:val="uk-UA"/>
        </w:rPr>
      </w:pPr>
    </w:p>
    <w:p w:rsidR="002A24B2" w:rsidRPr="0040390D" w:rsidRDefault="002A24B2" w:rsidP="002A24B2">
      <w:pPr>
        <w:pStyle w:val="a3"/>
        <w:rPr>
          <w:lang w:val="uk-UA"/>
        </w:rPr>
      </w:pPr>
      <w:proofErr w:type="spellStart"/>
      <w:r w:rsidRPr="0040390D">
        <w:rPr>
          <w:lang w:val="uk-UA"/>
        </w:rPr>
        <w:t>Гнат</w:t>
      </w:r>
      <w:proofErr w:type="spellEnd"/>
      <w:r w:rsidRPr="0040390D">
        <w:rPr>
          <w:lang w:val="uk-UA"/>
        </w:rPr>
        <w:t xml:space="preserve"> прямує вулицею. Все довкола злегк</w:t>
      </w:r>
      <w:r w:rsidR="00D1239C" w:rsidRPr="0040390D">
        <w:rPr>
          <w:lang w:val="uk-UA"/>
        </w:rPr>
        <w:t>а припорошене снігом. П</w:t>
      </w:r>
      <w:r w:rsidRPr="0040390D">
        <w:rPr>
          <w:lang w:val="uk-UA"/>
        </w:rPr>
        <w:t xml:space="preserve">ерехожих ще дуже мало. На снігу виділяється лише декілька ланцюжків слідів. </w:t>
      </w:r>
      <w:proofErr w:type="spellStart"/>
      <w:r w:rsidRPr="0040390D">
        <w:rPr>
          <w:lang w:val="uk-UA"/>
        </w:rPr>
        <w:t>Гнат</w:t>
      </w:r>
      <w:proofErr w:type="spellEnd"/>
      <w:r w:rsidRPr="0040390D">
        <w:rPr>
          <w:lang w:val="uk-UA"/>
        </w:rPr>
        <w:t xml:space="preserve"> залишає за собою ще один, повільно наближаючись до супермаркету. </w:t>
      </w:r>
    </w:p>
    <w:p w:rsidR="002A24B2" w:rsidRPr="0040390D" w:rsidRDefault="002A24B2" w:rsidP="002A24B2">
      <w:pPr>
        <w:pStyle w:val="a4"/>
        <w:rPr>
          <w:lang w:val="uk-UA"/>
        </w:rPr>
      </w:pPr>
    </w:p>
    <w:p w:rsidR="002A24B2" w:rsidRPr="0040390D" w:rsidRDefault="002A24B2" w:rsidP="002A24B2">
      <w:pPr>
        <w:pStyle w:val="a4"/>
        <w:rPr>
          <w:lang w:val="uk-UA"/>
        </w:rPr>
      </w:pPr>
      <w:r w:rsidRPr="0040390D">
        <w:rPr>
          <w:lang w:val="uk-UA"/>
        </w:rPr>
        <w:t>інт. супермаркет.</w:t>
      </w:r>
    </w:p>
    <w:p w:rsidR="00BA1B94" w:rsidRPr="0040390D" w:rsidRDefault="00BA1B94" w:rsidP="002A24B2">
      <w:pPr>
        <w:pStyle w:val="a3"/>
        <w:rPr>
          <w:lang w:val="uk-UA"/>
        </w:rPr>
      </w:pPr>
    </w:p>
    <w:p w:rsidR="002A24B2" w:rsidRPr="0040390D" w:rsidRDefault="002A24B2" w:rsidP="002A24B2">
      <w:pPr>
        <w:pStyle w:val="a3"/>
        <w:rPr>
          <w:lang w:val="uk-UA"/>
        </w:rPr>
      </w:pPr>
      <w:r w:rsidRPr="0040390D">
        <w:rPr>
          <w:lang w:val="uk-UA"/>
        </w:rPr>
        <w:t>Рухомою стрічкою їдуть до каси продукти: хліб, молоко, дві сардельки в целофановій торбині та упаковка пельменів.</w:t>
      </w:r>
    </w:p>
    <w:p w:rsidR="001166B0" w:rsidRPr="0040390D" w:rsidRDefault="001166B0" w:rsidP="002A24B2">
      <w:pPr>
        <w:pStyle w:val="a3"/>
        <w:rPr>
          <w:lang w:val="uk-UA"/>
        </w:rPr>
      </w:pPr>
    </w:p>
    <w:p w:rsidR="001166B0" w:rsidRPr="0040390D" w:rsidRDefault="001166B0" w:rsidP="001166B0">
      <w:pPr>
        <w:pStyle w:val="a6"/>
        <w:rPr>
          <w:lang w:val="uk-UA"/>
        </w:rPr>
      </w:pPr>
      <w:r w:rsidRPr="0040390D">
        <w:rPr>
          <w:lang w:val="uk-UA"/>
        </w:rPr>
        <w:t>гнат</w:t>
      </w:r>
    </w:p>
    <w:p w:rsidR="001166B0" w:rsidRPr="0040390D" w:rsidRDefault="001166B0" w:rsidP="001166B0">
      <w:pPr>
        <w:pStyle w:val="a5"/>
        <w:rPr>
          <w:lang w:val="uk-UA"/>
        </w:rPr>
      </w:pPr>
      <w:r w:rsidRPr="0040390D">
        <w:rPr>
          <w:lang w:val="uk-UA"/>
        </w:rPr>
        <w:t>І пачку (назва цигарок), будь ласка.</w:t>
      </w:r>
    </w:p>
    <w:p w:rsidR="002A24B2" w:rsidRPr="0040390D" w:rsidRDefault="002A24B2" w:rsidP="002A24B2">
      <w:pPr>
        <w:pStyle w:val="a3"/>
        <w:rPr>
          <w:lang w:val="uk-UA"/>
        </w:rPr>
      </w:pPr>
      <w:r w:rsidRPr="0040390D">
        <w:rPr>
          <w:lang w:val="uk-UA"/>
        </w:rPr>
        <w:t xml:space="preserve">Касирка </w:t>
      </w:r>
      <w:r w:rsidR="00B33CA3">
        <w:rPr>
          <w:lang w:val="uk-UA"/>
        </w:rPr>
        <w:t>у</w:t>
      </w:r>
      <w:r w:rsidRPr="0040390D">
        <w:rPr>
          <w:lang w:val="uk-UA"/>
        </w:rPr>
        <w:t>сміхається Гнат</w:t>
      </w:r>
      <w:r w:rsidR="00B33CA3">
        <w:rPr>
          <w:lang w:val="uk-UA"/>
        </w:rPr>
        <w:t>ові</w:t>
      </w:r>
      <w:r w:rsidRPr="0040390D">
        <w:rPr>
          <w:lang w:val="uk-UA"/>
        </w:rPr>
        <w:t>, як постійному покупц</w:t>
      </w:r>
      <w:r w:rsidR="003540D7">
        <w:rPr>
          <w:lang w:val="uk-UA"/>
        </w:rPr>
        <w:t>еві</w:t>
      </w:r>
      <w:r w:rsidRPr="0040390D">
        <w:rPr>
          <w:lang w:val="uk-UA"/>
        </w:rPr>
        <w:t>.</w:t>
      </w:r>
    </w:p>
    <w:p w:rsidR="002A24B2" w:rsidRPr="0040390D" w:rsidRDefault="001166B0" w:rsidP="002A24B2">
      <w:pPr>
        <w:pStyle w:val="a3"/>
        <w:rPr>
          <w:lang w:val="uk-UA"/>
        </w:rPr>
      </w:pPr>
      <w:r w:rsidRPr="0040390D">
        <w:rPr>
          <w:lang w:val="uk-UA"/>
        </w:rPr>
        <w:t>Він</w:t>
      </w:r>
      <w:r w:rsidR="002A24B2" w:rsidRPr="0040390D">
        <w:rPr>
          <w:lang w:val="uk-UA"/>
        </w:rPr>
        <w:t xml:space="preserve"> розраховується й прямує до виходу.</w:t>
      </w:r>
    </w:p>
    <w:p w:rsidR="002A24B2" w:rsidRPr="0040390D" w:rsidRDefault="002A24B2" w:rsidP="002A24B2">
      <w:pPr>
        <w:pStyle w:val="a3"/>
        <w:rPr>
          <w:lang w:val="uk-UA"/>
        </w:rPr>
      </w:pPr>
    </w:p>
    <w:p w:rsidR="00300CBD" w:rsidRPr="0040390D" w:rsidRDefault="00300CBD" w:rsidP="00300CBD">
      <w:pPr>
        <w:pStyle w:val="a4"/>
        <w:rPr>
          <w:lang w:val="uk-UA"/>
        </w:rPr>
      </w:pPr>
      <w:r w:rsidRPr="0040390D">
        <w:rPr>
          <w:lang w:val="uk-UA"/>
        </w:rPr>
        <w:t>екс. вулиця, біля церкви.</w:t>
      </w:r>
    </w:p>
    <w:p w:rsidR="00300CBD" w:rsidRPr="0040390D" w:rsidRDefault="00300CBD" w:rsidP="00300CBD">
      <w:pPr>
        <w:pStyle w:val="a3"/>
        <w:rPr>
          <w:lang w:val="uk-UA"/>
        </w:rPr>
      </w:pPr>
    </w:p>
    <w:p w:rsidR="00300CBD" w:rsidRPr="0040390D" w:rsidRDefault="00300CBD" w:rsidP="00300CBD">
      <w:pPr>
        <w:pStyle w:val="a3"/>
        <w:rPr>
          <w:lang w:val="uk-UA"/>
        </w:rPr>
      </w:pPr>
      <w:proofErr w:type="spellStart"/>
      <w:r w:rsidRPr="0040390D">
        <w:rPr>
          <w:lang w:val="uk-UA"/>
        </w:rPr>
        <w:t>Гнат</w:t>
      </w:r>
      <w:proofErr w:type="spellEnd"/>
      <w:r w:rsidRPr="0040390D">
        <w:rPr>
          <w:lang w:val="uk-UA"/>
        </w:rPr>
        <w:t xml:space="preserve"> проходить повз церкву. Зупиняється.</w:t>
      </w:r>
    </w:p>
    <w:p w:rsidR="00300CBD" w:rsidRPr="0040390D" w:rsidRDefault="00300CBD" w:rsidP="00300CBD">
      <w:pPr>
        <w:pStyle w:val="a3"/>
        <w:rPr>
          <w:lang w:val="uk-UA"/>
        </w:rPr>
      </w:pPr>
      <w:r w:rsidRPr="0040390D">
        <w:rPr>
          <w:lang w:val="uk-UA"/>
        </w:rPr>
        <w:t xml:space="preserve">Біля входу на територію храму його переганяє гурт молодих хлопців, що поспішають усередину, деякі серед них в </w:t>
      </w:r>
      <w:proofErr w:type="spellStart"/>
      <w:r w:rsidRPr="0040390D">
        <w:rPr>
          <w:lang w:val="uk-UA"/>
        </w:rPr>
        <w:t>одностроях</w:t>
      </w:r>
      <w:proofErr w:type="spellEnd"/>
      <w:r w:rsidRPr="0040390D">
        <w:rPr>
          <w:lang w:val="uk-UA"/>
        </w:rPr>
        <w:t xml:space="preserve">. </w:t>
      </w:r>
    </w:p>
    <w:p w:rsidR="00300CBD" w:rsidRPr="0040390D" w:rsidRDefault="00300CBD" w:rsidP="00300CBD">
      <w:pPr>
        <w:pStyle w:val="a3"/>
        <w:rPr>
          <w:lang w:val="uk-UA"/>
        </w:rPr>
      </w:pPr>
      <w:proofErr w:type="spellStart"/>
      <w:r w:rsidRPr="0040390D">
        <w:rPr>
          <w:lang w:val="uk-UA"/>
        </w:rPr>
        <w:t>Гнат</w:t>
      </w:r>
      <w:proofErr w:type="spellEnd"/>
      <w:r w:rsidRPr="0040390D">
        <w:rPr>
          <w:lang w:val="uk-UA"/>
        </w:rPr>
        <w:t xml:space="preserve"> приглядається до них, трохи вагається, а тоді йде за </w:t>
      </w:r>
      <w:r w:rsidR="003540D7">
        <w:rPr>
          <w:lang w:val="uk-UA"/>
        </w:rPr>
        <w:t>хлопцями</w:t>
      </w:r>
      <w:r w:rsidRPr="0040390D">
        <w:rPr>
          <w:lang w:val="uk-UA"/>
        </w:rPr>
        <w:t xml:space="preserve"> до церкви.</w:t>
      </w:r>
    </w:p>
    <w:p w:rsidR="00300CBD" w:rsidRPr="0040390D" w:rsidRDefault="00300CBD" w:rsidP="00300CBD">
      <w:pPr>
        <w:pStyle w:val="a3"/>
        <w:rPr>
          <w:lang w:val="uk-UA"/>
        </w:rPr>
      </w:pPr>
    </w:p>
    <w:p w:rsidR="00300CBD" w:rsidRPr="0040390D" w:rsidRDefault="00300CBD" w:rsidP="00300CBD">
      <w:pPr>
        <w:pStyle w:val="a3"/>
        <w:rPr>
          <w:lang w:val="uk-UA"/>
        </w:rPr>
      </w:pPr>
    </w:p>
    <w:p w:rsidR="0072337F" w:rsidRPr="0040390D" w:rsidRDefault="0072337F" w:rsidP="0072337F">
      <w:pPr>
        <w:pStyle w:val="a4"/>
        <w:rPr>
          <w:lang w:val="uk-UA"/>
        </w:rPr>
      </w:pPr>
      <w:r w:rsidRPr="0040390D">
        <w:rPr>
          <w:lang w:val="uk-UA"/>
        </w:rPr>
        <w:t>інт. церква.</w:t>
      </w:r>
    </w:p>
    <w:p w:rsidR="0072337F" w:rsidRPr="0040390D" w:rsidRDefault="0072337F" w:rsidP="0072337F">
      <w:pPr>
        <w:pStyle w:val="a3"/>
        <w:rPr>
          <w:lang w:val="uk-UA"/>
        </w:rPr>
      </w:pPr>
    </w:p>
    <w:p w:rsidR="0072337F" w:rsidRPr="0040390D" w:rsidRDefault="0072337F" w:rsidP="0072337F">
      <w:pPr>
        <w:pStyle w:val="a3"/>
        <w:rPr>
          <w:lang w:val="uk-UA"/>
        </w:rPr>
      </w:pPr>
      <w:proofErr w:type="spellStart"/>
      <w:r w:rsidRPr="0040390D">
        <w:rPr>
          <w:lang w:val="uk-UA"/>
        </w:rPr>
        <w:t>Гнат</w:t>
      </w:r>
      <w:proofErr w:type="spellEnd"/>
      <w:r w:rsidRPr="0040390D">
        <w:rPr>
          <w:lang w:val="uk-UA"/>
        </w:rPr>
        <w:t xml:space="preserve"> зупиняється</w:t>
      </w:r>
      <w:r w:rsidR="003540D7">
        <w:rPr>
          <w:lang w:val="uk-UA"/>
        </w:rPr>
        <w:t>,</w:t>
      </w:r>
      <w:r w:rsidRPr="0040390D">
        <w:rPr>
          <w:lang w:val="uk-UA"/>
        </w:rPr>
        <w:t xml:space="preserve"> щойно переступивши поріг. </w:t>
      </w:r>
      <w:r w:rsidR="003540D7">
        <w:rPr>
          <w:lang w:val="uk-UA"/>
        </w:rPr>
        <w:t>У</w:t>
      </w:r>
      <w:r w:rsidRPr="0040390D">
        <w:rPr>
          <w:lang w:val="uk-UA"/>
        </w:rPr>
        <w:t xml:space="preserve"> храмі </w:t>
      </w:r>
      <w:r w:rsidR="003540D7">
        <w:rPr>
          <w:lang w:val="uk-UA"/>
        </w:rPr>
        <w:t xml:space="preserve">проходить </w:t>
      </w:r>
      <w:r w:rsidRPr="0040390D">
        <w:rPr>
          <w:lang w:val="uk-UA"/>
        </w:rPr>
        <w:t xml:space="preserve">відспівування. Серед натовпу багато чоловіків в </w:t>
      </w:r>
      <w:proofErr w:type="spellStart"/>
      <w:r w:rsidRPr="0040390D">
        <w:rPr>
          <w:lang w:val="uk-UA"/>
        </w:rPr>
        <w:t>одностроях</w:t>
      </w:r>
      <w:proofErr w:type="spellEnd"/>
      <w:r w:rsidRPr="0040390D">
        <w:rPr>
          <w:lang w:val="uk-UA"/>
        </w:rPr>
        <w:t>.</w:t>
      </w:r>
    </w:p>
    <w:p w:rsidR="0072337F" w:rsidRPr="0040390D" w:rsidRDefault="0072337F" w:rsidP="0072337F">
      <w:pPr>
        <w:pStyle w:val="a3"/>
        <w:rPr>
          <w:lang w:val="uk-UA"/>
        </w:rPr>
      </w:pPr>
      <w:proofErr w:type="spellStart"/>
      <w:r w:rsidRPr="0040390D">
        <w:rPr>
          <w:lang w:val="uk-UA"/>
        </w:rPr>
        <w:t>Гнат</w:t>
      </w:r>
      <w:proofErr w:type="spellEnd"/>
      <w:r w:rsidRPr="0040390D">
        <w:rPr>
          <w:lang w:val="uk-UA"/>
        </w:rPr>
        <w:t xml:space="preserve"> тримається трохи осторонь, але уважно дивиться та слухає. </w:t>
      </w:r>
    </w:p>
    <w:p w:rsidR="0072337F" w:rsidRPr="0040390D" w:rsidRDefault="0072337F" w:rsidP="0072337F">
      <w:pPr>
        <w:pStyle w:val="a3"/>
        <w:rPr>
          <w:lang w:val="uk-UA"/>
        </w:rPr>
      </w:pPr>
      <w:r w:rsidRPr="0040390D">
        <w:rPr>
          <w:lang w:val="uk-UA"/>
        </w:rPr>
        <w:t>Відспівування добігає кінця</w:t>
      </w:r>
      <w:r w:rsidR="003540D7">
        <w:rPr>
          <w:lang w:val="uk-UA"/>
        </w:rPr>
        <w:t>,</w:t>
      </w:r>
      <w:r w:rsidRPr="0040390D">
        <w:rPr>
          <w:lang w:val="uk-UA"/>
        </w:rPr>
        <w:t xml:space="preserve"> і люди гасять свої свічки. Труну виносять </w:t>
      </w:r>
      <w:r w:rsidR="003540D7">
        <w:rPr>
          <w:lang w:val="uk-UA"/>
        </w:rPr>
        <w:t>і</w:t>
      </w:r>
      <w:r w:rsidRPr="0040390D">
        <w:rPr>
          <w:lang w:val="uk-UA"/>
        </w:rPr>
        <w:t>з церкви</w:t>
      </w:r>
      <w:r w:rsidR="003540D7">
        <w:rPr>
          <w:lang w:val="uk-UA"/>
        </w:rPr>
        <w:t>, й</w:t>
      </w:r>
      <w:r w:rsidRPr="0040390D">
        <w:rPr>
          <w:lang w:val="uk-UA"/>
        </w:rPr>
        <w:t xml:space="preserve"> храм порожніє.</w:t>
      </w:r>
    </w:p>
    <w:p w:rsidR="0072337F" w:rsidRPr="0040390D" w:rsidRDefault="0072337F" w:rsidP="0072337F">
      <w:pPr>
        <w:pStyle w:val="a3"/>
        <w:rPr>
          <w:lang w:val="uk-UA"/>
        </w:rPr>
      </w:pPr>
      <w:proofErr w:type="spellStart"/>
      <w:r w:rsidRPr="0040390D">
        <w:rPr>
          <w:lang w:val="uk-UA"/>
        </w:rPr>
        <w:t>Гнат</w:t>
      </w:r>
      <w:proofErr w:type="spellEnd"/>
      <w:r w:rsidRPr="0040390D">
        <w:rPr>
          <w:lang w:val="uk-UA"/>
        </w:rPr>
        <w:t xml:space="preserve"> </w:t>
      </w:r>
      <w:proofErr w:type="spellStart"/>
      <w:r w:rsidRPr="0040390D">
        <w:rPr>
          <w:lang w:val="uk-UA"/>
        </w:rPr>
        <w:t>насамоті</w:t>
      </w:r>
      <w:proofErr w:type="spellEnd"/>
      <w:r w:rsidRPr="0040390D">
        <w:rPr>
          <w:lang w:val="uk-UA"/>
        </w:rPr>
        <w:t xml:space="preserve"> розглядає ікони. Підходить до жінки, що продає свічки, простягає гроші.</w:t>
      </w:r>
    </w:p>
    <w:p w:rsidR="0072337F" w:rsidRPr="0040390D" w:rsidRDefault="0072337F" w:rsidP="0072337F">
      <w:pPr>
        <w:pStyle w:val="a3"/>
        <w:rPr>
          <w:lang w:val="uk-UA"/>
        </w:rPr>
      </w:pPr>
    </w:p>
    <w:p w:rsidR="0072337F" w:rsidRPr="0040390D" w:rsidRDefault="0072337F" w:rsidP="0072337F">
      <w:pPr>
        <w:pStyle w:val="a3"/>
        <w:jc w:val="center"/>
        <w:rPr>
          <w:lang w:val="uk-UA"/>
        </w:rPr>
      </w:pPr>
      <w:r w:rsidRPr="0040390D">
        <w:rPr>
          <w:lang w:val="uk-UA"/>
        </w:rPr>
        <w:t>ГНАТ</w:t>
      </w:r>
    </w:p>
    <w:p w:rsidR="0072337F" w:rsidRPr="0040390D" w:rsidRDefault="0072337F" w:rsidP="0072337F">
      <w:pPr>
        <w:pStyle w:val="a5"/>
      </w:pPr>
      <w:r w:rsidRPr="0040390D">
        <w:t>Одну, будь ласка.</w:t>
      </w:r>
    </w:p>
    <w:p w:rsidR="0072337F" w:rsidRPr="0040390D" w:rsidRDefault="0072337F" w:rsidP="0072337F">
      <w:pPr>
        <w:pStyle w:val="a3"/>
        <w:rPr>
          <w:lang w:val="uk-UA"/>
        </w:rPr>
      </w:pPr>
    </w:p>
    <w:p w:rsidR="0072337F" w:rsidRPr="0040390D" w:rsidRDefault="0072337F" w:rsidP="0072337F">
      <w:pPr>
        <w:pStyle w:val="a3"/>
        <w:rPr>
          <w:lang w:val="uk-UA"/>
        </w:rPr>
      </w:pPr>
      <w:r w:rsidRPr="0040390D">
        <w:rPr>
          <w:lang w:val="uk-UA"/>
        </w:rPr>
        <w:t>Жінка простягає свічку, приглядається до нього, помічає невпевненість.</w:t>
      </w:r>
    </w:p>
    <w:p w:rsidR="00E5788C" w:rsidRDefault="00E5788C" w:rsidP="0072337F">
      <w:pPr>
        <w:pStyle w:val="a3"/>
        <w:jc w:val="center"/>
        <w:rPr>
          <w:lang w:val="uk-UA"/>
        </w:rPr>
      </w:pPr>
    </w:p>
    <w:p w:rsidR="0072337F" w:rsidRPr="0040390D" w:rsidRDefault="0072337F" w:rsidP="0072337F">
      <w:pPr>
        <w:pStyle w:val="a3"/>
        <w:jc w:val="center"/>
        <w:rPr>
          <w:lang w:val="uk-UA"/>
        </w:rPr>
      </w:pPr>
      <w:r w:rsidRPr="0040390D">
        <w:rPr>
          <w:lang w:val="uk-UA"/>
        </w:rPr>
        <w:lastRenderedPageBreak/>
        <w:t>ЖІНКА</w:t>
      </w:r>
    </w:p>
    <w:p w:rsidR="0072337F" w:rsidRPr="0040390D" w:rsidRDefault="0072337F" w:rsidP="0072337F">
      <w:pPr>
        <w:pStyle w:val="a5"/>
      </w:pPr>
      <w:r w:rsidRPr="0040390D">
        <w:t xml:space="preserve">Ви за </w:t>
      </w:r>
      <w:proofErr w:type="spellStart"/>
      <w:r w:rsidRPr="0040390D">
        <w:t>здравіє</w:t>
      </w:r>
      <w:proofErr w:type="spellEnd"/>
      <w:r w:rsidRPr="0040390D">
        <w:t xml:space="preserve"> </w:t>
      </w:r>
      <w:proofErr w:type="spellStart"/>
      <w:r w:rsidRPr="0040390D">
        <w:t>чи</w:t>
      </w:r>
      <w:proofErr w:type="spellEnd"/>
      <w:r w:rsidRPr="0040390D">
        <w:t xml:space="preserve"> за </w:t>
      </w:r>
      <w:proofErr w:type="spellStart"/>
      <w:r w:rsidRPr="0040390D">
        <w:t>упокій</w:t>
      </w:r>
      <w:proofErr w:type="spellEnd"/>
      <w:r w:rsidRPr="0040390D">
        <w:t xml:space="preserve"> </w:t>
      </w:r>
      <w:proofErr w:type="spellStart"/>
      <w:r w:rsidRPr="0040390D">
        <w:t>хочете</w:t>
      </w:r>
      <w:proofErr w:type="spellEnd"/>
      <w:r w:rsidRPr="0040390D">
        <w:t xml:space="preserve"> </w:t>
      </w:r>
      <w:proofErr w:type="spellStart"/>
      <w:r w:rsidRPr="0040390D">
        <w:t>поставити</w:t>
      </w:r>
      <w:proofErr w:type="spellEnd"/>
      <w:r w:rsidRPr="0040390D">
        <w:t>?</w:t>
      </w:r>
    </w:p>
    <w:p w:rsidR="0072337F" w:rsidRPr="0040390D" w:rsidRDefault="0072337F" w:rsidP="0072337F">
      <w:pPr>
        <w:pStyle w:val="a3"/>
        <w:jc w:val="center"/>
      </w:pPr>
    </w:p>
    <w:p w:rsidR="0072337F" w:rsidRPr="0040390D" w:rsidRDefault="0072337F" w:rsidP="0072337F">
      <w:pPr>
        <w:pStyle w:val="a3"/>
        <w:jc w:val="center"/>
        <w:rPr>
          <w:lang w:val="uk-UA"/>
        </w:rPr>
      </w:pPr>
      <w:r w:rsidRPr="0040390D">
        <w:rPr>
          <w:lang w:val="uk-UA"/>
        </w:rPr>
        <w:t>ГНАТ</w:t>
      </w:r>
    </w:p>
    <w:p w:rsidR="0072337F" w:rsidRPr="0040390D" w:rsidRDefault="0072337F" w:rsidP="0072337F">
      <w:pPr>
        <w:pStyle w:val="a5"/>
      </w:pPr>
      <w:r w:rsidRPr="0040390D">
        <w:t xml:space="preserve">За </w:t>
      </w:r>
      <w:proofErr w:type="spellStart"/>
      <w:r w:rsidRPr="0040390D">
        <w:t>упокій</w:t>
      </w:r>
      <w:proofErr w:type="spellEnd"/>
      <w:r w:rsidRPr="0040390D">
        <w:t>.</w:t>
      </w:r>
    </w:p>
    <w:p w:rsidR="0072337F" w:rsidRPr="0040390D" w:rsidRDefault="0072337F" w:rsidP="0072337F">
      <w:pPr>
        <w:pStyle w:val="a3"/>
        <w:jc w:val="center"/>
        <w:rPr>
          <w:lang w:val="uk-UA"/>
        </w:rPr>
      </w:pPr>
    </w:p>
    <w:p w:rsidR="0072337F" w:rsidRPr="0040390D" w:rsidRDefault="0072337F" w:rsidP="0072337F">
      <w:pPr>
        <w:pStyle w:val="a3"/>
        <w:jc w:val="center"/>
        <w:rPr>
          <w:lang w:val="uk-UA"/>
        </w:rPr>
      </w:pPr>
      <w:r w:rsidRPr="0040390D">
        <w:rPr>
          <w:lang w:val="uk-UA"/>
        </w:rPr>
        <w:t>ЖІНКА</w:t>
      </w:r>
    </w:p>
    <w:p w:rsidR="0072337F" w:rsidRPr="0040390D" w:rsidRDefault="0072337F" w:rsidP="0072337F">
      <w:pPr>
        <w:pStyle w:val="a5"/>
      </w:pPr>
      <w:proofErr w:type="spellStart"/>
      <w:r w:rsidRPr="0040390D">
        <w:t>Тоді</w:t>
      </w:r>
      <w:proofErr w:type="spellEnd"/>
      <w:r w:rsidRPr="0040390D">
        <w:t xml:space="preserve"> ось там треба.</w:t>
      </w:r>
    </w:p>
    <w:p w:rsidR="0072337F" w:rsidRPr="0040390D" w:rsidRDefault="0072337F" w:rsidP="0072337F">
      <w:pPr>
        <w:pStyle w:val="a3"/>
        <w:rPr>
          <w:lang w:val="uk-UA"/>
        </w:rPr>
      </w:pPr>
    </w:p>
    <w:p w:rsidR="0072337F" w:rsidRPr="0040390D" w:rsidRDefault="0072337F" w:rsidP="0072337F">
      <w:pPr>
        <w:pStyle w:val="a3"/>
        <w:rPr>
          <w:lang w:val="uk-UA"/>
        </w:rPr>
      </w:pPr>
    </w:p>
    <w:p w:rsidR="0072337F" w:rsidRPr="0040390D" w:rsidRDefault="0072337F" w:rsidP="0072337F">
      <w:pPr>
        <w:pStyle w:val="a3"/>
        <w:rPr>
          <w:lang w:val="uk-UA"/>
        </w:rPr>
      </w:pPr>
      <w:r w:rsidRPr="0040390D">
        <w:rPr>
          <w:lang w:val="uk-UA"/>
        </w:rPr>
        <w:t xml:space="preserve">Вона показує рукою на певний бік від вівтаря, </w:t>
      </w:r>
      <w:proofErr w:type="spellStart"/>
      <w:r w:rsidR="003950D9">
        <w:rPr>
          <w:lang w:val="uk-UA"/>
        </w:rPr>
        <w:t>Гнат</w:t>
      </w:r>
      <w:proofErr w:type="spellEnd"/>
      <w:r w:rsidRPr="0040390D">
        <w:rPr>
          <w:lang w:val="uk-UA"/>
        </w:rPr>
        <w:t xml:space="preserve"> киває головою та відходить.</w:t>
      </w:r>
    </w:p>
    <w:p w:rsidR="0072337F" w:rsidRPr="0040390D" w:rsidRDefault="0072337F" w:rsidP="0072337F">
      <w:pPr>
        <w:pStyle w:val="a3"/>
        <w:rPr>
          <w:lang w:val="uk-UA"/>
        </w:rPr>
      </w:pPr>
      <w:r w:rsidRPr="0040390D">
        <w:rPr>
          <w:lang w:val="uk-UA"/>
        </w:rPr>
        <w:t>Ставить свічку перед іконою.</w:t>
      </w:r>
    </w:p>
    <w:p w:rsidR="002B37FA" w:rsidRPr="0040390D" w:rsidRDefault="002B37FA" w:rsidP="0072337F">
      <w:pPr>
        <w:pStyle w:val="a3"/>
        <w:rPr>
          <w:lang w:val="uk-UA"/>
        </w:rPr>
      </w:pPr>
      <w:r w:rsidRPr="0040390D">
        <w:rPr>
          <w:lang w:val="uk-UA"/>
        </w:rPr>
        <w:t>Перед тим, як вийти з церкви</w:t>
      </w:r>
      <w:r w:rsidR="003950D9">
        <w:rPr>
          <w:lang w:val="uk-UA"/>
        </w:rPr>
        <w:t>,</w:t>
      </w:r>
      <w:r w:rsidRPr="0040390D">
        <w:rPr>
          <w:lang w:val="uk-UA"/>
        </w:rPr>
        <w:t xml:space="preserve"> </w:t>
      </w:r>
      <w:proofErr w:type="spellStart"/>
      <w:r w:rsidRPr="0040390D">
        <w:rPr>
          <w:lang w:val="uk-UA"/>
        </w:rPr>
        <w:t>Гнат</w:t>
      </w:r>
      <w:proofErr w:type="spellEnd"/>
      <w:r w:rsidRPr="0040390D">
        <w:rPr>
          <w:lang w:val="uk-UA"/>
        </w:rPr>
        <w:t xml:space="preserve"> купує </w:t>
      </w:r>
      <w:r w:rsidR="003950D9">
        <w:rPr>
          <w:lang w:val="uk-UA"/>
        </w:rPr>
        <w:t>Б</w:t>
      </w:r>
      <w:r w:rsidRPr="0040390D">
        <w:rPr>
          <w:lang w:val="uk-UA"/>
        </w:rPr>
        <w:t>іблію.</w:t>
      </w:r>
    </w:p>
    <w:p w:rsidR="001166B0" w:rsidRPr="0040390D" w:rsidRDefault="001166B0" w:rsidP="002A24B2">
      <w:pPr>
        <w:pStyle w:val="a4"/>
        <w:rPr>
          <w:lang w:val="uk-UA"/>
        </w:rPr>
      </w:pPr>
    </w:p>
    <w:p w:rsidR="00BA1B94" w:rsidRPr="0040390D" w:rsidRDefault="00BA1B94" w:rsidP="001F7C53">
      <w:pPr>
        <w:pStyle w:val="a4"/>
        <w:rPr>
          <w:lang w:val="uk-UA"/>
        </w:rPr>
      </w:pPr>
    </w:p>
    <w:p w:rsidR="001F7C53" w:rsidRPr="0040390D" w:rsidRDefault="001F7C53" w:rsidP="001F7C53">
      <w:pPr>
        <w:pStyle w:val="a4"/>
        <w:rPr>
          <w:lang w:val="uk-UA"/>
        </w:rPr>
      </w:pPr>
      <w:r w:rsidRPr="0040390D">
        <w:rPr>
          <w:lang w:val="uk-UA"/>
        </w:rPr>
        <w:t xml:space="preserve">ект. перед приміщенням </w:t>
      </w:r>
      <w:r w:rsidR="000A00C0" w:rsidRPr="0040390D">
        <w:rPr>
          <w:lang w:val="uk-UA"/>
        </w:rPr>
        <w:t>волонтерської організації</w:t>
      </w:r>
    </w:p>
    <w:p w:rsidR="000A00C0" w:rsidRPr="0040390D" w:rsidRDefault="000A00C0" w:rsidP="000A00C0">
      <w:pPr>
        <w:pStyle w:val="a3"/>
        <w:rPr>
          <w:lang w:val="uk-UA"/>
        </w:rPr>
      </w:pPr>
    </w:p>
    <w:p w:rsidR="000A00C0" w:rsidRPr="0040390D" w:rsidRDefault="000A00C0" w:rsidP="000A00C0">
      <w:pPr>
        <w:pStyle w:val="a3"/>
        <w:rPr>
          <w:lang w:val="uk-UA"/>
        </w:rPr>
      </w:pPr>
      <w:r w:rsidRPr="0040390D">
        <w:rPr>
          <w:lang w:val="uk-UA"/>
        </w:rPr>
        <w:t xml:space="preserve">Наталка виходить з автомобіля </w:t>
      </w:r>
      <w:r w:rsidR="003950D9">
        <w:rPr>
          <w:lang w:val="uk-UA"/>
        </w:rPr>
        <w:t>й</w:t>
      </w:r>
      <w:r w:rsidRPr="0040390D">
        <w:rPr>
          <w:lang w:val="uk-UA"/>
        </w:rPr>
        <w:t xml:space="preserve"> заходить </w:t>
      </w:r>
      <w:r w:rsidR="003950D9">
        <w:rPr>
          <w:lang w:val="uk-UA"/>
        </w:rPr>
        <w:t>до</w:t>
      </w:r>
      <w:r w:rsidRPr="0040390D">
        <w:rPr>
          <w:lang w:val="uk-UA"/>
        </w:rPr>
        <w:t xml:space="preserve"> приміщення.</w:t>
      </w:r>
    </w:p>
    <w:p w:rsidR="009B7E2E" w:rsidRPr="0040390D" w:rsidRDefault="009B7E2E" w:rsidP="000A00C0">
      <w:pPr>
        <w:pStyle w:val="a3"/>
        <w:rPr>
          <w:lang w:val="uk-UA"/>
        </w:rPr>
      </w:pPr>
    </w:p>
    <w:p w:rsidR="00BA1B94" w:rsidRPr="0040390D" w:rsidRDefault="00BA1B94" w:rsidP="009B7E2E">
      <w:pPr>
        <w:pStyle w:val="a4"/>
        <w:rPr>
          <w:lang w:val="uk-UA"/>
        </w:rPr>
      </w:pPr>
    </w:p>
    <w:p w:rsidR="009B7E2E" w:rsidRPr="0040390D" w:rsidRDefault="009B7E2E" w:rsidP="009B7E2E">
      <w:pPr>
        <w:pStyle w:val="a4"/>
        <w:rPr>
          <w:lang w:val="uk-UA"/>
        </w:rPr>
      </w:pPr>
      <w:r w:rsidRPr="0040390D">
        <w:rPr>
          <w:lang w:val="uk-UA"/>
        </w:rPr>
        <w:t xml:space="preserve">інт. </w:t>
      </w:r>
      <w:r w:rsidR="00486039" w:rsidRPr="0040390D">
        <w:rPr>
          <w:lang w:val="uk-UA"/>
        </w:rPr>
        <w:t>волонтерська організація.</w:t>
      </w:r>
    </w:p>
    <w:p w:rsidR="00BA1B94" w:rsidRPr="0040390D" w:rsidRDefault="00BA1B94" w:rsidP="009B7E2E">
      <w:pPr>
        <w:pStyle w:val="a3"/>
        <w:rPr>
          <w:lang w:val="uk-UA"/>
        </w:rPr>
      </w:pPr>
    </w:p>
    <w:p w:rsidR="006D584E" w:rsidRPr="0040390D" w:rsidRDefault="009B7E2E" w:rsidP="009B7E2E">
      <w:pPr>
        <w:pStyle w:val="a3"/>
        <w:rPr>
          <w:lang w:val="uk-UA"/>
        </w:rPr>
      </w:pPr>
      <w:r w:rsidRPr="0040390D">
        <w:rPr>
          <w:lang w:val="uk-UA"/>
        </w:rPr>
        <w:t>У приміщенні, що нагадує склад повний картонних коробок</w:t>
      </w:r>
      <w:r w:rsidR="003950D9">
        <w:rPr>
          <w:lang w:val="uk-UA"/>
        </w:rPr>
        <w:t>,</w:t>
      </w:r>
      <w:r w:rsidR="00204422" w:rsidRPr="0040390D">
        <w:rPr>
          <w:lang w:val="uk-UA"/>
        </w:rPr>
        <w:t xml:space="preserve"> </w:t>
      </w:r>
      <w:r w:rsidR="006D584E" w:rsidRPr="0040390D">
        <w:rPr>
          <w:lang w:val="uk-UA"/>
        </w:rPr>
        <w:t>порядкує молода жінка</w:t>
      </w:r>
      <w:r w:rsidR="003950D9">
        <w:rPr>
          <w:lang w:val="uk-UA"/>
        </w:rPr>
        <w:t xml:space="preserve"> </w:t>
      </w:r>
      <w:r w:rsidR="00624611" w:rsidRPr="0040390D">
        <w:rPr>
          <w:lang w:val="uk-UA"/>
        </w:rPr>
        <w:t>(Іра)</w:t>
      </w:r>
      <w:r w:rsidR="00204422" w:rsidRPr="0040390D">
        <w:rPr>
          <w:lang w:val="uk-UA"/>
        </w:rPr>
        <w:t xml:space="preserve">, </w:t>
      </w:r>
      <w:r w:rsidR="003950D9">
        <w:rPr>
          <w:lang w:val="uk-UA"/>
        </w:rPr>
        <w:t>яка</w:t>
      </w:r>
      <w:r w:rsidR="00204422" w:rsidRPr="0040390D">
        <w:rPr>
          <w:lang w:val="uk-UA"/>
        </w:rPr>
        <w:t xml:space="preserve"> розкл</w:t>
      </w:r>
      <w:r w:rsidR="006D584E" w:rsidRPr="0040390D">
        <w:rPr>
          <w:lang w:val="uk-UA"/>
        </w:rPr>
        <w:t>адає по коробках медичні набори.</w:t>
      </w:r>
    </w:p>
    <w:p w:rsidR="006D584E" w:rsidRPr="0040390D" w:rsidRDefault="006D584E" w:rsidP="009B7E2E">
      <w:pPr>
        <w:pStyle w:val="a3"/>
        <w:rPr>
          <w:lang w:val="uk-UA"/>
        </w:rPr>
      </w:pPr>
    </w:p>
    <w:p w:rsidR="006D584E" w:rsidRPr="0040390D" w:rsidRDefault="006D584E" w:rsidP="006D584E">
      <w:pPr>
        <w:pStyle w:val="a6"/>
        <w:rPr>
          <w:lang w:val="uk-UA"/>
        </w:rPr>
      </w:pPr>
      <w:r w:rsidRPr="0040390D">
        <w:rPr>
          <w:lang w:val="uk-UA"/>
        </w:rPr>
        <w:t>наталка</w:t>
      </w:r>
    </w:p>
    <w:p w:rsidR="006D584E" w:rsidRPr="0040390D" w:rsidRDefault="00624611" w:rsidP="006D584E">
      <w:pPr>
        <w:pStyle w:val="a5"/>
        <w:rPr>
          <w:lang w:val="uk-UA"/>
        </w:rPr>
      </w:pPr>
      <w:r w:rsidRPr="0040390D">
        <w:rPr>
          <w:lang w:val="uk-UA"/>
        </w:rPr>
        <w:t>Ір, п</w:t>
      </w:r>
      <w:r w:rsidR="006D584E" w:rsidRPr="0040390D">
        <w:rPr>
          <w:lang w:val="uk-UA"/>
        </w:rPr>
        <w:t>ривіт!</w:t>
      </w:r>
    </w:p>
    <w:p w:rsidR="00624611" w:rsidRPr="0040390D" w:rsidRDefault="00624611" w:rsidP="006D584E">
      <w:pPr>
        <w:pStyle w:val="a5"/>
        <w:rPr>
          <w:lang w:val="uk-UA"/>
        </w:rPr>
      </w:pPr>
    </w:p>
    <w:p w:rsidR="00624611" w:rsidRPr="0040390D" w:rsidRDefault="00624611" w:rsidP="00624611">
      <w:pPr>
        <w:pStyle w:val="a6"/>
        <w:rPr>
          <w:lang w:val="uk-UA"/>
        </w:rPr>
      </w:pPr>
      <w:r w:rsidRPr="0040390D">
        <w:rPr>
          <w:lang w:val="uk-UA"/>
        </w:rPr>
        <w:t>іра</w:t>
      </w:r>
    </w:p>
    <w:p w:rsidR="00624611" w:rsidRPr="0040390D" w:rsidRDefault="00A733B6" w:rsidP="00624611">
      <w:pPr>
        <w:pStyle w:val="a5"/>
        <w:rPr>
          <w:lang w:val="uk-UA"/>
        </w:rPr>
      </w:pPr>
      <w:r w:rsidRPr="0040390D">
        <w:rPr>
          <w:lang w:val="uk-UA"/>
        </w:rPr>
        <w:t xml:space="preserve">Наталю! </w:t>
      </w:r>
      <w:r w:rsidR="00624611" w:rsidRPr="0040390D">
        <w:rPr>
          <w:lang w:val="uk-UA"/>
        </w:rPr>
        <w:t>Дякую, що змогла вирватис</w:t>
      </w:r>
      <w:r w:rsidR="003950D9">
        <w:rPr>
          <w:lang w:val="uk-UA"/>
        </w:rPr>
        <w:t>я</w:t>
      </w:r>
      <w:r w:rsidR="00624611" w:rsidRPr="0040390D">
        <w:rPr>
          <w:lang w:val="uk-UA"/>
        </w:rPr>
        <w:t>.</w:t>
      </w:r>
    </w:p>
    <w:p w:rsidR="00624611" w:rsidRPr="0040390D" w:rsidRDefault="00624611" w:rsidP="00624611">
      <w:pPr>
        <w:pStyle w:val="a5"/>
        <w:rPr>
          <w:lang w:val="uk-UA"/>
        </w:rPr>
      </w:pPr>
    </w:p>
    <w:p w:rsidR="00624611" w:rsidRPr="0040390D" w:rsidRDefault="003950D9" w:rsidP="00624611">
      <w:pPr>
        <w:pStyle w:val="a3"/>
        <w:rPr>
          <w:lang w:val="uk-UA"/>
        </w:rPr>
      </w:pPr>
      <w:r>
        <w:rPr>
          <w:lang w:val="uk-UA"/>
        </w:rPr>
        <w:t>Іра</w:t>
      </w:r>
      <w:r w:rsidR="00624611" w:rsidRPr="0040390D">
        <w:rPr>
          <w:lang w:val="uk-UA"/>
        </w:rPr>
        <w:t xml:space="preserve"> виходить з-за столу і стає видно, що вона вагітна. </w:t>
      </w:r>
    </w:p>
    <w:p w:rsidR="00624611" w:rsidRPr="0040390D" w:rsidRDefault="00624611" w:rsidP="00624611">
      <w:pPr>
        <w:pStyle w:val="a3"/>
        <w:rPr>
          <w:lang w:val="uk-UA"/>
        </w:rPr>
      </w:pPr>
    </w:p>
    <w:p w:rsidR="00624611" w:rsidRPr="0040390D" w:rsidRDefault="00624611" w:rsidP="00624611">
      <w:pPr>
        <w:pStyle w:val="a6"/>
      </w:pPr>
      <w:r w:rsidRPr="0040390D">
        <w:t>наталка</w:t>
      </w:r>
    </w:p>
    <w:p w:rsidR="00624611" w:rsidRPr="0040390D" w:rsidRDefault="00624611" w:rsidP="00624611">
      <w:pPr>
        <w:pStyle w:val="a7"/>
        <w:rPr>
          <w:lang w:val="uk-UA"/>
        </w:rPr>
      </w:pPr>
      <w:r w:rsidRPr="0040390D">
        <w:rPr>
          <w:lang w:val="uk-UA"/>
        </w:rPr>
        <w:t>(торкається рукою її живота)</w:t>
      </w:r>
    </w:p>
    <w:p w:rsidR="00624611" w:rsidRPr="0040390D" w:rsidRDefault="00624611" w:rsidP="00624611">
      <w:pPr>
        <w:pStyle w:val="a5"/>
        <w:rPr>
          <w:lang w:val="uk-UA"/>
        </w:rPr>
      </w:pPr>
      <w:r w:rsidRPr="0040390D">
        <w:rPr>
          <w:lang w:val="uk-UA"/>
        </w:rPr>
        <w:t>О, як ви помітно підросли</w:t>
      </w:r>
      <w:r w:rsidR="003950D9">
        <w:rPr>
          <w:lang w:val="uk-UA"/>
        </w:rPr>
        <w:t>,</w:t>
      </w:r>
      <w:r w:rsidRPr="0040390D">
        <w:rPr>
          <w:lang w:val="uk-UA"/>
        </w:rPr>
        <w:t xml:space="preserve"> хлопче! </w:t>
      </w:r>
    </w:p>
    <w:p w:rsidR="00B84D98" w:rsidRPr="0040390D" w:rsidRDefault="00B84D98" w:rsidP="00B84D98">
      <w:pPr>
        <w:pStyle w:val="a3"/>
        <w:rPr>
          <w:lang w:val="uk-UA"/>
        </w:rPr>
      </w:pPr>
      <w:r w:rsidRPr="0040390D">
        <w:rPr>
          <w:lang w:val="uk-UA"/>
        </w:rPr>
        <w:t xml:space="preserve">Іра вдягнута у джинси </w:t>
      </w:r>
      <w:r w:rsidR="003950D9">
        <w:rPr>
          <w:lang w:val="uk-UA"/>
        </w:rPr>
        <w:t>й</w:t>
      </w:r>
      <w:r w:rsidRPr="0040390D">
        <w:rPr>
          <w:lang w:val="uk-UA"/>
        </w:rPr>
        <w:t xml:space="preserve"> розстібнуту картату сорочку. Наталка береться руками за поли сорочки </w:t>
      </w:r>
      <w:r w:rsidR="003950D9">
        <w:rPr>
          <w:lang w:val="uk-UA"/>
        </w:rPr>
        <w:t>й</w:t>
      </w:r>
      <w:r w:rsidRPr="0040390D">
        <w:rPr>
          <w:lang w:val="uk-UA"/>
        </w:rPr>
        <w:t xml:space="preserve"> намагається звести їх на Іриному животі.</w:t>
      </w:r>
    </w:p>
    <w:p w:rsidR="001166B0" w:rsidRPr="0040390D" w:rsidRDefault="001166B0" w:rsidP="00B84D98">
      <w:pPr>
        <w:pStyle w:val="a6"/>
        <w:rPr>
          <w:lang w:val="uk-UA"/>
        </w:rPr>
      </w:pPr>
    </w:p>
    <w:p w:rsidR="00B84D98" w:rsidRPr="0040390D" w:rsidRDefault="00B84D98" w:rsidP="00B84D98">
      <w:pPr>
        <w:pStyle w:val="a6"/>
        <w:rPr>
          <w:lang w:val="uk-UA"/>
        </w:rPr>
      </w:pPr>
      <w:r w:rsidRPr="0040390D">
        <w:rPr>
          <w:lang w:val="uk-UA"/>
        </w:rPr>
        <w:t>наталка</w:t>
      </w:r>
    </w:p>
    <w:p w:rsidR="00B84D98" w:rsidRPr="0040390D" w:rsidRDefault="00B84D98" w:rsidP="00B84D98">
      <w:pPr>
        <w:pStyle w:val="a5"/>
        <w:rPr>
          <w:lang w:val="uk-UA"/>
        </w:rPr>
      </w:pPr>
      <w:r w:rsidRPr="0040390D">
        <w:rPr>
          <w:lang w:val="uk-UA"/>
        </w:rPr>
        <w:t>Матусі вже треба нову «</w:t>
      </w:r>
      <w:proofErr w:type="spellStart"/>
      <w:r w:rsidRPr="0040390D">
        <w:rPr>
          <w:lang w:val="uk-UA"/>
        </w:rPr>
        <w:t>кохтинку</w:t>
      </w:r>
      <w:proofErr w:type="spellEnd"/>
      <w:r w:rsidRPr="0040390D">
        <w:rPr>
          <w:lang w:val="uk-UA"/>
        </w:rPr>
        <w:t>» прикупити!</w:t>
      </w:r>
    </w:p>
    <w:p w:rsidR="00B84D98" w:rsidRPr="0040390D" w:rsidRDefault="00B84D98" w:rsidP="00B84D98">
      <w:pPr>
        <w:pStyle w:val="a5"/>
        <w:rPr>
          <w:lang w:val="uk-UA"/>
        </w:rPr>
      </w:pPr>
    </w:p>
    <w:p w:rsidR="00B84D98" w:rsidRPr="0040390D" w:rsidRDefault="00B84D98" w:rsidP="00B84D98">
      <w:pPr>
        <w:pStyle w:val="a6"/>
        <w:rPr>
          <w:lang w:val="uk-UA"/>
        </w:rPr>
      </w:pPr>
      <w:r w:rsidRPr="0040390D">
        <w:rPr>
          <w:lang w:val="uk-UA"/>
        </w:rPr>
        <w:t>іра</w:t>
      </w:r>
    </w:p>
    <w:p w:rsidR="00A37393" w:rsidRPr="0040390D" w:rsidRDefault="00A37393" w:rsidP="00A37393">
      <w:pPr>
        <w:pStyle w:val="a7"/>
        <w:rPr>
          <w:lang w:val="uk-UA"/>
        </w:rPr>
      </w:pPr>
      <w:r w:rsidRPr="0040390D">
        <w:rPr>
          <w:lang w:val="uk-UA"/>
        </w:rPr>
        <w:t>(сміється)</w:t>
      </w:r>
    </w:p>
    <w:p w:rsidR="00B84D98" w:rsidRPr="0040390D" w:rsidRDefault="00B84D98" w:rsidP="00B84D98">
      <w:pPr>
        <w:pStyle w:val="a5"/>
        <w:rPr>
          <w:lang w:val="uk-UA"/>
        </w:rPr>
      </w:pPr>
      <w:r w:rsidRPr="0040390D">
        <w:rPr>
          <w:lang w:val="uk-UA"/>
        </w:rPr>
        <w:t xml:space="preserve">І не кажи! </w:t>
      </w:r>
      <w:r w:rsidR="00A37393" w:rsidRPr="0040390D">
        <w:rPr>
          <w:lang w:val="uk-UA"/>
        </w:rPr>
        <w:t>Ото ще досі збираю на ту «</w:t>
      </w:r>
      <w:proofErr w:type="spellStart"/>
      <w:r w:rsidR="00A37393" w:rsidRPr="0040390D">
        <w:rPr>
          <w:lang w:val="uk-UA"/>
        </w:rPr>
        <w:t>кохтинку</w:t>
      </w:r>
      <w:proofErr w:type="spellEnd"/>
      <w:r w:rsidR="00A37393" w:rsidRPr="0040390D">
        <w:rPr>
          <w:lang w:val="uk-UA"/>
        </w:rPr>
        <w:t>».</w:t>
      </w:r>
    </w:p>
    <w:p w:rsidR="00A37393" w:rsidRPr="0040390D" w:rsidRDefault="00A37393" w:rsidP="00624611">
      <w:pPr>
        <w:pStyle w:val="a3"/>
        <w:rPr>
          <w:lang w:val="uk-UA"/>
        </w:rPr>
      </w:pPr>
    </w:p>
    <w:p w:rsidR="00624611" w:rsidRPr="0040390D" w:rsidRDefault="00624611" w:rsidP="00624611">
      <w:pPr>
        <w:pStyle w:val="a3"/>
        <w:rPr>
          <w:lang w:val="uk-UA"/>
        </w:rPr>
      </w:pPr>
      <w:r w:rsidRPr="0040390D">
        <w:rPr>
          <w:lang w:val="uk-UA"/>
        </w:rPr>
        <w:lastRenderedPageBreak/>
        <w:t>Показує на гору коробок.</w:t>
      </w:r>
    </w:p>
    <w:p w:rsidR="00624611" w:rsidRPr="0040390D" w:rsidRDefault="00624611" w:rsidP="00624611">
      <w:pPr>
        <w:pStyle w:val="a3"/>
        <w:rPr>
          <w:lang w:val="uk-UA"/>
        </w:rPr>
      </w:pPr>
    </w:p>
    <w:p w:rsidR="00624611" w:rsidRPr="0040390D" w:rsidRDefault="00624611" w:rsidP="00624611">
      <w:pPr>
        <w:pStyle w:val="a6"/>
        <w:rPr>
          <w:lang w:val="uk-UA"/>
        </w:rPr>
      </w:pPr>
      <w:r w:rsidRPr="0040390D">
        <w:rPr>
          <w:lang w:val="uk-UA"/>
        </w:rPr>
        <w:t>іра</w:t>
      </w:r>
    </w:p>
    <w:p w:rsidR="00624611" w:rsidRPr="0040390D" w:rsidRDefault="00624611" w:rsidP="00624611">
      <w:pPr>
        <w:pStyle w:val="a5"/>
        <w:rPr>
          <w:lang w:val="uk-UA"/>
        </w:rPr>
      </w:pPr>
      <w:r w:rsidRPr="0040390D">
        <w:rPr>
          <w:lang w:val="uk-UA"/>
        </w:rPr>
        <w:t>Оце все на відправку. Маєш час?</w:t>
      </w:r>
    </w:p>
    <w:p w:rsidR="00A37393" w:rsidRPr="0040390D" w:rsidRDefault="00A37393" w:rsidP="00624611">
      <w:pPr>
        <w:pStyle w:val="a5"/>
        <w:rPr>
          <w:lang w:val="uk-UA"/>
        </w:rPr>
      </w:pPr>
    </w:p>
    <w:p w:rsidR="00A37393" w:rsidRPr="0040390D" w:rsidRDefault="00A37393" w:rsidP="00A37393">
      <w:pPr>
        <w:pStyle w:val="a6"/>
        <w:rPr>
          <w:lang w:val="uk-UA"/>
        </w:rPr>
      </w:pPr>
      <w:r w:rsidRPr="0040390D">
        <w:rPr>
          <w:lang w:val="uk-UA"/>
        </w:rPr>
        <w:t>наталка</w:t>
      </w:r>
    </w:p>
    <w:p w:rsidR="00A37393" w:rsidRPr="0040390D" w:rsidRDefault="00A37393" w:rsidP="00A37393">
      <w:pPr>
        <w:pStyle w:val="a5"/>
        <w:rPr>
          <w:lang w:val="uk-UA"/>
        </w:rPr>
      </w:pPr>
      <w:r w:rsidRPr="0040390D">
        <w:rPr>
          <w:lang w:val="uk-UA"/>
        </w:rPr>
        <w:t xml:space="preserve">Та вже вільніше стало. Закінчила замовлення </w:t>
      </w:r>
      <w:r w:rsidR="003950D9">
        <w:rPr>
          <w:lang w:val="uk-UA"/>
        </w:rPr>
        <w:t>й</w:t>
      </w:r>
      <w:r w:rsidRPr="0040390D">
        <w:rPr>
          <w:lang w:val="uk-UA"/>
        </w:rPr>
        <w:t xml:space="preserve"> беру перерву.</w:t>
      </w:r>
    </w:p>
    <w:p w:rsidR="00A37393" w:rsidRPr="0040390D" w:rsidRDefault="00A37393" w:rsidP="00A37393">
      <w:pPr>
        <w:pStyle w:val="a5"/>
        <w:rPr>
          <w:lang w:val="uk-UA"/>
        </w:rPr>
      </w:pPr>
    </w:p>
    <w:p w:rsidR="003754A4" w:rsidRPr="0040390D" w:rsidRDefault="00A37393" w:rsidP="009B7E2E">
      <w:pPr>
        <w:pStyle w:val="a3"/>
        <w:rPr>
          <w:lang w:val="uk-UA"/>
        </w:rPr>
      </w:pPr>
      <w:r w:rsidRPr="0040390D">
        <w:rPr>
          <w:lang w:val="uk-UA"/>
        </w:rPr>
        <w:t xml:space="preserve">В кімнату входить </w:t>
      </w:r>
      <w:r w:rsidR="00204422" w:rsidRPr="0040390D">
        <w:rPr>
          <w:lang w:val="uk-UA"/>
        </w:rPr>
        <w:t>чоловік в окулярах</w:t>
      </w:r>
      <w:r w:rsidRPr="0040390D">
        <w:rPr>
          <w:lang w:val="uk-UA"/>
        </w:rPr>
        <w:t>, вітається з Наталкою за руку</w:t>
      </w:r>
      <w:r w:rsidR="00204422" w:rsidRPr="0040390D">
        <w:rPr>
          <w:lang w:val="uk-UA"/>
        </w:rPr>
        <w:t>.</w:t>
      </w:r>
    </w:p>
    <w:p w:rsidR="003754A4" w:rsidRPr="0040390D" w:rsidRDefault="003754A4" w:rsidP="009B7E2E">
      <w:pPr>
        <w:pStyle w:val="a3"/>
        <w:rPr>
          <w:lang w:val="uk-UA"/>
        </w:rPr>
      </w:pPr>
    </w:p>
    <w:p w:rsidR="003754A4" w:rsidRPr="0040390D" w:rsidRDefault="003754A4" w:rsidP="003754A4">
      <w:pPr>
        <w:pStyle w:val="a6"/>
        <w:rPr>
          <w:lang w:val="uk-UA"/>
        </w:rPr>
      </w:pPr>
      <w:r w:rsidRPr="0040390D">
        <w:rPr>
          <w:lang w:val="uk-UA"/>
        </w:rPr>
        <w:t>наталка</w:t>
      </w:r>
    </w:p>
    <w:p w:rsidR="003754A4" w:rsidRPr="0040390D" w:rsidRDefault="003754A4" w:rsidP="003754A4">
      <w:pPr>
        <w:pStyle w:val="a5"/>
        <w:rPr>
          <w:lang w:val="uk-UA"/>
        </w:rPr>
      </w:pPr>
      <w:r w:rsidRPr="0040390D">
        <w:rPr>
          <w:lang w:val="uk-UA"/>
        </w:rPr>
        <w:t>Як почувається майбутній татусь?</w:t>
      </w:r>
    </w:p>
    <w:p w:rsidR="003754A4" w:rsidRPr="0040390D" w:rsidRDefault="003754A4" w:rsidP="003754A4">
      <w:pPr>
        <w:pStyle w:val="a5"/>
        <w:rPr>
          <w:lang w:val="uk-UA"/>
        </w:rPr>
      </w:pPr>
    </w:p>
    <w:p w:rsidR="003754A4" w:rsidRPr="0040390D" w:rsidRDefault="003754A4" w:rsidP="003754A4">
      <w:pPr>
        <w:pStyle w:val="a6"/>
        <w:rPr>
          <w:lang w:val="uk-UA"/>
        </w:rPr>
      </w:pPr>
      <w:r w:rsidRPr="0040390D">
        <w:rPr>
          <w:lang w:val="uk-UA"/>
        </w:rPr>
        <w:t>чоловік</w:t>
      </w:r>
    </w:p>
    <w:p w:rsidR="003754A4" w:rsidRPr="0040390D" w:rsidRDefault="003754A4" w:rsidP="003754A4">
      <w:pPr>
        <w:pStyle w:val="a5"/>
        <w:rPr>
          <w:lang w:val="uk-UA"/>
        </w:rPr>
      </w:pPr>
      <w:proofErr w:type="spellStart"/>
      <w:r w:rsidRPr="0040390D">
        <w:rPr>
          <w:lang w:val="uk-UA"/>
        </w:rPr>
        <w:t>Покищо</w:t>
      </w:r>
      <w:proofErr w:type="spellEnd"/>
      <w:r w:rsidRPr="0040390D">
        <w:rPr>
          <w:lang w:val="uk-UA"/>
        </w:rPr>
        <w:t xml:space="preserve">, слава </w:t>
      </w:r>
      <w:r w:rsidR="003950D9">
        <w:rPr>
          <w:lang w:val="uk-UA"/>
        </w:rPr>
        <w:t>Б</w:t>
      </w:r>
      <w:r w:rsidRPr="0040390D">
        <w:rPr>
          <w:lang w:val="uk-UA"/>
        </w:rPr>
        <w:t>огу, безтурботно.</w:t>
      </w:r>
    </w:p>
    <w:p w:rsidR="003754A4" w:rsidRPr="0040390D" w:rsidRDefault="003754A4" w:rsidP="003754A4">
      <w:pPr>
        <w:pStyle w:val="a5"/>
        <w:rPr>
          <w:lang w:val="uk-UA"/>
        </w:rPr>
      </w:pPr>
    </w:p>
    <w:p w:rsidR="003754A4" w:rsidRPr="0040390D" w:rsidRDefault="003754A4" w:rsidP="003754A4">
      <w:pPr>
        <w:pStyle w:val="a6"/>
        <w:rPr>
          <w:lang w:val="uk-UA"/>
        </w:rPr>
      </w:pPr>
      <w:r w:rsidRPr="0040390D">
        <w:rPr>
          <w:lang w:val="uk-UA"/>
        </w:rPr>
        <w:t>наталка</w:t>
      </w:r>
    </w:p>
    <w:p w:rsidR="003754A4" w:rsidRPr="0040390D" w:rsidRDefault="003754A4" w:rsidP="003754A4">
      <w:pPr>
        <w:pStyle w:val="a7"/>
        <w:rPr>
          <w:lang w:val="uk-UA"/>
        </w:rPr>
      </w:pPr>
      <w:r w:rsidRPr="0040390D">
        <w:rPr>
          <w:lang w:val="uk-UA"/>
        </w:rPr>
        <w:t>(показує на коробки)</w:t>
      </w:r>
    </w:p>
    <w:p w:rsidR="003754A4" w:rsidRPr="0040390D" w:rsidRDefault="003754A4" w:rsidP="003754A4">
      <w:pPr>
        <w:pStyle w:val="a5"/>
        <w:rPr>
          <w:lang w:val="uk-UA"/>
        </w:rPr>
      </w:pPr>
      <w:r w:rsidRPr="0040390D">
        <w:rPr>
          <w:lang w:val="uk-UA"/>
        </w:rPr>
        <w:t>Що тут сьогодні для наших</w:t>
      </w:r>
      <w:r w:rsidR="003950D9">
        <w:rPr>
          <w:lang w:val="uk-UA"/>
        </w:rPr>
        <w:t>?</w:t>
      </w:r>
    </w:p>
    <w:p w:rsidR="003754A4" w:rsidRPr="0040390D" w:rsidRDefault="003754A4" w:rsidP="003754A4">
      <w:pPr>
        <w:pStyle w:val="a5"/>
        <w:rPr>
          <w:lang w:val="uk-UA"/>
        </w:rPr>
      </w:pPr>
    </w:p>
    <w:p w:rsidR="003754A4" w:rsidRPr="0040390D" w:rsidRDefault="003754A4" w:rsidP="003754A4">
      <w:pPr>
        <w:pStyle w:val="a6"/>
        <w:rPr>
          <w:lang w:val="uk-UA"/>
        </w:rPr>
      </w:pPr>
      <w:r w:rsidRPr="0040390D">
        <w:rPr>
          <w:lang w:val="uk-UA"/>
        </w:rPr>
        <w:t>іра</w:t>
      </w:r>
    </w:p>
    <w:p w:rsidR="003754A4" w:rsidRPr="0040390D" w:rsidRDefault="003754A4" w:rsidP="003754A4">
      <w:pPr>
        <w:pStyle w:val="a5"/>
        <w:rPr>
          <w:lang w:val="uk-UA"/>
        </w:rPr>
      </w:pPr>
      <w:proofErr w:type="spellStart"/>
      <w:r w:rsidRPr="0040390D">
        <w:rPr>
          <w:lang w:val="uk-UA"/>
        </w:rPr>
        <w:t>Медрю</w:t>
      </w:r>
      <w:r w:rsidR="003950D9">
        <w:rPr>
          <w:lang w:val="uk-UA"/>
        </w:rPr>
        <w:t>к</w:t>
      </w:r>
      <w:r w:rsidRPr="0040390D">
        <w:rPr>
          <w:lang w:val="uk-UA"/>
        </w:rPr>
        <w:t>заки</w:t>
      </w:r>
      <w:proofErr w:type="spellEnd"/>
      <w:r w:rsidRPr="0040390D">
        <w:rPr>
          <w:lang w:val="uk-UA"/>
        </w:rPr>
        <w:t xml:space="preserve"> знову.</w:t>
      </w:r>
    </w:p>
    <w:p w:rsidR="003754A4" w:rsidRPr="0040390D" w:rsidRDefault="003754A4" w:rsidP="003754A4">
      <w:pPr>
        <w:pStyle w:val="a5"/>
        <w:rPr>
          <w:lang w:val="uk-UA"/>
        </w:rPr>
      </w:pPr>
    </w:p>
    <w:p w:rsidR="003754A4" w:rsidRPr="0040390D" w:rsidRDefault="003754A4" w:rsidP="003754A4">
      <w:pPr>
        <w:pStyle w:val="a6"/>
        <w:rPr>
          <w:lang w:val="uk-UA"/>
        </w:rPr>
      </w:pPr>
      <w:r w:rsidRPr="0040390D">
        <w:rPr>
          <w:lang w:val="uk-UA"/>
        </w:rPr>
        <w:t>наталка</w:t>
      </w:r>
    </w:p>
    <w:p w:rsidR="003754A4" w:rsidRPr="0040390D" w:rsidRDefault="002B01F4" w:rsidP="003754A4">
      <w:pPr>
        <w:pStyle w:val="a5"/>
        <w:rPr>
          <w:lang w:val="uk-UA"/>
        </w:rPr>
      </w:pPr>
      <w:r w:rsidRPr="0040390D">
        <w:rPr>
          <w:lang w:val="uk-UA"/>
        </w:rPr>
        <w:t>То я підганяю</w:t>
      </w:r>
      <w:r w:rsidR="003754A4" w:rsidRPr="0040390D">
        <w:rPr>
          <w:lang w:val="uk-UA"/>
        </w:rPr>
        <w:t xml:space="preserve"> автомобіл</w:t>
      </w:r>
      <w:r w:rsidR="003950D9">
        <w:rPr>
          <w:lang w:val="uk-UA"/>
        </w:rPr>
        <w:t>я</w:t>
      </w:r>
      <w:r w:rsidR="003754A4" w:rsidRPr="0040390D">
        <w:rPr>
          <w:lang w:val="uk-UA"/>
        </w:rPr>
        <w:t>?</w:t>
      </w:r>
    </w:p>
    <w:p w:rsidR="002B01F4" w:rsidRPr="0040390D" w:rsidRDefault="002B01F4" w:rsidP="003754A4">
      <w:pPr>
        <w:pStyle w:val="a5"/>
        <w:rPr>
          <w:lang w:val="uk-UA"/>
        </w:rPr>
      </w:pPr>
    </w:p>
    <w:p w:rsidR="002B01F4" w:rsidRPr="0040390D" w:rsidRDefault="002B01F4" w:rsidP="002B01F4">
      <w:pPr>
        <w:pStyle w:val="a6"/>
        <w:rPr>
          <w:lang w:val="uk-UA"/>
        </w:rPr>
      </w:pPr>
      <w:r w:rsidRPr="0040390D">
        <w:rPr>
          <w:lang w:val="uk-UA"/>
        </w:rPr>
        <w:t>чоловік</w:t>
      </w:r>
    </w:p>
    <w:p w:rsidR="002B01F4" w:rsidRPr="0040390D" w:rsidRDefault="002B01F4" w:rsidP="002B01F4">
      <w:pPr>
        <w:pStyle w:val="a5"/>
        <w:rPr>
          <w:lang w:val="uk-UA"/>
        </w:rPr>
      </w:pPr>
      <w:proofErr w:type="spellStart"/>
      <w:r w:rsidRPr="0040390D">
        <w:rPr>
          <w:lang w:val="uk-UA"/>
        </w:rPr>
        <w:t>Давай</w:t>
      </w:r>
      <w:proofErr w:type="spellEnd"/>
      <w:r w:rsidRPr="0040390D">
        <w:rPr>
          <w:lang w:val="uk-UA"/>
        </w:rPr>
        <w:t xml:space="preserve"> я сам.</w:t>
      </w:r>
    </w:p>
    <w:p w:rsidR="002B01F4" w:rsidRPr="0040390D" w:rsidRDefault="002B01F4" w:rsidP="002B01F4">
      <w:pPr>
        <w:pStyle w:val="a5"/>
        <w:rPr>
          <w:lang w:val="uk-UA"/>
        </w:rPr>
      </w:pPr>
    </w:p>
    <w:p w:rsidR="002B01F4" w:rsidRPr="0040390D" w:rsidRDefault="002B01F4" w:rsidP="002B01F4">
      <w:pPr>
        <w:pStyle w:val="a6"/>
        <w:rPr>
          <w:lang w:val="uk-UA"/>
        </w:rPr>
      </w:pPr>
      <w:r w:rsidRPr="0040390D">
        <w:rPr>
          <w:lang w:val="uk-UA"/>
        </w:rPr>
        <w:t>іра</w:t>
      </w:r>
    </w:p>
    <w:p w:rsidR="002B01F4" w:rsidRPr="0040390D" w:rsidRDefault="002B01F4" w:rsidP="002B01F4">
      <w:pPr>
        <w:pStyle w:val="a5"/>
        <w:rPr>
          <w:lang w:val="uk-UA"/>
        </w:rPr>
      </w:pPr>
      <w:r w:rsidRPr="0040390D">
        <w:rPr>
          <w:lang w:val="uk-UA"/>
        </w:rPr>
        <w:t>Ходім, я тобі щось покажу.</w:t>
      </w:r>
    </w:p>
    <w:p w:rsidR="002B01F4" w:rsidRPr="0040390D" w:rsidRDefault="002B01F4" w:rsidP="002B01F4">
      <w:pPr>
        <w:pStyle w:val="a5"/>
        <w:rPr>
          <w:lang w:val="uk-UA"/>
        </w:rPr>
      </w:pPr>
    </w:p>
    <w:p w:rsidR="000E4EA9" w:rsidRPr="0040390D" w:rsidRDefault="002B01F4" w:rsidP="009B7E2E">
      <w:pPr>
        <w:pStyle w:val="a3"/>
        <w:rPr>
          <w:lang w:val="uk-UA"/>
        </w:rPr>
      </w:pPr>
      <w:r w:rsidRPr="0040390D">
        <w:rPr>
          <w:lang w:val="uk-UA"/>
        </w:rPr>
        <w:t>Жінки йдуть до комп</w:t>
      </w:r>
      <w:r w:rsidRPr="0040390D">
        <w:t>’</w:t>
      </w:r>
      <w:proofErr w:type="spellStart"/>
      <w:r w:rsidRPr="0040390D">
        <w:rPr>
          <w:lang w:val="uk-UA"/>
        </w:rPr>
        <w:t>ютера</w:t>
      </w:r>
      <w:proofErr w:type="spellEnd"/>
      <w:r w:rsidRPr="0040390D">
        <w:rPr>
          <w:lang w:val="uk-UA"/>
        </w:rPr>
        <w:t>, що стоїть на невеличкому столі. Іра в</w:t>
      </w:r>
      <w:r w:rsidR="004D0347">
        <w:rPr>
          <w:lang w:val="uk-UA"/>
        </w:rPr>
        <w:t>мик</w:t>
      </w:r>
      <w:r w:rsidRPr="0040390D">
        <w:rPr>
          <w:lang w:val="uk-UA"/>
        </w:rPr>
        <w:t xml:space="preserve">ає </w:t>
      </w:r>
      <w:r w:rsidR="004D0347">
        <w:rPr>
          <w:lang w:val="uk-UA"/>
        </w:rPr>
        <w:t>монітора</w:t>
      </w:r>
      <w:r w:rsidRPr="0040390D">
        <w:rPr>
          <w:lang w:val="uk-UA"/>
        </w:rPr>
        <w:t>.</w:t>
      </w:r>
    </w:p>
    <w:p w:rsidR="000E4EA9" w:rsidRPr="0040390D" w:rsidRDefault="000E4EA9" w:rsidP="009B7E2E">
      <w:pPr>
        <w:pStyle w:val="a3"/>
        <w:rPr>
          <w:lang w:val="uk-UA"/>
        </w:rPr>
      </w:pPr>
    </w:p>
    <w:p w:rsidR="000E4EA9" w:rsidRPr="0040390D" w:rsidRDefault="000E4EA9" w:rsidP="000E4EA9">
      <w:pPr>
        <w:pStyle w:val="a6"/>
        <w:rPr>
          <w:lang w:val="uk-UA"/>
        </w:rPr>
      </w:pPr>
      <w:r w:rsidRPr="0040390D">
        <w:rPr>
          <w:lang w:val="uk-UA"/>
        </w:rPr>
        <w:t>іра</w:t>
      </w:r>
    </w:p>
    <w:p w:rsidR="000E4EA9" w:rsidRPr="0040390D" w:rsidRDefault="000E4EA9" w:rsidP="000E4EA9">
      <w:pPr>
        <w:pStyle w:val="a5"/>
        <w:rPr>
          <w:lang w:val="uk-UA"/>
        </w:rPr>
      </w:pPr>
      <w:r w:rsidRPr="0040390D">
        <w:rPr>
          <w:lang w:val="uk-UA"/>
        </w:rPr>
        <w:t>Вчора ще лист прийшов. Почитай.</w:t>
      </w:r>
    </w:p>
    <w:p w:rsidR="000E4EA9" w:rsidRPr="0040390D" w:rsidRDefault="000E4EA9" w:rsidP="000E4EA9">
      <w:pPr>
        <w:pStyle w:val="a5"/>
        <w:rPr>
          <w:lang w:val="uk-UA"/>
        </w:rPr>
      </w:pPr>
    </w:p>
    <w:p w:rsidR="000E4EA9" w:rsidRPr="0040390D" w:rsidRDefault="000E4EA9" w:rsidP="000E4EA9">
      <w:pPr>
        <w:pStyle w:val="a3"/>
        <w:rPr>
          <w:lang w:val="uk-UA"/>
        </w:rPr>
      </w:pPr>
      <w:r w:rsidRPr="0040390D">
        <w:rPr>
          <w:lang w:val="uk-UA"/>
        </w:rPr>
        <w:t xml:space="preserve">Наталка читає. На екрані </w:t>
      </w:r>
      <w:r w:rsidR="004D0347">
        <w:rPr>
          <w:lang w:val="uk-UA"/>
        </w:rPr>
        <w:t xml:space="preserve">- </w:t>
      </w:r>
      <w:r w:rsidRPr="0040390D">
        <w:rPr>
          <w:lang w:val="uk-UA"/>
        </w:rPr>
        <w:t xml:space="preserve">фотографія усміхненого молодого чоловіка в інвалідному візку без </w:t>
      </w:r>
      <w:r w:rsidR="00DB0636" w:rsidRPr="0040390D">
        <w:rPr>
          <w:lang w:val="uk-UA"/>
        </w:rPr>
        <w:t>однієї ноги</w:t>
      </w:r>
      <w:r w:rsidRPr="0040390D">
        <w:rPr>
          <w:lang w:val="uk-UA"/>
        </w:rPr>
        <w:t>.</w:t>
      </w:r>
    </w:p>
    <w:p w:rsidR="000E4EA9" w:rsidRPr="0040390D" w:rsidRDefault="000E4EA9" w:rsidP="000E4EA9">
      <w:pPr>
        <w:pStyle w:val="a3"/>
        <w:rPr>
          <w:lang w:val="uk-UA"/>
        </w:rPr>
      </w:pPr>
    </w:p>
    <w:p w:rsidR="000E4EA9" w:rsidRPr="0040390D" w:rsidRDefault="000E4EA9" w:rsidP="000E4EA9">
      <w:pPr>
        <w:pStyle w:val="a3"/>
        <w:rPr>
          <w:lang w:val="uk-UA"/>
        </w:rPr>
      </w:pPr>
    </w:p>
    <w:p w:rsidR="000E4EA9" w:rsidRPr="0040390D" w:rsidRDefault="000E4EA9" w:rsidP="000E4EA9">
      <w:pPr>
        <w:pStyle w:val="a6"/>
        <w:rPr>
          <w:lang w:val="uk-UA"/>
        </w:rPr>
      </w:pPr>
      <w:r w:rsidRPr="0040390D">
        <w:rPr>
          <w:lang w:val="uk-UA"/>
        </w:rPr>
        <w:t>наталка</w:t>
      </w:r>
    </w:p>
    <w:p w:rsidR="000E4EA9" w:rsidRPr="0040390D" w:rsidRDefault="000E4EA9" w:rsidP="000E4EA9">
      <w:pPr>
        <w:pStyle w:val="a7"/>
        <w:rPr>
          <w:lang w:val="uk-UA"/>
        </w:rPr>
      </w:pPr>
      <w:r w:rsidRPr="0040390D">
        <w:rPr>
          <w:lang w:val="uk-UA"/>
        </w:rPr>
        <w:t>(тихо</w:t>
      </w:r>
      <w:r w:rsidR="007E0A75" w:rsidRPr="0040390D">
        <w:rPr>
          <w:lang w:val="uk-UA"/>
        </w:rPr>
        <w:t>)</w:t>
      </w:r>
    </w:p>
    <w:p w:rsidR="007E0A75" w:rsidRPr="0040390D" w:rsidRDefault="007E0A75" w:rsidP="007E0A75">
      <w:pPr>
        <w:pStyle w:val="a5"/>
        <w:rPr>
          <w:lang w:val="uk-UA"/>
        </w:rPr>
      </w:pPr>
      <w:r w:rsidRPr="0040390D">
        <w:rPr>
          <w:lang w:val="uk-UA"/>
        </w:rPr>
        <w:t>Дякує…</w:t>
      </w:r>
    </w:p>
    <w:p w:rsidR="007E0A75" w:rsidRPr="0040390D" w:rsidRDefault="007E0A75" w:rsidP="007E0A75">
      <w:pPr>
        <w:pStyle w:val="a5"/>
        <w:rPr>
          <w:lang w:val="uk-UA"/>
        </w:rPr>
      </w:pPr>
    </w:p>
    <w:p w:rsidR="007E0A75" w:rsidRPr="0040390D" w:rsidRDefault="007E0A75" w:rsidP="007E0A75">
      <w:pPr>
        <w:pStyle w:val="a6"/>
        <w:rPr>
          <w:lang w:val="uk-UA"/>
        </w:rPr>
      </w:pPr>
      <w:r w:rsidRPr="0040390D">
        <w:rPr>
          <w:lang w:val="uk-UA"/>
        </w:rPr>
        <w:t>іра</w:t>
      </w:r>
    </w:p>
    <w:p w:rsidR="007E0A75" w:rsidRPr="0040390D" w:rsidRDefault="007E0A75" w:rsidP="007E0A75">
      <w:pPr>
        <w:pStyle w:val="a7"/>
        <w:rPr>
          <w:lang w:val="uk-UA"/>
        </w:rPr>
      </w:pPr>
      <w:r w:rsidRPr="0040390D">
        <w:rPr>
          <w:lang w:val="uk-UA"/>
        </w:rPr>
        <w:t>(при</w:t>
      </w:r>
      <w:r w:rsidR="004D0347">
        <w:rPr>
          <w:lang w:val="uk-UA"/>
        </w:rPr>
        <w:t>туляється до неї</w:t>
      </w:r>
      <w:r w:rsidRPr="0040390D">
        <w:rPr>
          <w:lang w:val="uk-UA"/>
        </w:rPr>
        <w:t>)</w:t>
      </w:r>
    </w:p>
    <w:p w:rsidR="007E0A75" w:rsidRPr="0040390D" w:rsidRDefault="007E0A75" w:rsidP="007E0A75">
      <w:pPr>
        <w:pStyle w:val="a5"/>
        <w:rPr>
          <w:lang w:val="uk-UA"/>
        </w:rPr>
      </w:pPr>
      <w:r w:rsidRPr="0040390D">
        <w:rPr>
          <w:lang w:val="uk-UA"/>
        </w:rPr>
        <w:t>І чого засмутилась?</w:t>
      </w:r>
    </w:p>
    <w:p w:rsidR="007E0A75" w:rsidRPr="0040390D" w:rsidRDefault="007E0A75" w:rsidP="007E0A75">
      <w:pPr>
        <w:pStyle w:val="a5"/>
        <w:rPr>
          <w:lang w:val="uk-UA"/>
        </w:rPr>
      </w:pPr>
      <w:r w:rsidRPr="0040390D">
        <w:rPr>
          <w:lang w:val="uk-UA"/>
        </w:rPr>
        <w:t>Він живий!</w:t>
      </w:r>
    </w:p>
    <w:p w:rsidR="007E0A75" w:rsidRPr="0040390D" w:rsidRDefault="007E0A75" w:rsidP="007E0A75">
      <w:pPr>
        <w:pStyle w:val="a5"/>
        <w:rPr>
          <w:lang w:val="uk-UA"/>
        </w:rPr>
      </w:pPr>
    </w:p>
    <w:p w:rsidR="00E5788C" w:rsidRDefault="00E5788C" w:rsidP="007E0A75">
      <w:pPr>
        <w:pStyle w:val="a6"/>
        <w:rPr>
          <w:lang w:val="uk-UA"/>
        </w:rPr>
      </w:pPr>
    </w:p>
    <w:p w:rsidR="007E0A75" w:rsidRPr="0040390D" w:rsidRDefault="007E0A75" w:rsidP="007E0A75">
      <w:pPr>
        <w:pStyle w:val="a6"/>
        <w:rPr>
          <w:lang w:val="uk-UA"/>
        </w:rPr>
      </w:pPr>
      <w:r w:rsidRPr="0040390D">
        <w:rPr>
          <w:lang w:val="uk-UA"/>
        </w:rPr>
        <w:t>наталка</w:t>
      </w:r>
    </w:p>
    <w:p w:rsidR="00C54A5B" w:rsidRPr="0040390D" w:rsidRDefault="00C54A5B" w:rsidP="00C54A5B">
      <w:pPr>
        <w:pStyle w:val="a7"/>
        <w:rPr>
          <w:lang w:val="uk-UA"/>
        </w:rPr>
      </w:pPr>
      <w:r w:rsidRPr="0040390D">
        <w:rPr>
          <w:lang w:val="uk-UA"/>
        </w:rPr>
        <w:t>(думає про своє)</w:t>
      </w:r>
    </w:p>
    <w:p w:rsidR="007E0A75" w:rsidRPr="0040390D" w:rsidRDefault="00C54A5B" w:rsidP="007E0A75">
      <w:pPr>
        <w:pStyle w:val="a5"/>
        <w:rPr>
          <w:lang w:val="uk-UA"/>
        </w:rPr>
      </w:pPr>
      <w:r w:rsidRPr="0040390D">
        <w:rPr>
          <w:lang w:val="uk-UA"/>
        </w:rPr>
        <w:t>Так. Це головне.</w:t>
      </w:r>
    </w:p>
    <w:p w:rsidR="00BC060E" w:rsidRPr="0040390D" w:rsidRDefault="00BC060E" w:rsidP="007E0A75">
      <w:pPr>
        <w:pStyle w:val="a5"/>
        <w:rPr>
          <w:lang w:val="uk-UA"/>
        </w:rPr>
      </w:pPr>
      <w:r w:rsidRPr="0040390D">
        <w:rPr>
          <w:lang w:val="uk-UA"/>
        </w:rPr>
        <w:t>Слухай, а можна я йому відповім?</w:t>
      </w:r>
    </w:p>
    <w:p w:rsidR="00BC060E" w:rsidRPr="0040390D" w:rsidRDefault="00BC060E" w:rsidP="007E0A75">
      <w:pPr>
        <w:pStyle w:val="a5"/>
        <w:rPr>
          <w:lang w:val="uk-UA"/>
        </w:rPr>
      </w:pPr>
    </w:p>
    <w:p w:rsidR="00BC060E" w:rsidRPr="0040390D" w:rsidRDefault="00BC060E" w:rsidP="00BC060E">
      <w:pPr>
        <w:pStyle w:val="a5"/>
        <w:jc w:val="center"/>
        <w:rPr>
          <w:lang w:val="uk-UA"/>
        </w:rPr>
      </w:pPr>
      <w:r w:rsidRPr="0040390D">
        <w:rPr>
          <w:lang w:val="uk-UA"/>
        </w:rPr>
        <w:t>ІРА</w:t>
      </w:r>
    </w:p>
    <w:p w:rsidR="00BC060E" w:rsidRPr="0040390D" w:rsidRDefault="00BC060E" w:rsidP="00BC060E">
      <w:pPr>
        <w:pStyle w:val="a5"/>
        <w:jc w:val="center"/>
        <w:rPr>
          <w:lang w:val="uk-UA"/>
        </w:rPr>
      </w:pPr>
      <w:r w:rsidRPr="0040390D">
        <w:rPr>
          <w:lang w:val="uk-UA"/>
        </w:rPr>
        <w:t>Звичайно!</w:t>
      </w:r>
    </w:p>
    <w:p w:rsidR="007E0A75" w:rsidRPr="0040390D" w:rsidRDefault="007E0A75" w:rsidP="007E0A75">
      <w:pPr>
        <w:pStyle w:val="a5"/>
        <w:rPr>
          <w:lang w:val="uk-UA"/>
        </w:rPr>
      </w:pPr>
    </w:p>
    <w:p w:rsidR="009B7E2E" w:rsidRPr="0040390D" w:rsidRDefault="00204422" w:rsidP="009B7E2E">
      <w:pPr>
        <w:pStyle w:val="a3"/>
        <w:rPr>
          <w:lang w:val="uk-UA"/>
        </w:rPr>
      </w:pPr>
      <w:r w:rsidRPr="0040390D">
        <w:rPr>
          <w:lang w:val="uk-UA"/>
        </w:rPr>
        <w:t xml:space="preserve">Вони </w:t>
      </w:r>
      <w:r w:rsidR="00C54A5B" w:rsidRPr="0040390D">
        <w:rPr>
          <w:lang w:val="uk-UA"/>
        </w:rPr>
        <w:t xml:space="preserve">ще </w:t>
      </w:r>
      <w:r w:rsidRPr="0040390D">
        <w:rPr>
          <w:lang w:val="uk-UA"/>
        </w:rPr>
        <w:t>про щось говорять</w:t>
      </w:r>
      <w:r w:rsidR="00C54A5B" w:rsidRPr="0040390D">
        <w:rPr>
          <w:lang w:val="uk-UA"/>
        </w:rPr>
        <w:t xml:space="preserve"> (слів не чутно)</w:t>
      </w:r>
      <w:r w:rsidRPr="0040390D">
        <w:rPr>
          <w:lang w:val="uk-UA"/>
        </w:rPr>
        <w:t>, сміються.</w:t>
      </w:r>
    </w:p>
    <w:p w:rsidR="00D37D5E" w:rsidRPr="0040390D" w:rsidRDefault="002B01F4" w:rsidP="009B7E2E">
      <w:pPr>
        <w:pStyle w:val="a3"/>
        <w:rPr>
          <w:lang w:val="uk-UA"/>
        </w:rPr>
      </w:pPr>
      <w:r w:rsidRPr="0040390D">
        <w:rPr>
          <w:lang w:val="uk-UA"/>
        </w:rPr>
        <w:t xml:space="preserve">Чоловік виносить </w:t>
      </w:r>
      <w:r w:rsidR="004D0347">
        <w:rPr>
          <w:lang w:val="uk-UA"/>
        </w:rPr>
        <w:t>і</w:t>
      </w:r>
      <w:r w:rsidRPr="0040390D">
        <w:rPr>
          <w:lang w:val="uk-UA"/>
        </w:rPr>
        <w:t>з приміщення коробки</w:t>
      </w:r>
      <w:r w:rsidR="00D37D5E" w:rsidRPr="0040390D">
        <w:rPr>
          <w:lang w:val="uk-UA"/>
        </w:rPr>
        <w:t>.</w:t>
      </w:r>
    </w:p>
    <w:p w:rsidR="00D37D5E" w:rsidRPr="0040390D" w:rsidRDefault="00D37D5E" w:rsidP="009B7E2E">
      <w:pPr>
        <w:pStyle w:val="a3"/>
        <w:rPr>
          <w:lang w:val="uk-UA"/>
        </w:rPr>
      </w:pPr>
    </w:p>
    <w:p w:rsidR="00BA1B94" w:rsidRPr="0040390D" w:rsidRDefault="00BA1B94" w:rsidP="00D37D5E">
      <w:pPr>
        <w:pStyle w:val="a4"/>
        <w:rPr>
          <w:lang w:val="uk-UA"/>
        </w:rPr>
      </w:pPr>
    </w:p>
    <w:p w:rsidR="00D37D5E" w:rsidRPr="0040390D" w:rsidRDefault="00D37D5E" w:rsidP="00D37D5E">
      <w:pPr>
        <w:pStyle w:val="a4"/>
        <w:rPr>
          <w:lang w:val="uk-UA"/>
        </w:rPr>
      </w:pPr>
      <w:r w:rsidRPr="0040390D">
        <w:rPr>
          <w:lang w:val="uk-UA"/>
        </w:rPr>
        <w:t>екст. перед відділенням «Нової пошти»</w:t>
      </w:r>
    </w:p>
    <w:p w:rsidR="00BA1B94" w:rsidRPr="0040390D" w:rsidRDefault="00BA1B94" w:rsidP="00D37D5E">
      <w:pPr>
        <w:pStyle w:val="a3"/>
        <w:rPr>
          <w:lang w:val="uk-UA"/>
        </w:rPr>
      </w:pPr>
    </w:p>
    <w:p w:rsidR="00D37D5E" w:rsidRPr="0040390D" w:rsidRDefault="00D37D5E" w:rsidP="00D37D5E">
      <w:pPr>
        <w:pStyle w:val="a3"/>
        <w:rPr>
          <w:lang w:val="uk-UA"/>
        </w:rPr>
      </w:pPr>
      <w:r w:rsidRPr="0040390D">
        <w:rPr>
          <w:lang w:val="uk-UA"/>
        </w:rPr>
        <w:t>Працівник закінчує розвантажувати автомобіль. Наталка сідає за кермо, від</w:t>
      </w:r>
      <w:r w:rsidRPr="0040390D">
        <w:t>’</w:t>
      </w:r>
      <w:r w:rsidRPr="0040390D">
        <w:rPr>
          <w:lang w:val="uk-UA"/>
        </w:rPr>
        <w:t xml:space="preserve">їздить. Крутить </w:t>
      </w:r>
      <w:r w:rsidR="00862996">
        <w:rPr>
          <w:lang w:val="uk-UA"/>
        </w:rPr>
        <w:t>«пошук»</w:t>
      </w:r>
      <w:r w:rsidRPr="0040390D">
        <w:rPr>
          <w:lang w:val="uk-UA"/>
        </w:rPr>
        <w:t xml:space="preserve"> приймача, лунає пісня українського </w:t>
      </w:r>
      <w:proofErr w:type="spellStart"/>
      <w:r w:rsidRPr="0040390D">
        <w:rPr>
          <w:lang w:val="uk-UA"/>
        </w:rPr>
        <w:t>рокгурту</w:t>
      </w:r>
      <w:proofErr w:type="spellEnd"/>
      <w:r w:rsidRPr="0040390D">
        <w:rPr>
          <w:lang w:val="uk-UA"/>
        </w:rPr>
        <w:t xml:space="preserve">. </w:t>
      </w:r>
    </w:p>
    <w:p w:rsidR="00C16583" w:rsidRPr="0040390D" w:rsidRDefault="00C16583" w:rsidP="00C16583">
      <w:pPr>
        <w:pStyle w:val="a3"/>
        <w:rPr>
          <w:lang w:val="uk-UA"/>
        </w:rPr>
      </w:pPr>
    </w:p>
    <w:p w:rsidR="00BA1B94" w:rsidRPr="0040390D" w:rsidRDefault="00BA1B94" w:rsidP="00C16583">
      <w:pPr>
        <w:pStyle w:val="a4"/>
        <w:rPr>
          <w:lang w:val="uk-UA"/>
        </w:rPr>
      </w:pPr>
    </w:p>
    <w:p w:rsidR="00C16583" w:rsidRPr="0040390D" w:rsidRDefault="00C16583" w:rsidP="00C16583">
      <w:pPr>
        <w:pStyle w:val="a4"/>
        <w:rPr>
          <w:lang w:val="uk-UA"/>
        </w:rPr>
      </w:pPr>
      <w:r w:rsidRPr="0040390D">
        <w:rPr>
          <w:lang w:val="uk-UA"/>
        </w:rPr>
        <w:t>інт. квартира гната.</w:t>
      </w:r>
    </w:p>
    <w:p w:rsidR="00BA1B94" w:rsidRPr="0040390D" w:rsidRDefault="00BA1B94" w:rsidP="00EA76E9">
      <w:pPr>
        <w:pStyle w:val="a3"/>
        <w:rPr>
          <w:lang w:val="uk-UA"/>
        </w:rPr>
      </w:pPr>
    </w:p>
    <w:p w:rsidR="00A637E0" w:rsidRPr="0040390D" w:rsidRDefault="00EA76E9" w:rsidP="00EA76E9">
      <w:pPr>
        <w:pStyle w:val="a3"/>
        <w:rPr>
          <w:lang w:val="uk-UA"/>
        </w:rPr>
      </w:pPr>
      <w:r w:rsidRPr="0040390D">
        <w:rPr>
          <w:lang w:val="uk-UA"/>
        </w:rPr>
        <w:t xml:space="preserve">Та сама музика звучить </w:t>
      </w:r>
      <w:r w:rsidR="00862996">
        <w:rPr>
          <w:lang w:val="uk-UA"/>
        </w:rPr>
        <w:t>і</w:t>
      </w:r>
      <w:r w:rsidR="00862996" w:rsidRPr="0040390D">
        <w:rPr>
          <w:lang w:val="uk-UA"/>
        </w:rPr>
        <w:t xml:space="preserve">з приймача </w:t>
      </w:r>
      <w:r w:rsidRPr="0040390D">
        <w:rPr>
          <w:lang w:val="uk-UA"/>
        </w:rPr>
        <w:t xml:space="preserve">на кухні. </w:t>
      </w:r>
    </w:p>
    <w:p w:rsidR="00ED1B57" w:rsidRPr="0040390D" w:rsidRDefault="00A500AB" w:rsidP="00EA76E9">
      <w:pPr>
        <w:pStyle w:val="a3"/>
        <w:rPr>
          <w:lang w:val="uk-UA"/>
        </w:rPr>
      </w:pPr>
      <w:r w:rsidRPr="0040390D">
        <w:rPr>
          <w:lang w:val="uk-UA"/>
        </w:rPr>
        <w:t xml:space="preserve">Заходить </w:t>
      </w:r>
      <w:proofErr w:type="spellStart"/>
      <w:r w:rsidR="00EA76E9" w:rsidRPr="0040390D">
        <w:rPr>
          <w:lang w:val="uk-UA"/>
        </w:rPr>
        <w:t>Гнат</w:t>
      </w:r>
      <w:proofErr w:type="spellEnd"/>
      <w:r w:rsidR="00EA76E9" w:rsidRPr="0040390D">
        <w:rPr>
          <w:lang w:val="uk-UA"/>
        </w:rPr>
        <w:t xml:space="preserve"> </w:t>
      </w:r>
      <w:r w:rsidR="00862996">
        <w:rPr>
          <w:lang w:val="uk-UA"/>
        </w:rPr>
        <w:t>і одразу</w:t>
      </w:r>
      <w:r w:rsidRPr="0040390D">
        <w:rPr>
          <w:lang w:val="uk-UA"/>
        </w:rPr>
        <w:t xml:space="preserve"> вимикає музику</w:t>
      </w:r>
      <w:r w:rsidR="00EA76E9" w:rsidRPr="0040390D">
        <w:rPr>
          <w:lang w:val="uk-UA"/>
        </w:rPr>
        <w:t xml:space="preserve">. </w:t>
      </w:r>
      <w:r w:rsidRPr="0040390D">
        <w:rPr>
          <w:lang w:val="uk-UA"/>
        </w:rPr>
        <w:t>Потім підходить до столу</w:t>
      </w:r>
      <w:r w:rsidR="00862996">
        <w:rPr>
          <w:lang w:val="uk-UA"/>
        </w:rPr>
        <w:t>,</w:t>
      </w:r>
      <w:r w:rsidRPr="0040390D">
        <w:rPr>
          <w:lang w:val="uk-UA"/>
        </w:rPr>
        <w:t xml:space="preserve"> д</w:t>
      </w:r>
      <w:r w:rsidR="00EA76E9" w:rsidRPr="0040390D">
        <w:rPr>
          <w:lang w:val="uk-UA"/>
        </w:rPr>
        <w:t>ивиться на шеренги ліків</w:t>
      </w:r>
      <w:r w:rsidRPr="0040390D">
        <w:rPr>
          <w:lang w:val="uk-UA"/>
        </w:rPr>
        <w:t xml:space="preserve"> </w:t>
      </w:r>
      <w:r w:rsidR="00862996">
        <w:rPr>
          <w:lang w:val="uk-UA"/>
        </w:rPr>
        <w:t>і</w:t>
      </w:r>
      <w:r w:rsidRPr="0040390D">
        <w:rPr>
          <w:lang w:val="uk-UA"/>
        </w:rPr>
        <w:t xml:space="preserve"> ставить поруч пачку цигарок</w:t>
      </w:r>
      <w:r w:rsidR="00EA76E9" w:rsidRPr="0040390D">
        <w:rPr>
          <w:lang w:val="uk-UA"/>
        </w:rPr>
        <w:t>.</w:t>
      </w:r>
      <w:r w:rsidR="000243EA" w:rsidRPr="0040390D">
        <w:rPr>
          <w:lang w:val="uk-UA"/>
        </w:rPr>
        <w:t xml:space="preserve"> </w:t>
      </w:r>
      <w:r w:rsidR="00ED1B57" w:rsidRPr="0040390D">
        <w:rPr>
          <w:lang w:val="uk-UA"/>
        </w:rPr>
        <w:t>Від</w:t>
      </w:r>
      <w:r w:rsidR="00862996">
        <w:rPr>
          <w:lang w:val="uk-UA"/>
        </w:rPr>
        <w:t>чиняє двері</w:t>
      </w:r>
      <w:r w:rsidR="00ED1B57" w:rsidRPr="0040390D">
        <w:rPr>
          <w:lang w:val="uk-UA"/>
        </w:rPr>
        <w:t xml:space="preserve"> холодильни</w:t>
      </w:r>
      <w:r w:rsidR="00862996">
        <w:rPr>
          <w:lang w:val="uk-UA"/>
        </w:rPr>
        <w:t>ка й</w:t>
      </w:r>
      <w:r w:rsidR="00ED1B57" w:rsidRPr="0040390D">
        <w:rPr>
          <w:lang w:val="uk-UA"/>
        </w:rPr>
        <w:t xml:space="preserve"> виймає пельмені.</w:t>
      </w:r>
    </w:p>
    <w:p w:rsidR="00ED1B57" w:rsidRPr="0040390D" w:rsidRDefault="00ED1B57" w:rsidP="00ED1B57">
      <w:pPr>
        <w:pStyle w:val="a3"/>
        <w:rPr>
          <w:lang w:val="uk-UA"/>
        </w:rPr>
      </w:pPr>
      <w:proofErr w:type="spellStart"/>
      <w:r w:rsidRPr="0040390D">
        <w:rPr>
          <w:lang w:val="uk-UA"/>
        </w:rPr>
        <w:t>Гнат</w:t>
      </w:r>
      <w:proofErr w:type="spellEnd"/>
      <w:r w:rsidRPr="0040390D">
        <w:rPr>
          <w:lang w:val="uk-UA"/>
        </w:rPr>
        <w:t xml:space="preserve"> миє після їжі тарілку. Витирає руки й дивиться на стіл</w:t>
      </w:r>
      <w:r w:rsidR="00862996">
        <w:rPr>
          <w:lang w:val="uk-UA"/>
        </w:rPr>
        <w:t>,</w:t>
      </w:r>
      <w:r w:rsidRPr="0040390D">
        <w:rPr>
          <w:lang w:val="uk-UA"/>
        </w:rPr>
        <w:t xml:space="preserve"> де стоять рядочком ліки, сухофрукти, цигарки. Простягає руку майже </w:t>
      </w:r>
      <w:r w:rsidR="00862996">
        <w:rPr>
          <w:lang w:val="uk-UA"/>
        </w:rPr>
        <w:t>в</w:t>
      </w:r>
      <w:r w:rsidRPr="0040390D">
        <w:rPr>
          <w:lang w:val="uk-UA"/>
        </w:rPr>
        <w:t xml:space="preserve"> напрямку цигарок, але бере курагу, кладе її цілою до рота й </w:t>
      </w:r>
      <w:proofErr w:type="spellStart"/>
      <w:r w:rsidRPr="0040390D">
        <w:rPr>
          <w:lang w:val="uk-UA"/>
        </w:rPr>
        <w:t>смокче</w:t>
      </w:r>
      <w:proofErr w:type="spellEnd"/>
      <w:r w:rsidRPr="0040390D">
        <w:rPr>
          <w:lang w:val="uk-UA"/>
        </w:rPr>
        <w:t>, як цукерку.</w:t>
      </w:r>
    </w:p>
    <w:p w:rsidR="00B0013A" w:rsidRPr="0040390D" w:rsidRDefault="00B0013A" w:rsidP="00ED1B57">
      <w:pPr>
        <w:pStyle w:val="a3"/>
        <w:rPr>
          <w:lang w:val="uk-UA"/>
        </w:rPr>
      </w:pPr>
    </w:p>
    <w:p w:rsidR="00BA1B94" w:rsidRPr="0040390D" w:rsidRDefault="00AB6C28" w:rsidP="00AB6C28">
      <w:pPr>
        <w:pStyle w:val="a4"/>
        <w:rPr>
          <w:lang w:val="uk-UA"/>
        </w:rPr>
      </w:pPr>
      <w:r w:rsidRPr="0040390D">
        <w:rPr>
          <w:lang w:val="uk-UA"/>
        </w:rPr>
        <w:t>екст. вхід до консерваторії. день.</w:t>
      </w:r>
    </w:p>
    <w:p w:rsidR="00AB6C28" w:rsidRPr="0040390D" w:rsidRDefault="00AB6C28" w:rsidP="00AB6C28">
      <w:pPr>
        <w:pStyle w:val="a3"/>
        <w:rPr>
          <w:lang w:val="uk-UA"/>
        </w:rPr>
      </w:pPr>
    </w:p>
    <w:p w:rsidR="00AB6C28" w:rsidRPr="0040390D" w:rsidRDefault="00AB6C28" w:rsidP="00AB6C28">
      <w:pPr>
        <w:pStyle w:val="a3"/>
        <w:rPr>
          <w:lang w:val="uk-UA"/>
        </w:rPr>
      </w:pPr>
      <w:proofErr w:type="spellStart"/>
      <w:r w:rsidRPr="0040390D">
        <w:rPr>
          <w:lang w:val="uk-UA"/>
        </w:rPr>
        <w:t>Гнат</w:t>
      </w:r>
      <w:proofErr w:type="spellEnd"/>
      <w:r w:rsidRPr="0040390D">
        <w:rPr>
          <w:lang w:val="uk-UA"/>
        </w:rPr>
        <w:t xml:space="preserve"> піднімається східцями й заходить </w:t>
      </w:r>
      <w:r w:rsidR="00862996">
        <w:rPr>
          <w:lang w:val="uk-UA"/>
        </w:rPr>
        <w:t>у</w:t>
      </w:r>
      <w:r w:rsidRPr="0040390D">
        <w:rPr>
          <w:lang w:val="uk-UA"/>
        </w:rPr>
        <w:t>середину.</w:t>
      </w:r>
    </w:p>
    <w:p w:rsidR="00AB6C28" w:rsidRPr="0040390D" w:rsidRDefault="00AB6C28" w:rsidP="00AB6C28">
      <w:pPr>
        <w:pStyle w:val="a3"/>
        <w:rPr>
          <w:lang w:val="uk-UA"/>
        </w:rPr>
      </w:pPr>
    </w:p>
    <w:p w:rsidR="00AB6C28" w:rsidRPr="0040390D" w:rsidRDefault="00AB6C28" w:rsidP="00AB6C28">
      <w:pPr>
        <w:pStyle w:val="a4"/>
        <w:rPr>
          <w:lang w:val="uk-UA"/>
        </w:rPr>
      </w:pPr>
      <w:r w:rsidRPr="0040390D">
        <w:rPr>
          <w:lang w:val="uk-UA"/>
        </w:rPr>
        <w:t>інт. консерваторія. день</w:t>
      </w:r>
    </w:p>
    <w:p w:rsidR="00AB6C28" w:rsidRPr="0040390D" w:rsidRDefault="00AB6C28" w:rsidP="00AB6C28">
      <w:pPr>
        <w:pStyle w:val="a3"/>
        <w:rPr>
          <w:lang w:val="uk-UA"/>
        </w:rPr>
      </w:pPr>
    </w:p>
    <w:p w:rsidR="00AB6C28" w:rsidRPr="0040390D" w:rsidRDefault="00AB6C28" w:rsidP="00AB6C28">
      <w:pPr>
        <w:pStyle w:val="a3"/>
        <w:rPr>
          <w:lang w:val="uk-UA"/>
        </w:rPr>
      </w:pPr>
      <w:proofErr w:type="spellStart"/>
      <w:r w:rsidRPr="0040390D">
        <w:rPr>
          <w:lang w:val="uk-UA"/>
        </w:rPr>
        <w:t>Гнат</w:t>
      </w:r>
      <w:proofErr w:type="spellEnd"/>
      <w:r w:rsidRPr="0040390D">
        <w:rPr>
          <w:lang w:val="uk-UA"/>
        </w:rPr>
        <w:t xml:space="preserve"> прямує коридором. </w:t>
      </w:r>
    </w:p>
    <w:p w:rsidR="009A07F2" w:rsidRPr="0040390D" w:rsidRDefault="00AB6C28" w:rsidP="00AB6C28">
      <w:pPr>
        <w:pStyle w:val="a3"/>
        <w:rPr>
          <w:lang w:val="uk-UA"/>
        </w:rPr>
      </w:pPr>
      <w:r w:rsidRPr="0040390D">
        <w:rPr>
          <w:lang w:val="uk-UA"/>
        </w:rPr>
        <w:t xml:space="preserve">До дорозі </w:t>
      </w:r>
      <w:r w:rsidR="004B4DF9" w:rsidRPr="0040390D">
        <w:rPr>
          <w:lang w:val="uk-UA"/>
        </w:rPr>
        <w:t>в</w:t>
      </w:r>
      <w:r w:rsidRPr="0040390D">
        <w:rPr>
          <w:lang w:val="uk-UA"/>
        </w:rPr>
        <w:t>ітається з</w:t>
      </w:r>
      <w:r w:rsidR="004B4DF9" w:rsidRPr="0040390D">
        <w:rPr>
          <w:lang w:val="uk-UA"/>
        </w:rPr>
        <w:t xml:space="preserve"> кількома зустрічними людьми.</w:t>
      </w:r>
    </w:p>
    <w:p w:rsidR="00AB6C28" w:rsidRPr="0040390D" w:rsidRDefault="009A07F2" w:rsidP="00AB6C28">
      <w:pPr>
        <w:pStyle w:val="a3"/>
        <w:rPr>
          <w:lang w:val="uk-UA"/>
        </w:rPr>
      </w:pPr>
      <w:r w:rsidRPr="0040390D">
        <w:rPr>
          <w:lang w:val="uk-UA"/>
        </w:rPr>
        <w:t>Пов</w:t>
      </w:r>
      <w:r w:rsidR="004B4DF9" w:rsidRPr="0040390D">
        <w:rPr>
          <w:lang w:val="uk-UA"/>
        </w:rPr>
        <w:t>ільно, прислухаючись, п</w:t>
      </w:r>
      <w:r w:rsidR="00AB6C28" w:rsidRPr="0040390D">
        <w:rPr>
          <w:lang w:val="uk-UA"/>
        </w:rPr>
        <w:t xml:space="preserve">роходить </w:t>
      </w:r>
      <w:r w:rsidR="002F445E" w:rsidRPr="0040390D">
        <w:rPr>
          <w:lang w:val="uk-UA"/>
        </w:rPr>
        <w:t>повз класи</w:t>
      </w:r>
      <w:r w:rsidR="00862996">
        <w:rPr>
          <w:lang w:val="uk-UA"/>
        </w:rPr>
        <w:t>,</w:t>
      </w:r>
      <w:r w:rsidR="002F445E" w:rsidRPr="0040390D">
        <w:rPr>
          <w:lang w:val="uk-UA"/>
        </w:rPr>
        <w:t xml:space="preserve"> з яких </w:t>
      </w:r>
      <w:r w:rsidR="00862996">
        <w:rPr>
          <w:lang w:val="uk-UA"/>
        </w:rPr>
        <w:t>долинають</w:t>
      </w:r>
      <w:r w:rsidR="002F445E" w:rsidRPr="0040390D">
        <w:rPr>
          <w:lang w:val="uk-UA"/>
        </w:rPr>
        <w:t xml:space="preserve"> музичні вправи.</w:t>
      </w:r>
    </w:p>
    <w:p w:rsidR="002F445E" w:rsidRPr="0040390D" w:rsidRDefault="002F445E" w:rsidP="00AB6C28">
      <w:pPr>
        <w:pStyle w:val="a3"/>
        <w:rPr>
          <w:lang w:val="uk-UA"/>
        </w:rPr>
      </w:pPr>
      <w:r w:rsidRPr="0040390D">
        <w:rPr>
          <w:lang w:val="uk-UA"/>
        </w:rPr>
        <w:t>Зупиняється перед дверима з табличкою</w:t>
      </w:r>
      <w:r w:rsidR="004B4DF9" w:rsidRPr="0040390D">
        <w:rPr>
          <w:lang w:val="uk-UA"/>
        </w:rPr>
        <w:t xml:space="preserve"> «кафедра дерев</w:t>
      </w:r>
      <w:r w:rsidR="004B4DF9" w:rsidRPr="0040390D">
        <w:t>’</w:t>
      </w:r>
      <w:proofErr w:type="spellStart"/>
      <w:r w:rsidR="004B4DF9" w:rsidRPr="0040390D">
        <w:rPr>
          <w:lang w:val="uk-UA"/>
        </w:rPr>
        <w:t>яних</w:t>
      </w:r>
      <w:proofErr w:type="spellEnd"/>
      <w:r w:rsidR="004B4DF9" w:rsidRPr="0040390D">
        <w:rPr>
          <w:lang w:val="uk-UA"/>
        </w:rPr>
        <w:t xml:space="preserve"> духових інструментів», заходить </w:t>
      </w:r>
      <w:r w:rsidR="00862996">
        <w:rPr>
          <w:lang w:val="uk-UA"/>
        </w:rPr>
        <w:t>у</w:t>
      </w:r>
      <w:r w:rsidR="004B4DF9" w:rsidRPr="0040390D">
        <w:rPr>
          <w:lang w:val="uk-UA"/>
        </w:rPr>
        <w:t>середину.</w:t>
      </w:r>
    </w:p>
    <w:p w:rsidR="009A07F2" w:rsidRPr="0040390D" w:rsidRDefault="009A07F2" w:rsidP="00AB6C28">
      <w:pPr>
        <w:pStyle w:val="a3"/>
        <w:rPr>
          <w:lang w:val="uk-UA"/>
        </w:rPr>
      </w:pPr>
      <w:r w:rsidRPr="0040390D">
        <w:rPr>
          <w:lang w:val="uk-UA"/>
        </w:rPr>
        <w:t xml:space="preserve">Вітається за руку з чоловіком, що встає з-за столу йому на зустріч. Інший чоловік. Теж привітавшись з </w:t>
      </w:r>
      <w:proofErr w:type="spellStart"/>
      <w:r w:rsidRPr="0040390D">
        <w:rPr>
          <w:lang w:val="uk-UA"/>
        </w:rPr>
        <w:t>Гнатом</w:t>
      </w:r>
      <w:proofErr w:type="spellEnd"/>
      <w:r w:rsidRPr="0040390D">
        <w:rPr>
          <w:lang w:val="uk-UA"/>
        </w:rPr>
        <w:t xml:space="preserve"> виходить </w:t>
      </w:r>
      <w:r w:rsidR="00862996">
        <w:rPr>
          <w:lang w:val="uk-UA"/>
        </w:rPr>
        <w:t>і</w:t>
      </w:r>
      <w:r w:rsidRPr="0040390D">
        <w:rPr>
          <w:lang w:val="uk-UA"/>
        </w:rPr>
        <w:t xml:space="preserve">з кабінету </w:t>
      </w:r>
      <w:r w:rsidR="00862996">
        <w:rPr>
          <w:lang w:val="uk-UA"/>
        </w:rPr>
        <w:t>й</w:t>
      </w:r>
      <w:r w:rsidRPr="0040390D">
        <w:rPr>
          <w:lang w:val="uk-UA"/>
        </w:rPr>
        <w:t xml:space="preserve"> зачиняє за собою двері.</w:t>
      </w:r>
    </w:p>
    <w:p w:rsidR="000D7EF8" w:rsidRPr="0040390D" w:rsidRDefault="000D7EF8" w:rsidP="00AB6C28">
      <w:pPr>
        <w:pStyle w:val="a3"/>
        <w:rPr>
          <w:lang w:val="uk-UA"/>
        </w:rPr>
      </w:pPr>
      <w:r w:rsidRPr="0040390D">
        <w:rPr>
          <w:lang w:val="uk-UA"/>
        </w:rPr>
        <w:t>Коридором проходить г</w:t>
      </w:r>
      <w:r w:rsidR="00862996">
        <w:rPr>
          <w:lang w:val="uk-UA"/>
        </w:rPr>
        <w:t>урт</w:t>
      </w:r>
      <w:r w:rsidRPr="0040390D">
        <w:rPr>
          <w:lang w:val="uk-UA"/>
        </w:rPr>
        <w:t xml:space="preserve"> студентів. Один </w:t>
      </w:r>
      <w:r w:rsidR="00862996">
        <w:rPr>
          <w:lang w:val="uk-UA"/>
        </w:rPr>
        <w:t>і</w:t>
      </w:r>
      <w:r w:rsidRPr="0040390D">
        <w:rPr>
          <w:lang w:val="uk-UA"/>
        </w:rPr>
        <w:t xml:space="preserve">з них зупиняється, стукає </w:t>
      </w:r>
      <w:r w:rsidR="00862996">
        <w:rPr>
          <w:lang w:val="uk-UA"/>
        </w:rPr>
        <w:t>у</w:t>
      </w:r>
      <w:r w:rsidRPr="0040390D">
        <w:rPr>
          <w:lang w:val="uk-UA"/>
        </w:rPr>
        <w:t xml:space="preserve"> двері. Потім за</w:t>
      </w:r>
      <w:r w:rsidR="00862996">
        <w:rPr>
          <w:lang w:val="uk-UA"/>
        </w:rPr>
        <w:t>зира</w:t>
      </w:r>
      <w:r w:rsidRPr="0040390D">
        <w:rPr>
          <w:lang w:val="uk-UA"/>
        </w:rPr>
        <w:t xml:space="preserve">є, але </w:t>
      </w:r>
      <w:r w:rsidR="00862996">
        <w:rPr>
          <w:lang w:val="uk-UA"/>
        </w:rPr>
        <w:t>перепрошує</w:t>
      </w:r>
      <w:r w:rsidRPr="0040390D">
        <w:rPr>
          <w:lang w:val="uk-UA"/>
        </w:rPr>
        <w:t xml:space="preserve"> й за</w:t>
      </w:r>
      <w:r w:rsidR="00862996">
        <w:rPr>
          <w:lang w:val="uk-UA"/>
        </w:rPr>
        <w:t>чиня</w:t>
      </w:r>
      <w:r w:rsidRPr="0040390D">
        <w:rPr>
          <w:lang w:val="uk-UA"/>
        </w:rPr>
        <w:t>є двері, наздоганяє інших, щось розповідає.</w:t>
      </w:r>
      <w:r w:rsidR="00E21EB2" w:rsidRPr="0040390D">
        <w:rPr>
          <w:lang w:val="uk-UA"/>
        </w:rPr>
        <w:t xml:space="preserve"> Весь гурт зупиняється, чекають недалеко від дверей.</w:t>
      </w:r>
      <w:r w:rsidR="007C6CDF" w:rsidRPr="0040390D">
        <w:rPr>
          <w:lang w:val="uk-UA"/>
        </w:rPr>
        <w:t xml:space="preserve"> </w:t>
      </w:r>
      <w:r w:rsidR="00862996">
        <w:rPr>
          <w:lang w:val="uk-UA"/>
        </w:rPr>
        <w:t>В</w:t>
      </w:r>
      <w:r w:rsidR="005054C4" w:rsidRPr="0040390D">
        <w:rPr>
          <w:lang w:val="uk-UA"/>
        </w:rPr>
        <w:t xml:space="preserve">они </w:t>
      </w:r>
      <w:proofErr w:type="spellStart"/>
      <w:r w:rsidR="005054C4" w:rsidRPr="0040390D">
        <w:rPr>
          <w:lang w:val="uk-UA"/>
        </w:rPr>
        <w:t>непокояться</w:t>
      </w:r>
      <w:proofErr w:type="spellEnd"/>
      <w:r w:rsidR="005054C4" w:rsidRPr="0040390D">
        <w:rPr>
          <w:lang w:val="uk-UA"/>
        </w:rPr>
        <w:t xml:space="preserve">, дехто поглядає </w:t>
      </w:r>
      <w:r w:rsidR="007C6CDF" w:rsidRPr="0040390D">
        <w:rPr>
          <w:lang w:val="uk-UA"/>
        </w:rPr>
        <w:t xml:space="preserve"> на годинник</w:t>
      </w:r>
      <w:r w:rsidR="00862996">
        <w:rPr>
          <w:lang w:val="uk-UA"/>
        </w:rPr>
        <w:t>а</w:t>
      </w:r>
      <w:r w:rsidR="007C6CDF" w:rsidRPr="0040390D">
        <w:rPr>
          <w:lang w:val="uk-UA"/>
        </w:rPr>
        <w:t xml:space="preserve"> </w:t>
      </w:r>
      <w:r w:rsidR="005054C4" w:rsidRPr="0040390D">
        <w:rPr>
          <w:lang w:val="uk-UA"/>
        </w:rPr>
        <w:t>чи в телефон, перемовляються і зрештою швидко, майже бігцем рушають далі коридором. Той хлопець, що заглядав у двері, кілька разів озирається.</w:t>
      </w:r>
    </w:p>
    <w:p w:rsidR="005054C4" w:rsidRPr="0040390D" w:rsidRDefault="00E21EB2" w:rsidP="00AB6C28">
      <w:pPr>
        <w:pStyle w:val="a3"/>
        <w:rPr>
          <w:lang w:val="uk-UA"/>
        </w:rPr>
      </w:pPr>
      <w:r w:rsidRPr="0040390D">
        <w:rPr>
          <w:lang w:val="uk-UA"/>
        </w:rPr>
        <w:lastRenderedPageBreak/>
        <w:t xml:space="preserve">Згодом </w:t>
      </w:r>
      <w:proofErr w:type="spellStart"/>
      <w:r w:rsidRPr="0040390D">
        <w:rPr>
          <w:lang w:val="uk-UA"/>
        </w:rPr>
        <w:t>Гнат</w:t>
      </w:r>
      <w:proofErr w:type="spellEnd"/>
      <w:r w:rsidRPr="0040390D">
        <w:rPr>
          <w:lang w:val="uk-UA"/>
        </w:rPr>
        <w:t xml:space="preserve"> виходить </w:t>
      </w:r>
      <w:r w:rsidR="00862996">
        <w:rPr>
          <w:lang w:val="uk-UA"/>
        </w:rPr>
        <w:t>і</w:t>
      </w:r>
      <w:r w:rsidRPr="0040390D">
        <w:rPr>
          <w:lang w:val="uk-UA"/>
        </w:rPr>
        <w:t>з кабінету.</w:t>
      </w:r>
      <w:r w:rsidR="005054C4" w:rsidRPr="0040390D">
        <w:rPr>
          <w:lang w:val="uk-UA"/>
        </w:rPr>
        <w:t xml:space="preserve"> </w:t>
      </w:r>
    </w:p>
    <w:p w:rsidR="00E21EB2" w:rsidRPr="0040390D" w:rsidRDefault="005054C4" w:rsidP="00AB6C28">
      <w:pPr>
        <w:pStyle w:val="a3"/>
        <w:rPr>
          <w:lang w:val="uk-UA"/>
        </w:rPr>
      </w:pPr>
      <w:r w:rsidRPr="0040390D">
        <w:rPr>
          <w:lang w:val="uk-UA"/>
        </w:rPr>
        <w:t xml:space="preserve">Повільно віддаляється, його постать </w:t>
      </w:r>
      <w:r w:rsidR="00862996">
        <w:rPr>
          <w:lang w:val="uk-UA"/>
        </w:rPr>
        <w:t>зменшується</w:t>
      </w:r>
      <w:r w:rsidRPr="0040390D">
        <w:rPr>
          <w:lang w:val="uk-UA"/>
        </w:rPr>
        <w:t>, допоки не зникає, спускаючись східцями.</w:t>
      </w:r>
    </w:p>
    <w:p w:rsidR="002F445E" w:rsidRPr="0040390D" w:rsidRDefault="002F445E" w:rsidP="00AB6C28">
      <w:pPr>
        <w:pStyle w:val="a3"/>
        <w:rPr>
          <w:lang w:val="uk-UA"/>
        </w:rPr>
      </w:pPr>
    </w:p>
    <w:p w:rsidR="002F445E" w:rsidRPr="0040390D" w:rsidRDefault="002F445E" w:rsidP="00AB6C28">
      <w:pPr>
        <w:pStyle w:val="a3"/>
        <w:rPr>
          <w:lang w:val="uk-UA"/>
        </w:rPr>
      </w:pPr>
    </w:p>
    <w:p w:rsidR="00B0013A" w:rsidRPr="0040390D" w:rsidRDefault="00B0013A" w:rsidP="00B0013A">
      <w:pPr>
        <w:pStyle w:val="a4"/>
        <w:rPr>
          <w:lang w:val="uk-UA"/>
        </w:rPr>
      </w:pPr>
      <w:r w:rsidRPr="0040390D">
        <w:rPr>
          <w:lang w:val="uk-UA"/>
        </w:rPr>
        <w:t>екст. лікарня.</w:t>
      </w:r>
      <w:r w:rsidR="00A637E0" w:rsidRPr="0040390D">
        <w:rPr>
          <w:lang w:val="uk-UA"/>
        </w:rPr>
        <w:t xml:space="preserve"> ранок.</w:t>
      </w:r>
    </w:p>
    <w:p w:rsidR="002B01F4" w:rsidRPr="0040390D" w:rsidRDefault="002B01F4" w:rsidP="00B0013A">
      <w:pPr>
        <w:pStyle w:val="a3"/>
        <w:rPr>
          <w:lang w:val="uk-UA"/>
        </w:rPr>
      </w:pPr>
    </w:p>
    <w:p w:rsidR="00B0013A" w:rsidRPr="0040390D" w:rsidRDefault="00B0013A" w:rsidP="00B0013A">
      <w:pPr>
        <w:pStyle w:val="a3"/>
        <w:rPr>
          <w:lang w:val="uk-UA"/>
        </w:rPr>
      </w:pPr>
      <w:r w:rsidRPr="0040390D">
        <w:rPr>
          <w:lang w:val="uk-UA"/>
        </w:rPr>
        <w:t>Наталка заходить до лікарні</w:t>
      </w:r>
      <w:r w:rsidR="00862996">
        <w:rPr>
          <w:lang w:val="uk-UA"/>
        </w:rPr>
        <w:t>,</w:t>
      </w:r>
      <w:r w:rsidRPr="0040390D">
        <w:rPr>
          <w:lang w:val="uk-UA"/>
        </w:rPr>
        <w:t xml:space="preserve"> де лежав </w:t>
      </w:r>
      <w:proofErr w:type="spellStart"/>
      <w:r w:rsidRPr="0040390D">
        <w:rPr>
          <w:lang w:val="uk-UA"/>
        </w:rPr>
        <w:t>Гнат</w:t>
      </w:r>
      <w:proofErr w:type="spellEnd"/>
      <w:r w:rsidRPr="0040390D">
        <w:rPr>
          <w:lang w:val="uk-UA"/>
        </w:rPr>
        <w:t>.</w:t>
      </w:r>
    </w:p>
    <w:p w:rsidR="00C54A5B" w:rsidRPr="0040390D" w:rsidRDefault="00C54A5B" w:rsidP="00B0013A">
      <w:pPr>
        <w:pStyle w:val="a3"/>
        <w:rPr>
          <w:lang w:val="uk-UA"/>
        </w:rPr>
      </w:pPr>
    </w:p>
    <w:p w:rsidR="00C54A5B" w:rsidRPr="0040390D" w:rsidRDefault="00C54A5B" w:rsidP="00C54A5B">
      <w:pPr>
        <w:pStyle w:val="a4"/>
        <w:rPr>
          <w:lang w:val="uk-UA"/>
        </w:rPr>
      </w:pPr>
      <w:r w:rsidRPr="0040390D">
        <w:rPr>
          <w:lang w:val="uk-UA"/>
        </w:rPr>
        <w:t>інт. коридори лікарні.</w:t>
      </w:r>
    </w:p>
    <w:p w:rsidR="00C54A5B" w:rsidRPr="0040390D" w:rsidRDefault="00C54A5B" w:rsidP="00C54A5B">
      <w:pPr>
        <w:pStyle w:val="a3"/>
        <w:rPr>
          <w:lang w:val="uk-UA"/>
        </w:rPr>
      </w:pPr>
    </w:p>
    <w:p w:rsidR="00C54A5B" w:rsidRPr="0040390D" w:rsidRDefault="00862996" w:rsidP="00C54A5B">
      <w:pPr>
        <w:pStyle w:val="a3"/>
        <w:rPr>
          <w:lang w:val="uk-UA"/>
        </w:rPr>
      </w:pPr>
      <w:r>
        <w:rPr>
          <w:lang w:val="uk-UA"/>
        </w:rPr>
        <w:t>Наталк</w:t>
      </w:r>
      <w:r w:rsidR="00C54A5B" w:rsidRPr="0040390D">
        <w:rPr>
          <w:lang w:val="uk-UA"/>
        </w:rPr>
        <w:t>а з рішучим та дещо відстороненим виразом обличчя йде лункими коридорами.</w:t>
      </w:r>
    </w:p>
    <w:p w:rsidR="00C54A5B" w:rsidRPr="0040390D" w:rsidRDefault="00C54A5B" w:rsidP="00C54A5B">
      <w:pPr>
        <w:pStyle w:val="a3"/>
        <w:rPr>
          <w:lang w:val="uk-UA"/>
        </w:rPr>
      </w:pPr>
      <w:r w:rsidRPr="0040390D">
        <w:rPr>
          <w:lang w:val="uk-UA"/>
        </w:rPr>
        <w:t>Зупиняється перед дверима лікаря і, на секунду затримавшись, все ж стукає.</w:t>
      </w:r>
    </w:p>
    <w:p w:rsidR="00B0013A" w:rsidRPr="0040390D" w:rsidRDefault="00B0013A" w:rsidP="00B0013A">
      <w:pPr>
        <w:pStyle w:val="a4"/>
        <w:rPr>
          <w:lang w:val="uk-UA"/>
        </w:rPr>
      </w:pPr>
    </w:p>
    <w:p w:rsidR="00526F4C" w:rsidRPr="0040390D" w:rsidRDefault="00526F4C" w:rsidP="00526F4C">
      <w:pPr>
        <w:pStyle w:val="a3"/>
        <w:rPr>
          <w:lang w:val="uk-UA"/>
        </w:rPr>
      </w:pPr>
    </w:p>
    <w:p w:rsidR="00526F4C" w:rsidRPr="0040390D" w:rsidRDefault="00526F4C" w:rsidP="00526F4C">
      <w:pPr>
        <w:pStyle w:val="a4"/>
        <w:rPr>
          <w:lang w:val="uk-UA"/>
        </w:rPr>
      </w:pPr>
      <w:r w:rsidRPr="0040390D">
        <w:rPr>
          <w:lang w:val="uk-UA"/>
        </w:rPr>
        <w:t>екст. вікна лікарні . ніч.</w:t>
      </w:r>
    </w:p>
    <w:p w:rsidR="00526F4C" w:rsidRPr="0040390D" w:rsidRDefault="00526F4C" w:rsidP="00526F4C">
      <w:pPr>
        <w:pStyle w:val="a3"/>
        <w:rPr>
          <w:lang w:val="uk-UA"/>
        </w:rPr>
      </w:pPr>
    </w:p>
    <w:p w:rsidR="00526F4C" w:rsidRPr="0040390D" w:rsidRDefault="00526F4C" w:rsidP="00526F4C">
      <w:pPr>
        <w:pStyle w:val="a3"/>
        <w:rPr>
          <w:lang w:val="uk-UA"/>
        </w:rPr>
      </w:pPr>
      <w:r w:rsidRPr="0040390D">
        <w:rPr>
          <w:lang w:val="uk-UA"/>
        </w:rPr>
        <w:t>Ледь освітлені вікна лікарні.</w:t>
      </w:r>
    </w:p>
    <w:p w:rsidR="00526F4C" w:rsidRPr="0040390D" w:rsidRDefault="00526F4C" w:rsidP="00526F4C">
      <w:pPr>
        <w:pStyle w:val="a3"/>
        <w:rPr>
          <w:lang w:val="uk-UA"/>
        </w:rPr>
      </w:pPr>
      <w:r w:rsidRPr="0040390D">
        <w:rPr>
          <w:lang w:val="uk-UA"/>
        </w:rPr>
        <w:t>В одному з них видно силует хлопця. Його голова забинтована. Він дивиться у вікно застиг</w:t>
      </w:r>
      <w:r w:rsidR="00862996">
        <w:rPr>
          <w:lang w:val="uk-UA"/>
        </w:rPr>
        <w:t>лими очима</w:t>
      </w:r>
      <w:r w:rsidRPr="0040390D">
        <w:rPr>
          <w:lang w:val="uk-UA"/>
        </w:rPr>
        <w:t xml:space="preserve">. Раптом його погляд осмислюється, наче він когось побачив. </w:t>
      </w:r>
      <w:r w:rsidR="00862996">
        <w:rPr>
          <w:lang w:val="uk-UA"/>
        </w:rPr>
        <w:t>Хлопець</w:t>
      </w:r>
      <w:r w:rsidRPr="0040390D">
        <w:rPr>
          <w:lang w:val="uk-UA"/>
        </w:rPr>
        <w:t xml:space="preserve"> прикладає руки до скла й притискається обличчям. Дивиться прямо в очі, і його губи </w:t>
      </w:r>
      <w:proofErr w:type="spellStart"/>
      <w:r w:rsidRPr="0040390D">
        <w:rPr>
          <w:lang w:val="uk-UA"/>
        </w:rPr>
        <w:t>ворушаться</w:t>
      </w:r>
      <w:proofErr w:type="spellEnd"/>
      <w:r w:rsidRPr="0040390D">
        <w:rPr>
          <w:lang w:val="uk-UA"/>
        </w:rPr>
        <w:t>, щось промовляючи.</w:t>
      </w:r>
    </w:p>
    <w:p w:rsidR="00526F4C" w:rsidRPr="0040390D" w:rsidRDefault="00526F4C" w:rsidP="00526F4C">
      <w:pPr>
        <w:pStyle w:val="a3"/>
        <w:rPr>
          <w:lang w:val="uk-UA"/>
        </w:rPr>
      </w:pPr>
    </w:p>
    <w:p w:rsidR="00526F4C" w:rsidRPr="0040390D" w:rsidRDefault="00526F4C" w:rsidP="00526F4C">
      <w:pPr>
        <w:pStyle w:val="a4"/>
        <w:rPr>
          <w:lang w:val="uk-UA"/>
        </w:rPr>
      </w:pPr>
    </w:p>
    <w:p w:rsidR="00526F4C" w:rsidRPr="0040390D" w:rsidRDefault="00526F4C" w:rsidP="00526F4C">
      <w:pPr>
        <w:pStyle w:val="a4"/>
        <w:rPr>
          <w:lang w:val="uk-UA"/>
        </w:rPr>
      </w:pPr>
    </w:p>
    <w:p w:rsidR="00526F4C" w:rsidRPr="0040390D" w:rsidRDefault="00526F4C" w:rsidP="00526F4C">
      <w:pPr>
        <w:pStyle w:val="a4"/>
        <w:rPr>
          <w:lang w:val="uk-UA"/>
        </w:rPr>
      </w:pPr>
      <w:r w:rsidRPr="0040390D">
        <w:rPr>
          <w:lang w:val="uk-UA"/>
        </w:rPr>
        <w:t>екст. спальня гната. ніч.</w:t>
      </w:r>
    </w:p>
    <w:p w:rsidR="00526F4C" w:rsidRPr="0040390D" w:rsidRDefault="00526F4C" w:rsidP="00526F4C">
      <w:pPr>
        <w:pStyle w:val="a3"/>
        <w:rPr>
          <w:lang w:val="uk-UA"/>
        </w:rPr>
      </w:pPr>
    </w:p>
    <w:p w:rsidR="00526F4C" w:rsidRPr="0040390D" w:rsidRDefault="00526F4C" w:rsidP="00526F4C">
      <w:pPr>
        <w:pStyle w:val="a3"/>
        <w:rPr>
          <w:lang w:val="uk-UA"/>
        </w:rPr>
      </w:pPr>
      <w:proofErr w:type="spellStart"/>
      <w:r w:rsidRPr="0040390D">
        <w:rPr>
          <w:lang w:val="uk-UA"/>
        </w:rPr>
        <w:t>Гнат</w:t>
      </w:r>
      <w:proofErr w:type="spellEnd"/>
      <w:r w:rsidRPr="0040390D">
        <w:rPr>
          <w:lang w:val="uk-UA"/>
        </w:rPr>
        <w:t xml:space="preserve"> </w:t>
      </w:r>
      <w:r w:rsidR="00862996">
        <w:rPr>
          <w:lang w:val="uk-UA"/>
        </w:rPr>
        <w:t>на</w:t>
      </w:r>
      <w:r w:rsidR="00862996" w:rsidRPr="0040390D">
        <w:rPr>
          <w:lang w:val="uk-UA"/>
        </w:rPr>
        <w:t xml:space="preserve"> своєму ліжку</w:t>
      </w:r>
      <w:r w:rsidR="00862996">
        <w:rPr>
          <w:lang w:val="uk-UA"/>
        </w:rPr>
        <w:t>. Він</w:t>
      </w:r>
      <w:r w:rsidR="00862996" w:rsidRPr="0040390D">
        <w:rPr>
          <w:lang w:val="uk-UA"/>
        </w:rPr>
        <w:t xml:space="preserve"> </w:t>
      </w:r>
      <w:r w:rsidRPr="0040390D">
        <w:rPr>
          <w:lang w:val="uk-UA"/>
        </w:rPr>
        <w:t>різко розплющує очі</w:t>
      </w:r>
      <w:r w:rsidR="00145710" w:rsidRPr="0040390D">
        <w:rPr>
          <w:lang w:val="uk-UA"/>
        </w:rPr>
        <w:t>.</w:t>
      </w:r>
    </w:p>
    <w:p w:rsidR="00145710" w:rsidRPr="0040390D" w:rsidRDefault="00145710" w:rsidP="00526F4C">
      <w:pPr>
        <w:pStyle w:val="a3"/>
        <w:rPr>
          <w:lang w:val="uk-UA"/>
        </w:rPr>
      </w:pPr>
      <w:r w:rsidRPr="0040390D">
        <w:rPr>
          <w:lang w:val="uk-UA"/>
        </w:rPr>
        <w:t>Тягнеться рукою до склянки з водою, що стоїть поряд на тумбочці, жадібно п</w:t>
      </w:r>
      <w:r w:rsidRPr="0040390D">
        <w:t>’</w:t>
      </w:r>
      <w:r w:rsidRPr="0040390D">
        <w:rPr>
          <w:lang w:val="uk-UA"/>
        </w:rPr>
        <w:t>є.</w:t>
      </w:r>
    </w:p>
    <w:p w:rsidR="00526F4C" w:rsidRPr="0040390D" w:rsidRDefault="00526F4C" w:rsidP="00526F4C">
      <w:pPr>
        <w:pStyle w:val="a3"/>
        <w:rPr>
          <w:lang w:val="uk-UA"/>
        </w:rPr>
      </w:pPr>
    </w:p>
    <w:p w:rsidR="00526F4C" w:rsidRPr="0040390D" w:rsidRDefault="00526F4C" w:rsidP="00526F4C">
      <w:pPr>
        <w:pStyle w:val="a3"/>
        <w:rPr>
          <w:lang w:val="uk-UA"/>
        </w:rPr>
      </w:pPr>
    </w:p>
    <w:p w:rsidR="00B0013A" w:rsidRPr="0040390D" w:rsidRDefault="00B0013A" w:rsidP="00B0013A">
      <w:pPr>
        <w:pStyle w:val="a4"/>
        <w:rPr>
          <w:lang w:val="uk-UA"/>
        </w:rPr>
      </w:pPr>
      <w:r w:rsidRPr="0040390D">
        <w:rPr>
          <w:lang w:val="uk-UA"/>
        </w:rPr>
        <w:t>екст. вулиця. ранок.</w:t>
      </w:r>
    </w:p>
    <w:p w:rsidR="00BA1B94" w:rsidRPr="0040390D" w:rsidRDefault="00BA1B94" w:rsidP="00B0013A">
      <w:pPr>
        <w:pStyle w:val="a3"/>
        <w:rPr>
          <w:lang w:val="uk-UA"/>
        </w:rPr>
      </w:pPr>
    </w:p>
    <w:p w:rsidR="004B26C5" w:rsidRPr="0040390D" w:rsidRDefault="00B0013A" w:rsidP="00B0013A">
      <w:pPr>
        <w:pStyle w:val="a3"/>
        <w:rPr>
          <w:lang w:val="uk-UA"/>
        </w:rPr>
      </w:pPr>
      <w:proofErr w:type="spellStart"/>
      <w:r w:rsidRPr="0040390D">
        <w:rPr>
          <w:lang w:val="uk-UA"/>
        </w:rPr>
        <w:t>Гнат</w:t>
      </w:r>
      <w:proofErr w:type="spellEnd"/>
      <w:r w:rsidRPr="0040390D">
        <w:rPr>
          <w:lang w:val="uk-UA"/>
        </w:rPr>
        <w:t xml:space="preserve"> прямує до крамниці. Йде важко. Часом відпочи</w:t>
      </w:r>
      <w:r w:rsidR="00862996">
        <w:rPr>
          <w:lang w:val="uk-UA"/>
        </w:rPr>
        <w:t>ває</w:t>
      </w:r>
      <w:r w:rsidRPr="0040390D">
        <w:rPr>
          <w:lang w:val="uk-UA"/>
        </w:rPr>
        <w:t xml:space="preserve">. Зупиняється перед сходинками до дверей супермаркету. </w:t>
      </w:r>
    </w:p>
    <w:p w:rsidR="00E66BC6" w:rsidRPr="0040390D" w:rsidRDefault="00862996" w:rsidP="00B0013A">
      <w:pPr>
        <w:pStyle w:val="a3"/>
        <w:rPr>
          <w:lang w:val="uk-UA"/>
        </w:rPr>
      </w:pPr>
      <w:r>
        <w:rPr>
          <w:lang w:val="uk-UA"/>
        </w:rPr>
        <w:t>П</w:t>
      </w:r>
      <w:r w:rsidR="00B0013A" w:rsidRPr="0040390D">
        <w:rPr>
          <w:lang w:val="uk-UA"/>
        </w:rPr>
        <w:t xml:space="preserve">овертається </w:t>
      </w:r>
      <w:r>
        <w:rPr>
          <w:lang w:val="uk-UA"/>
        </w:rPr>
        <w:t>й</w:t>
      </w:r>
      <w:r w:rsidR="00B0013A" w:rsidRPr="0040390D">
        <w:rPr>
          <w:lang w:val="uk-UA"/>
        </w:rPr>
        <w:t xml:space="preserve"> проходить повз супермаркет. </w:t>
      </w:r>
      <w:r>
        <w:rPr>
          <w:lang w:val="uk-UA"/>
        </w:rPr>
        <w:t>П</w:t>
      </w:r>
      <w:r w:rsidR="00B0013A" w:rsidRPr="0040390D">
        <w:rPr>
          <w:lang w:val="uk-UA"/>
        </w:rPr>
        <w:t xml:space="preserve">роходить повз невеличкі </w:t>
      </w:r>
      <w:proofErr w:type="spellStart"/>
      <w:r w:rsidR="00B0013A" w:rsidRPr="0040390D">
        <w:rPr>
          <w:lang w:val="uk-UA"/>
        </w:rPr>
        <w:t>МАФи</w:t>
      </w:r>
      <w:proofErr w:type="spellEnd"/>
      <w:r w:rsidR="00B0013A" w:rsidRPr="0040390D">
        <w:rPr>
          <w:lang w:val="uk-UA"/>
        </w:rPr>
        <w:t xml:space="preserve">, що розташовані навколо супермаркету. За склом одного з них дівчина </w:t>
      </w:r>
      <w:r>
        <w:rPr>
          <w:lang w:val="uk-UA"/>
        </w:rPr>
        <w:t>у</w:t>
      </w:r>
      <w:r w:rsidR="00B0013A" w:rsidRPr="0040390D">
        <w:rPr>
          <w:lang w:val="uk-UA"/>
        </w:rPr>
        <w:t xml:space="preserve"> формі офіціантки клеїть на вікно великі сніжинки. Поряд, біля квіткового магазинчика</w:t>
      </w:r>
      <w:r>
        <w:rPr>
          <w:lang w:val="uk-UA"/>
        </w:rPr>
        <w:t>,</w:t>
      </w:r>
      <w:r w:rsidR="00B0013A" w:rsidRPr="0040390D">
        <w:rPr>
          <w:lang w:val="uk-UA"/>
        </w:rPr>
        <w:t xml:space="preserve"> виставлені маленькі ялиночки в горщиках, вони прикрашені блискучим сріблястим «дощиком». Скрізь відчу</w:t>
      </w:r>
      <w:r>
        <w:rPr>
          <w:lang w:val="uk-UA"/>
        </w:rPr>
        <w:t>ваються</w:t>
      </w:r>
      <w:r w:rsidR="00B0013A" w:rsidRPr="0040390D">
        <w:rPr>
          <w:lang w:val="uk-UA"/>
        </w:rPr>
        <w:t xml:space="preserve"> </w:t>
      </w:r>
      <w:r>
        <w:rPr>
          <w:lang w:val="uk-UA"/>
        </w:rPr>
        <w:t>прийдешні</w:t>
      </w:r>
      <w:r w:rsidR="00B0013A" w:rsidRPr="0040390D">
        <w:rPr>
          <w:lang w:val="uk-UA"/>
        </w:rPr>
        <w:t xml:space="preserve"> новорічн</w:t>
      </w:r>
      <w:r>
        <w:rPr>
          <w:lang w:val="uk-UA"/>
        </w:rPr>
        <w:t>і</w:t>
      </w:r>
      <w:r w:rsidR="00B0013A" w:rsidRPr="0040390D">
        <w:rPr>
          <w:lang w:val="uk-UA"/>
        </w:rPr>
        <w:t xml:space="preserve"> свят</w:t>
      </w:r>
      <w:r>
        <w:rPr>
          <w:lang w:val="uk-UA"/>
        </w:rPr>
        <w:t>а</w:t>
      </w:r>
      <w:r w:rsidR="00B0013A" w:rsidRPr="0040390D">
        <w:rPr>
          <w:lang w:val="uk-UA"/>
        </w:rPr>
        <w:t xml:space="preserve">. </w:t>
      </w:r>
    </w:p>
    <w:p w:rsidR="00E66BC6" w:rsidRPr="0040390D" w:rsidRDefault="00E66BC6" w:rsidP="00B0013A">
      <w:pPr>
        <w:pStyle w:val="a3"/>
        <w:rPr>
          <w:lang w:val="uk-UA"/>
        </w:rPr>
      </w:pPr>
      <w:proofErr w:type="spellStart"/>
      <w:r w:rsidRPr="0040390D">
        <w:rPr>
          <w:lang w:val="uk-UA"/>
        </w:rPr>
        <w:t>Г</w:t>
      </w:r>
      <w:r w:rsidR="00B0013A" w:rsidRPr="0040390D">
        <w:rPr>
          <w:lang w:val="uk-UA"/>
        </w:rPr>
        <w:t>нат</w:t>
      </w:r>
      <w:proofErr w:type="spellEnd"/>
      <w:r w:rsidR="00B0013A" w:rsidRPr="0040390D">
        <w:rPr>
          <w:lang w:val="uk-UA"/>
        </w:rPr>
        <w:t xml:space="preserve"> наближається до знайомої церкви. </w:t>
      </w:r>
    </w:p>
    <w:p w:rsidR="00B0013A" w:rsidRPr="0040390D" w:rsidRDefault="00B0013A" w:rsidP="00B0013A">
      <w:pPr>
        <w:pStyle w:val="a3"/>
        <w:rPr>
          <w:lang w:val="uk-UA"/>
        </w:rPr>
      </w:pPr>
      <w:r w:rsidRPr="0040390D">
        <w:rPr>
          <w:lang w:val="uk-UA"/>
        </w:rPr>
        <w:t xml:space="preserve">Невпевнено хреститься </w:t>
      </w:r>
      <w:r w:rsidR="00A05ADB">
        <w:rPr>
          <w:lang w:val="uk-UA"/>
        </w:rPr>
        <w:t>й</w:t>
      </w:r>
      <w:r w:rsidRPr="0040390D">
        <w:rPr>
          <w:lang w:val="uk-UA"/>
        </w:rPr>
        <w:t xml:space="preserve"> заходить до середини.</w:t>
      </w:r>
    </w:p>
    <w:p w:rsidR="00B0013A" w:rsidRPr="0040390D" w:rsidRDefault="00B0013A" w:rsidP="00B0013A">
      <w:pPr>
        <w:pStyle w:val="a3"/>
        <w:rPr>
          <w:lang w:val="uk-UA"/>
        </w:rPr>
      </w:pPr>
    </w:p>
    <w:p w:rsidR="00BA1B94" w:rsidRPr="0040390D" w:rsidRDefault="00BA1B94" w:rsidP="00B0013A">
      <w:pPr>
        <w:pStyle w:val="a4"/>
        <w:rPr>
          <w:lang w:val="uk-UA"/>
        </w:rPr>
      </w:pPr>
    </w:p>
    <w:p w:rsidR="00B0013A" w:rsidRPr="0040390D" w:rsidRDefault="00B0013A" w:rsidP="00B0013A">
      <w:pPr>
        <w:pStyle w:val="a4"/>
        <w:rPr>
          <w:lang w:val="uk-UA"/>
        </w:rPr>
      </w:pPr>
      <w:r w:rsidRPr="0040390D">
        <w:rPr>
          <w:lang w:val="uk-UA"/>
        </w:rPr>
        <w:t>інт. церква.</w:t>
      </w:r>
    </w:p>
    <w:p w:rsidR="00BA1B94" w:rsidRPr="0040390D" w:rsidRDefault="00BA1B94" w:rsidP="00B0013A">
      <w:pPr>
        <w:pStyle w:val="a3"/>
        <w:rPr>
          <w:lang w:val="uk-UA"/>
        </w:rPr>
      </w:pPr>
    </w:p>
    <w:p w:rsidR="00E66BC6" w:rsidRPr="0040390D" w:rsidRDefault="00B0013A" w:rsidP="00B0013A">
      <w:pPr>
        <w:pStyle w:val="a3"/>
        <w:rPr>
          <w:lang w:val="uk-UA"/>
        </w:rPr>
      </w:pPr>
      <w:r w:rsidRPr="0040390D">
        <w:rPr>
          <w:lang w:val="uk-UA"/>
        </w:rPr>
        <w:t>Йде служба</w:t>
      </w:r>
      <w:r w:rsidR="00A05ADB">
        <w:rPr>
          <w:lang w:val="uk-UA"/>
        </w:rPr>
        <w:t>.</w:t>
      </w:r>
      <w:r w:rsidRPr="0040390D">
        <w:rPr>
          <w:lang w:val="uk-UA"/>
        </w:rPr>
        <w:t xml:space="preserve"> </w:t>
      </w:r>
      <w:r w:rsidR="00A05ADB">
        <w:rPr>
          <w:lang w:val="uk-UA"/>
        </w:rPr>
        <w:t>І</w:t>
      </w:r>
      <w:r w:rsidRPr="0040390D">
        <w:rPr>
          <w:lang w:val="uk-UA"/>
        </w:rPr>
        <w:t xml:space="preserve"> </w:t>
      </w:r>
      <w:proofErr w:type="spellStart"/>
      <w:r w:rsidRPr="0040390D">
        <w:rPr>
          <w:lang w:val="uk-UA"/>
        </w:rPr>
        <w:t>Гнат</w:t>
      </w:r>
      <w:proofErr w:type="spellEnd"/>
      <w:r w:rsidRPr="0040390D">
        <w:rPr>
          <w:lang w:val="uk-UA"/>
        </w:rPr>
        <w:t xml:space="preserve"> зупиняється </w:t>
      </w:r>
      <w:r w:rsidR="00A05ADB">
        <w:rPr>
          <w:lang w:val="uk-UA"/>
        </w:rPr>
        <w:t>в</w:t>
      </w:r>
      <w:r w:rsidRPr="0040390D">
        <w:rPr>
          <w:lang w:val="uk-UA"/>
        </w:rPr>
        <w:t xml:space="preserve"> нерішучості. </w:t>
      </w:r>
    </w:p>
    <w:p w:rsidR="00E66BC6" w:rsidRPr="0040390D" w:rsidRDefault="00E66BC6" w:rsidP="00B0013A">
      <w:pPr>
        <w:pStyle w:val="a3"/>
        <w:rPr>
          <w:lang w:val="uk-UA"/>
        </w:rPr>
      </w:pPr>
      <w:r w:rsidRPr="0040390D">
        <w:rPr>
          <w:lang w:val="uk-UA"/>
        </w:rPr>
        <w:lastRenderedPageBreak/>
        <w:t>Т</w:t>
      </w:r>
      <w:r w:rsidR="00B0013A" w:rsidRPr="0040390D">
        <w:rPr>
          <w:lang w:val="uk-UA"/>
        </w:rPr>
        <w:t xml:space="preserve">оді підходить до </w:t>
      </w:r>
      <w:proofErr w:type="spellStart"/>
      <w:r w:rsidR="00B0013A" w:rsidRPr="0040390D">
        <w:rPr>
          <w:lang w:val="uk-UA"/>
        </w:rPr>
        <w:t>продав</w:t>
      </w:r>
      <w:r w:rsidR="00A05ADB">
        <w:rPr>
          <w:lang w:val="uk-UA"/>
        </w:rPr>
        <w:t>чин</w:t>
      </w:r>
      <w:r w:rsidR="00B0013A" w:rsidRPr="0040390D">
        <w:rPr>
          <w:lang w:val="uk-UA"/>
        </w:rPr>
        <w:t>і</w:t>
      </w:r>
      <w:proofErr w:type="spellEnd"/>
      <w:r w:rsidR="00B0013A" w:rsidRPr="0040390D">
        <w:rPr>
          <w:lang w:val="uk-UA"/>
        </w:rPr>
        <w:t xml:space="preserve"> свічок та купує одну. </w:t>
      </w:r>
    </w:p>
    <w:p w:rsidR="00E66BC6" w:rsidRPr="0040390D" w:rsidRDefault="00B0013A" w:rsidP="00B0013A">
      <w:pPr>
        <w:pStyle w:val="a3"/>
        <w:rPr>
          <w:lang w:val="uk-UA"/>
        </w:rPr>
      </w:pPr>
      <w:r w:rsidRPr="0040390D">
        <w:rPr>
          <w:lang w:val="uk-UA"/>
        </w:rPr>
        <w:t>Натовп у церкві не дуже великий</w:t>
      </w:r>
      <w:r w:rsidR="00A05ADB">
        <w:rPr>
          <w:lang w:val="uk-UA"/>
        </w:rPr>
        <w:t>,</w:t>
      </w:r>
      <w:r w:rsidRPr="0040390D">
        <w:rPr>
          <w:lang w:val="uk-UA"/>
        </w:rPr>
        <w:t xml:space="preserve"> і </w:t>
      </w:r>
      <w:proofErr w:type="spellStart"/>
      <w:r w:rsidRPr="0040390D">
        <w:rPr>
          <w:lang w:val="uk-UA"/>
        </w:rPr>
        <w:t>Гнат</w:t>
      </w:r>
      <w:proofErr w:type="spellEnd"/>
      <w:r w:rsidRPr="0040390D">
        <w:rPr>
          <w:lang w:val="uk-UA"/>
        </w:rPr>
        <w:t xml:space="preserve"> розглядає людей. Переводячи погляд </w:t>
      </w:r>
      <w:r w:rsidR="00A05ADB">
        <w:rPr>
          <w:lang w:val="uk-UA"/>
        </w:rPr>
        <w:t>і</w:t>
      </w:r>
      <w:r w:rsidRPr="0040390D">
        <w:rPr>
          <w:lang w:val="uk-UA"/>
        </w:rPr>
        <w:t>з постаті на постать</w:t>
      </w:r>
      <w:r w:rsidR="00A05ADB">
        <w:rPr>
          <w:lang w:val="uk-UA"/>
        </w:rPr>
        <w:t>,</w:t>
      </w:r>
      <w:r w:rsidRPr="0040390D">
        <w:rPr>
          <w:lang w:val="uk-UA"/>
        </w:rPr>
        <w:t xml:space="preserve"> він помічає, що всі тут жінки. </w:t>
      </w:r>
    </w:p>
    <w:p w:rsidR="00E66BC6" w:rsidRPr="0040390D" w:rsidRDefault="00A05ADB" w:rsidP="00B0013A">
      <w:pPr>
        <w:pStyle w:val="a3"/>
        <w:rPr>
          <w:lang w:val="uk-UA"/>
        </w:rPr>
      </w:pPr>
      <w:proofErr w:type="spellStart"/>
      <w:r>
        <w:rPr>
          <w:lang w:val="uk-UA"/>
        </w:rPr>
        <w:t>Гнат</w:t>
      </w:r>
      <w:proofErr w:type="spellEnd"/>
      <w:r w:rsidR="00B0013A" w:rsidRPr="0040390D">
        <w:rPr>
          <w:lang w:val="uk-UA"/>
        </w:rPr>
        <w:t xml:space="preserve"> тихенько переходить на інше місце </w:t>
      </w:r>
      <w:r>
        <w:rPr>
          <w:lang w:val="uk-UA"/>
        </w:rPr>
        <w:t>й</w:t>
      </w:r>
      <w:r w:rsidR="00B0013A" w:rsidRPr="0040390D">
        <w:rPr>
          <w:lang w:val="uk-UA"/>
        </w:rPr>
        <w:t xml:space="preserve"> продовжує розглядати натовп </w:t>
      </w:r>
      <w:r>
        <w:rPr>
          <w:lang w:val="uk-UA"/>
        </w:rPr>
        <w:t>і</w:t>
      </w:r>
      <w:r w:rsidR="00B0013A" w:rsidRPr="0040390D">
        <w:rPr>
          <w:lang w:val="uk-UA"/>
        </w:rPr>
        <w:t xml:space="preserve">з </w:t>
      </w:r>
      <w:r>
        <w:rPr>
          <w:lang w:val="uk-UA"/>
        </w:rPr>
        <w:t>цього вже</w:t>
      </w:r>
      <w:r w:rsidR="00B0013A" w:rsidRPr="0040390D">
        <w:rPr>
          <w:lang w:val="uk-UA"/>
        </w:rPr>
        <w:t xml:space="preserve"> боку. Нарешті його погляд зупиняється на голові, що не покрита хусткою чи </w:t>
      </w:r>
      <w:proofErr w:type="spellStart"/>
      <w:r w:rsidR="00B0013A" w:rsidRPr="0040390D">
        <w:rPr>
          <w:lang w:val="uk-UA"/>
        </w:rPr>
        <w:t>шаликом</w:t>
      </w:r>
      <w:proofErr w:type="spellEnd"/>
      <w:r w:rsidR="00B0013A" w:rsidRPr="0040390D">
        <w:rPr>
          <w:lang w:val="uk-UA"/>
        </w:rPr>
        <w:t xml:space="preserve">. У натовпі знайшовся єдиний чоловік. </w:t>
      </w:r>
    </w:p>
    <w:p w:rsidR="00E66BC6" w:rsidRPr="0040390D" w:rsidRDefault="00B0013A" w:rsidP="00B0013A">
      <w:pPr>
        <w:pStyle w:val="a3"/>
        <w:rPr>
          <w:lang w:val="uk-UA"/>
        </w:rPr>
      </w:pPr>
      <w:proofErr w:type="spellStart"/>
      <w:r w:rsidRPr="0040390D">
        <w:rPr>
          <w:lang w:val="uk-UA"/>
        </w:rPr>
        <w:t>Гнат</w:t>
      </w:r>
      <w:proofErr w:type="spellEnd"/>
      <w:r w:rsidRPr="0040390D">
        <w:rPr>
          <w:lang w:val="uk-UA"/>
        </w:rPr>
        <w:t xml:space="preserve"> дещо полегшено зітхає. Він намагається зосередитися на службі, та йому важко стояти, рукою тре груди в районі серця.</w:t>
      </w:r>
    </w:p>
    <w:p w:rsidR="00B0013A" w:rsidRPr="0040390D" w:rsidRDefault="00B0013A" w:rsidP="00B0013A">
      <w:pPr>
        <w:pStyle w:val="a3"/>
        <w:rPr>
          <w:lang w:val="uk-UA"/>
        </w:rPr>
      </w:pPr>
      <w:r w:rsidRPr="0040390D">
        <w:rPr>
          <w:lang w:val="uk-UA"/>
        </w:rPr>
        <w:t>Зрештою він ставить свічку, не звертаючи уваги куди</w:t>
      </w:r>
      <w:r w:rsidR="00A05ADB">
        <w:rPr>
          <w:lang w:val="uk-UA"/>
        </w:rPr>
        <w:t>,</w:t>
      </w:r>
      <w:r w:rsidRPr="0040390D">
        <w:rPr>
          <w:lang w:val="uk-UA"/>
        </w:rPr>
        <w:t xml:space="preserve"> й виходить </w:t>
      </w:r>
      <w:r w:rsidR="00A05ADB">
        <w:rPr>
          <w:lang w:val="uk-UA"/>
        </w:rPr>
        <w:t>і</w:t>
      </w:r>
      <w:r w:rsidRPr="0040390D">
        <w:rPr>
          <w:lang w:val="uk-UA"/>
        </w:rPr>
        <w:t>з церкви.</w:t>
      </w:r>
    </w:p>
    <w:p w:rsidR="00B0013A" w:rsidRPr="0040390D" w:rsidRDefault="00B0013A" w:rsidP="00B0013A">
      <w:pPr>
        <w:pStyle w:val="a3"/>
        <w:rPr>
          <w:lang w:val="uk-UA"/>
        </w:rPr>
      </w:pPr>
    </w:p>
    <w:p w:rsidR="00BA1B94" w:rsidRPr="0040390D" w:rsidRDefault="00BA1B94" w:rsidP="00B0013A">
      <w:pPr>
        <w:pStyle w:val="a4"/>
        <w:rPr>
          <w:lang w:val="uk-UA"/>
        </w:rPr>
      </w:pPr>
    </w:p>
    <w:p w:rsidR="00B0013A" w:rsidRPr="0040390D" w:rsidRDefault="00B0013A" w:rsidP="00B0013A">
      <w:pPr>
        <w:pStyle w:val="a4"/>
        <w:rPr>
          <w:lang w:val="uk-UA"/>
        </w:rPr>
      </w:pPr>
      <w:r w:rsidRPr="0040390D">
        <w:rPr>
          <w:lang w:val="uk-UA"/>
        </w:rPr>
        <w:t>екст. біля церкви.</w:t>
      </w:r>
    </w:p>
    <w:p w:rsidR="00BA1B94" w:rsidRPr="0040390D" w:rsidRDefault="00BA1B94" w:rsidP="00B0013A">
      <w:pPr>
        <w:pStyle w:val="a3"/>
        <w:rPr>
          <w:lang w:val="uk-UA"/>
        </w:rPr>
      </w:pPr>
    </w:p>
    <w:p w:rsidR="00E66BC6" w:rsidRPr="0040390D" w:rsidRDefault="00B0013A" w:rsidP="00B0013A">
      <w:pPr>
        <w:pStyle w:val="a3"/>
        <w:rPr>
          <w:lang w:val="uk-UA"/>
        </w:rPr>
      </w:pPr>
      <w:proofErr w:type="spellStart"/>
      <w:r w:rsidRPr="0040390D">
        <w:rPr>
          <w:lang w:val="uk-UA"/>
        </w:rPr>
        <w:t>Гнат</w:t>
      </w:r>
      <w:proofErr w:type="spellEnd"/>
      <w:r w:rsidRPr="0040390D">
        <w:rPr>
          <w:lang w:val="uk-UA"/>
        </w:rPr>
        <w:t xml:space="preserve"> сідає на лавку напроти виходу з </w:t>
      </w:r>
      <w:r w:rsidR="00A05ADB">
        <w:rPr>
          <w:lang w:val="uk-UA"/>
        </w:rPr>
        <w:t>храму</w:t>
      </w:r>
      <w:r w:rsidRPr="0040390D">
        <w:rPr>
          <w:lang w:val="uk-UA"/>
        </w:rPr>
        <w:t>. Повільно і старанно дихає, закинувши догори голову.</w:t>
      </w:r>
    </w:p>
    <w:p w:rsidR="00B0013A" w:rsidRPr="0040390D" w:rsidRDefault="00B0013A" w:rsidP="00B0013A">
      <w:pPr>
        <w:pStyle w:val="a3"/>
        <w:rPr>
          <w:lang w:val="uk-UA"/>
        </w:rPr>
      </w:pPr>
      <w:r w:rsidRPr="0040390D">
        <w:rPr>
          <w:lang w:val="uk-UA"/>
        </w:rPr>
        <w:t>З сірого неба летять поодинокі сніжинки.</w:t>
      </w:r>
    </w:p>
    <w:p w:rsidR="00145710" w:rsidRPr="0040390D" w:rsidRDefault="00145710" w:rsidP="00B0013A">
      <w:pPr>
        <w:pStyle w:val="a3"/>
        <w:rPr>
          <w:lang w:val="uk-UA"/>
        </w:rPr>
      </w:pPr>
    </w:p>
    <w:p w:rsidR="00E66BC6" w:rsidRPr="0040390D" w:rsidRDefault="00B0013A" w:rsidP="00B0013A">
      <w:pPr>
        <w:pStyle w:val="a3"/>
        <w:rPr>
          <w:lang w:val="uk-UA"/>
        </w:rPr>
      </w:pPr>
      <w:r w:rsidRPr="0040390D">
        <w:rPr>
          <w:lang w:val="uk-UA"/>
        </w:rPr>
        <w:t>З церкви починають виходити люди.</w:t>
      </w:r>
    </w:p>
    <w:p w:rsidR="00E66BC6" w:rsidRPr="0040390D" w:rsidRDefault="00A05ADB" w:rsidP="00B0013A">
      <w:pPr>
        <w:pStyle w:val="a3"/>
        <w:rPr>
          <w:lang w:val="uk-UA"/>
        </w:rPr>
      </w:pPr>
      <w:proofErr w:type="spellStart"/>
      <w:r>
        <w:rPr>
          <w:lang w:val="uk-UA"/>
        </w:rPr>
        <w:t>Гнат</w:t>
      </w:r>
      <w:proofErr w:type="spellEnd"/>
      <w:r w:rsidR="00B0013A" w:rsidRPr="0040390D">
        <w:rPr>
          <w:lang w:val="uk-UA"/>
        </w:rPr>
        <w:t xml:space="preserve"> проводжає їх очима – все жінки й жінки переважно старшого віку.</w:t>
      </w:r>
    </w:p>
    <w:p w:rsidR="00E66BC6" w:rsidRPr="0040390D" w:rsidRDefault="00B0013A" w:rsidP="00B0013A">
      <w:pPr>
        <w:pStyle w:val="a3"/>
        <w:rPr>
          <w:lang w:val="uk-UA"/>
        </w:rPr>
      </w:pPr>
      <w:r w:rsidRPr="0040390D">
        <w:rPr>
          <w:lang w:val="uk-UA"/>
        </w:rPr>
        <w:t xml:space="preserve">Ось нарешті виходить той чоловік, що його </w:t>
      </w:r>
      <w:proofErr w:type="spellStart"/>
      <w:r w:rsidRPr="0040390D">
        <w:rPr>
          <w:lang w:val="uk-UA"/>
        </w:rPr>
        <w:t>Гнат</w:t>
      </w:r>
      <w:proofErr w:type="spellEnd"/>
      <w:r w:rsidRPr="0040390D">
        <w:rPr>
          <w:lang w:val="uk-UA"/>
        </w:rPr>
        <w:t xml:space="preserve"> п</w:t>
      </w:r>
      <w:r w:rsidR="00A05ADB">
        <w:rPr>
          <w:lang w:val="uk-UA"/>
        </w:rPr>
        <w:t>о</w:t>
      </w:r>
      <w:r w:rsidRPr="0040390D">
        <w:rPr>
          <w:lang w:val="uk-UA"/>
        </w:rPr>
        <w:t xml:space="preserve">мітив у церкві, він середнього віку, йде під руку з жінкою, що вдягнена </w:t>
      </w:r>
      <w:r w:rsidR="00A05ADB">
        <w:rPr>
          <w:lang w:val="uk-UA"/>
        </w:rPr>
        <w:t>в</w:t>
      </w:r>
      <w:r w:rsidRPr="0040390D">
        <w:rPr>
          <w:lang w:val="uk-UA"/>
        </w:rPr>
        <w:t xml:space="preserve"> чорний, наче жалобний одяг. </w:t>
      </w:r>
    </w:p>
    <w:p w:rsidR="00B0013A" w:rsidRPr="0040390D" w:rsidRDefault="00E66BC6" w:rsidP="00B0013A">
      <w:pPr>
        <w:pStyle w:val="a3"/>
        <w:rPr>
          <w:lang w:val="uk-UA"/>
        </w:rPr>
      </w:pPr>
      <w:r w:rsidRPr="0040390D">
        <w:rPr>
          <w:lang w:val="uk-UA"/>
        </w:rPr>
        <w:t>В</w:t>
      </w:r>
      <w:r w:rsidR="00B0013A" w:rsidRPr="0040390D">
        <w:rPr>
          <w:lang w:val="uk-UA"/>
        </w:rPr>
        <w:t xml:space="preserve">они обертаються, хрестяться на церкву і йдуть </w:t>
      </w:r>
      <w:r w:rsidR="00A05ADB">
        <w:rPr>
          <w:lang w:val="uk-UA"/>
        </w:rPr>
        <w:t>і</w:t>
      </w:r>
      <w:r w:rsidR="00B0013A" w:rsidRPr="0040390D">
        <w:rPr>
          <w:lang w:val="uk-UA"/>
        </w:rPr>
        <w:t>з двору.</w:t>
      </w:r>
    </w:p>
    <w:p w:rsidR="001908D8" w:rsidRPr="0040390D" w:rsidRDefault="00653538" w:rsidP="00EA76E9">
      <w:pPr>
        <w:pStyle w:val="a3"/>
        <w:rPr>
          <w:lang w:val="uk-UA"/>
        </w:rPr>
      </w:pPr>
      <w:proofErr w:type="spellStart"/>
      <w:r w:rsidRPr="0040390D">
        <w:rPr>
          <w:lang w:val="uk-UA"/>
        </w:rPr>
        <w:t>Гнат</w:t>
      </w:r>
      <w:proofErr w:type="spellEnd"/>
      <w:r w:rsidRPr="0040390D">
        <w:rPr>
          <w:lang w:val="uk-UA"/>
        </w:rPr>
        <w:t xml:space="preserve"> </w:t>
      </w:r>
      <w:r w:rsidR="00A500AB" w:rsidRPr="0040390D">
        <w:rPr>
          <w:lang w:val="uk-UA"/>
        </w:rPr>
        <w:t xml:space="preserve">дістає телефон, гортає контакти </w:t>
      </w:r>
      <w:r w:rsidR="00A05ADB">
        <w:rPr>
          <w:lang w:val="uk-UA"/>
        </w:rPr>
        <w:t>й</w:t>
      </w:r>
      <w:r w:rsidR="00A500AB" w:rsidRPr="0040390D">
        <w:rPr>
          <w:lang w:val="uk-UA"/>
        </w:rPr>
        <w:t xml:space="preserve"> зупиняється на </w:t>
      </w:r>
      <w:r w:rsidRPr="0040390D">
        <w:rPr>
          <w:lang w:val="uk-UA"/>
        </w:rPr>
        <w:t>якомусь</w:t>
      </w:r>
      <w:r w:rsidR="00A05ADB">
        <w:rPr>
          <w:lang w:val="uk-UA"/>
        </w:rPr>
        <w:t>,</w:t>
      </w:r>
      <w:r w:rsidRPr="0040390D">
        <w:rPr>
          <w:lang w:val="uk-UA"/>
        </w:rPr>
        <w:t xml:space="preserve"> починає писати, потім прибирає текст</w:t>
      </w:r>
      <w:r w:rsidR="00A500AB" w:rsidRPr="0040390D">
        <w:rPr>
          <w:lang w:val="uk-UA"/>
        </w:rPr>
        <w:t>, знову набирає якісь слова і знову видаляє.</w:t>
      </w:r>
    </w:p>
    <w:p w:rsidR="00870DE8" w:rsidRPr="0040390D" w:rsidRDefault="00870DE8" w:rsidP="00870DE8">
      <w:pPr>
        <w:pStyle w:val="a3"/>
        <w:rPr>
          <w:lang w:val="uk-UA"/>
        </w:rPr>
      </w:pPr>
      <w:r w:rsidRPr="0040390D">
        <w:rPr>
          <w:lang w:val="uk-UA"/>
        </w:rPr>
        <w:t xml:space="preserve">З церкви виходить священник. </w:t>
      </w:r>
      <w:proofErr w:type="spellStart"/>
      <w:r w:rsidRPr="0040390D">
        <w:rPr>
          <w:lang w:val="uk-UA"/>
        </w:rPr>
        <w:t>Гнат</w:t>
      </w:r>
      <w:proofErr w:type="spellEnd"/>
      <w:r w:rsidRPr="0040390D">
        <w:rPr>
          <w:lang w:val="uk-UA"/>
        </w:rPr>
        <w:t xml:space="preserve"> піднімається </w:t>
      </w:r>
      <w:r w:rsidR="00A05ADB">
        <w:rPr>
          <w:lang w:val="uk-UA"/>
        </w:rPr>
        <w:t>й</w:t>
      </w:r>
      <w:r w:rsidRPr="0040390D">
        <w:rPr>
          <w:lang w:val="uk-UA"/>
        </w:rPr>
        <w:t xml:space="preserve"> робить кілька кроків йому на зустріч.</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5"/>
        <w:rPr>
          <w:lang w:val="uk-UA"/>
        </w:rPr>
      </w:pPr>
      <w:r w:rsidRPr="0040390D">
        <w:rPr>
          <w:lang w:val="uk-UA"/>
        </w:rPr>
        <w:t>Вибачте, а можна вас запитати?</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870DE8" w:rsidRPr="0040390D" w:rsidRDefault="00870DE8" w:rsidP="00870DE8">
      <w:pPr>
        <w:pStyle w:val="a7"/>
        <w:rPr>
          <w:lang w:val="uk-UA"/>
        </w:rPr>
      </w:pPr>
      <w:r w:rsidRPr="0040390D">
        <w:rPr>
          <w:lang w:val="uk-UA"/>
        </w:rPr>
        <w:t>(обертаючись)</w:t>
      </w:r>
    </w:p>
    <w:p w:rsidR="00870DE8" w:rsidRPr="0040390D" w:rsidRDefault="00870DE8" w:rsidP="00870DE8">
      <w:pPr>
        <w:pStyle w:val="a5"/>
        <w:rPr>
          <w:lang w:val="uk-UA"/>
        </w:rPr>
      </w:pPr>
      <w:r w:rsidRPr="0040390D">
        <w:rPr>
          <w:lang w:val="uk-UA"/>
        </w:rPr>
        <w:t>Так, слухаю.</w:t>
      </w:r>
    </w:p>
    <w:p w:rsidR="00870DE8" w:rsidRPr="0040390D" w:rsidRDefault="00870DE8" w:rsidP="00870DE8">
      <w:pPr>
        <w:pStyle w:val="a6"/>
        <w:rPr>
          <w:lang w:val="uk-UA"/>
        </w:rPr>
      </w:pPr>
    </w:p>
    <w:p w:rsidR="00486039" w:rsidRPr="0040390D" w:rsidRDefault="00486039"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5"/>
        <w:rPr>
          <w:lang w:val="uk-UA"/>
        </w:rPr>
      </w:pPr>
      <w:r w:rsidRPr="0040390D">
        <w:rPr>
          <w:lang w:val="uk-UA"/>
        </w:rPr>
        <w:t>Це таке буде</w:t>
      </w:r>
      <w:r w:rsidR="00A05ADB">
        <w:rPr>
          <w:lang w:val="uk-UA"/>
        </w:rPr>
        <w:t>…</w:t>
      </w:r>
      <w:r w:rsidRPr="0040390D">
        <w:rPr>
          <w:lang w:val="uk-UA"/>
        </w:rPr>
        <w:t xml:space="preserve"> </w:t>
      </w:r>
      <w:r w:rsidR="00A05ADB">
        <w:rPr>
          <w:lang w:val="uk-UA"/>
        </w:rPr>
        <w:t>Т</w:t>
      </w:r>
      <w:r w:rsidRPr="0040390D">
        <w:rPr>
          <w:lang w:val="uk-UA"/>
        </w:rPr>
        <w:t>еоретичне запитання…</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870DE8" w:rsidRPr="0040390D" w:rsidRDefault="00870DE8" w:rsidP="00870DE8">
      <w:pPr>
        <w:pStyle w:val="a5"/>
        <w:rPr>
          <w:lang w:val="uk-UA"/>
        </w:rPr>
      </w:pPr>
      <w:r w:rsidRPr="0040390D">
        <w:rPr>
          <w:lang w:val="uk-UA"/>
        </w:rPr>
        <w:t>Добре, а як вас звати?</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5"/>
        <w:rPr>
          <w:lang w:val="uk-UA"/>
        </w:rPr>
      </w:pPr>
      <w:proofErr w:type="spellStart"/>
      <w:r w:rsidRPr="0040390D">
        <w:rPr>
          <w:lang w:val="uk-UA"/>
        </w:rPr>
        <w:t>Гнатом</w:t>
      </w:r>
      <w:proofErr w:type="spellEnd"/>
      <w:r w:rsidRPr="0040390D">
        <w:rPr>
          <w:lang w:val="uk-UA"/>
        </w:rPr>
        <w:t xml:space="preserve"> Степановичем. Може</w:t>
      </w:r>
      <w:r w:rsidR="00A05ADB">
        <w:rPr>
          <w:lang w:val="uk-UA"/>
        </w:rPr>
        <w:t>,</w:t>
      </w:r>
      <w:r w:rsidRPr="0040390D">
        <w:rPr>
          <w:lang w:val="uk-UA"/>
        </w:rPr>
        <w:t xml:space="preserve"> тут присядемо?</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870DE8" w:rsidRPr="0040390D" w:rsidRDefault="00870DE8" w:rsidP="00870DE8">
      <w:pPr>
        <w:pStyle w:val="a5"/>
        <w:rPr>
          <w:lang w:val="uk-UA"/>
        </w:rPr>
      </w:pPr>
      <w:r w:rsidRPr="0040390D">
        <w:rPr>
          <w:lang w:val="uk-UA"/>
        </w:rPr>
        <w:t>Гаразд. То що ви хотіли запитати?</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7"/>
        <w:rPr>
          <w:lang w:val="uk-UA"/>
        </w:rPr>
      </w:pPr>
      <w:r w:rsidRPr="0040390D">
        <w:rPr>
          <w:lang w:val="uk-UA"/>
        </w:rPr>
        <w:t>(наче продовжуючи попереднє речення)</w:t>
      </w:r>
    </w:p>
    <w:p w:rsidR="00870DE8" w:rsidRPr="0040390D" w:rsidRDefault="00870DE8" w:rsidP="00870DE8">
      <w:pPr>
        <w:pStyle w:val="a5"/>
        <w:rPr>
          <w:lang w:val="uk-UA"/>
        </w:rPr>
      </w:pPr>
      <w:r w:rsidRPr="0040390D">
        <w:rPr>
          <w:lang w:val="uk-UA"/>
        </w:rPr>
        <w:t xml:space="preserve">Чому </w:t>
      </w:r>
      <w:r w:rsidR="00A05ADB">
        <w:rPr>
          <w:lang w:val="uk-UA"/>
        </w:rPr>
        <w:t>в</w:t>
      </w:r>
      <w:r w:rsidRPr="0040390D">
        <w:rPr>
          <w:lang w:val="uk-UA"/>
        </w:rPr>
        <w:t xml:space="preserve"> церкві ніде присісти неможна?</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870DE8" w:rsidRPr="0040390D" w:rsidRDefault="00870DE8" w:rsidP="00870DE8">
      <w:pPr>
        <w:pStyle w:val="a7"/>
        <w:rPr>
          <w:lang w:val="uk-UA"/>
        </w:rPr>
      </w:pPr>
      <w:r w:rsidRPr="0040390D">
        <w:rPr>
          <w:lang w:val="uk-UA"/>
        </w:rPr>
        <w:t>(здивовано)</w:t>
      </w:r>
    </w:p>
    <w:p w:rsidR="00870DE8" w:rsidRPr="0040390D" w:rsidRDefault="00870DE8" w:rsidP="00870DE8">
      <w:pPr>
        <w:pStyle w:val="a5"/>
        <w:rPr>
          <w:lang w:val="uk-UA"/>
        </w:rPr>
      </w:pPr>
      <w:r w:rsidRPr="0040390D">
        <w:rPr>
          <w:lang w:val="uk-UA"/>
        </w:rPr>
        <w:t>Розумієте…</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7"/>
        <w:rPr>
          <w:lang w:val="uk-UA"/>
        </w:rPr>
      </w:pPr>
      <w:r w:rsidRPr="0040390D">
        <w:rPr>
          <w:lang w:val="uk-UA"/>
        </w:rPr>
        <w:t>(перебиває)</w:t>
      </w:r>
    </w:p>
    <w:p w:rsidR="00870DE8" w:rsidRPr="0040390D" w:rsidRDefault="00870DE8" w:rsidP="00870DE8">
      <w:pPr>
        <w:pStyle w:val="a5"/>
        <w:rPr>
          <w:lang w:val="uk-UA"/>
        </w:rPr>
      </w:pPr>
      <w:r w:rsidRPr="0040390D">
        <w:rPr>
          <w:lang w:val="uk-UA"/>
        </w:rPr>
        <w:t>Ні, я зовсім не з цим питанням. Вибачте</w:t>
      </w:r>
      <w:r w:rsidR="00A05ADB">
        <w:rPr>
          <w:lang w:val="uk-UA"/>
        </w:rPr>
        <w:t>,</w:t>
      </w:r>
      <w:r w:rsidRPr="0040390D">
        <w:rPr>
          <w:lang w:val="uk-UA"/>
        </w:rPr>
        <w:t xml:space="preserve"> це так вирвалос</w:t>
      </w:r>
      <w:r w:rsidR="00A05ADB">
        <w:rPr>
          <w:lang w:val="uk-UA"/>
        </w:rPr>
        <w:t>я</w:t>
      </w:r>
      <w:r w:rsidRPr="0040390D">
        <w:rPr>
          <w:lang w:val="uk-UA"/>
        </w:rPr>
        <w:t>, це пусте.</w:t>
      </w:r>
    </w:p>
    <w:p w:rsidR="00870DE8" w:rsidRPr="0040390D" w:rsidRDefault="00870DE8" w:rsidP="00870DE8">
      <w:pPr>
        <w:pStyle w:val="a5"/>
        <w:rPr>
          <w:lang w:val="uk-UA"/>
        </w:rPr>
      </w:pPr>
      <w:r w:rsidRPr="0040390D">
        <w:rPr>
          <w:lang w:val="uk-UA"/>
        </w:rPr>
        <w:t xml:space="preserve">Я от весь час чую – «прийміть </w:t>
      </w:r>
      <w:r w:rsidR="00A05ADB">
        <w:rPr>
          <w:lang w:val="uk-UA"/>
        </w:rPr>
        <w:t>Б</w:t>
      </w:r>
      <w:r w:rsidRPr="0040390D">
        <w:rPr>
          <w:lang w:val="uk-UA"/>
        </w:rPr>
        <w:t>ога в своє серце», «відкрийте своє серце», а як до діла</w:t>
      </w:r>
      <w:r w:rsidR="00A05ADB">
        <w:rPr>
          <w:lang w:val="uk-UA"/>
        </w:rPr>
        <w:t>,</w:t>
      </w:r>
      <w:r w:rsidRPr="0040390D">
        <w:rPr>
          <w:lang w:val="uk-UA"/>
        </w:rPr>
        <w:t xml:space="preserve"> то виходить</w:t>
      </w:r>
      <w:r w:rsidR="00A05ADB">
        <w:rPr>
          <w:lang w:val="uk-UA"/>
        </w:rPr>
        <w:t>,</w:t>
      </w:r>
      <w:r w:rsidRPr="0040390D">
        <w:rPr>
          <w:lang w:val="uk-UA"/>
        </w:rPr>
        <w:t xml:space="preserve"> мотор це просто. Поламався – викинь, новий постав, чужий. </w:t>
      </w:r>
    </w:p>
    <w:p w:rsidR="00870DE8" w:rsidRPr="0040390D" w:rsidRDefault="00870DE8" w:rsidP="00870DE8">
      <w:pPr>
        <w:pStyle w:val="a5"/>
        <w:rPr>
          <w:lang w:val="uk-UA"/>
        </w:rPr>
      </w:pPr>
      <w:r w:rsidRPr="0040390D">
        <w:rPr>
          <w:lang w:val="uk-UA"/>
        </w:rPr>
        <w:t>Бог наче померти тобі судив</w:t>
      </w:r>
      <w:r w:rsidR="00A05ADB">
        <w:rPr>
          <w:lang w:val="uk-UA"/>
        </w:rPr>
        <w:t>,</w:t>
      </w:r>
      <w:r w:rsidRPr="0040390D">
        <w:rPr>
          <w:lang w:val="uk-UA"/>
        </w:rPr>
        <w:t xml:space="preserve"> і кажуть весь час – «на все воля </w:t>
      </w:r>
      <w:r w:rsidR="00A05ADB">
        <w:rPr>
          <w:lang w:val="uk-UA"/>
        </w:rPr>
        <w:t>Б</w:t>
      </w:r>
      <w:r w:rsidRPr="0040390D">
        <w:rPr>
          <w:lang w:val="uk-UA"/>
        </w:rPr>
        <w:t>ожа», а тут</w:t>
      </w:r>
      <w:r w:rsidR="00A05ADB">
        <w:rPr>
          <w:lang w:val="uk-UA"/>
        </w:rPr>
        <w:t>,</w:t>
      </w:r>
      <w:r w:rsidRPr="0040390D">
        <w:rPr>
          <w:lang w:val="uk-UA"/>
        </w:rPr>
        <w:t xml:space="preserve"> значить</w:t>
      </w:r>
      <w:r w:rsidR="00A05ADB">
        <w:rPr>
          <w:lang w:val="uk-UA"/>
        </w:rPr>
        <w:t>,</w:t>
      </w:r>
      <w:r w:rsidRPr="0040390D">
        <w:rPr>
          <w:lang w:val="uk-UA"/>
        </w:rPr>
        <w:t xml:space="preserve"> я сам…</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870DE8" w:rsidRPr="0040390D" w:rsidRDefault="00870DE8" w:rsidP="00870DE8">
      <w:pPr>
        <w:pStyle w:val="a7"/>
        <w:rPr>
          <w:lang w:val="uk-UA"/>
        </w:rPr>
      </w:pPr>
      <w:r w:rsidRPr="0040390D">
        <w:rPr>
          <w:lang w:val="uk-UA"/>
        </w:rPr>
        <w:t>(говорить впевнено, «як по писаному»</w:t>
      </w:r>
      <w:r w:rsidR="00A05ADB">
        <w:rPr>
          <w:lang w:val="uk-UA"/>
        </w:rPr>
        <w:t>, а</w:t>
      </w:r>
      <w:r w:rsidRPr="0040390D">
        <w:rPr>
          <w:lang w:val="uk-UA"/>
        </w:rPr>
        <w:t>ле складається враження, що він головний с</w:t>
      </w:r>
      <w:r w:rsidR="00A05ADB">
        <w:rPr>
          <w:lang w:val="uk-UA"/>
        </w:rPr>
        <w:t>обі</w:t>
      </w:r>
      <w:r w:rsidRPr="0040390D">
        <w:rPr>
          <w:lang w:val="uk-UA"/>
        </w:rPr>
        <w:t xml:space="preserve"> слухач)</w:t>
      </w:r>
    </w:p>
    <w:p w:rsidR="00870DE8" w:rsidRPr="0040390D" w:rsidRDefault="00870DE8" w:rsidP="00870DE8">
      <w:pPr>
        <w:pStyle w:val="a5"/>
        <w:rPr>
          <w:lang w:val="uk-UA"/>
        </w:rPr>
      </w:pPr>
      <w:r w:rsidRPr="0040390D">
        <w:rPr>
          <w:lang w:val="uk-UA"/>
        </w:rPr>
        <w:t>Ви надто буквально сприймаєте певні алегоричні вислови.</w:t>
      </w:r>
    </w:p>
    <w:p w:rsidR="00870DE8" w:rsidRPr="0040390D" w:rsidRDefault="00870DE8" w:rsidP="00870DE8">
      <w:pPr>
        <w:pStyle w:val="a5"/>
        <w:rPr>
          <w:color w:val="000000"/>
          <w:shd w:val="clear" w:color="auto" w:fill="FFFFFF"/>
          <w:lang w:val="uk-UA"/>
        </w:rPr>
      </w:pPr>
      <w:r w:rsidRPr="0040390D">
        <w:rPr>
          <w:color w:val="000000"/>
          <w:shd w:val="clear" w:color="auto" w:fill="FFFFFF"/>
          <w:lang w:val="uk-UA"/>
        </w:rPr>
        <w:t>Людина має міру свободи, і та свобода впливає на неї. Тому не варто казати, що "Бог щось вирішив", коли мова йде про людину, яка має у своєму вимірі буттєвому певну свободу. Не повну, звісно ж, бо є обумовленість обставинами. Одначе, ми багато чого вирішуємо для себе. І якщо серце припиняє свою роботу, але людство вже здатне звершувати фізіологічні маніпуляції його пересадки, і є, до того ж, така можливість, то нею варто скористатися.</w:t>
      </w:r>
    </w:p>
    <w:p w:rsidR="00870DE8" w:rsidRPr="0040390D" w:rsidRDefault="00870DE8" w:rsidP="00870DE8">
      <w:pPr>
        <w:pStyle w:val="a5"/>
        <w:rPr>
          <w:color w:val="000000"/>
          <w:shd w:val="clear" w:color="auto" w:fill="FFFFFF"/>
          <w:lang w:val="uk-UA"/>
        </w:rPr>
      </w:pPr>
      <w:r w:rsidRPr="0040390D">
        <w:rPr>
          <w:color w:val="000000"/>
          <w:shd w:val="clear" w:color="auto" w:fill="FFFFFF"/>
          <w:lang w:val="uk-UA"/>
        </w:rPr>
        <w:t xml:space="preserve">Одначе, слід розуміти, що я не можу чекати цього, наче спасенного якоря. Не можу чекати людського горя, яке продовжить моє існування. Тому мені слід молитися про ту людину, яка вирішила, що її тіло має послужити ще для когось, аби </w:t>
      </w:r>
      <w:r w:rsidRPr="0040390D">
        <w:rPr>
          <w:color w:val="000000"/>
          <w:shd w:val="clear" w:color="auto" w:fill="FFFFFF"/>
          <w:lang w:val="uk-UA"/>
        </w:rPr>
        <w:lastRenderedPageBreak/>
        <w:t xml:space="preserve">привести  до певної </w:t>
      </w:r>
      <w:proofErr w:type="spellStart"/>
      <w:r w:rsidRPr="0040390D">
        <w:rPr>
          <w:color w:val="000000"/>
          <w:shd w:val="clear" w:color="auto" w:fill="FFFFFF"/>
          <w:lang w:val="uk-UA"/>
        </w:rPr>
        <w:t>промислительної</w:t>
      </w:r>
      <w:proofErr w:type="spellEnd"/>
      <w:r w:rsidRPr="0040390D">
        <w:rPr>
          <w:color w:val="000000"/>
          <w:shd w:val="clear" w:color="auto" w:fill="FFFFFF"/>
          <w:lang w:val="uk-UA"/>
        </w:rPr>
        <w:t xml:space="preserve"> духовної відповідності того, хто отримав шанс на продовження земного життя.</w:t>
      </w:r>
    </w:p>
    <w:p w:rsidR="00870DE8" w:rsidRPr="0040390D" w:rsidRDefault="00870DE8" w:rsidP="00870DE8">
      <w:pPr>
        <w:pStyle w:val="a3"/>
        <w:rPr>
          <w:lang w:val="uk-UA"/>
        </w:rPr>
      </w:pPr>
    </w:p>
    <w:p w:rsidR="00870DE8" w:rsidRPr="0040390D" w:rsidRDefault="00870DE8" w:rsidP="00870DE8">
      <w:pPr>
        <w:pStyle w:val="a3"/>
        <w:rPr>
          <w:lang w:val="uk-UA"/>
        </w:rPr>
      </w:pPr>
      <w:r w:rsidRPr="0040390D">
        <w:rPr>
          <w:lang w:val="uk-UA"/>
        </w:rPr>
        <w:t xml:space="preserve">Під час цієї довгої та монотонної промови священника </w:t>
      </w:r>
      <w:proofErr w:type="spellStart"/>
      <w:r w:rsidRPr="0040390D">
        <w:rPr>
          <w:lang w:val="uk-UA"/>
        </w:rPr>
        <w:t>Гнат</w:t>
      </w:r>
      <w:proofErr w:type="spellEnd"/>
      <w:r w:rsidRPr="0040390D">
        <w:rPr>
          <w:lang w:val="uk-UA"/>
        </w:rPr>
        <w:t xml:space="preserve"> розглядає його вбрання, великий хрест, руки, що лежать у спокої на колінах, і лише </w:t>
      </w:r>
      <w:r w:rsidR="00A05ADB">
        <w:rPr>
          <w:lang w:val="uk-UA"/>
        </w:rPr>
        <w:t>напри</w:t>
      </w:r>
      <w:r w:rsidRPr="0040390D">
        <w:rPr>
          <w:lang w:val="uk-UA"/>
        </w:rPr>
        <w:t>кінці дивиться йому в обличчя.</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5"/>
        <w:rPr>
          <w:lang w:val="uk-UA"/>
        </w:rPr>
      </w:pPr>
      <w:r w:rsidRPr="0040390D">
        <w:rPr>
          <w:lang w:val="uk-UA"/>
        </w:rPr>
        <w:t>Так</w:t>
      </w:r>
      <w:r w:rsidR="00A05ADB">
        <w:rPr>
          <w:lang w:val="uk-UA"/>
        </w:rPr>
        <w:t>,</w:t>
      </w:r>
      <w:r w:rsidRPr="0040390D">
        <w:rPr>
          <w:lang w:val="uk-UA"/>
        </w:rPr>
        <w:t xml:space="preserve"> значить</w:t>
      </w:r>
      <w:r w:rsidR="00A05ADB">
        <w:rPr>
          <w:lang w:val="uk-UA"/>
        </w:rPr>
        <w:t>,</w:t>
      </w:r>
      <w:r w:rsidRPr="0040390D">
        <w:rPr>
          <w:lang w:val="uk-UA"/>
        </w:rPr>
        <w:t xml:space="preserve"> нормально? Значить</w:t>
      </w:r>
      <w:r w:rsidR="00A05ADB">
        <w:rPr>
          <w:lang w:val="uk-UA"/>
        </w:rPr>
        <w:t>,</w:t>
      </w:r>
      <w:r w:rsidRPr="0040390D">
        <w:rPr>
          <w:lang w:val="uk-UA"/>
        </w:rPr>
        <w:t xml:space="preserve"> просто мотор…</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870DE8" w:rsidRPr="0040390D" w:rsidRDefault="00870DE8" w:rsidP="00870DE8">
      <w:pPr>
        <w:pStyle w:val="a5"/>
        <w:rPr>
          <w:lang w:val="uk-UA"/>
        </w:rPr>
      </w:pPr>
      <w:r w:rsidRPr="0040390D">
        <w:rPr>
          <w:lang w:val="uk-UA"/>
        </w:rPr>
        <w:t>Приходьте на сповідь. Ви ж хрещений?</w:t>
      </w: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гнат</w:t>
      </w:r>
    </w:p>
    <w:p w:rsidR="00870DE8" w:rsidRPr="0040390D" w:rsidRDefault="00870DE8" w:rsidP="00870DE8">
      <w:pPr>
        <w:pStyle w:val="a5"/>
        <w:rPr>
          <w:lang w:val="uk-UA"/>
        </w:rPr>
      </w:pPr>
      <w:r w:rsidRPr="0040390D">
        <w:rPr>
          <w:lang w:val="uk-UA"/>
        </w:rPr>
        <w:t>Не знаю точно.</w:t>
      </w:r>
      <w:r w:rsidR="00567663" w:rsidRPr="0040390D">
        <w:rPr>
          <w:lang w:val="uk-UA"/>
        </w:rPr>
        <w:t xml:space="preserve"> Бабця моя якось казала матері, що </w:t>
      </w:r>
      <w:r w:rsidR="00A05ADB">
        <w:rPr>
          <w:lang w:val="uk-UA"/>
        </w:rPr>
        <w:t>о</w:t>
      </w:r>
      <w:r w:rsidR="00567663" w:rsidRPr="0040390D">
        <w:rPr>
          <w:lang w:val="uk-UA"/>
        </w:rPr>
        <w:t xml:space="preserve">хрестила, коли </w:t>
      </w:r>
      <w:r w:rsidR="00A05ADB">
        <w:rPr>
          <w:lang w:val="uk-UA"/>
        </w:rPr>
        <w:t>в</w:t>
      </w:r>
      <w:r w:rsidR="00567663" w:rsidRPr="0040390D">
        <w:rPr>
          <w:lang w:val="uk-UA"/>
        </w:rPr>
        <w:t xml:space="preserve"> неї </w:t>
      </w:r>
      <w:r w:rsidR="00A05ADB">
        <w:rPr>
          <w:lang w:val="uk-UA"/>
        </w:rPr>
        <w:t>у</w:t>
      </w:r>
      <w:r w:rsidR="00567663" w:rsidRPr="0040390D">
        <w:rPr>
          <w:lang w:val="uk-UA"/>
        </w:rPr>
        <w:t xml:space="preserve"> селі малим гостював, але потім це заперечувала</w:t>
      </w:r>
      <w:r w:rsidR="00B157B1" w:rsidRPr="0040390D">
        <w:rPr>
          <w:lang w:val="uk-UA"/>
        </w:rPr>
        <w:t xml:space="preserve">. А я малий був і нічого не </w:t>
      </w:r>
      <w:proofErr w:type="spellStart"/>
      <w:r w:rsidR="00B157B1" w:rsidRPr="0040390D">
        <w:rPr>
          <w:lang w:val="uk-UA"/>
        </w:rPr>
        <w:t>пам</w:t>
      </w:r>
      <w:proofErr w:type="spellEnd"/>
      <w:r w:rsidR="00B157B1" w:rsidRPr="0040390D">
        <w:t>’</w:t>
      </w:r>
      <w:proofErr w:type="spellStart"/>
      <w:r w:rsidR="00B157B1" w:rsidRPr="0040390D">
        <w:rPr>
          <w:lang w:val="uk-UA"/>
        </w:rPr>
        <w:t>ятаю</w:t>
      </w:r>
      <w:proofErr w:type="spellEnd"/>
      <w:r w:rsidR="00B157B1" w:rsidRPr="0040390D">
        <w:rPr>
          <w:lang w:val="uk-UA"/>
        </w:rPr>
        <w:t>…</w:t>
      </w:r>
    </w:p>
    <w:p w:rsidR="00870DE8" w:rsidRPr="0040390D" w:rsidRDefault="00870DE8" w:rsidP="00870DE8">
      <w:pPr>
        <w:pStyle w:val="a3"/>
        <w:rPr>
          <w:lang w:val="uk-UA"/>
        </w:rPr>
      </w:pPr>
    </w:p>
    <w:p w:rsidR="00870DE8" w:rsidRPr="0040390D" w:rsidRDefault="00870DE8" w:rsidP="00870DE8">
      <w:pPr>
        <w:pStyle w:val="a6"/>
        <w:rPr>
          <w:lang w:val="uk-UA"/>
        </w:rPr>
      </w:pPr>
    </w:p>
    <w:p w:rsidR="00870DE8" w:rsidRPr="0040390D" w:rsidRDefault="00870DE8" w:rsidP="00870DE8">
      <w:pPr>
        <w:pStyle w:val="a6"/>
        <w:rPr>
          <w:lang w:val="uk-UA"/>
        </w:rPr>
      </w:pPr>
      <w:r w:rsidRPr="0040390D">
        <w:rPr>
          <w:lang w:val="uk-UA"/>
        </w:rPr>
        <w:t>Священник</w:t>
      </w:r>
    </w:p>
    <w:p w:rsidR="00B157B1" w:rsidRPr="0040390D" w:rsidRDefault="00B157B1" w:rsidP="00B157B1">
      <w:pPr>
        <w:pStyle w:val="a5"/>
        <w:jc w:val="center"/>
        <w:rPr>
          <w:lang w:val="uk-UA"/>
        </w:rPr>
      </w:pPr>
      <w:r w:rsidRPr="0040390D">
        <w:rPr>
          <w:lang w:val="uk-UA"/>
        </w:rPr>
        <w:t>(замислено)</w:t>
      </w:r>
    </w:p>
    <w:p w:rsidR="00870DE8" w:rsidRPr="0040390D" w:rsidRDefault="00870DE8" w:rsidP="00870DE8">
      <w:pPr>
        <w:pStyle w:val="a5"/>
        <w:rPr>
          <w:lang w:val="uk-UA"/>
        </w:rPr>
      </w:pPr>
      <w:r w:rsidRPr="0040390D">
        <w:rPr>
          <w:lang w:val="uk-UA" w:eastAsia="en-US"/>
        </w:rPr>
        <w:t xml:space="preserve">Ми </w:t>
      </w:r>
      <w:r w:rsidR="00B157B1" w:rsidRPr="0040390D">
        <w:rPr>
          <w:lang w:val="uk-UA" w:eastAsia="en-US"/>
        </w:rPr>
        <w:t xml:space="preserve">всі </w:t>
      </w:r>
      <w:r w:rsidR="00A05ADB">
        <w:rPr>
          <w:lang w:val="uk-UA" w:eastAsia="en-US"/>
        </w:rPr>
        <w:t xml:space="preserve">- </w:t>
      </w:r>
      <w:r w:rsidRPr="0040390D">
        <w:rPr>
          <w:lang w:val="uk-UA" w:eastAsia="en-US"/>
        </w:rPr>
        <w:t>лише дорослі діти, які намагаються збагнути світовий замисел Небесного Отця. Наше завдання</w:t>
      </w:r>
      <w:r w:rsidR="00A05ADB">
        <w:rPr>
          <w:lang w:val="uk-UA" w:eastAsia="en-US"/>
        </w:rPr>
        <w:t xml:space="preserve"> -</w:t>
      </w:r>
    </w:p>
    <w:p w:rsidR="001E0110" w:rsidRPr="0040390D" w:rsidRDefault="00870DE8" w:rsidP="00B157B1">
      <w:pPr>
        <w:pStyle w:val="a5"/>
        <w:rPr>
          <w:lang w:val="uk-UA" w:eastAsia="en-US"/>
        </w:rPr>
      </w:pPr>
      <w:r w:rsidRPr="0040390D">
        <w:rPr>
          <w:lang w:val="uk-UA" w:eastAsia="en-US"/>
        </w:rPr>
        <w:t xml:space="preserve">пошуки смислів актуальності буттєвої особистісної </w:t>
      </w:r>
      <w:proofErr w:type="spellStart"/>
      <w:r w:rsidRPr="0040390D">
        <w:rPr>
          <w:lang w:val="uk-UA" w:eastAsia="en-US"/>
        </w:rPr>
        <w:t>сопричасності</w:t>
      </w:r>
      <w:proofErr w:type="spellEnd"/>
      <w:r w:rsidRPr="0040390D">
        <w:rPr>
          <w:lang w:val="uk-UA" w:eastAsia="en-US"/>
        </w:rPr>
        <w:t>. </w:t>
      </w:r>
      <w:r w:rsidR="00B157B1" w:rsidRPr="0040390D">
        <w:rPr>
          <w:lang w:val="uk-UA" w:eastAsia="en-US"/>
        </w:rPr>
        <w:t xml:space="preserve">І все життя наше має бути осмисленим </w:t>
      </w:r>
      <w:r w:rsidR="00A05ADB">
        <w:rPr>
          <w:lang w:val="uk-UA" w:eastAsia="en-US"/>
        </w:rPr>
        <w:t>і</w:t>
      </w:r>
      <w:r w:rsidR="00B157B1" w:rsidRPr="0040390D">
        <w:rPr>
          <w:lang w:val="uk-UA" w:eastAsia="en-US"/>
        </w:rPr>
        <w:t>з позицій здатності особистості до подолання грані узвичаєного сприйняття фактично-наявного, в перевершенні його ракурсом</w:t>
      </w:r>
      <w:r w:rsidR="001E0110" w:rsidRPr="0040390D">
        <w:rPr>
          <w:lang w:val="uk-UA" w:eastAsia="en-US"/>
        </w:rPr>
        <w:t xml:space="preserve"> містичного осягнення власного </w:t>
      </w:r>
      <w:proofErr w:type="spellStart"/>
      <w:r w:rsidR="001E0110" w:rsidRPr="0040390D">
        <w:rPr>
          <w:lang w:val="uk-UA" w:eastAsia="en-US"/>
        </w:rPr>
        <w:t>сенсотривання</w:t>
      </w:r>
      <w:proofErr w:type="spellEnd"/>
      <w:r w:rsidR="00B157B1" w:rsidRPr="0040390D">
        <w:rPr>
          <w:lang w:val="uk-UA" w:eastAsia="en-US"/>
        </w:rPr>
        <w:t>.</w:t>
      </w:r>
    </w:p>
    <w:p w:rsidR="00870DE8" w:rsidRPr="0040390D" w:rsidRDefault="00870DE8" w:rsidP="00870DE8">
      <w:pPr>
        <w:pStyle w:val="a5"/>
        <w:rPr>
          <w:lang w:val="uk-UA"/>
        </w:rPr>
      </w:pPr>
    </w:p>
    <w:p w:rsidR="00870DE8" w:rsidRPr="0040390D" w:rsidRDefault="00870DE8" w:rsidP="00870DE8">
      <w:pPr>
        <w:pStyle w:val="a3"/>
        <w:rPr>
          <w:lang w:val="uk-UA"/>
        </w:rPr>
      </w:pPr>
      <w:r w:rsidRPr="0040390D">
        <w:rPr>
          <w:lang w:val="uk-UA"/>
        </w:rPr>
        <w:t xml:space="preserve">Священник замислено прощається за руку з </w:t>
      </w:r>
      <w:proofErr w:type="spellStart"/>
      <w:r w:rsidRPr="0040390D">
        <w:rPr>
          <w:lang w:val="uk-UA"/>
        </w:rPr>
        <w:t>Гнатом</w:t>
      </w:r>
      <w:proofErr w:type="spellEnd"/>
      <w:r w:rsidR="00676CF4" w:rsidRPr="0040390D">
        <w:rPr>
          <w:lang w:val="uk-UA"/>
        </w:rPr>
        <w:t>.</w:t>
      </w:r>
    </w:p>
    <w:p w:rsidR="00BA1B94" w:rsidRPr="0040390D" w:rsidRDefault="00BA1B94" w:rsidP="001A5C17">
      <w:pPr>
        <w:pStyle w:val="a4"/>
        <w:rPr>
          <w:lang w:val="uk-UA"/>
        </w:rPr>
      </w:pPr>
    </w:p>
    <w:p w:rsidR="00BA1B94" w:rsidRPr="0040390D" w:rsidRDefault="00BA1B94" w:rsidP="001A5C17">
      <w:pPr>
        <w:pStyle w:val="a4"/>
        <w:rPr>
          <w:lang w:val="uk-UA"/>
        </w:rPr>
      </w:pPr>
    </w:p>
    <w:p w:rsidR="001A5C17" w:rsidRPr="0040390D" w:rsidRDefault="001A5C17" w:rsidP="001A5C17">
      <w:pPr>
        <w:pStyle w:val="a4"/>
        <w:rPr>
          <w:lang w:val="uk-UA"/>
        </w:rPr>
      </w:pPr>
      <w:r w:rsidRPr="0040390D">
        <w:rPr>
          <w:lang w:val="uk-UA"/>
        </w:rPr>
        <w:t>інт. квартира гната.</w:t>
      </w:r>
      <w:r w:rsidR="00EB6CAC" w:rsidRPr="0040390D">
        <w:rPr>
          <w:lang w:val="uk-UA"/>
        </w:rPr>
        <w:t xml:space="preserve"> день.</w:t>
      </w:r>
    </w:p>
    <w:p w:rsidR="001A5C17" w:rsidRPr="0040390D" w:rsidRDefault="001A5C17" w:rsidP="001A5C17">
      <w:pPr>
        <w:pStyle w:val="a3"/>
        <w:rPr>
          <w:lang w:val="uk-UA"/>
        </w:rPr>
      </w:pPr>
    </w:p>
    <w:p w:rsidR="001908D8" w:rsidRPr="0040390D" w:rsidRDefault="001908D8" w:rsidP="00EA76E9">
      <w:pPr>
        <w:pStyle w:val="a3"/>
        <w:rPr>
          <w:lang w:val="uk-UA"/>
        </w:rPr>
      </w:pPr>
      <w:proofErr w:type="spellStart"/>
      <w:r w:rsidRPr="0040390D">
        <w:rPr>
          <w:lang w:val="uk-UA"/>
        </w:rPr>
        <w:t>Гнат</w:t>
      </w:r>
      <w:proofErr w:type="spellEnd"/>
      <w:r w:rsidRPr="0040390D">
        <w:rPr>
          <w:lang w:val="uk-UA"/>
        </w:rPr>
        <w:t xml:space="preserve"> заходить до вітальні. Підсовує до полиць стільця, важко, не з першого разу стає на нього </w:t>
      </w:r>
      <w:r w:rsidR="00A05ADB">
        <w:rPr>
          <w:lang w:val="uk-UA"/>
        </w:rPr>
        <w:t>й</w:t>
      </w:r>
      <w:r w:rsidRPr="0040390D">
        <w:rPr>
          <w:lang w:val="uk-UA"/>
        </w:rPr>
        <w:t xml:space="preserve"> дістає футляр. Сідає на диван, а футляр ставить перед собою на стільці, витирає з нього рукавом пил. Відкриває.</w:t>
      </w:r>
      <w:r w:rsidR="008E7B3F" w:rsidRPr="0040390D">
        <w:rPr>
          <w:lang w:val="uk-UA"/>
        </w:rPr>
        <w:t xml:space="preserve"> Всередині</w:t>
      </w:r>
      <w:r w:rsidR="00A05ADB">
        <w:rPr>
          <w:lang w:val="uk-UA"/>
        </w:rPr>
        <w:t xml:space="preserve"> </w:t>
      </w:r>
      <w:r w:rsidR="008E7B3F" w:rsidRPr="0040390D">
        <w:rPr>
          <w:lang w:val="uk-UA"/>
        </w:rPr>
        <w:t>- фа</w:t>
      </w:r>
      <w:r w:rsidR="00A05ADB">
        <w:rPr>
          <w:lang w:val="uk-UA"/>
        </w:rPr>
        <w:t>ґ</w:t>
      </w:r>
      <w:r w:rsidR="008E7B3F" w:rsidRPr="0040390D">
        <w:rPr>
          <w:lang w:val="uk-UA"/>
        </w:rPr>
        <w:t>от.</w:t>
      </w:r>
    </w:p>
    <w:p w:rsidR="00B077E5" w:rsidRPr="0040390D" w:rsidRDefault="00B077E5" w:rsidP="00EA76E9">
      <w:pPr>
        <w:pStyle w:val="a3"/>
        <w:rPr>
          <w:lang w:val="uk-UA"/>
        </w:rPr>
      </w:pPr>
      <w:r w:rsidRPr="0040390D">
        <w:rPr>
          <w:lang w:val="uk-UA"/>
        </w:rPr>
        <w:t>Виймає частини інструменту, з’єднує їх.</w:t>
      </w:r>
    </w:p>
    <w:p w:rsidR="00B077E5" w:rsidRPr="0040390D" w:rsidRDefault="00B077E5" w:rsidP="00EA76E9">
      <w:pPr>
        <w:pStyle w:val="a3"/>
        <w:rPr>
          <w:lang w:val="uk-UA"/>
        </w:rPr>
      </w:pPr>
      <w:r w:rsidRPr="0040390D">
        <w:rPr>
          <w:lang w:val="uk-UA"/>
        </w:rPr>
        <w:lastRenderedPageBreak/>
        <w:t xml:space="preserve">Потім виходить </w:t>
      </w:r>
      <w:r w:rsidR="00A05ADB">
        <w:rPr>
          <w:lang w:val="uk-UA"/>
        </w:rPr>
        <w:t>і</w:t>
      </w:r>
      <w:r w:rsidRPr="0040390D">
        <w:rPr>
          <w:lang w:val="uk-UA"/>
        </w:rPr>
        <w:t xml:space="preserve">з кімнати </w:t>
      </w:r>
      <w:r w:rsidR="00A05ADB">
        <w:rPr>
          <w:lang w:val="uk-UA"/>
        </w:rPr>
        <w:t>й</w:t>
      </w:r>
      <w:r w:rsidRPr="0040390D">
        <w:rPr>
          <w:lang w:val="uk-UA"/>
        </w:rPr>
        <w:t xml:space="preserve"> повертається зі склянкою води. Розпаковує тростини </w:t>
      </w:r>
      <w:r w:rsidR="0027529D">
        <w:rPr>
          <w:lang w:val="uk-UA"/>
        </w:rPr>
        <w:t>й</w:t>
      </w:r>
      <w:r w:rsidRPr="0040390D">
        <w:rPr>
          <w:lang w:val="uk-UA"/>
        </w:rPr>
        <w:t xml:space="preserve"> кладе дві до склянки. Сам поки вдягає ремінь і нарешті закінчує збирати фагот.</w:t>
      </w:r>
    </w:p>
    <w:p w:rsidR="00B077E5" w:rsidRPr="0040390D" w:rsidRDefault="00B077E5" w:rsidP="00EA76E9">
      <w:pPr>
        <w:pStyle w:val="a3"/>
        <w:rPr>
          <w:lang w:val="uk-UA"/>
        </w:rPr>
      </w:pPr>
      <w:r w:rsidRPr="0040390D">
        <w:rPr>
          <w:lang w:val="uk-UA"/>
        </w:rPr>
        <w:t>Бере кілька нот</w:t>
      </w:r>
      <w:r w:rsidR="006A328C" w:rsidRPr="0040390D">
        <w:rPr>
          <w:lang w:val="uk-UA"/>
        </w:rPr>
        <w:t xml:space="preserve"> і починає грати мелодію. (</w:t>
      </w:r>
      <w:r w:rsidR="0027529D">
        <w:rPr>
          <w:lang w:val="uk-UA"/>
        </w:rPr>
        <w:t>Лунає</w:t>
      </w:r>
      <w:r w:rsidR="006A328C" w:rsidRPr="0040390D">
        <w:rPr>
          <w:lang w:val="uk-UA"/>
        </w:rPr>
        <w:t xml:space="preserve"> початок «Угорської фантазії» Вебера).</w:t>
      </w:r>
    </w:p>
    <w:p w:rsidR="006A328C" w:rsidRPr="0040390D" w:rsidRDefault="006A328C" w:rsidP="00EA76E9">
      <w:pPr>
        <w:pStyle w:val="a3"/>
        <w:rPr>
          <w:lang w:val="uk-UA"/>
        </w:rPr>
      </w:pPr>
      <w:r w:rsidRPr="0040390D">
        <w:rPr>
          <w:lang w:val="uk-UA"/>
        </w:rPr>
        <w:t xml:space="preserve">Але раптом, набравши в легені повітря, </w:t>
      </w:r>
      <w:proofErr w:type="spellStart"/>
      <w:r w:rsidR="0027529D">
        <w:rPr>
          <w:lang w:val="uk-UA"/>
        </w:rPr>
        <w:t>Гнат</w:t>
      </w:r>
      <w:proofErr w:type="spellEnd"/>
      <w:r w:rsidRPr="0040390D">
        <w:rPr>
          <w:lang w:val="uk-UA"/>
        </w:rPr>
        <w:t xml:space="preserve"> зупиняється з гримасою болю на обличчі й відкидається на стільці, притискаючи руку до серця.</w:t>
      </w:r>
    </w:p>
    <w:p w:rsidR="006A328C" w:rsidRPr="0040390D" w:rsidRDefault="006A328C" w:rsidP="00EA76E9">
      <w:pPr>
        <w:pStyle w:val="a3"/>
        <w:rPr>
          <w:lang w:val="uk-UA"/>
        </w:rPr>
      </w:pPr>
      <w:r w:rsidRPr="0040390D">
        <w:rPr>
          <w:lang w:val="uk-UA"/>
        </w:rPr>
        <w:t>Повільно розбирає інструмент.</w:t>
      </w:r>
    </w:p>
    <w:p w:rsidR="00EB6CAC" w:rsidRPr="0040390D" w:rsidRDefault="008E7B3F" w:rsidP="00EA76E9">
      <w:pPr>
        <w:pStyle w:val="a3"/>
        <w:rPr>
          <w:lang w:val="uk-UA"/>
        </w:rPr>
      </w:pPr>
      <w:proofErr w:type="spellStart"/>
      <w:r w:rsidRPr="0040390D">
        <w:rPr>
          <w:lang w:val="uk-UA"/>
        </w:rPr>
        <w:t>Гнат</w:t>
      </w:r>
      <w:proofErr w:type="spellEnd"/>
      <w:r w:rsidRPr="0040390D">
        <w:rPr>
          <w:lang w:val="uk-UA"/>
        </w:rPr>
        <w:t xml:space="preserve"> сидить перед відкритим футляром, опустивши  голову, наче біля труни з покійним другом. </w:t>
      </w:r>
    </w:p>
    <w:p w:rsidR="008E7B3F" w:rsidRPr="0040390D" w:rsidRDefault="008E7B3F" w:rsidP="00EA76E9">
      <w:pPr>
        <w:pStyle w:val="a3"/>
        <w:rPr>
          <w:lang w:val="uk-UA"/>
        </w:rPr>
      </w:pPr>
      <w:r w:rsidRPr="0040390D">
        <w:rPr>
          <w:lang w:val="uk-UA"/>
        </w:rPr>
        <w:t xml:space="preserve">Коли він зрештою встає </w:t>
      </w:r>
      <w:r w:rsidR="0027529D">
        <w:rPr>
          <w:lang w:val="uk-UA"/>
        </w:rPr>
        <w:t>й</w:t>
      </w:r>
      <w:r w:rsidRPr="0040390D">
        <w:rPr>
          <w:lang w:val="uk-UA"/>
        </w:rPr>
        <w:t xml:space="preserve"> нахиляється над інструментом, на секунду здається, що </w:t>
      </w:r>
      <w:proofErr w:type="spellStart"/>
      <w:r w:rsidR="0027529D">
        <w:rPr>
          <w:lang w:val="uk-UA"/>
        </w:rPr>
        <w:t>Гнат</w:t>
      </w:r>
      <w:proofErr w:type="spellEnd"/>
      <w:r w:rsidRPr="0040390D">
        <w:rPr>
          <w:lang w:val="uk-UA"/>
        </w:rPr>
        <w:t xml:space="preserve"> його поцілує, прощаючись</w:t>
      </w:r>
      <w:r w:rsidR="0027529D">
        <w:rPr>
          <w:lang w:val="uk-UA"/>
        </w:rPr>
        <w:t>. А</w:t>
      </w:r>
      <w:r w:rsidRPr="0040390D">
        <w:rPr>
          <w:lang w:val="uk-UA"/>
        </w:rPr>
        <w:t>ле він просто закриває футляр</w:t>
      </w:r>
      <w:r w:rsidR="00ED1B57" w:rsidRPr="0040390D">
        <w:rPr>
          <w:lang w:val="uk-UA"/>
        </w:rPr>
        <w:t>.</w:t>
      </w:r>
    </w:p>
    <w:p w:rsidR="001A5C17" w:rsidRPr="0040390D" w:rsidRDefault="001A5C17" w:rsidP="001A5C17">
      <w:pPr>
        <w:pStyle w:val="a3"/>
        <w:rPr>
          <w:lang w:val="uk-UA"/>
        </w:rPr>
      </w:pPr>
      <w:proofErr w:type="spellStart"/>
      <w:r w:rsidRPr="0040390D">
        <w:rPr>
          <w:lang w:val="uk-UA"/>
        </w:rPr>
        <w:t>Гнат</w:t>
      </w:r>
      <w:proofErr w:type="spellEnd"/>
      <w:r w:rsidRPr="0040390D">
        <w:rPr>
          <w:lang w:val="uk-UA"/>
        </w:rPr>
        <w:t xml:space="preserve"> заходить на кухню, включає газ і ставить на нього чайник</w:t>
      </w:r>
      <w:r w:rsidR="0027529D">
        <w:rPr>
          <w:lang w:val="uk-UA"/>
        </w:rPr>
        <w:t>а</w:t>
      </w:r>
      <w:r w:rsidRPr="0040390D">
        <w:rPr>
          <w:lang w:val="uk-UA"/>
        </w:rPr>
        <w:t>. Підходить до вікна.</w:t>
      </w:r>
    </w:p>
    <w:p w:rsidR="000065D2" w:rsidRPr="0040390D" w:rsidRDefault="001A5C17" w:rsidP="001A5C17">
      <w:pPr>
        <w:pStyle w:val="a3"/>
        <w:rPr>
          <w:lang w:val="uk-UA"/>
        </w:rPr>
      </w:pPr>
      <w:r w:rsidRPr="0040390D">
        <w:rPr>
          <w:lang w:val="uk-UA"/>
        </w:rPr>
        <w:t xml:space="preserve">За вікном весна. </w:t>
      </w:r>
    </w:p>
    <w:p w:rsidR="001A5C17" w:rsidRPr="0040390D" w:rsidRDefault="001A5C17" w:rsidP="001A5C17">
      <w:pPr>
        <w:pStyle w:val="a3"/>
        <w:rPr>
          <w:lang w:val="uk-UA"/>
        </w:rPr>
      </w:pPr>
      <w:r w:rsidRPr="0040390D">
        <w:rPr>
          <w:lang w:val="uk-UA"/>
        </w:rPr>
        <w:t xml:space="preserve">В чайнику закипає вода. </w:t>
      </w:r>
      <w:proofErr w:type="spellStart"/>
      <w:r w:rsidRPr="0040390D">
        <w:rPr>
          <w:lang w:val="uk-UA"/>
        </w:rPr>
        <w:t>Гнат</w:t>
      </w:r>
      <w:proofErr w:type="spellEnd"/>
      <w:r w:rsidRPr="0040390D">
        <w:rPr>
          <w:lang w:val="uk-UA"/>
        </w:rPr>
        <w:t xml:space="preserve"> </w:t>
      </w:r>
      <w:r w:rsidR="0027529D">
        <w:rPr>
          <w:lang w:val="uk-UA"/>
        </w:rPr>
        <w:t>у</w:t>
      </w:r>
      <w:r w:rsidRPr="0040390D">
        <w:rPr>
          <w:lang w:val="uk-UA"/>
        </w:rPr>
        <w:t xml:space="preserve">се ще дивиться у вікно, механічно бере зі столу </w:t>
      </w:r>
      <w:r w:rsidR="0027529D">
        <w:rPr>
          <w:lang w:val="uk-UA"/>
        </w:rPr>
        <w:t>досі</w:t>
      </w:r>
      <w:r w:rsidRPr="0040390D">
        <w:rPr>
          <w:lang w:val="uk-UA"/>
        </w:rPr>
        <w:t xml:space="preserve"> не розпечатану пачку цигарок, знімає обгортку.</w:t>
      </w:r>
    </w:p>
    <w:p w:rsidR="00B915D9" w:rsidRPr="0040390D" w:rsidRDefault="001A5C17" w:rsidP="001A5C17">
      <w:pPr>
        <w:pStyle w:val="a3"/>
        <w:rPr>
          <w:lang w:val="uk-UA"/>
        </w:rPr>
      </w:pPr>
      <w:r w:rsidRPr="0040390D">
        <w:rPr>
          <w:lang w:val="uk-UA"/>
        </w:rPr>
        <w:t>Чу</w:t>
      </w:r>
      <w:r w:rsidR="00B915D9" w:rsidRPr="0040390D">
        <w:rPr>
          <w:lang w:val="uk-UA"/>
        </w:rPr>
        <w:t xml:space="preserve">ти </w:t>
      </w:r>
      <w:r w:rsidRPr="0040390D">
        <w:rPr>
          <w:lang w:val="uk-UA"/>
        </w:rPr>
        <w:t xml:space="preserve">дзвінок у двері, </w:t>
      </w:r>
      <w:proofErr w:type="spellStart"/>
      <w:r w:rsidR="00B915D9" w:rsidRPr="0040390D">
        <w:rPr>
          <w:lang w:val="uk-UA"/>
        </w:rPr>
        <w:t>Гнат</w:t>
      </w:r>
      <w:proofErr w:type="spellEnd"/>
      <w:r w:rsidR="00B915D9" w:rsidRPr="0040390D">
        <w:rPr>
          <w:lang w:val="uk-UA"/>
        </w:rPr>
        <w:t xml:space="preserve"> соває пачку до кишені і йде від</w:t>
      </w:r>
      <w:r w:rsidR="0027529D">
        <w:rPr>
          <w:lang w:val="uk-UA"/>
        </w:rPr>
        <w:t>чиня</w:t>
      </w:r>
      <w:r w:rsidR="00B915D9" w:rsidRPr="0040390D">
        <w:rPr>
          <w:lang w:val="uk-UA"/>
        </w:rPr>
        <w:t xml:space="preserve">ти. </w:t>
      </w:r>
    </w:p>
    <w:p w:rsidR="009F0BBF" w:rsidRPr="0040390D" w:rsidRDefault="0027529D" w:rsidP="001A5C17">
      <w:pPr>
        <w:pStyle w:val="a3"/>
        <w:rPr>
          <w:lang w:val="uk-UA"/>
        </w:rPr>
      </w:pPr>
      <w:r>
        <w:rPr>
          <w:lang w:val="uk-UA"/>
        </w:rPr>
        <w:t>До</w:t>
      </w:r>
      <w:r w:rsidR="009F0BBF" w:rsidRPr="0040390D">
        <w:rPr>
          <w:lang w:val="uk-UA"/>
        </w:rPr>
        <w:t xml:space="preserve"> квартир</w:t>
      </w:r>
      <w:r>
        <w:rPr>
          <w:lang w:val="uk-UA"/>
        </w:rPr>
        <w:t>и</w:t>
      </w:r>
      <w:r w:rsidR="009F0BBF" w:rsidRPr="0040390D">
        <w:rPr>
          <w:lang w:val="uk-UA"/>
        </w:rPr>
        <w:t xml:space="preserve"> заходить </w:t>
      </w:r>
      <w:r w:rsidR="000D6F9C" w:rsidRPr="0040390D">
        <w:rPr>
          <w:lang w:val="uk-UA"/>
        </w:rPr>
        <w:t xml:space="preserve">його колишній учень </w:t>
      </w:r>
      <w:r w:rsidR="009F0BBF" w:rsidRPr="0040390D">
        <w:rPr>
          <w:lang w:val="uk-UA"/>
        </w:rPr>
        <w:t>Юрій.</w:t>
      </w:r>
    </w:p>
    <w:p w:rsidR="00BA1B94" w:rsidRPr="0040390D" w:rsidRDefault="00BA1B94" w:rsidP="009F0BBF">
      <w:pPr>
        <w:pStyle w:val="a6"/>
        <w:rPr>
          <w:lang w:val="uk-UA"/>
        </w:rPr>
      </w:pPr>
    </w:p>
    <w:p w:rsidR="009F0BBF" w:rsidRPr="0040390D" w:rsidRDefault="009F0BBF" w:rsidP="009F0BBF">
      <w:pPr>
        <w:pStyle w:val="a6"/>
        <w:rPr>
          <w:lang w:val="uk-UA"/>
        </w:rPr>
      </w:pPr>
      <w:r w:rsidRPr="0040390D">
        <w:rPr>
          <w:lang w:val="uk-UA"/>
        </w:rPr>
        <w:t>юрій</w:t>
      </w:r>
    </w:p>
    <w:p w:rsidR="009F0BBF" w:rsidRPr="0040390D" w:rsidRDefault="009F0BBF" w:rsidP="009F0BBF">
      <w:pPr>
        <w:pStyle w:val="a5"/>
        <w:rPr>
          <w:lang w:val="uk-UA"/>
        </w:rPr>
      </w:pPr>
      <w:r w:rsidRPr="0040390D">
        <w:rPr>
          <w:lang w:val="uk-UA"/>
        </w:rPr>
        <w:t xml:space="preserve">Добрий день, пане </w:t>
      </w:r>
      <w:proofErr w:type="spellStart"/>
      <w:r w:rsidRPr="0040390D">
        <w:rPr>
          <w:lang w:val="uk-UA"/>
        </w:rPr>
        <w:t>Гнате</w:t>
      </w:r>
      <w:proofErr w:type="spellEnd"/>
      <w:r w:rsidRPr="0040390D">
        <w:rPr>
          <w:lang w:val="uk-UA"/>
        </w:rPr>
        <w:t>.</w:t>
      </w:r>
    </w:p>
    <w:p w:rsidR="00BA1B94" w:rsidRPr="0040390D" w:rsidRDefault="00BA1B94" w:rsidP="009F0BBF">
      <w:pPr>
        <w:pStyle w:val="a6"/>
        <w:rPr>
          <w:lang w:val="uk-UA"/>
        </w:rPr>
      </w:pPr>
    </w:p>
    <w:p w:rsidR="009F0BBF" w:rsidRPr="0040390D" w:rsidRDefault="009F0BBF" w:rsidP="009F0BBF">
      <w:pPr>
        <w:pStyle w:val="a6"/>
        <w:rPr>
          <w:lang w:val="uk-UA"/>
        </w:rPr>
      </w:pPr>
      <w:r w:rsidRPr="0040390D">
        <w:rPr>
          <w:lang w:val="uk-UA"/>
        </w:rPr>
        <w:t>гнат</w:t>
      </w:r>
    </w:p>
    <w:p w:rsidR="009F0BBF" w:rsidRPr="0040390D" w:rsidRDefault="009F0BBF" w:rsidP="009F0BBF">
      <w:pPr>
        <w:pStyle w:val="a5"/>
        <w:rPr>
          <w:lang w:val="uk-UA"/>
        </w:rPr>
      </w:pPr>
      <w:r w:rsidRPr="0040390D">
        <w:rPr>
          <w:lang w:val="uk-UA"/>
        </w:rPr>
        <w:t>Вітаю, Юрась, проходь так, не переймайся.</w:t>
      </w:r>
    </w:p>
    <w:p w:rsidR="00BA1B94" w:rsidRPr="0040390D" w:rsidRDefault="00BA1B94" w:rsidP="009F0BBF">
      <w:pPr>
        <w:pStyle w:val="a3"/>
        <w:rPr>
          <w:lang w:val="uk-UA"/>
        </w:rPr>
      </w:pPr>
    </w:p>
    <w:p w:rsidR="009F0BBF" w:rsidRPr="0040390D" w:rsidRDefault="009F0BBF" w:rsidP="009F0BBF">
      <w:pPr>
        <w:pStyle w:val="a3"/>
        <w:rPr>
          <w:lang w:val="uk-UA"/>
        </w:rPr>
      </w:pPr>
      <w:r w:rsidRPr="0040390D">
        <w:rPr>
          <w:lang w:val="uk-UA"/>
        </w:rPr>
        <w:t>Він зупиняє спробу гостя роззутися, і той знімає тільки пальто</w:t>
      </w:r>
      <w:r w:rsidR="0027529D">
        <w:rPr>
          <w:lang w:val="uk-UA"/>
        </w:rPr>
        <w:t>,</w:t>
      </w:r>
      <w:r w:rsidRPr="0040390D">
        <w:rPr>
          <w:lang w:val="uk-UA"/>
        </w:rPr>
        <w:t xml:space="preserve"> й вони проходять до вітальні.</w:t>
      </w:r>
    </w:p>
    <w:p w:rsidR="00BA1B94" w:rsidRPr="0040390D" w:rsidRDefault="00BA1B94" w:rsidP="00482352">
      <w:pPr>
        <w:pStyle w:val="a6"/>
        <w:rPr>
          <w:lang w:val="uk-UA"/>
        </w:rPr>
      </w:pPr>
    </w:p>
    <w:p w:rsidR="00482352" w:rsidRPr="0040390D" w:rsidRDefault="00482352" w:rsidP="00482352">
      <w:pPr>
        <w:pStyle w:val="a6"/>
        <w:rPr>
          <w:lang w:val="uk-UA"/>
        </w:rPr>
      </w:pPr>
      <w:r w:rsidRPr="0040390D">
        <w:rPr>
          <w:lang w:val="uk-UA"/>
        </w:rPr>
        <w:t>гнат</w:t>
      </w:r>
    </w:p>
    <w:p w:rsidR="00482352" w:rsidRPr="0040390D" w:rsidRDefault="00482352" w:rsidP="00482352">
      <w:pPr>
        <w:pStyle w:val="a5"/>
        <w:rPr>
          <w:lang w:val="uk-UA"/>
        </w:rPr>
      </w:pPr>
      <w:r w:rsidRPr="0040390D">
        <w:rPr>
          <w:lang w:val="uk-UA"/>
        </w:rPr>
        <w:t>Давно повернувся?</w:t>
      </w:r>
    </w:p>
    <w:p w:rsidR="00BA1B94" w:rsidRPr="0040390D" w:rsidRDefault="00BA1B94" w:rsidP="00482352">
      <w:pPr>
        <w:pStyle w:val="a6"/>
        <w:rPr>
          <w:lang w:val="uk-UA"/>
        </w:rPr>
      </w:pPr>
    </w:p>
    <w:p w:rsidR="00482352" w:rsidRPr="0040390D" w:rsidRDefault="00482352" w:rsidP="00482352">
      <w:pPr>
        <w:pStyle w:val="a6"/>
        <w:rPr>
          <w:lang w:val="uk-UA"/>
        </w:rPr>
      </w:pPr>
      <w:r w:rsidRPr="0040390D">
        <w:rPr>
          <w:lang w:val="uk-UA"/>
        </w:rPr>
        <w:t xml:space="preserve">юрій </w:t>
      </w:r>
    </w:p>
    <w:p w:rsidR="00482352" w:rsidRPr="0040390D" w:rsidRDefault="00482352" w:rsidP="00482352">
      <w:pPr>
        <w:pStyle w:val="a5"/>
        <w:rPr>
          <w:lang w:val="uk-UA"/>
        </w:rPr>
      </w:pPr>
      <w:r w:rsidRPr="0040390D">
        <w:rPr>
          <w:lang w:val="uk-UA"/>
        </w:rPr>
        <w:t xml:space="preserve">Позавчора. Вчора цілий день </w:t>
      </w:r>
      <w:proofErr w:type="spellStart"/>
      <w:r w:rsidRPr="0040390D">
        <w:rPr>
          <w:lang w:val="uk-UA"/>
        </w:rPr>
        <w:t>проспав</w:t>
      </w:r>
      <w:proofErr w:type="spellEnd"/>
      <w:r w:rsidRPr="0040390D">
        <w:rPr>
          <w:lang w:val="uk-UA"/>
        </w:rPr>
        <w:t>.</w:t>
      </w:r>
    </w:p>
    <w:p w:rsidR="00BA1B94" w:rsidRPr="0040390D" w:rsidRDefault="00BA1B94" w:rsidP="00482352">
      <w:pPr>
        <w:pStyle w:val="a6"/>
        <w:rPr>
          <w:lang w:val="uk-UA"/>
        </w:rPr>
      </w:pPr>
    </w:p>
    <w:p w:rsidR="00482352" w:rsidRPr="0040390D" w:rsidRDefault="00482352" w:rsidP="00482352">
      <w:pPr>
        <w:pStyle w:val="a6"/>
        <w:rPr>
          <w:lang w:val="uk-UA"/>
        </w:rPr>
      </w:pPr>
      <w:r w:rsidRPr="0040390D">
        <w:rPr>
          <w:lang w:val="uk-UA"/>
        </w:rPr>
        <w:t>гнат</w:t>
      </w:r>
    </w:p>
    <w:p w:rsidR="00482352" w:rsidRPr="0040390D" w:rsidRDefault="00482352" w:rsidP="00482352">
      <w:pPr>
        <w:pStyle w:val="a5"/>
        <w:rPr>
          <w:lang w:val="uk-UA"/>
        </w:rPr>
      </w:pPr>
      <w:r w:rsidRPr="0040390D">
        <w:rPr>
          <w:lang w:val="uk-UA"/>
        </w:rPr>
        <w:t>Так. Ця зміна поясів.</w:t>
      </w:r>
    </w:p>
    <w:p w:rsidR="00482352" w:rsidRPr="0040390D" w:rsidRDefault="00482352" w:rsidP="00482352">
      <w:pPr>
        <w:pStyle w:val="a5"/>
        <w:rPr>
          <w:lang w:val="uk-UA"/>
        </w:rPr>
      </w:pPr>
    </w:p>
    <w:p w:rsidR="00BA1B94" w:rsidRPr="0040390D" w:rsidRDefault="00BA1B94" w:rsidP="00482352">
      <w:pPr>
        <w:pStyle w:val="a6"/>
        <w:rPr>
          <w:lang w:val="uk-UA"/>
        </w:rPr>
      </w:pPr>
    </w:p>
    <w:p w:rsidR="00482352" w:rsidRPr="0040390D" w:rsidRDefault="00482352" w:rsidP="00482352">
      <w:pPr>
        <w:pStyle w:val="a6"/>
        <w:rPr>
          <w:lang w:val="uk-UA"/>
        </w:rPr>
      </w:pPr>
      <w:r w:rsidRPr="0040390D">
        <w:rPr>
          <w:lang w:val="uk-UA"/>
        </w:rPr>
        <w:t>юрій</w:t>
      </w:r>
    </w:p>
    <w:p w:rsidR="00832735" w:rsidRPr="0040390D" w:rsidRDefault="00832735" w:rsidP="00482352">
      <w:pPr>
        <w:pStyle w:val="a5"/>
        <w:rPr>
          <w:lang w:val="uk-UA"/>
        </w:rPr>
      </w:pPr>
      <w:r w:rsidRPr="0040390D">
        <w:rPr>
          <w:lang w:val="uk-UA"/>
        </w:rPr>
        <w:t>Мене ваша пропозиція приголомшила, хіба ви не думаєте повертатис</w:t>
      </w:r>
      <w:r w:rsidR="0027529D">
        <w:rPr>
          <w:lang w:val="uk-UA"/>
        </w:rPr>
        <w:t>я</w:t>
      </w:r>
      <w:r w:rsidRPr="0040390D">
        <w:rPr>
          <w:lang w:val="uk-UA"/>
        </w:rPr>
        <w:t>?</w:t>
      </w:r>
    </w:p>
    <w:p w:rsidR="00BA1B94" w:rsidRPr="0040390D" w:rsidRDefault="00BA1B94" w:rsidP="00832735">
      <w:pPr>
        <w:pStyle w:val="a6"/>
        <w:rPr>
          <w:lang w:val="uk-UA"/>
        </w:rPr>
      </w:pPr>
    </w:p>
    <w:p w:rsidR="00832735" w:rsidRPr="0040390D" w:rsidRDefault="00832735" w:rsidP="00832735">
      <w:pPr>
        <w:pStyle w:val="a6"/>
        <w:rPr>
          <w:lang w:val="uk-UA"/>
        </w:rPr>
      </w:pPr>
      <w:r w:rsidRPr="0040390D">
        <w:rPr>
          <w:lang w:val="uk-UA"/>
        </w:rPr>
        <w:t>гнат</w:t>
      </w:r>
    </w:p>
    <w:p w:rsidR="00832735" w:rsidRPr="0040390D" w:rsidRDefault="00832735" w:rsidP="00832735">
      <w:pPr>
        <w:pStyle w:val="a5"/>
        <w:rPr>
          <w:lang w:val="uk-UA"/>
        </w:rPr>
      </w:pPr>
      <w:r w:rsidRPr="0040390D">
        <w:rPr>
          <w:lang w:val="uk-UA"/>
        </w:rPr>
        <w:t>Ні. Тримай</w:t>
      </w:r>
      <w:r w:rsidR="0027529D">
        <w:rPr>
          <w:lang w:val="uk-UA"/>
        </w:rPr>
        <w:t>,</w:t>
      </w:r>
      <w:r w:rsidRPr="0040390D">
        <w:rPr>
          <w:lang w:val="uk-UA"/>
        </w:rPr>
        <w:t xml:space="preserve"> він твій. </w:t>
      </w:r>
      <w:r w:rsidR="0027529D">
        <w:rPr>
          <w:lang w:val="uk-UA"/>
        </w:rPr>
        <w:t>Гадаю,</w:t>
      </w:r>
      <w:r w:rsidRPr="0040390D">
        <w:rPr>
          <w:lang w:val="uk-UA"/>
        </w:rPr>
        <w:t xml:space="preserve"> знайдете спільну мову.</w:t>
      </w:r>
    </w:p>
    <w:p w:rsidR="00BA1B94" w:rsidRPr="0040390D" w:rsidRDefault="00BA1B94" w:rsidP="00832735">
      <w:pPr>
        <w:pStyle w:val="a3"/>
        <w:rPr>
          <w:lang w:val="uk-UA"/>
        </w:rPr>
      </w:pPr>
    </w:p>
    <w:p w:rsidR="00832735" w:rsidRPr="0040390D" w:rsidRDefault="00832735" w:rsidP="00832735">
      <w:pPr>
        <w:pStyle w:val="a3"/>
        <w:rPr>
          <w:lang w:val="uk-UA"/>
        </w:rPr>
      </w:pPr>
      <w:proofErr w:type="spellStart"/>
      <w:r w:rsidRPr="0040390D">
        <w:rPr>
          <w:lang w:val="uk-UA"/>
        </w:rPr>
        <w:lastRenderedPageBreak/>
        <w:t>Гнат</w:t>
      </w:r>
      <w:proofErr w:type="spellEnd"/>
      <w:r w:rsidRPr="0040390D">
        <w:rPr>
          <w:lang w:val="uk-UA"/>
        </w:rPr>
        <w:t xml:space="preserve"> бере футляр з інструментом і простягає Юрію. Той несміливо приймає.</w:t>
      </w:r>
    </w:p>
    <w:p w:rsidR="00BA1B94" w:rsidRPr="0040390D" w:rsidRDefault="00BA1B94" w:rsidP="00832735">
      <w:pPr>
        <w:pStyle w:val="a6"/>
        <w:rPr>
          <w:lang w:val="uk-UA"/>
        </w:rPr>
      </w:pPr>
    </w:p>
    <w:p w:rsidR="00832735" w:rsidRPr="0040390D" w:rsidRDefault="00832735" w:rsidP="00832735">
      <w:pPr>
        <w:pStyle w:val="a6"/>
        <w:rPr>
          <w:lang w:val="uk-UA"/>
        </w:rPr>
      </w:pPr>
      <w:r w:rsidRPr="0040390D">
        <w:rPr>
          <w:lang w:val="uk-UA"/>
        </w:rPr>
        <w:t xml:space="preserve">юрій </w:t>
      </w:r>
    </w:p>
    <w:p w:rsidR="00832735" w:rsidRPr="0040390D" w:rsidRDefault="00832735" w:rsidP="00832735">
      <w:pPr>
        <w:pStyle w:val="a5"/>
        <w:rPr>
          <w:lang w:val="uk-UA"/>
        </w:rPr>
      </w:pPr>
      <w:r w:rsidRPr="0040390D">
        <w:rPr>
          <w:lang w:val="uk-UA"/>
        </w:rPr>
        <w:t>Але я можу заплатити…</w:t>
      </w:r>
    </w:p>
    <w:p w:rsidR="00BA1B94" w:rsidRPr="0040390D" w:rsidRDefault="00BA1B94" w:rsidP="00832735">
      <w:pPr>
        <w:pStyle w:val="a6"/>
        <w:rPr>
          <w:lang w:val="uk-UA"/>
        </w:rPr>
      </w:pPr>
    </w:p>
    <w:p w:rsidR="00832735" w:rsidRPr="0040390D" w:rsidRDefault="00832735" w:rsidP="00832735">
      <w:pPr>
        <w:pStyle w:val="a6"/>
        <w:rPr>
          <w:lang w:val="uk-UA"/>
        </w:rPr>
      </w:pPr>
      <w:r w:rsidRPr="0040390D">
        <w:rPr>
          <w:lang w:val="uk-UA"/>
        </w:rPr>
        <w:t>гнат</w:t>
      </w:r>
    </w:p>
    <w:p w:rsidR="00832735" w:rsidRPr="0040390D" w:rsidRDefault="00832735" w:rsidP="00832735">
      <w:pPr>
        <w:pStyle w:val="a5"/>
        <w:rPr>
          <w:lang w:val="uk-UA"/>
        </w:rPr>
      </w:pPr>
      <w:r w:rsidRPr="0040390D">
        <w:rPr>
          <w:lang w:val="uk-UA"/>
        </w:rPr>
        <w:t>Не треба. Я так хочу</w:t>
      </w:r>
      <w:r w:rsidR="009C592D" w:rsidRPr="0040390D">
        <w:rPr>
          <w:lang w:val="uk-UA"/>
        </w:rPr>
        <w:t>.</w:t>
      </w:r>
    </w:p>
    <w:p w:rsidR="00014B57" w:rsidRPr="0040390D" w:rsidRDefault="00014B57" w:rsidP="00832735">
      <w:pPr>
        <w:pStyle w:val="a5"/>
        <w:rPr>
          <w:lang w:val="uk-UA"/>
        </w:rPr>
      </w:pPr>
      <w:r w:rsidRPr="0040390D">
        <w:rPr>
          <w:lang w:val="uk-UA"/>
        </w:rPr>
        <w:t>Але знаєш</w:t>
      </w:r>
      <w:r w:rsidR="0027529D">
        <w:rPr>
          <w:lang w:val="uk-UA"/>
        </w:rPr>
        <w:t>,</w:t>
      </w:r>
      <w:r w:rsidRPr="0040390D">
        <w:rPr>
          <w:lang w:val="uk-UA"/>
        </w:rPr>
        <w:t xml:space="preserve"> що… </w:t>
      </w:r>
      <w:r w:rsidR="0027529D">
        <w:rPr>
          <w:lang w:val="uk-UA"/>
        </w:rPr>
        <w:t>З</w:t>
      </w:r>
      <w:r w:rsidRPr="0040390D">
        <w:rPr>
          <w:lang w:val="uk-UA"/>
        </w:rPr>
        <w:t>іграй мені.</w:t>
      </w:r>
    </w:p>
    <w:p w:rsidR="00014B57" w:rsidRPr="0040390D" w:rsidRDefault="00014B57" w:rsidP="00832735">
      <w:pPr>
        <w:pStyle w:val="a5"/>
        <w:rPr>
          <w:lang w:val="uk-UA"/>
        </w:rPr>
      </w:pPr>
      <w:r w:rsidRPr="0040390D">
        <w:rPr>
          <w:lang w:val="uk-UA"/>
        </w:rPr>
        <w:t>Ну сміливіше, відкривай.</w:t>
      </w:r>
    </w:p>
    <w:p w:rsidR="00014B57" w:rsidRPr="0040390D" w:rsidRDefault="00014B57" w:rsidP="00832735">
      <w:pPr>
        <w:pStyle w:val="a5"/>
        <w:rPr>
          <w:lang w:val="uk-UA"/>
        </w:rPr>
      </w:pPr>
    </w:p>
    <w:p w:rsidR="00014B57" w:rsidRPr="0040390D" w:rsidRDefault="00014B57" w:rsidP="00014B57">
      <w:pPr>
        <w:pStyle w:val="a3"/>
        <w:rPr>
          <w:lang w:val="uk-UA"/>
        </w:rPr>
      </w:pPr>
      <w:r w:rsidRPr="0040390D">
        <w:rPr>
          <w:lang w:val="uk-UA"/>
        </w:rPr>
        <w:t>Ві</w:t>
      </w:r>
      <w:r w:rsidR="0027529D">
        <w:rPr>
          <w:lang w:val="uk-UA"/>
        </w:rPr>
        <w:t>н</w:t>
      </w:r>
      <w:r w:rsidRPr="0040390D">
        <w:rPr>
          <w:lang w:val="uk-UA"/>
        </w:rPr>
        <w:t xml:space="preserve"> дивиться</w:t>
      </w:r>
      <w:r w:rsidR="0027529D">
        <w:rPr>
          <w:lang w:val="uk-UA"/>
        </w:rPr>
        <w:t>,</w:t>
      </w:r>
      <w:r w:rsidRPr="0040390D">
        <w:rPr>
          <w:lang w:val="uk-UA"/>
        </w:rPr>
        <w:t xml:space="preserve"> як Юрій шанобливо відкриває футляр</w:t>
      </w:r>
      <w:r w:rsidR="0027529D">
        <w:rPr>
          <w:lang w:val="uk-UA"/>
        </w:rPr>
        <w:t>. А</w:t>
      </w:r>
      <w:r w:rsidRPr="0040390D">
        <w:rPr>
          <w:lang w:val="uk-UA"/>
        </w:rPr>
        <w:t xml:space="preserve">ле перед тим, як </w:t>
      </w:r>
      <w:r w:rsidR="0027529D">
        <w:rPr>
          <w:lang w:val="uk-UA"/>
        </w:rPr>
        <w:t>Юрій</w:t>
      </w:r>
      <w:r w:rsidRPr="0040390D">
        <w:rPr>
          <w:lang w:val="uk-UA"/>
        </w:rPr>
        <w:t xml:space="preserve"> торкається інструменту, </w:t>
      </w:r>
      <w:proofErr w:type="spellStart"/>
      <w:r w:rsidRPr="0040390D">
        <w:rPr>
          <w:lang w:val="uk-UA"/>
        </w:rPr>
        <w:t>Гнат</w:t>
      </w:r>
      <w:proofErr w:type="spellEnd"/>
      <w:r w:rsidRPr="0040390D">
        <w:rPr>
          <w:lang w:val="uk-UA"/>
        </w:rPr>
        <w:t xml:space="preserve"> відвертається.</w:t>
      </w:r>
    </w:p>
    <w:p w:rsidR="00014B57" w:rsidRPr="0040390D" w:rsidRDefault="00014B57" w:rsidP="00014B57">
      <w:pPr>
        <w:pStyle w:val="a3"/>
        <w:rPr>
          <w:lang w:val="uk-UA"/>
        </w:rPr>
      </w:pPr>
    </w:p>
    <w:p w:rsidR="00486039" w:rsidRPr="0040390D" w:rsidRDefault="00486039" w:rsidP="00014B57">
      <w:pPr>
        <w:pStyle w:val="a3"/>
        <w:rPr>
          <w:lang w:val="uk-UA"/>
        </w:rPr>
      </w:pPr>
    </w:p>
    <w:p w:rsidR="00014B57" w:rsidRPr="0040390D" w:rsidRDefault="00014B57" w:rsidP="00014B57">
      <w:pPr>
        <w:pStyle w:val="a6"/>
        <w:rPr>
          <w:lang w:val="uk-UA"/>
        </w:rPr>
      </w:pPr>
      <w:r w:rsidRPr="0040390D">
        <w:rPr>
          <w:lang w:val="uk-UA"/>
        </w:rPr>
        <w:t>гнат</w:t>
      </w:r>
    </w:p>
    <w:p w:rsidR="00014B57" w:rsidRPr="0040390D" w:rsidRDefault="00014B57" w:rsidP="00014B57">
      <w:pPr>
        <w:pStyle w:val="a5"/>
        <w:rPr>
          <w:lang w:val="uk-UA"/>
        </w:rPr>
      </w:pPr>
      <w:r w:rsidRPr="0040390D">
        <w:rPr>
          <w:lang w:val="uk-UA"/>
        </w:rPr>
        <w:t xml:space="preserve">Я </w:t>
      </w:r>
      <w:proofErr w:type="spellStart"/>
      <w:r w:rsidRPr="0040390D">
        <w:rPr>
          <w:lang w:val="uk-UA"/>
        </w:rPr>
        <w:t>поки</w:t>
      </w:r>
      <w:r w:rsidR="0027529D">
        <w:rPr>
          <w:lang w:val="uk-UA"/>
        </w:rPr>
        <w:t>що</w:t>
      </w:r>
      <w:proofErr w:type="spellEnd"/>
      <w:r w:rsidRPr="0040390D">
        <w:rPr>
          <w:lang w:val="uk-UA"/>
        </w:rPr>
        <w:t xml:space="preserve"> чай нам приготую.</w:t>
      </w:r>
    </w:p>
    <w:p w:rsidR="00014B57" w:rsidRPr="0040390D" w:rsidRDefault="00014B57" w:rsidP="00014B57">
      <w:pPr>
        <w:pStyle w:val="a5"/>
        <w:rPr>
          <w:lang w:val="uk-UA"/>
        </w:rPr>
      </w:pPr>
    </w:p>
    <w:p w:rsidR="00014B57" w:rsidRPr="0040390D" w:rsidRDefault="00014B57" w:rsidP="00014B57">
      <w:pPr>
        <w:pStyle w:val="a3"/>
        <w:rPr>
          <w:lang w:val="uk-UA"/>
        </w:rPr>
      </w:pPr>
      <w:r w:rsidRPr="0040390D">
        <w:rPr>
          <w:lang w:val="uk-UA"/>
        </w:rPr>
        <w:t xml:space="preserve">Він виходить </w:t>
      </w:r>
      <w:r w:rsidR="0027529D">
        <w:rPr>
          <w:lang w:val="uk-UA"/>
        </w:rPr>
        <w:t>і</w:t>
      </w:r>
      <w:r w:rsidRPr="0040390D">
        <w:rPr>
          <w:lang w:val="uk-UA"/>
        </w:rPr>
        <w:t>з кімнати.</w:t>
      </w:r>
    </w:p>
    <w:p w:rsidR="00BA1B94" w:rsidRPr="0040390D" w:rsidRDefault="00BA1B94" w:rsidP="00EB0CF1">
      <w:pPr>
        <w:pStyle w:val="a3"/>
        <w:rPr>
          <w:lang w:val="uk-UA"/>
        </w:rPr>
      </w:pPr>
    </w:p>
    <w:p w:rsidR="00C60CDF" w:rsidRPr="0040390D" w:rsidRDefault="00C60CDF" w:rsidP="00EB0CF1">
      <w:pPr>
        <w:pStyle w:val="a3"/>
        <w:rPr>
          <w:lang w:val="uk-UA"/>
        </w:rPr>
      </w:pPr>
    </w:p>
    <w:p w:rsidR="00C60CDF" w:rsidRPr="0040390D" w:rsidRDefault="00C60CDF" w:rsidP="00C60CDF">
      <w:pPr>
        <w:pStyle w:val="a4"/>
        <w:rPr>
          <w:lang w:val="uk-UA"/>
        </w:rPr>
      </w:pPr>
      <w:r w:rsidRPr="0040390D">
        <w:rPr>
          <w:lang w:val="uk-UA"/>
        </w:rPr>
        <w:t>інт. сходи у під</w:t>
      </w:r>
      <w:r w:rsidRPr="0040390D">
        <w:t>’</w:t>
      </w:r>
      <w:r w:rsidRPr="0040390D">
        <w:rPr>
          <w:lang w:val="uk-UA"/>
        </w:rPr>
        <w:t>їзді.</w:t>
      </w:r>
    </w:p>
    <w:p w:rsidR="00C60CDF" w:rsidRPr="0040390D" w:rsidRDefault="00C60CDF" w:rsidP="00C60CDF">
      <w:pPr>
        <w:pStyle w:val="a3"/>
        <w:rPr>
          <w:lang w:val="uk-UA"/>
        </w:rPr>
      </w:pPr>
    </w:p>
    <w:p w:rsidR="00C60CDF" w:rsidRPr="0040390D" w:rsidRDefault="00C60CDF" w:rsidP="00C60CDF">
      <w:pPr>
        <w:pStyle w:val="a3"/>
        <w:rPr>
          <w:lang w:val="uk-UA"/>
        </w:rPr>
      </w:pPr>
      <w:r w:rsidRPr="0040390D">
        <w:rPr>
          <w:lang w:val="uk-UA"/>
        </w:rPr>
        <w:t>Наталка піднімається сходами, дуже поспішає, ал</w:t>
      </w:r>
      <w:r w:rsidR="001F5838" w:rsidRPr="0040390D">
        <w:rPr>
          <w:lang w:val="uk-UA"/>
        </w:rPr>
        <w:t>е чує гру на фа</w:t>
      </w:r>
      <w:r w:rsidR="0027529D">
        <w:rPr>
          <w:lang w:val="uk-UA"/>
        </w:rPr>
        <w:t>ґ</w:t>
      </w:r>
      <w:r w:rsidR="001F5838" w:rsidRPr="0040390D">
        <w:rPr>
          <w:lang w:val="uk-UA"/>
        </w:rPr>
        <w:t>оті й на деякий час</w:t>
      </w:r>
      <w:r w:rsidRPr="0040390D">
        <w:rPr>
          <w:lang w:val="uk-UA"/>
        </w:rPr>
        <w:t xml:space="preserve"> завмирає.</w:t>
      </w:r>
    </w:p>
    <w:p w:rsidR="00C60CDF" w:rsidRPr="0040390D" w:rsidRDefault="00C60CDF" w:rsidP="00C60CDF">
      <w:pPr>
        <w:pStyle w:val="a3"/>
        <w:rPr>
          <w:lang w:val="uk-UA"/>
        </w:rPr>
      </w:pPr>
      <w:r w:rsidRPr="0040390D">
        <w:rPr>
          <w:lang w:val="uk-UA"/>
        </w:rPr>
        <w:t>Тихо відчиняє двері власним ключем.</w:t>
      </w:r>
    </w:p>
    <w:p w:rsidR="00C60CDF" w:rsidRPr="0040390D" w:rsidRDefault="00C60CDF" w:rsidP="00EB0CF1">
      <w:pPr>
        <w:pStyle w:val="a3"/>
        <w:rPr>
          <w:lang w:val="uk-UA"/>
        </w:rPr>
      </w:pPr>
    </w:p>
    <w:p w:rsidR="00C60CDF" w:rsidRPr="0040390D" w:rsidRDefault="00C60CDF" w:rsidP="00C60CDF">
      <w:pPr>
        <w:pStyle w:val="a4"/>
        <w:rPr>
          <w:lang w:val="uk-UA"/>
        </w:rPr>
      </w:pPr>
      <w:r w:rsidRPr="0040390D">
        <w:rPr>
          <w:lang w:val="uk-UA"/>
        </w:rPr>
        <w:t>інт. квартира гната.</w:t>
      </w:r>
    </w:p>
    <w:p w:rsidR="00C60CDF" w:rsidRPr="0040390D" w:rsidRDefault="00C60CDF" w:rsidP="00C60CDF">
      <w:pPr>
        <w:pStyle w:val="a3"/>
        <w:rPr>
          <w:lang w:val="uk-UA"/>
        </w:rPr>
      </w:pPr>
    </w:p>
    <w:p w:rsidR="00626FA3" w:rsidRPr="0040390D" w:rsidRDefault="0027529D" w:rsidP="00EB0CF1">
      <w:pPr>
        <w:pStyle w:val="a3"/>
        <w:rPr>
          <w:lang w:val="uk-UA"/>
        </w:rPr>
      </w:pPr>
      <w:r>
        <w:rPr>
          <w:lang w:val="uk-UA"/>
        </w:rPr>
        <w:t>До</w:t>
      </w:r>
      <w:r w:rsidR="00EB0CF1" w:rsidRPr="0040390D">
        <w:rPr>
          <w:lang w:val="uk-UA"/>
        </w:rPr>
        <w:t xml:space="preserve"> </w:t>
      </w:r>
      <w:r>
        <w:rPr>
          <w:lang w:val="uk-UA"/>
        </w:rPr>
        <w:t>помешкання</w:t>
      </w:r>
      <w:r w:rsidR="00EB0CF1" w:rsidRPr="0040390D">
        <w:rPr>
          <w:lang w:val="uk-UA"/>
        </w:rPr>
        <w:t xml:space="preserve"> заходить Наталка. Вона зупиняється </w:t>
      </w:r>
      <w:r>
        <w:rPr>
          <w:lang w:val="uk-UA"/>
        </w:rPr>
        <w:t>у</w:t>
      </w:r>
      <w:r w:rsidR="00EB0CF1" w:rsidRPr="0040390D">
        <w:rPr>
          <w:lang w:val="uk-UA"/>
        </w:rPr>
        <w:t xml:space="preserve"> дверях вітальні </w:t>
      </w:r>
      <w:r>
        <w:rPr>
          <w:lang w:val="uk-UA"/>
        </w:rPr>
        <w:t>й</w:t>
      </w:r>
      <w:r w:rsidR="00EB0CF1" w:rsidRPr="0040390D">
        <w:rPr>
          <w:lang w:val="uk-UA"/>
        </w:rPr>
        <w:t xml:space="preserve"> мовчки дивиться на батька.</w:t>
      </w:r>
      <w:r w:rsidR="001B404C" w:rsidRPr="0040390D">
        <w:rPr>
          <w:lang w:val="uk-UA"/>
        </w:rPr>
        <w:t xml:space="preserve"> </w:t>
      </w:r>
      <w:proofErr w:type="spellStart"/>
      <w:r w:rsidR="001B404C" w:rsidRPr="0040390D">
        <w:rPr>
          <w:lang w:val="uk-UA"/>
        </w:rPr>
        <w:t>Гнат</w:t>
      </w:r>
      <w:proofErr w:type="spellEnd"/>
      <w:r w:rsidR="001B404C" w:rsidRPr="0040390D">
        <w:rPr>
          <w:lang w:val="uk-UA"/>
        </w:rPr>
        <w:t xml:space="preserve"> </w:t>
      </w:r>
      <w:r w:rsidR="00C60CDF" w:rsidRPr="0040390D">
        <w:rPr>
          <w:lang w:val="uk-UA"/>
        </w:rPr>
        <w:t xml:space="preserve">не </w:t>
      </w:r>
      <w:r>
        <w:rPr>
          <w:lang w:val="uk-UA"/>
        </w:rPr>
        <w:t>зауважує</w:t>
      </w:r>
      <w:r w:rsidR="001B404C" w:rsidRPr="0040390D">
        <w:rPr>
          <w:lang w:val="uk-UA"/>
        </w:rPr>
        <w:t xml:space="preserve"> її</w:t>
      </w:r>
      <w:r w:rsidR="00C60CDF" w:rsidRPr="0040390D">
        <w:rPr>
          <w:lang w:val="uk-UA"/>
        </w:rPr>
        <w:t>, бо стоїть спиною</w:t>
      </w:r>
      <w:r w:rsidR="00626FA3" w:rsidRPr="0040390D">
        <w:rPr>
          <w:lang w:val="uk-UA"/>
        </w:rPr>
        <w:t xml:space="preserve">, а Юрій помічає </w:t>
      </w:r>
      <w:r>
        <w:rPr>
          <w:lang w:val="uk-UA"/>
        </w:rPr>
        <w:t>й</w:t>
      </w:r>
      <w:r w:rsidR="00626FA3" w:rsidRPr="0040390D">
        <w:rPr>
          <w:lang w:val="uk-UA"/>
        </w:rPr>
        <w:t xml:space="preserve"> припиняє грати. </w:t>
      </w:r>
    </w:p>
    <w:p w:rsidR="00EB0CF1" w:rsidRPr="0040390D" w:rsidRDefault="00626FA3" w:rsidP="00EB0CF1">
      <w:pPr>
        <w:pStyle w:val="a3"/>
        <w:rPr>
          <w:lang w:val="uk-UA"/>
        </w:rPr>
      </w:pPr>
      <w:proofErr w:type="spellStart"/>
      <w:r w:rsidRPr="0040390D">
        <w:rPr>
          <w:lang w:val="uk-UA"/>
        </w:rPr>
        <w:t>Гнат</w:t>
      </w:r>
      <w:proofErr w:type="spellEnd"/>
      <w:r w:rsidRPr="0040390D">
        <w:rPr>
          <w:lang w:val="uk-UA"/>
        </w:rPr>
        <w:t xml:space="preserve"> обертається</w:t>
      </w:r>
      <w:r w:rsidR="001B404C" w:rsidRPr="0040390D">
        <w:rPr>
          <w:lang w:val="uk-UA"/>
        </w:rPr>
        <w:t>.</w:t>
      </w:r>
    </w:p>
    <w:p w:rsidR="00BA1B94" w:rsidRPr="0040390D" w:rsidRDefault="00BA1B94" w:rsidP="001B404C">
      <w:pPr>
        <w:pStyle w:val="a6"/>
        <w:rPr>
          <w:lang w:val="uk-UA"/>
        </w:rPr>
      </w:pPr>
    </w:p>
    <w:p w:rsidR="001B404C" w:rsidRPr="0040390D" w:rsidRDefault="001B404C" w:rsidP="001B404C">
      <w:pPr>
        <w:pStyle w:val="a6"/>
        <w:rPr>
          <w:lang w:val="uk-UA"/>
        </w:rPr>
      </w:pPr>
      <w:r w:rsidRPr="0040390D">
        <w:rPr>
          <w:lang w:val="uk-UA"/>
        </w:rPr>
        <w:t>наталка</w:t>
      </w:r>
    </w:p>
    <w:p w:rsidR="001B404C" w:rsidRPr="0040390D" w:rsidRDefault="001B404C" w:rsidP="001B404C">
      <w:pPr>
        <w:pStyle w:val="a5"/>
        <w:rPr>
          <w:lang w:val="uk-UA"/>
        </w:rPr>
      </w:pPr>
      <w:r w:rsidRPr="0040390D">
        <w:rPr>
          <w:lang w:val="uk-UA"/>
        </w:rPr>
        <w:t>Збирайся. Ми їдемо. У тебе зараз операція.</w:t>
      </w:r>
    </w:p>
    <w:p w:rsidR="00BA1B94" w:rsidRPr="0040390D" w:rsidRDefault="00BA1B94" w:rsidP="004A0433">
      <w:pPr>
        <w:pStyle w:val="a6"/>
        <w:rPr>
          <w:lang w:val="uk-UA"/>
        </w:rPr>
      </w:pPr>
    </w:p>
    <w:p w:rsidR="004A0433" w:rsidRPr="0040390D" w:rsidRDefault="004A0433" w:rsidP="004A0433">
      <w:pPr>
        <w:pStyle w:val="a6"/>
        <w:rPr>
          <w:lang w:val="uk-UA"/>
        </w:rPr>
      </w:pPr>
      <w:r w:rsidRPr="0040390D">
        <w:rPr>
          <w:lang w:val="uk-UA"/>
        </w:rPr>
        <w:t>гнат</w:t>
      </w:r>
    </w:p>
    <w:p w:rsidR="00A27064" w:rsidRPr="0040390D" w:rsidRDefault="00A27064" w:rsidP="00A27064">
      <w:pPr>
        <w:pStyle w:val="a5"/>
        <w:rPr>
          <w:lang w:val="uk-UA"/>
        </w:rPr>
      </w:pPr>
      <w:r w:rsidRPr="0040390D">
        <w:rPr>
          <w:lang w:val="uk-UA"/>
        </w:rPr>
        <w:t>Наталю,… це Юрко, колись був моїм учнем. А це…</w:t>
      </w:r>
    </w:p>
    <w:p w:rsidR="00BA1B94" w:rsidRPr="0040390D" w:rsidRDefault="00BA1B94" w:rsidP="00A27064">
      <w:pPr>
        <w:pStyle w:val="a6"/>
        <w:rPr>
          <w:lang w:val="uk-UA"/>
        </w:rPr>
      </w:pPr>
    </w:p>
    <w:p w:rsidR="00A27064" w:rsidRPr="0040390D" w:rsidRDefault="00A27064" w:rsidP="00A27064">
      <w:pPr>
        <w:pStyle w:val="a6"/>
        <w:rPr>
          <w:lang w:val="uk-UA"/>
        </w:rPr>
      </w:pPr>
      <w:r w:rsidRPr="0040390D">
        <w:rPr>
          <w:lang w:val="uk-UA"/>
        </w:rPr>
        <w:t>наталка</w:t>
      </w:r>
    </w:p>
    <w:p w:rsidR="00A27064" w:rsidRPr="0040390D" w:rsidRDefault="00A27064" w:rsidP="00A27064">
      <w:pPr>
        <w:pStyle w:val="a5"/>
        <w:rPr>
          <w:lang w:val="uk-UA"/>
        </w:rPr>
      </w:pPr>
      <w:r w:rsidRPr="0040390D">
        <w:rPr>
          <w:lang w:val="uk-UA"/>
        </w:rPr>
        <w:t xml:space="preserve">Так, твоя дочка! І я не дам тобі зробити з собою те, що </w:t>
      </w:r>
      <w:r w:rsidR="0027529D">
        <w:rPr>
          <w:lang w:val="uk-UA"/>
        </w:rPr>
        <w:t xml:space="preserve">ти </w:t>
      </w:r>
      <w:r w:rsidRPr="0040390D">
        <w:rPr>
          <w:lang w:val="uk-UA"/>
        </w:rPr>
        <w:t xml:space="preserve">зробив </w:t>
      </w:r>
      <w:r w:rsidR="0027529D">
        <w:rPr>
          <w:lang w:val="uk-UA"/>
        </w:rPr>
        <w:t>і</w:t>
      </w:r>
      <w:r w:rsidRPr="0040390D">
        <w:rPr>
          <w:lang w:val="uk-UA"/>
        </w:rPr>
        <w:t>з мамою!</w:t>
      </w:r>
    </w:p>
    <w:p w:rsidR="00BA1B94" w:rsidRPr="0040390D" w:rsidRDefault="00BA1B94" w:rsidP="00A27064">
      <w:pPr>
        <w:pStyle w:val="a3"/>
        <w:rPr>
          <w:lang w:val="uk-UA"/>
        </w:rPr>
      </w:pPr>
    </w:p>
    <w:p w:rsidR="00A27064" w:rsidRPr="0040390D" w:rsidRDefault="00A27064" w:rsidP="00A27064">
      <w:pPr>
        <w:pStyle w:val="a3"/>
        <w:rPr>
          <w:lang w:val="uk-UA"/>
        </w:rPr>
      </w:pPr>
      <w:r w:rsidRPr="0040390D">
        <w:rPr>
          <w:lang w:val="uk-UA"/>
        </w:rPr>
        <w:t>Юрій т</w:t>
      </w:r>
      <w:r w:rsidR="00626FA3" w:rsidRPr="0040390D">
        <w:rPr>
          <w:lang w:val="uk-UA"/>
        </w:rPr>
        <w:t>ихенько кладе фа</w:t>
      </w:r>
      <w:r w:rsidR="0027529D">
        <w:rPr>
          <w:lang w:val="uk-UA"/>
        </w:rPr>
        <w:t>ґ</w:t>
      </w:r>
      <w:r w:rsidR="00626FA3" w:rsidRPr="0040390D">
        <w:rPr>
          <w:lang w:val="uk-UA"/>
        </w:rPr>
        <w:t>от</w:t>
      </w:r>
      <w:r w:rsidR="0027529D">
        <w:rPr>
          <w:lang w:val="uk-UA"/>
        </w:rPr>
        <w:t>а</w:t>
      </w:r>
      <w:r w:rsidRPr="0040390D">
        <w:rPr>
          <w:lang w:val="uk-UA"/>
        </w:rPr>
        <w:t xml:space="preserve"> на стільця.</w:t>
      </w:r>
    </w:p>
    <w:p w:rsidR="00BA1B94" w:rsidRPr="0040390D" w:rsidRDefault="00BA1B94" w:rsidP="00A27064">
      <w:pPr>
        <w:pStyle w:val="a6"/>
        <w:rPr>
          <w:lang w:val="uk-UA"/>
        </w:rPr>
      </w:pPr>
    </w:p>
    <w:p w:rsidR="00A27064" w:rsidRPr="0040390D" w:rsidRDefault="00A27064" w:rsidP="00A27064">
      <w:pPr>
        <w:pStyle w:val="a6"/>
        <w:rPr>
          <w:lang w:val="uk-UA"/>
        </w:rPr>
      </w:pPr>
      <w:r w:rsidRPr="0040390D">
        <w:rPr>
          <w:lang w:val="uk-UA"/>
        </w:rPr>
        <w:t>юрій</w:t>
      </w:r>
    </w:p>
    <w:p w:rsidR="00A27064" w:rsidRPr="0040390D" w:rsidRDefault="00A27064" w:rsidP="00A27064">
      <w:pPr>
        <w:pStyle w:val="a5"/>
        <w:rPr>
          <w:lang w:val="uk-UA"/>
        </w:rPr>
      </w:pPr>
      <w:r w:rsidRPr="0040390D">
        <w:rPr>
          <w:lang w:val="uk-UA"/>
        </w:rPr>
        <w:t>Вибачте, я піду.</w:t>
      </w:r>
    </w:p>
    <w:p w:rsidR="00BA1B94" w:rsidRPr="0040390D" w:rsidRDefault="00BA1B94" w:rsidP="00A27064">
      <w:pPr>
        <w:pStyle w:val="a6"/>
        <w:rPr>
          <w:lang w:val="uk-UA"/>
        </w:rPr>
      </w:pPr>
    </w:p>
    <w:p w:rsidR="00E5788C" w:rsidRDefault="00E5788C" w:rsidP="00A27064">
      <w:pPr>
        <w:pStyle w:val="a6"/>
        <w:rPr>
          <w:lang w:val="uk-UA"/>
        </w:rPr>
      </w:pPr>
    </w:p>
    <w:p w:rsidR="00A27064" w:rsidRPr="0040390D" w:rsidRDefault="00A27064" w:rsidP="00A27064">
      <w:pPr>
        <w:pStyle w:val="a6"/>
        <w:rPr>
          <w:lang w:val="uk-UA"/>
        </w:rPr>
      </w:pPr>
      <w:r w:rsidRPr="0040390D">
        <w:rPr>
          <w:lang w:val="uk-UA"/>
        </w:rPr>
        <w:lastRenderedPageBreak/>
        <w:t>гнат</w:t>
      </w:r>
    </w:p>
    <w:p w:rsidR="00A27064" w:rsidRPr="0040390D" w:rsidRDefault="00A27064" w:rsidP="00A27064">
      <w:pPr>
        <w:pStyle w:val="a7"/>
        <w:rPr>
          <w:lang w:val="uk-UA"/>
        </w:rPr>
      </w:pPr>
      <w:r w:rsidRPr="0040390D">
        <w:rPr>
          <w:lang w:val="uk-UA"/>
        </w:rPr>
        <w:t>(до Юрка)</w:t>
      </w:r>
    </w:p>
    <w:p w:rsidR="00A27064" w:rsidRPr="0040390D" w:rsidRDefault="00A27064" w:rsidP="00A27064">
      <w:pPr>
        <w:pStyle w:val="a5"/>
        <w:rPr>
          <w:lang w:val="uk-UA"/>
        </w:rPr>
      </w:pPr>
      <w:r w:rsidRPr="0040390D">
        <w:rPr>
          <w:lang w:val="uk-UA"/>
        </w:rPr>
        <w:t>Візьми фа</w:t>
      </w:r>
      <w:r w:rsidR="0027529D">
        <w:rPr>
          <w:lang w:val="uk-UA"/>
        </w:rPr>
        <w:t>ґ</w:t>
      </w:r>
      <w:r w:rsidRPr="0040390D">
        <w:rPr>
          <w:lang w:val="uk-UA"/>
        </w:rPr>
        <w:t>от</w:t>
      </w:r>
      <w:r w:rsidR="0027529D">
        <w:rPr>
          <w:lang w:val="uk-UA"/>
        </w:rPr>
        <w:t>а</w:t>
      </w:r>
      <w:r w:rsidRPr="0040390D">
        <w:rPr>
          <w:lang w:val="uk-UA"/>
        </w:rPr>
        <w:t>.</w:t>
      </w:r>
    </w:p>
    <w:p w:rsidR="00DD77F2" w:rsidRPr="0040390D" w:rsidRDefault="00DD77F2" w:rsidP="00DD77F2">
      <w:pPr>
        <w:pStyle w:val="a7"/>
        <w:rPr>
          <w:lang w:val="uk-UA"/>
        </w:rPr>
      </w:pPr>
      <w:r w:rsidRPr="0040390D">
        <w:rPr>
          <w:lang w:val="uk-UA"/>
        </w:rPr>
        <w:t>(Наталці)</w:t>
      </w:r>
    </w:p>
    <w:p w:rsidR="00DD77F2" w:rsidRPr="0040390D" w:rsidRDefault="00DD77F2" w:rsidP="00DD77F2">
      <w:pPr>
        <w:pStyle w:val="a5"/>
        <w:rPr>
          <w:lang w:val="uk-UA"/>
        </w:rPr>
      </w:pPr>
      <w:r w:rsidRPr="0040390D">
        <w:rPr>
          <w:lang w:val="uk-UA"/>
        </w:rPr>
        <w:t>Вони сказали, що операція дасть лише кілька місяців, і…</w:t>
      </w:r>
    </w:p>
    <w:p w:rsidR="00BA1B94" w:rsidRPr="0040390D" w:rsidRDefault="00BA1B94" w:rsidP="00DD77F2">
      <w:pPr>
        <w:pStyle w:val="a6"/>
        <w:rPr>
          <w:lang w:val="uk-UA"/>
        </w:rPr>
      </w:pPr>
    </w:p>
    <w:p w:rsidR="00DD77F2" w:rsidRPr="0040390D" w:rsidRDefault="00DD77F2" w:rsidP="00DD77F2">
      <w:pPr>
        <w:pStyle w:val="a6"/>
        <w:rPr>
          <w:lang w:val="uk-UA"/>
        </w:rPr>
      </w:pPr>
      <w:r w:rsidRPr="0040390D">
        <w:rPr>
          <w:lang w:val="uk-UA"/>
        </w:rPr>
        <w:t>наталка</w:t>
      </w:r>
    </w:p>
    <w:p w:rsidR="00DD77F2" w:rsidRPr="0040390D" w:rsidRDefault="00DD77F2" w:rsidP="00DD77F2">
      <w:pPr>
        <w:pStyle w:val="a7"/>
        <w:rPr>
          <w:lang w:val="uk-UA"/>
        </w:rPr>
      </w:pPr>
      <w:r w:rsidRPr="0040390D">
        <w:rPr>
          <w:lang w:val="uk-UA"/>
        </w:rPr>
        <w:t>(перебиває)</w:t>
      </w:r>
    </w:p>
    <w:p w:rsidR="00DD77F2" w:rsidRPr="0040390D" w:rsidRDefault="00DD77F2" w:rsidP="00DD77F2">
      <w:pPr>
        <w:pStyle w:val="a5"/>
        <w:rPr>
          <w:lang w:val="uk-UA"/>
        </w:rPr>
      </w:pPr>
      <w:r w:rsidRPr="0040390D">
        <w:rPr>
          <w:lang w:val="uk-UA"/>
        </w:rPr>
        <w:t>Ні! Це нове серце! Є донор і підходить тільки тобі.</w:t>
      </w:r>
    </w:p>
    <w:p w:rsidR="00BA1B94" w:rsidRPr="0040390D" w:rsidRDefault="00BA1B94" w:rsidP="00DD77F2">
      <w:pPr>
        <w:pStyle w:val="a6"/>
        <w:rPr>
          <w:lang w:val="uk-UA"/>
        </w:rPr>
      </w:pPr>
    </w:p>
    <w:p w:rsidR="00DD77F2" w:rsidRPr="0040390D" w:rsidRDefault="00DD77F2" w:rsidP="00DD77F2">
      <w:pPr>
        <w:pStyle w:val="a6"/>
        <w:rPr>
          <w:lang w:val="uk-UA"/>
        </w:rPr>
      </w:pPr>
      <w:r w:rsidRPr="0040390D">
        <w:rPr>
          <w:lang w:val="uk-UA"/>
        </w:rPr>
        <w:t>гнат</w:t>
      </w:r>
    </w:p>
    <w:p w:rsidR="00DD77F2" w:rsidRPr="0040390D" w:rsidRDefault="00DD77F2" w:rsidP="00DD77F2">
      <w:pPr>
        <w:pStyle w:val="a5"/>
        <w:rPr>
          <w:lang w:val="uk-UA"/>
        </w:rPr>
      </w:pPr>
      <w:r w:rsidRPr="0040390D">
        <w:rPr>
          <w:lang w:val="uk-UA"/>
        </w:rPr>
        <w:t>Але я не ставав на чергу!</w:t>
      </w:r>
    </w:p>
    <w:p w:rsidR="00BA1B94" w:rsidRPr="0040390D" w:rsidRDefault="00BA1B94" w:rsidP="00DD77F2">
      <w:pPr>
        <w:pStyle w:val="a6"/>
        <w:rPr>
          <w:lang w:val="uk-UA"/>
        </w:rPr>
      </w:pPr>
    </w:p>
    <w:p w:rsidR="00DD77F2" w:rsidRPr="0040390D" w:rsidRDefault="00DD77F2" w:rsidP="00DD77F2">
      <w:pPr>
        <w:pStyle w:val="a6"/>
        <w:rPr>
          <w:lang w:val="uk-UA"/>
        </w:rPr>
      </w:pPr>
      <w:r w:rsidRPr="0040390D">
        <w:rPr>
          <w:lang w:val="uk-UA"/>
        </w:rPr>
        <w:t>наталка</w:t>
      </w:r>
    </w:p>
    <w:p w:rsidR="00DD77F2" w:rsidRPr="0040390D" w:rsidRDefault="00DD77F2" w:rsidP="00DD77F2">
      <w:pPr>
        <w:pStyle w:val="a5"/>
        <w:rPr>
          <w:lang w:val="uk-UA"/>
        </w:rPr>
      </w:pPr>
      <w:r w:rsidRPr="0040390D">
        <w:rPr>
          <w:lang w:val="uk-UA"/>
        </w:rPr>
        <w:t>Я поставила! Так! І твій підпис підробила</w:t>
      </w:r>
      <w:r w:rsidR="00D0778D" w:rsidRPr="0040390D">
        <w:rPr>
          <w:lang w:val="uk-UA"/>
        </w:rPr>
        <w:t>. Тепер ти розумієш? Все можливо, якщо не здаватися!</w:t>
      </w:r>
    </w:p>
    <w:p w:rsidR="009507FE" w:rsidRPr="0040390D" w:rsidRDefault="009507FE" w:rsidP="00DD77F2">
      <w:pPr>
        <w:pStyle w:val="a5"/>
        <w:rPr>
          <w:lang w:val="uk-UA"/>
        </w:rPr>
      </w:pPr>
      <w:r w:rsidRPr="0040390D">
        <w:rPr>
          <w:lang w:val="uk-UA"/>
        </w:rPr>
        <w:t xml:space="preserve">Ти ж ніколи не поважав слабких людей, а </w:t>
      </w:r>
      <w:r w:rsidR="00FB714A" w:rsidRPr="0040390D">
        <w:rPr>
          <w:lang w:val="uk-UA"/>
        </w:rPr>
        <w:t>сам зараз ведеш себе, як боягуз,</w:t>
      </w:r>
      <w:r w:rsidRPr="0040390D">
        <w:rPr>
          <w:lang w:val="uk-UA"/>
        </w:rPr>
        <w:t xml:space="preserve"> </w:t>
      </w:r>
      <w:r w:rsidR="00FB714A" w:rsidRPr="0040390D">
        <w:rPr>
          <w:lang w:val="uk-UA"/>
        </w:rPr>
        <w:t>щ</w:t>
      </w:r>
      <w:r w:rsidRPr="0040390D">
        <w:rPr>
          <w:lang w:val="uk-UA"/>
        </w:rPr>
        <w:t>о хоче просто втекти!</w:t>
      </w:r>
    </w:p>
    <w:p w:rsidR="00FB714A" w:rsidRPr="0040390D" w:rsidRDefault="00FB714A" w:rsidP="00DD77F2">
      <w:pPr>
        <w:pStyle w:val="a5"/>
        <w:rPr>
          <w:lang w:val="uk-UA"/>
        </w:rPr>
      </w:pPr>
    </w:p>
    <w:p w:rsidR="00FB714A" w:rsidRPr="0040390D" w:rsidRDefault="00FB714A" w:rsidP="00FB714A">
      <w:pPr>
        <w:pStyle w:val="a6"/>
        <w:rPr>
          <w:lang w:val="uk-UA"/>
        </w:rPr>
      </w:pPr>
      <w:r w:rsidRPr="0040390D">
        <w:rPr>
          <w:lang w:val="uk-UA"/>
        </w:rPr>
        <w:t>гнат</w:t>
      </w:r>
    </w:p>
    <w:p w:rsidR="00FB714A" w:rsidRPr="0040390D" w:rsidRDefault="00FB714A" w:rsidP="00FB714A">
      <w:pPr>
        <w:pStyle w:val="a5"/>
        <w:rPr>
          <w:lang w:val="uk-UA"/>
        </w:rPr>
      </w:pPr>
      <w:r w:rsidRPr="0040390D">
        <w:rPr>
          <w:lang w:val="uk-UA"/>
        </w:rPr>
        <w:t>Ти не розумієш, є відчуття завершеності, воно не приходить просто так.</w:t>
      </w:r>
    </w:p>
    <w:p w:rsidR="001E5292" w:rsidRPr="0040390D" w:rsidRDefault="001E5292" w:rsidP="00FB714A">
      <w:pPr>
        <w:pStyle w:val="a5"/>
        <w:rPr>
          <w:lang w:val="uk-UA"/>
        </w:rPr>
      </w:pPr>
    </w:p>
    <w:p w:rsidR="001E5292" w:rsidRPr="0040390D" w:rsidRDefault="001E5292" w:rsidP="001E5292">
      <w:pPr>
        <w:pStyle w:val="a6"/>
        <w:rPr>
          <w:lang w:val="uk-UA"/>
        </w:rPr>
      </w:pPr>
      <w:r w:rsidRPr="0040390D">
        <w:rPr>
          <w:lang w:val="uk-UA"/>
        </w:rPr>
        <w:t>наталка</w:t>
      </w:r>
    </w:p>
    <w:p w:rsidR="001E5292" w:rsidRPr="0040390D" w:rsidRDefault="001E5292" w:rsidP="001E5292">
      <w:pPr>
        <w:pStyle w:val="a5"/>
        <w:rPr>
          <w:lang w:val="uk-UA"/>
        </w:rPr>
      </w:pPr>
      <w:r w:rsidRPr="0040390D">
        <w:rPr>
          <w:lang w:val="uk-UA"/>
        </w:rPr>
        <w:t>А лікар назвав дивом те</w:t>
      </w:r>
      <w:r w:rsidR="0027529D">
        <w:rPr>
          <w:lang w:val="uk-UA"/>
        </w:rPr>
        <w:t>,</w:t>
      </w:r>
      <w:r w:rsidRPr="0040390D">
        <w:rPr>
          <w:lang w:val="uk-UA"/>
        </w:rPr>
        <w:t xml:space="preserve"> що знайшлося серце </w:t>
      </w:r>
      <w:r w:rsidR="0027529D">
        <w:rPr>
          <w:lang w:val="uk-UA"/>
        </w:rPr>
        <w:t xml:space="preserve">саме </w:t>
      </w:r>
      <w:r w:rsidRPr="0040390D">
        <w:rPr>
          <w:lang w:val="uk-UA"/>
        </w:rPr>
        <w:t>з твоєю групою крові. Дива, по-твоєму, стаються просто так?</w:t>
      </w:r>
    </w:p>
    <w:p w:rsidR="00BA1B94" w:rsidRPr="0040390D" w:rsidRDefault="00BA1B94" w:rsidP="008C2D69">
      <w:pPr>
        <w:pStyle w:val="a6"/>
        <w:rPr>
          <w:lang w:val="uk-UA"/>
        </w:rPr>
      </w:pPr>
    </w:p>
    <w:p w:rsidR="00DD77F2" w:rsidRPr="0040390D" w:rsidRDefault="008C2D69" w:rsidP="008C2D69">
      <w:pPr>
        <w:pStyle w:val="a6"/>
        <w:rPr>
          <w:lang w:val="uk-UA"/>
        </w:rPr>
      </w:pPr>
      <w:r w:rsidRPr="0040390D">
        <w:rPr>
          <w:lang w:val="uk-UA"/>
        </w:rPr>
        <w:t>юрко</w:t>
      </w:r>
    </w:p>
    <w:p w:rsidR="00BA1B94" w:rsidRPr="0040390D" w:rsidRDefault="008C2D69" w:rsidP="001E5292">
      <w:pPr>
        <w:pStyle w:val="a5"/>
        <w:rPr>
          <w:lang w:val="uk-UA"/>
        </w:rPr>
      </w:pPr>
      <w:r w:rsidRPr="0040390D">
        <w:rPr>
          <w:lang w:val="uk-UA"/>
        </w:rPr>
        <w:t xml:space="preserve">Ви </w:t>
      </w:r>
      <w:r w:rsidR="001E5292" w:rsidRPr="0040390D">
        <w:rPr>
          <w:lang w:val="uk-UA"/>
        </w:rPr>
        <w:t>колись сказали мені, що кожен невикористаний шанс</w:t>
      </w:r>
      <w:r w:rsidR="0027529D">
        <w:rPr>
          <w:lang w:val="uk-UA"/>
        </w:rPr>
        <w:t xml:space="preserve"> -</w:t>
      </w:r>
      <w:r w:rsidR="001E5292" w:rsidRPr="0040390D">
        <w:rPr>
          <w:lang w:val="uk-UA"/>
        </w:rPr>
        <w:t xml:space="preserve"> це ляпас для долі.</w:t>
      </w:r>
    </w:p>
    <w:p w:rsidR="001E5292" w:rsidRPr="0040390D" w:rsidRDefault="001E5292" w:rsidP="001E5292">
      <w:pPr>
        <w:pStyle w:val="a5"/>
        <w:rPr>
          <w:lang w:val="uk-UA"/>
        </w:rPr>
      </w:pPr>
    </w:p>
    <w:p w:rsidR="00BA1B94" w:rsidRPr="0040390D" w:rsidRDefault="008C2D69" w:rsidP="00626FA3">
      <w:pPr>
        <w:pStyle w:val="a3"/>
        <w:rPr>
          <w:lang w:val="uk-UA"/>
        </w:rPr>
      </w:pPr>
      <w:proofErr w:type="spellStart"/>
      <w:r w:rsidRPr="0040390D">
        <w:rPr>
          <w:lang w:val="uk-UA"/>
        </w:rPr>
        <w:t>Гнат</w:t>
      </w:r>
      <w:proofErr w:type="spellEnd"/>
      <w:r w:rsidRPr="0040390D">
        <w:rPr>
          <w:lang w:val="uk-UA"/>
        </w:rPr>
        <w:t xml:space="preserve"> </w:t>
      </w:r>
      <w:r w:rsidR="0027529D">
        <w:rPr>
          <w:lang w:val="uk-UA"/>
        </w:rPr>
        <w:t>поглядає</w:t>
      </w:r>
      <w:r w:rsidRPr="0040390D">
        <w:rPr>
          <w:lang w:val="uk-UA"/>
        </w:rPr>
        <w:t xml:space="preserve"> на Наталку</w:t>
      </w:r>
      <w:r w:rsidR="00D81C42" w:rsidRPr="0040390D">
        <w:rPr>
          <w:lang w:val="uk-UA"/>
        </w:rPr>
        <w:t>,</w:t>
      </w:r>
      <w:r w:rsidRPr="0040390D">
        <w:rPr>
          <w:lang w:val="uk-UA"/>
        </w:rPr>
        <w:t xml:space="preserve"> на Юрка, </w:t>
      </w:r>
      <w:r w:rsidR="00D81C42" w:rsidRPr="0040390D">
        <w:rPr>
          <w:lang w:val="uk-UA"/>
        </w:rPr>
        <w:t>вагається.</w:t>
      </w:r>
    </w:p>
    <w:p w:rsidR="00D81C42" w:rsidRPr="0040390D" w:rsidRDefault="00D81C42" w:rsidP="00626FA3">
      <w:pPr>
        <w:pStyle w:val="a3"/>
        <w:rPr>
          <w:lang w:val="uk-UA"/>
        </w:rPr>
      </w:pPr>
    </w:p>
    <w:p w:rsidR="00D81C42" w:rsidRPr="0040390D" w:rsidRDefault="00D81C42" w:rsidP="00626FA3">
      <w:pPr>
        <w:pStyle w:val="a3"/>
        <w:rPr>
          <w:lang w:val="uk-UA"/>
        </w:rPr>
      </w:pPr>
    </w:p>
    <w:p w:rsidR="00D81C42" w:rsidRPr="0040390D" w:rsidRDefault="00D81C42" w:rsidP="00D81C42">
      <w:pPr>
        <w:pStyle w:val="a4"/>
        <w:rPr>
          <w:lang w:val="uk-UA"/>
        </w:rPr>
      </w:pPr>
      <w:r w:rsidRPr="0040390D">
        <w:rPr>
          <w:lang w:val="uk-UA"/>
        </w:rPr>
        <w:t>інт. салон автомобіля. день.</w:t>
      </w:r>
    </w:p>
    <w:p w:rsidR="00D81C42" w:rsidRPr="0040390D" w:rsidRDefault="00D81C42" w:rsidP="00D81C42">
      <w:pPr>
        <w:pStyle w:val="a3"/>
        <w:rPr>
          <w:lang w:val="uk-UA"/>
        </w:rPr>
      </w:pPr>
    </w:p>
    <w:p w:rsidR="00D81C42" w:rsidRPr="0040390D" w:rsidRDefault="00D81C42" w:rsidP="00D81C42">
      <w:pPr>
        <w:pStyle w:val="a3"/>
        <w:rPr>
          <w:lang w:val="uk-UA"/>
        </w:rPr>
      </w:pPr>
      <w:r w:rsidRPr="0040390D">
        <w:rPr>
          <w:lang w:val="uk-UA"/>
        </w:rPr>
        <w:t xml:space="preserve">Наталка за кермом, </w:t>
      </w:r>
      <w:proofErr w:type="spellStart"/>
      <w:r w:rsidRPr="0040390D">
        <w:rPr>
          <w:lang w:val="uk-UA"/>
        </w:rPr>
        <w:t>Гнат</w:t>
      </w:r>
      <w:proofErr w:type="spellEnd"/>
      <w:r w:rsidRPr="0040390D">
        <w:rPr>
          <w:lang w:val="uk-UA"/>
        </w:rPr>
        <w:t xml:space="preserve"> на задньому сидінні. Він дивиться у вікно. Наталка час від часу дивиться на батька у дзеркало заднього </w:t>
      </w:r>
      <w:r w:rsidR="00253F70">
        <w:rPr>
          <w:lang w:val="uk-UA"/>
        </w:rPr>
        <w:t>огляду</w:t>
      </w:r>
      <w:r w:rsidRPr="0040390D">
        <w:rPr>
          <w:lang w:val="uk-UA"/>
        </w:rPr>
        <w:t>.</w:t>
      </w:r>
    </w:p>
    <w:p w:rsidR="00CE5559" w:rsidRPr="0040390D" w:rsidRDefault="00CE5559" w:rsidP="00D81C42">
      <w:pPr>
        <w:pStyle w:val="a3"/>
        <w:rPr>
          <w:lang w:val="uk-UA"/>
        </w:rPr>
      </w:pPr>
    </w:p>
    <w:p w:rsidR="00BA1B94" w:rsidRPr="0040390D" w:rsidRDefault="00BA1B94" w:rsidP="00C72041">
      <w:pPr>
        <w:pStyle w:val="a4"/>
        <w:rPr>
          <w:lang w:val="uk-UA"/>
        </w:rPr>
      </w:pPr>
    </w:p>
    <w:p w:rsidR="00C72041" w:rsidRPr="0040390D" w:rsidRDefault="00C72041" w:rsidP="00C72041">
      <w:pPr>
        <w:pStyle w:val="a4"/>
        <w:rPr>
          <w:lang w:val="uk-UA"/>
        </w:rPr>
      </w:pPr>
      <w:r w:rsidRPr="0040390D">
        <w:rPr>
          <w:lang w:val="uk-UA"/>
        </w:rPr>
        <w:t>інт. лікарня. операційна</w:t>
      </w:r>
      <w:r w:rsidR="00253F70">
        <w:rPr>
          <w:lang w:val="uk-UA"/>
        </w:rPr>
        <w:t>.</w:t>
      </w:r>
    </w:p>
    <w:p w:rsidR="00BA1B94" w:rsidRPr="0040390D" w:rsidRDefault="00BA1B94" w:rsidP="00C72041">
      <w:pPr>
        <w:pStyle w:val="a3"/>
        <w:rPr>
          <w:lang w:val="uk-UA"/>
        </w:rPr>
      </w:pPr>
    </w:p>
    <w:p w:rsidR="006068A0" w:rsidRPr="0040390D" w:rsidRDefault="00C72041" w:rsidP="00C72041">
      <w:pPr>
        <w:pStyle w:val="a3"/>
        <w:rPr>
          <w:lang w:val="uk-UA"/>
        </w:rPr>
      </w:pPr>
      <w:r w:rsidRPr="0040390D">
        <w:rPr>
          <w:lang w:val="uk-UA"/>
        </w:rPr>
        <w:t xml:space="preserve">Проступають обриси людей у медичних халатах. </w:t>
      </w:r>
      <w:proofErr w:type="spellStart"/>
      <w:r w:rsidRPr="0040390D">
        <w:rPr>
          <w:lang w:val="uk-UA"/>
        </w:rPr>
        <w:t>Гнат</w:t>
      </w:r>
      <w:proofErr w:type="spellEnd"/>
      <w:r w:rsidRPr="0040390D">
        <w:rPr>
          <w:lang w:val="uk-UA"/>
        </w:rPr>
        <w:t xml:space="preserve"> лежить на </w:t>
      </w:r>
      <w:proofErr w:type="spellStart"/>
      <w:r w:rsidR="006068A0" w:rsidRPr="0040390D">
        <w:rPr>
          <w:lang w:val="uk-UA"/>
        </w:rPr>
        <w:t>каталці</w:t>
      </w:r>
      <w:proofErr w:type="spellEnd"/>
      <w:r w:rsidR="006068A0" w:rsidRPr="0040390D">
        <w:rPr>
          <w:lang w:val="uk-UA"/>
        </w:rPr>
        <w:t>, його везуть коридорами.</w:t>
      </w:r>
    </w:p>
    <w:p w:rsidR="002E6071" w:rsidRPr="0040390D" w:rsidRDefault="002E6071" w:rsidP="00C72041">
      <w:pPr>
        <w:pStyle w:val="a3"/>
        <w:rPr>
          <w:lang w:val="uk-UA"/>
        </w:rPr>
      </w:pPr>
      <w:r w:rsidRPr="0040390D">
        <w:rPr>
          <w:lang w:val="uk-UA"/>
        </w:rPr>
        <w:lastRenderedPageBreak/>
        <w:t>В одному з них, повернувши голову</w:t>
      </w:r>
      <w:r w:rsidR="00253F70">
        <w:rPr>
          <w:lang w:val="uk-UA"/>
        </w:rPr>
        <w:t>,</w:t>
      </w:r>
      <w:r w:rsidRPr="0040390D">
        <w:rPr>
          <w:lang w:val="uk-UA"/>
        </w:rPr>
        <w:t xml:space="preserve"> </w:t>
      </w:r>
      <w:proofErr w:type="spellStart"/>
      <w:r w:rsidRPr="0040390D">
        <w:rPr>
          <w:lang w:val="uk-UA"/>
        </w:rPr>
        <w:t>Гнат</w:t>
      </w:r>
      <w:proofErr w:type="spellEnd"/>
      <w:r w:rsidRPr="0040390D">
        <w:rPr>
          <w:lang w:val="uk-UA"/>
        </w:rPr>
        <w:t xml:space="preserve"> бачить людей різного віку </w:t>
      </w:r>
      <w:r w:rsidR="00253F70">
        <w:rPr>
          <w:lang w:val="uk-UA"/>
        </w:rPr>
        <w:t>та</w:t>
      </w:r>
      <w:r w:rsidRPr="0040390D">
        <w:rPr>
          <w:lang w:val="uk-UA"/>
        </w:rPr>
        <w:t xml:space="preserve"> статі, що сидять в очікуванні. Дехто з них проводжає його поглядом.</w:t>
      </w:r>
    </w:p>
    <w:p w:rsidR="008741FB" w:rsidRPr="0040390D" w:rsidRDefault="002E6071" w:rsidP="00C72041">
      <w:pPr>
        <w:pStyle w:val="a3"/>
        <w:rPr>
          <w:lang w:val="uk-UA"/>
        </w:rPr>
      </w:pPr>
      <w:proofErr w:type="spellStart"/>
      <w:r w:rsidRPr="0040390D">
        <w:rPr>
          <w:lang w:val="uk-UA"/>
        </w:rPr>
        <w:t>З</w:t>
      </w:r>
      <w:r w:rsidR="00C72041" w:rsidRPr="0040390D">
        <w:rPr>
          <w:lang w:val="uk-UA"/>
        </w:rPr>
        <w:t>аїзджають</w:t>
      </w:r>
      <w:proofErr w:type="spellEnd"/>
      <w:r w:rsidR="00C72041" w:rsidRPr="0040390D">
        <w:rPr>
          <w:lang w:val="uk-UA"/>
        </w:rPr>
        <w:t xml:space="preserve"> </w:t>
      </w:r>
      <w:r w:rsidR="0088291C">
        <w:rPr>
          <w:lang w:val="uk-UA"/>
        </w:rPr>
        <w:t>до</w:t>
      </w:r>
      <w:r w:rsidR="00C72041" w:rsidRPr="0040390D">
        <w:rPr>
          <w:lang w:val="uk-UA"/>
        </w:rPr>
        <w:t xml:space="preserve"> операційн</w:t>
      </w:r>
      <w:r w:rsidR="0088291C">
        <w:rPr>
          <w:lang w:val="uk-UA"/>
        </w:rPr>
        <w:t>ої</w:t>
      </w:r>
      <w:r w:rsidR="00C72041" w:rsidRPr="0040390D">
        <w:rPr>
          <w:lang w:val="uk-UA"/>
        </w:rPr>
        <w:t xml:space="preserve">. </w:t>
      </w:r>
    </w:p>
    <w:p w:rsidR="008741FB" w:rsidRPr="0040390D" w:rsidRDefault="00C72041" w:rsidP="00C72041">
      <w:pPr>
        <w:pStyle w:val="a3"/>
        <w:rPr>
          <w:lang w:val="uk-UA"/>
        </w:rPr>
      </w:pPr>
      <w:r w:rsidRPr="0040390D">
        <w:rPr>
          <w:lang w:val="uk-UA"/>
        </w:rPr>
        <w:t xml:space="preserve">Лікарі готуються до операції. </w:t>
      </w:r>
    </w:p>
    <w:p w:rsidR="008741FB" w:rsidRPr="0040390D" w:rsidRDefault="00C72041" w:rsidP="00C72041">
      <w:pPr>
        <w:pStyle w:val="a3"/>
        <w:rPr>
          <w:lang w:val="uk-UA"/>
        </w:rPr>
      </w:pPr>
      <w:r w:rsidRPr="0040390D">
        <w:rPr>
          <w:lang w:val="uk-UA"/>
        </w:rPr>
        <w:t xml:space="preserve">В операційній стоїть </w:t>
      </w:r>
      <w:r w:rsidR="0088291C">
        <w:rPr>
          <w:lang w:val="uk-UA"/>
        </w:rPr>
        <w:t>і</w:t>
      </w:r>
      <w:r w:rsidRPr="0040390D">
        <w:rPr>
          <w:lang w:val="uk-UA"/>
        </w:rPr>
        <w:t xml:space="preserve">ще одна </w:t>
      </w:r>
      <w:proofErr w:type="spellStart"/>
      <w:r w:rsidRPr="0040390D">
        <w:rPr>
          <w:lang w:val="uk-UA"/>
        </w:rPr>
        <w:t>каталка</w:t>
      </w:r>
      <w:proofErr w:type="spellEnd"/>
      <w:r w:rsidRPr="0040390D">
        <w:rPr>
          <w:lang w:val="uk-UA"/>
        </w:rPr>
        <w:t xml:space="preserve"> з тілом накритим простирадлом. </w:t>
      </w:r>
    </w:p>
    <w:p w:rsidR="00B97931" w:rsidRPr="0040390D" w:rsidRDefault="00C72041" w:rsidP="001F5838">
      <w:pPr>
        <w:pStyle w:val="a3"/>
        <w:rPr>
          <w:lang w:val="uk-UA"/>
        </w:rPr>
      </w:pPr>
      <w:proofErr w:type="spellStart"/>
      <w:r w:rsidRPr="0040390D">
        <w:rPr>
          <w:lang w:val="uk-UA"/>
        </w:rPr>
        <w:t>Гнат</w:t>
      </w:r>
      <w:proofErr w:type="spellEnd"/>
      <w:r w:rsidRPr="0040390D">
        <w:rPr>
          <w:lang w:val="uk-UA"/>
        </w:rPr>
        <w:t xml:space="preserve"> не від</w:t>
      </w:r>
      <w:r w:rsidR="0088291C">
        <w:rPr>
          <w:lang w:val="uk-UA"/>
        </w:rPr>
        <w:t>водить</w:t>
      </w:r>
      <w:r w:rsidRPr="0040390D">
        <w:rPr>
          <w:lang w:val="uk-UA"/>
        </w:rPr>
        <w:t xml:space="preserve"> від нього погляду</w:t>
      </w:r>
      <w:r w:rsidR="0088291C">
        <w:rPr>
          <w:lang w:val="uk-UA"/>
        </w:rPr>
        <w:t>,</w:t>
      </w:r>
      <w:r w:rsidR="00677959" w:rsidRPr="0040390D">
        <w:rPr>
          <w:lang w:val="uk-UA"/>
        </w:rPr>
        <w:t xml:space="preserve"> допоки це можливо. </w:t>
      </w:r>
    </w:p>
    <w:p w:rsidR="00CE5559" w:rsidRPr="0040390D" w:rsidRDefault="00CE5559" w:rsidP="001F5838">
      <w:pPr>
        <w:pStyle w:val="a3"/>
        <w:rPr>
          <w:lang w:val="uk-UA"/>
        </w:rPr>
      </w:pPr>
    </w:p>
    <w:p w:rsidR="00CE5559" w:rsidRPr="0040390D" w:rsidRDefault="00CE5559" w:rsidP="00CE5559">
      <w:pPr>
        <w:pStyle w:val="a4"/>
        <w:rPr>
          <w:lang w:val="uk-UA"/>
        </w:rPr>
      </w:pPr>
      <w:r w:rsidRPr="0040390D">
        <w:rPr>
          <w:lang w:val="uk-UA"/>
        </w:rPr>
        <w:t>екст. подвір</w:t>
      </w:r>
      <w:r w:rsidRPr="00E5788C">
        <w:t>’</w:t>
      </w:r>
      <w:r w:rsidRPr="0040390D">
        <w:rPr>
          <w:lang w:val="uk-UA"/>
        </w:rPr>
        <w:t>я лікарні. день.</w:t>
      </w:r>
    </w:p>
    <w:p w:rsidR="00CE5559" w:rsidRPr="0040390D" w:rsidRDefault="00CE5559" w:rsidP="00CE5559">
      <w:pPr>
        <w:pStyle w:val="a3"/>
        <w:rPr>
          <w:lang w:val="uk-UA"/>
        </w:rPr>
      </w:pPr>
    </w:p>
    <w:p w:rsidR="00CE5559" w:rsidRPr="0040390D" w:rsidRDefault="00CE5559" w:rsidP="00CE5559">
      <w:pPr>
        <w:pStyle w:val="a3"/>
        <w:rPr>
          <w:lang w:val="uk-UA"/>
        </w:rPr>
      </w:pPr>
      <w:r w:rsidRPr="0040390D">
        <w:rPr>
          <w:lang w:val="uk-UA"/>
        </w:rPr>
        <w:t>Наталка стоїть під квітучим деревом</w:t>
      </w:r>
      <w:r w:rsidR="0099062E" w:rsidRPr="0040390D">
        <w:rPr>
          <w:lang w:val="uk-UA"/>
        </w:rPr>
        <w:t xml:space="preserve"> вишні. В її руках паперовий стаканчик </w:t>
      </w:r>
      <w:r w:rsidR="0088291C">
        <w:rPr>
          <w:lang w:val="uk-UA"/>
        </w:rPr>
        <w:t>і</w:t>
      </w:r>
      <w:r w:rsidR="0099062E" w:rsidRPr="0040390D">
        <w:rPr>
          <w:lang w:val="uk-UA"/>
        </w:rPr>
        <w:t xml:space="preserve">з кавою. Вона простягає руку й обриває з низько </w:t>
      </w:r>
      <w:r w:rsidR="0088291C">
        <w:rPr>
          <w:lang w:val="uk-UA"/>
        </w:rPr>
        <w:t>простертої</w:t>
      </w:r>
      <w:r w:rsidR="0099062E" w:rsidRPr="0040390D">
        <w:rPr>
          <w:lang w:val="uk-UA"/>
        </w:rPr>
        <w:t xml:space="preserve"> гілки пелюстки квіток, кидає їх до кави, п’є.</w:t>
      </w:r>
    </w:p>
    <w:p w:rsidR="00BA1B94" w:rsidRPr="0040390D" w:rsidRDefault="00BA1B94" w:rsidP="00B97931">
      <w:pPr>
        <w:pStyle w:val="a4"/>
        <w:rPr>
          <w:lang w:val="uk-UA"/>
        </w:rPr>
      </w:pPr>
    </w:p>
    <w:p w:rsidR="008741FB" w:rsidRPr="0040390D" w:rsidRDefault="008741FB" w:rsidP="00B97931">
      <w:pPr>
        <w:pStyle w:val="a4"/>
        <w:rPr>
          <w:lang w:val="uk-UA"/>
        </w:rPr>
      </w:pPr>
    </w:p>
    <w:p w:rsidR="00B97931" w:rsidRPr="0040390D" w:rsidRDefault="00B97931" w:rsidP="00B97931">
      <w:pPr>
        <w:pStyle w:val="a4"/>
        <w:rPr>
          <w:lang w:val="uk-UA"/>
        </w:rPr>
      </w:pPr>
      <w:r w:rsidRPr="0040390D">
        <w:rPr>
          <w:lang w:val="uk-UA"/>
        </w:rPr>
        <w:t>інт. палата.</w:t>
      </w:r>
      <w:r w:rsidR="0099062E" w:rsidRPr="0040390D">
        <w:rPr>
          <w:lang w:val="uk-UA"/>
        </w:rPr>
        <w:t xml:space="preserve"> ранок.</w:t>
      </w:r>
    </w:p>
    <w:p w:rsidR="00BA1B94" w:rsidRPr="0040390D" w:rsidRDefault="00BA1B94" w:rsidP="00B97931">
      <w:pPr>
        <w:pStyle w:val="a3"/>
        <w:rPr>
          <w:lang w:val="uk-UA"/>
        </w:rPr>
      </w:pPr>
    </w:p>
    <w:p w:rsidR="00146FA9" w:rsidRPr="0040390D" w:rsidRDefault="00E25F39" w:rsidP="00B97931">
      <w:pPr>
        <w:pStyle w:val="a3"/>
        <w:rPr>
          <w:lang w:val="uk-UA"/>
        </w:rPr>
      </w:pPr>
      <w:proofErr w:type="spellStart"/>
      <w:r w:rsidRPr="0040390D">
        <w:rPr>
          <w:lang w:val="uk-UA"/>
        </w:rPr>
        <w:t>Гнат</w:t>
      </w:r>
      <w:proofErr w:type="spellEnd"/>
      <w:r w:rsidRPr="0040390D">
        <w:rPr>
          <w:lang w:val="uk-UA"/>
        </w:rPr>
        <w:t xml:space="preserve"> лежить на ліжку. Очі в нього заплющені, але видно, що він не спить. </w:t>
      </w:r>
    </w:p>
    <w:p w:rsidR="00146FA9" w:rsidRPr="0040390D" w:rsidRDefault="0088291C" w:rsidP="00B97931">
      <w:pPr>
        <w:pStyle w:val="a3"/>
        <w:rPr>
          <w:lang w:val="uk-UA"/>
        </w:rPr>
      </w:pPr>
      <w:proofErr w:type="spellStart"/>
      <w:r>
        <w:rPr>
          <w:lang w:val="uk-UA"/>
        </w:rPr>
        <w:t>Гнат</w:t>
      </w:r>
      <w:proofErr w:type="spellEnd"/>
      <w:r w:rsidR="00E25F39" w:rsidRPr="0040390D">
        <w:rPr>
          <w:lang w:val="uk-UA"/>
        </w:rPr>
        <w:t xml:space="preserve"> повертає голову </w:t>
      </w:r>
      <w:r>
        <w:rPr>
          <w:lang w:val="uk-UA"/>
        </w:rPr>
        <w:t>в</w:t>
      </w:r>
      <w:r w:rsidR="00E25F39" w:rsidRPr="0040390D">
        <w:rPr>
          <w:lang w:val="uk-UA"/>
        </w:rPr>
        <w:t xml:space="preserve"> бік вікна</w:t>
      </w:r>
      <w:r>
        <w:rPr>
          <w:lang w:val="uk-UA"/>
        </w:rPr>
        <w:t>,</w:t>
      </w:r>
      <w:r w:rsidR="00E25F39" w:rsidRPr="0040390D">
        <w:rPr>
          <w:lang w:val="uk-UA"/>
        </w:rPr>
        <w:t xml:space="preserve"> з якого на подушку падають сонячні промені. </w:t>
      </w:r>
    </w:p>
    <w:p w:rsidR="00146FA9" w:rsidRPr="0040390D" w:rsidRDefault="00CE25D8" w:rsidP="00B97931">
      <w:pPr>
        <w:pStyle w:val="a3"/>
        <w:rPr>
          <w:lang w:val="uk-UA"/>
        </w:rPr>
      </w:pPr>
      <w:r w:rsidRPr="0040390D">
        <w:rPr>
          <w:lang w:val="uk-UA"/>
        </w:rPr>
        <w:t>За вікном</w:t>
      </w:r>
      <w:r w:rsidR="0025668E" w:rsidRPr="0040390D">
        <w:rPr>
          <w:lang w:val="uk-UA"/>
        </w:rPr>
        <w:t xml:space="preserve"> квітуче дерево. </w:t>
      </w:r>
    </w:p>
    <w:p w:rsidR="00B97931" w:rsidRPr="0040390D" w:rsidRDefault="0088291C" w:rsidP="00B97931">
      <w:pPr>
        <w:pStyle w:val="a3"/>
        <w:rPr>
          <w:lang w:val="uk-UA"/>
        </w:rPr>
      </w:pPr>
      <w:proofErr w:type="spellStart"/>
      <w:r>
        <w:rPr>
          <w:lang w:val="uk-UA"/>
        </w:rPr>
        <w:t>Гнат</w:t>
      </w:r>
      <w:proofErr w:type="spellEnd"/>
      <w:r w:rsidR="0025668E" w:rsidRPr="0040390D">
        <w:rPr>
          <w:lang w:val="uk-UA"/>
        </w:rPr>
        <w:t xml:space="preserve"> п</w:t>
      </w:r>
      <w:r w:rsidR="00E25F39" w:rsidRPr="0040390D">
        <w:rPr>
          <w:lang w:val="uk-UA"/>
        </w:rPr>
        <w:t>о</w:t>
      </w:r>
      <w:r>
        <w:rPr>
          <w:lang w:val="uk-UA"/>
        </w:rPr>
        <w:t>волі</w:t>
      </w:r>
      <w:r w:rsidR="00E25F39" w:rsidRPr="0040390D">
        <w:rPr>
          <w:lang w:val="uk-UA"/>
        </w:rPr>
        <w:t xml:space="preserve"> ворушить пальцями, згинає їх, стискає руку в кулак</w:t>
      </w:r>
      <w:r>
        <w:rPr>
          <w:lang w:val="uk-UA"/>
        </w:rPr>
        <w:t>а</w:t>
      </w:r>
      <w:r w:rsidR="00E25F39" w:rsidRPr="0040390D">
        <w:rPr>
          <w:lang w:val="uk-UA"/>
        </w:rPr>
        <w:t xml:space="preserve"> і знову розтискає, скручує </w:t>
      </w:r>
      <w:r>
        <w:rPr>
          <w:lang w:val="uk-UA"/>
        </w:rPr>
        <w:t xml:space="preserve">край </w:t>
      </w:r>
      <w:r w:rsidR="00E25F39" w:rsidRPr="0040390D">
        <w:rPr>
          <w:lang w:val="uk-UA"/>
        </w:rPr>
        <w:t>простирадл</w:t>
      </w:r>
      <w:r>
        <w:rPr>
          <w:lang w:val="uk-UA"/>
        </w:rPr>
        <w:t>а</w:t>
      </w:r>
      <w:r w:rsidR="00E25F39" w:rsidRPr="0040390D">
        <w:rPr>
          <w:lang w:val="uk-UA"/>
        </w:rPr>
        <w:t xml:space="preserve"> в трубочку, катає між пальцями.</w:t>
      </w:r>
    </w:p>
    <w:p w:rsidR="00146FA9" w:rsidRPr="0040390D" w:rsidRDefault="00E25F39" w:rsidP="00B97931">
      <w:pPr>
        <w:pStyle w:val="a3"/>
        <w:rPr>
          <w:lang w:val="uk-UA"/>
        </w:rPr>
      </w:pPr>
      <w:r w:rsidRPr="0040390D">
        <w:rPr>
          <w:lang w:val="uk-UA"/>
        </w:rPr>
        <w:t xml:space="preserve">В палату заходить лікар у супроводі </w:t>
      </w:r>
      <w:proofErr w:type="spellStart"/>
      <w:r w:rsidRPr="0040390D">
        <w:rPr>
          <w:lang w:val="uk-UA"/>
        </w:rPr>
        <w:t>медсестри</w:t>
      </w:r>
      <w:proofErr w:type="spellEnd"/>
      <w:r w:rsidRPr="0040390D">
        <w:rPr>
          <w:lang w:val="uk-UA"/>
        </w:rPr>
        <w:t xml:space="preserve">. </w:t>
      </w:r>
    </w:p>
    <w:p w:rsidR="00E25F39" w:rsidRPr="0040390D" w:rsidRDefault="00E25F39" w:rsidP="00B97931">
      <w:pPr>
        <w:pStyle w:val="a3"/>
        <w:rPr>
          <w:lang w:val="uk-UA"/>
        </w:rPr>
      </w:pPr>
      <w:proofErr w:type="spellStart"/>
      <w:r w:rsidRPr="0040390D">
        <w:rPr>
          <w:lang w:val="uk-UA"/>
        </w:rPr>
        <w:t>Гнат</w:t>
      </w:r>
      <w:proofErr w:type="spellEnd"/>
      <w:r w:rsidRPr="0040390D">
        <w:rPr>
          <w:lang w:val="uk-UA"/>
        </w:rPr>
        <w:t xml:space="preserve"> повертає голову до них.</w:t>
      </w:r>
    </w:p>
    <w:p w:rsidR="00BA1B94" w:rsidRPr="0040390D" w:rsidRDefault="00BA1B94" w:rsidP="00E25F39">
      <w:pPr>
        <w:pStyle w:val="a6"/>
        <w:rPr>
          <w:lang w:val="uk-UA"/>
        </w:rPr>
      </w:pPr>
    </w:p>
    <w:p w:rsidR="00E25F39" w:rsidRPr="0040390D" w:rsidRDefault="00E25F39" w:rsidP="00E25F39">
      <w:pPr>
        <w:pStyle w:val="a6"/>
        <w:rPr>
          <w:lang w:val="uk-UA"/>
        </w:rPr>
      </w:pPr>
      <w:r w:rsidRPr="0040390D">
        <w:rPr>
          <w:lang w:val="uk-UA"/>
        </w:rPr>
        <w:t>лікар</w:t>
      </w:r>
    </w:p>
    <w:p w:rsidR="007857AE" w:rsidRPr="0040390D" w:rsidRDefault="007857AE" w:rsidP="00E25F39">
      <w:pPr>
        <w:pStyle w:val="a5"/>
        <w:rPr>
          <w:lang w:val="uk-UA"/>
        </w:rPr>
      </w:pPr>
      <w:r w:rsidRPr="0040390D">
        <w:rPr>
          <w:lang w:val="uk-UA"/>
        </w:rPr>
        <w:t>Як почуваєтесь?</w:t>
      </w:r>
      <w:r w:rsidR="00932E77" w:rsidRPr="0040390D">
        <w:rPr>
          <w:lang w:val="uk-UA"/>
        </w:rPr>
        <w:t xml:space="preserve"> Бачу</w:t>
      </w:r>
      <w:r w:rsidR="0088291C">
        <w:rPr>
          <w:lang w:val="uk-UA"/>
        </w:rPr>
        <w:t>,</w:t>
      </w:r>
      <w:r w:rsidR="00932E77" w:rsidRPr="0040390D">
        <w:rPr>
          <w:lang w:val="uk-UA"/>
        </w:rPr>
        <w:t xml:space="preserve"> все добре. </w:t>
      </w:r>
      <w:r w:rsidR="00146FA9" w:rsidRPr="0040390D">
        <w:rPr>
          <w:lang w:val="uk-UA"/>
        </w:rPr>
        <w:t>П</w:t>
      </w:r>
      <w:r w:rsidR="00932E77" w:rsidRPr="0040390D">
        <w:rPr>
          <w:lang w:val="uk-UA"/>
        </w:rPr>
        <w:t>ерший важливий етап ви вже подолали, відторгнення немає. Дуже, я вам скажу</w:t>
      </w:r>
      <w:r w:rsidR="0088291C">
        <w:rPr>
          <w:lang w:val="uk-UA"/>
        </w:rPr>
        <w:t>,</w:t>
      </w:r>
      <w:r w:rsidR="00932E77" w:rsidRPr="0040390D">
        <w:rPr>
          <w:lang w:val="uk-UA"/>
        </w:rPr>
        <w:t xml:space="preserve"> пощастило. Така сумісність </w:t>
      </w:r>
      <w:proofErr w:type="spellStart"/>
      <w:r w:rsidR="00932E77" w:rsidRPr="0040390D">
        <w:rPr>
          <w:lang w:val="uk-UA"/>
        </w:rPr>
        <w:t>рідко</w:t>
      </w:r>
      <w:proofErr w:type="spellEnd"/>
      <w:r w:rsidR="00932E77" w:rsidRPr="0040390D">
        <w:rPr>
          <w:lang w:val="uk-UA"/>
        </w:rPr>
        <w:t xml:space="preserve"> трапляється, а у вас рахунок вже практично на дні </w:t>
      </w:r>
      <w:r w:rsidR="0088291C">
        <w:rPr>
          <w:lang w:val="uk-UA"/>
        </w:rPr>
        <w:t>й</w:t>
      </w:r>
      <w:r w:rsidR="00932E77" w:rsidRPr="0040390D">
        <w:rPr>
          <w:lang w:val="uk-UA"/>
        </w:rPr>
        <w:t>шов.</w:t>
      </w:r>
    </w:p>
    <w:p w:rsidR="00BA1B94" w:rsidRPr="0040390D" w:rsidRDefault="00BA1B94" w:rsidP="00FB3DD5">
      <w:pPr>
        <w:pStyle w:val="a3"/>
        <w:rPr>
          <w:lang w:val="uk-UA"/>
        </w:rPr>
      </w:pPr>
    </w:p>
    <w:p w:rsidR="00FB3DD5" w:rsidRPr="0040390D" w:rsidRDefault="00FB3DD5" w:rsidP="00FB3DD5">
      <w:pPr>
        <w:pStyle w:val="a3"/>
        <w:rPr>
          <w:lang w:val="uk-UA"/>
        </w:rPr>
      </w:pPr>
      <w:r w:rsidRPr="0040390D">
        <w:rPr>
          <w:lang w:val="uk-UA"/>
        </w:rPr>
        <w:t>Говорячи це, лікар проводить огляд.</w:t>
      </w:r>
    </w:p>
    <w:p w:rsidR="00BA1B94" w:rsidRPr="0040390D" w:rsidRDefault="00BA1B94" w:rsidP="00FB3DD5">
      <w:pPr>
        <w:pStyle w:val="a6"/>
        <w:rPr>
          <w:lang w:val="uk-UA"/>
        </w:rPr>
      </w:pPr>
    </w:p>
    <w:p w:rsidR="00FB3DD5" w:rsidRPr="0040390D" w:rsidRDefault="00FB3DD5" w:rsidP="00FB3DD5">
      <w:pPr>
        <w:pStyle w:val="a6"/>
        <w:rPr>
          <w:lang w:val="uk-UA"/>
        </w:rPr>
      </w:pPr>
      <w:r w:rsidRPr="0040390D">
        <w:rPr>
          <w:lang w:val="uk-UA"/>
        </w:rPr>
        <w:t>гнат</w:t>
      </w:r>
    </w:p>
    <w:p w:rsidR="00FB3DD5" w:rsidRPr="0040390D" w:rsidRDefault="00FB3DD5" w:rsidP="00FB3DD5">
      <w:pPr>
        <w:pStyle w:val="a5"/>
        <w:rPr>
          <w:lang w:val="uk-UA"/>
        </w:rPr>
      </w:pPr>
      <w:r w:rsidRPr="0040390D">
        <w:rPr>
          <w:lang w:val="uk-UA"/>
        </w:rPr>
        <w:t>А кому не пощастило?</w:t>
      </w:r>
    </w:p>
    <w:p w:rsidR="00BA1B94" w:rsidRPr="0040390D" w:rsidRDefault="00BA1B94" w:rsidP="00FB3DD5">
      <w:pPr>
        <w:pStyle w:val="a6"/>
        <w:rPr>
          <w:lang w:val="uk-UA"/>
        </w:rPr>
      </w:pPr>
    </w:p>
    <w:p w:rsidR="00FB3DD5" w:rsidRPr="0040390D" w:rsidRDefault="00FB3DD5" w:rsidP="00FB3DD5">
      <w:pPr>
        <w:pStyle w:val="a6"/>
        <w:rPr>
          <w:lang w:val="uk-UA"/>
        </w:rPr>
      </w:pPr>
      <w:r w:rsidRPr="0040390D">
        <w:rPr>
          <w:lang w:val="uk-UA"/>
        </w:rPr>
        <w:t>лікар</w:t>
      </w:r>
    </w:p>
    <w:p w:rsidR="00FB3DD5" w:rsidRPr="0040390D" w:rsidRDefault="00FB3DD5" w:rsidP="00FB3DD5">
      <w:pPr>
        <w:pStyle w:val="a5"/>
        <w:rPr>
          <w:lang w:val="uk-UA"/>
        </w:rPr>
      </w:pPr>
      <w:r w:rsidRPr="0040390D">
        <w:rPr>
          <w:lang w:val="uk-UA"/>
        </w:rPr>
        <w:t>Про що ви?</w:t>
      </w:r>
    </w:p>
    <w:p w:rsidR="00BA1B94" w:rsidRPr="0040390D" w:rsidRDefault="00BA1B94" w:rsidP="00FB3DD5">
      <w:pPr>
        <w:pStyle w:val="a3"/>
        <w:rPr>
          <w:lang w:val="uk-UA"/>
        </w:rPr>
      </w:pPr>
    </w:p>
    <w:p w:rsidR="00FB3DD5" w:rsidRPr="0040390D" w:rsidRDefault="00FB3DD5" w:rsidP="00FB3DD5">
      <w:pPr>
        <w:pStyle w:val="a3"/>
        <w:rPr>
          <w:lang w:val="uk-UA"/>
        </w:rPr>
      </w:pPr>
      <w:proofErr w:type="spellStart"/>
      <w:r w:rsidRPr="0040390D">
        <w:rPr>
          <w:lang w:val="uk-UA"/>
        </w:rPr>
        <w:t>Гнат</w:t>
      </w:r>
      <w:proofErr w:type="spellEnd"/>
      <w:r w:rsidRPr="0040390D">
        <w:rPr>
          <w:lang w:val="uk-UA"/>
        </w:rPr>
        <w:t xml:space="preserve"> кладе руку на серце.</w:t>
      </w:r>
    </w:p>
    <w:p w:rsidR="00BA1B94" w:rsidRPr="0040390D" w:rsidRDefault="00BA1B94" w:rsidP="00FB3DD5">
      <w:pPr>
        <w:pStyle w:val="a6"/>
        <w:rPr>
          <w:lang w:val="uk-UA"/>
        </w:rPr>
      </w:pPr>
    </w:p>
    <w:p w:rsidR="00FB3DD5" w:rsidRPr="0040390D" w:rsidRDefault="00FB3DD5" w:rsidP="00FB3DD5">
      <w:pPr>
        <w:pStyle w:val="a6"/>
        <w:rPr>
          <w:lang w:val="uk-UA"/>
        </w:rPr>
      </w:pPr>
      <w:r w:rsidRPr="0040390D">
        <w:rPr>
          <w:lang w:val="uk-UA"/>
        </w:rPr>
        <w:t>лікар</w:t>
      </w:r>
    </w:p>
    <w:p w:rsidR="00FB3DD5" w:rsidRPr="0040390D" w:rsidRDefault="00FB3DD5" w:rsidP="00FB3DD5">
      <w:pPr>
        <w:pStyle w:val="a5"/>
        <w:rPr>
          <w:lang w:val="uk-UA"/>
        </w:rPr>
      </w:pPr>
      <w:r w:rsidRPr="0040390D">
        <w:rPr>
          <w:lang w:val="uk-UA"/>
        </w:rPr>
        <w:t>Ну</w:t>
      </w:r>
      <w:r w:rsidR="0088291C">
        <w:rPr>
          <w:lang w:val="uk-UA"/>
        </w:rPr>
        <w:t>-</w:t>
      </w:r>
      <w:r w:rsidRPr="0040390D">
        <w:rPr>
          <w:lang w:val="uk-UA"/>
        </w:rPr>
        <w:t>ну, про це не треба думати. Думайте про майбутнє, яке у вас тепер є.</w:t>
      </w:r>
    </w:p>
    <w:p w:rsidR="00BA1B94" w:rsidRPr="0040390D" w:rsidRDefault="00BA1B94" w:rsidP="00FB3DD5">
      <w:pPr>
        <w:pStyle w:val="a3"/>
        <w:rPr>
          <w:lang w:val="uk-UA"/>
        </w:rPr>
      </w:pPr>
    </w:p>
    <w:p w:rsidR="00FB3DD5" w:rsidRPr="0040390D" w:rsidRDefault="00FB3DD5" w:rsidP="00FB3DD5">
      <w:pPr>
        <w:pStyle w:val="a3"/>
        <w:rPr>
          <w:lang w:val="uk-UA"/>
        </w:rPr>
      </w:pPr>
      <w:r w:rsidRPr="0040390D">
        <w:rPr>
          <w:lang w:val="uk-UA"/>
        </w:rPr>
        <w:lastRenderedPageBreak/>
        <w:t xml:space="preserve">Лікар дає вказівки медсестрі </w:t>
      </w:r>
      <w:r w:rsidR="0088291C">
        <w:rPr>
          <w:lang w:val="uk-UA"/>
        </w:rPr>
        <w:t>й</w:t>
      </w:r>
      <w:r w:rsidRPr="0040390D">
        <w:rPr>
          <w:lang w:val="uk-UA"/>
        </w:rPr>
        <w:t xml:space="preserve"> виходить </w:t>
      </w:r>
      <w:r w:rsidR="0088291C">
        <w:rPr>
          <w:lang w:val="uk-UA"/>
        </w:rPr>
        <w:t>і</w:t>
      </w:r>
      <w:r w:rsidRPr="0040390D">
        <w:rPr>
          <w:lang w:val="uk-UA"/>
        </w:rPr>
        <w:t>з палати.</w:t>
      </w:r>
    </w:p>
    <w:p w:rsidR="00FB3DD5" w:rsidRPr="0040390D" w:rsidRDefault="00FB3DD5" w:rsidP="00FB3DD5">
      <w:pPr>
        <w:pStyle w:val="a3"/>
        <w:rPr>
          <w:lang w:val="uk-UA"/>
        </w:rPr>
      </w:pPr>
      <w:r w:rsidRPr="0040390D">
        <w:rPr>
          <w:lang w:val="uk-UA"/>
        </w:rPr>
        <w:t>Та міняє крапельницю, готується робити укол.</w:t>
      </w:r>
      <w:r w:rsidR="008A080B" w:rsidRPr="0040390D">
        <w:rPr>
          <w:lang w:val="uk-UA"/>
        </w:rPr>
        <w:t xml:space="preserve"> Піднімає ліжко </w:t>
      </w:r>
      <w:r w:rsidR="0088291C">
        <w:rPr>
          <w:lang w:val="uk-UA"/>
        </w:rPr>
        <w:t>в</w:t>
      </w:r>
      <w:r w:rsidR="008A080B" w:rsidRPr="0040390D">
        <w:rPr>
          <w:lang w:val="uk-UA"/>
        </w:rPr>
        <w:t xml:space="preserve"> сидяче положення.</w:t>
      </w:r>
      <w:r w:rsidR="0089234B" w:rsidRPr="0040390D">
        <w:rPr>
          <w:lang w:val="uk-UA"/>
        </w:rPr>
        <w:t xml:space="preserve"> </w:t>
      </w:r>
      <w:r w:rsidR="0088291C">
        <w:rPr>
          <w:lang w:val="uk-UA"/>
        </w:rPr>
        <w:t>Промовляє</w:t>
      </w:r>
      <w:r w:rsidR="0089234B" w:rsidRPr="0040390D">
        <w:rPr>
          <w:lang w:val="uk-UA"/>
        </w:rPr>
        <w:t xml:space="preserve"> з професійною бадьорістю в голосі.</w:t>
      </w:r>
    </w:p>
    <w:p w:rsidR="00BA1B94" w:rsidRPr="0040390D" w:rsidRDefault="00BA1B94" w:rsidP="00FB3DD5">
      <w:pPr>
        <w:pStyle w:val="a6"/>
        <w:rPr>
          <w:lang w:val="uk-UA"/>
        </w:rPr>
      </w:pPr>
    </w:p>
    <w:p w:rsidR="00FB3DD5" w:rsidRPr="0040390D" w:rsidRDefault="00FB3DD5" w:rsidP="00FB3DD5">
      <w:pPr>
        <w:pStyle w:val="a6"/>
        <w:rPr>
          <w:lang w:val="uk-UA"/>
        </w:rPr>
      </w:pPr>
      <w:r w:rsidRPr="0040390D">
        <w:rPr>
          <w:lang w:val="uk-UA"/>
        </w:rPr>
        <w:t>медсестра</w:t>
      </w:r>
    </w:p>
    <w:p w:rsidR="0025668E" w:rsidRPr="0040390D" w:rsidRDefault="0089234B" w:rsidP="00FB3DD5">
      <w:pPr>
        <w:pStyle w:val="a5"/>
        <w:rPr>
          <w:lang w:val="uk-UA"/>
        </w:rPr>
      </w:pPr>
      <w:r w:rsidRPr="0040390D">
        <w:rPr>
          <w:lang w:val="uk-UA"/>
        </w:rPr>
        <w:t xml:space="preserve">Ну що це ви такий сумний, невеселий? Чули, що лікар сказав? </w:t>
      </w:r>
      <w:r w:rsidR="0088291C">
        <w:rPr>
          <w:lang w:val="uk-UA"/>
        </w:rPr>
        <w:t>Вважайте,</w:t>
      </w:r>
      <w:r w:rsidRPr="0040390D">
        <w:rPr>
          <w:lang w:val="uk-UA"/>
        </w:rPr>
        <w:t xml:space="preserve"> другий раз народилися. У нас </w:t>
      </w:r>
      <w:r w:rsidR="0088291C">
        <w:rPr>
          <w:lang w:val="uk-UA"/>
        </w:rPr>
        <w:t>у</w:t>
      </w:r>
      <w:r w:rsidRPr="0040390D">
        <w:rPr>
          <w:lang w:val="uk-UA"/>
        </w:rPr>
        <w:t>сі такі</w:t>
      </w:r>
      <w:r w:rsidR="0088291C">
        <w:rPr>
          <w:lang w:val="uk-UA"/>
        </w:rPr>
        <w:t>,</w:t>
      </w:r>
      <w:r w:rsidRPr="0040390D">
        <w:rPr>
          <w:lang w:val="uk-UA"/>
        </w:rPr>
        <w:t xml:space="preserve"> як ви</w:t>
      </w:r>
      <w:r w:rsidR="0088291C">
        <w:rPr>
          <w:lang w:val="uk-UA"/>
        </w:rPr>
        <w:t>,</w:t>
      </w:r>
      <w:r w:rsidRPr="0040390D">
        <w:rPr>
          <w:lang w:val="uk-UA"/>
        </w:rPr>
        <w:t xml:space="preserve"> пацієнти по два дні народження відмічають. </w:t>
      </w:r>
      <w:r w:rsidR="0025668E" w:rsidRPr="0040390D">
        <w:rPr>
          <w:lang w:val="uk-UA"/>
        </w:rPr>
        <w:t>От ви в якій порі народилися?</w:t>
      </w:r>
    </w:p>
    <w:p w:rsidR="00BA1B94" w:rsidRPr="0040390D" w:rsidRDefault="00BA1B94" w:rsidP="0025668E">
      <w:pPr>
        <w:pStyle w:val="a6"/>
        <w:rPr>
          <w:lang w:val="uk-UA"/>
        </w:rPr>
      </w:pPr>
    </w:p>
    <w:p w:rsidR="0025668E" w:rsidRPr="0040390D" w:rsidRDefault="0025668E" w:rsidP="0025668E">
      <w:pPr>
        <w:pStyle w:val="a6"/>
        <w:rPr>
          <w:lang w:val="uk-UA"/>
        </w:rPr>
      </w:pPr>
      <w:r w:rsidRPr="0040390D">
        <w:rPr>
          <w:lang w:val="uk-UA"/>
        </w:rPr>
        <w:t>гнат</w:t>
      </w:r>
    </w:p>
    <w:p w:rsidR="0025668E" w:rsidRPr="0040390D" w:rsidRDefault="0025668E" w:rsidP="0025668E">
      <w:pPr>
        <w:pStyle w:val="a5"/>
        <w:rPr>
          <w:lang w:val="uk-UA"/>
        </w:rPr>
      </w:pPr>
      <w:r w:rsidRPr="0040390D">
        <w:rPr>
          <w:lang w:val="uk-UA"/>
        </w:rPr>
        <w:t>Восени.</w:t>
      </w:r>
    </w:p>
    <w:p w:rsidR="00BA1B94" w:rsidRPr="0040390D" w:rsidRDefault="00BA1B94" w:rsidP="0025668E">
      <w:pPr>
        <w:pStyle w:val="a6"/>
        <w:rPr>
          <w:lang w:val="uk-UA"/>
        </w:rPr>
      </w:pPr>
    </w:p>
    <w:p w:rsidR="0025668E" w:rsidRPr="0040390D" w:rsidRDefault="0025668E" w:rsidP="0025668E">
      <w:pPr>
        <w:pStyle w:val="a6"/>
        <w:rPr>
          <w:lang w:val="uk-UA"/>
        </w:rPr>
      </w:pPr>
      <w:r w:rsidRPr="0040390D">
        <w:rPr>
          <w:lang w:val="uk-UA"/>
        </w:rPr>
        <w:t>медсестра</w:t>
      </w:r>
    </w:p>
    <w:p w:rsidR="0025668E" w:rsidRPr="0040390D" w:rsidRDefault="0025668E" w:rsidP="0025668E">
      <w:pPr>
        <w:pStyle w:val="a5"/>
        <w:rPr>
          <w:lang w:val="uk-UA"/>
        </w:rPr>
      </w:pPr>
      <w:r w:rsidRPr="0040390D">
        <w:rPr>
          <w:lang w:val="uk-UA"/>
        </w:rPr>
        <w:t xml:space="preserve">А тепер ще й навесні святкуватимете! Гляньте, </w:t>
      </w:r>
      <w:proofErr w:type="spellStart"/>
      <w:r w:rsidRPr="0040390D">
        <w:rPr>
          <w:lang w:val="uk-UA"/>
        </w:rPr>
        <w:t>прям</w:t>
      </w:r>
      <w:proofErr w:type="spellEnd"/>
      <w:r w:rsidRPr="0040390D">
        <w:rPr>
          <w:lang w:val="uk-UA"/>
        </w:rPr>
        <w:t xml:space="preserve"> на вашу честь </w:t>
      </w:r>
      <w:r w:rsidR="0088291C">
        <w:rPr>
          <w:lang w:val="uk-UA"/>
        </w:rPr>
        <w:t>у</w:t>
      </w:r>
      <w:r w:rsidRPr="0040390D">
        <w:rPr>
          <w:lang w:val="uk-UA"/>
        </w:rPr>
        <w:t>чора вишня розквітла, а стара вже, давно так пишно не цвіла.</w:t>
      </w:r>
    </w:p>
    <w:p w:rsidR="006E3C31" w:rsidRPr="0040390D" w:rsidRDefault="006E3C31" w:rsidP="0025668E">
      <w:pPr>
        <w:pStyle w:val="a5"/>
        <w:rPr>
          <w:lang w:val="uk-UA"/>
        </w:rPr>
      </w:pPr>
      <w:r w:rsidRPr="0040390D">
        <w:rPr>
          <w:lang w:val="uk-UA"/>
        </w:rPr>
        <w:t xml:space="preserve">Нумо, повертайтесь для </w:t>
      </w:r>
      <w:proofErr w:type="spellStart"/>
      <w:r w:rsidRPr="0040390D">
        <w:rPr>
          <w:lang w:val="uk-UA"/>
        </w:rPr>
        <w:t>укольчика</w:t>
      </w:r>
      <w:proofErr w:type="spellEnd"/>
      <w:r w:rsidRPr="0040390D">
        <w:rPr>
          <w:lang w:val="uk-UA"/>
        </w:rPr>
        <w:t>.</w:t>
      </w:r>
    </w:p>
    <w:p w:rsidR="00146FA9" w:rsidRPr="0040390D" w:rsidRDefault="00146FA9" w:rsidP="006E3C31">
      <w:pPr>
        <w:pStyle w:val="a3"/>
        <w:rPr>
          <w:lang w:val="uk-UA"/>
        </w:rPr>
      </w:pPr>
    </w:p>
    <w:p w:rsidR="006E3C31" w:rsidRPr="0040390D" w:rsidRDefault="006E3C31" w:rsidP="006E3C31">
      <w:pPr>
        <w:pStyle w:val="a3"/>
        <w:rPr>
          <w:lang w:val="uk-UA"/>
        </w:rPr>
      </w:pPr>
      <w:proofErr w:type="spellStart"/>
      <w:r w:rsidRPr="0040390D">
        <w:rPr>
          <w:lang w:val="uk-UA"/>
        </w:rPr>
        <w:t>Гнат</w:t>
      </w:r>
      <w:proofErr w:type="spellEnd"/>
      <w:r w:rsidRPr="0040390D">
        <w:rPr>
          <w:lang w:val="uk-UA"/>
        </w:rPr>
        <w:t xml:space="preserve"> повертається спиною до </w:t>
      </w:r>
      <w:proofErr w:type="spellStart"/>
      <w:r w:rsidRPr="0040390D">
        <w:rPr>
          <w:lang w:val="uk-UA"/>
        </w:rPr>
        <w:t>медсестри</w:t>
      </w:r>
      <w:proofErr w:type="spellEnd"/>
      <w:r w:rsidR="0088291C">
        <w:rPr>
          <w:lang w:val="uk-UA"/>
        </w:rPr>
        <w:t>,</w:t>
      </w:r>
      <w:r w:rsidRPr="0040390D">
        <w:rPr>
          <w:lang w:val="uk-UA"/>
        </w:rPr>
        <w:t xml:space="preserve"> й перед його очима погойдуються квітучі гілки. Він стежить за ними дуже уважно, наче стараючись розібрати їхню мову жестів.</w:t>
      </w:r>
    </w:p>
    <w:p w:rsidR="00BA1B94" w:rsidRPr="0040390D" w:rsidRDefault="00BA1B94" w:rsidP="006E3C31">
      <w:pPr>
        <w:pStyle w:val="a6"/>
        <w:rPr>
          <w:lang w:val="uk-UA"/>
        </w:rPr>
      </w:pPr>
    </w:p>
    <w:p w:rsidR="006E3C31" w:rsidRPr="0040390D" w:rsidRDefault="006E3C31" w:rsidP="006E3C31">
      <w:pPr>
        <w:pStyle w:val="a6"/>
        <w:rPr>
          <w:lang w:val="uk-UA"/>
        </w:rPr>
      </w:pPr>
      <w:r w:rsidRPr="0040390D">
        <w:rPr>
          <w:lang w:val="uk-UA"/>
        </w:rPr>
        <w:t>медсестра</w:t>
      </w:r>
    </w:p>
    <w:p w:rsidR="00FB3DD5" w:rsidRPr="0040390D" w:rsidRDefault="00FB3DD5" w:rsidP="00FB3DD5">
      <w:pPr>
        <w:pStyle w:val="a5"/>
        <w:rPr>
          <w:lang w:val="uk-UA"/>
        </w:rPr>
      </w:pPr>
      <w:r w:rsidRPr="0040390D">
        <w:rPr>
          <w:lang w:val="uk-UA"/>
        </w:rPr>
        <w:t xml:space="preserve">Вам </w:t>
      </w:r>
      <w:r w:rsidR="0088291C">
        <w:rPr>
          <w:lang w:val="uk-UA"/>
        </w:rPr>
        <w:t>у</w:t>
      </w:r>
      <w:r w:rsidRPr="0040390D">
        <w:rPr>
          <w:lang w:val="uk-UA"/>
        </w:rPr>
        <w:t xml:space="preserve">же можна сідати </w:t>
      </w:r>
      <w:r w:rsidR="0088291C">
        <w:rPr>
          <w:lang w:val="uk-UA"/>
        </w:rPr>
        <w:t>й</w:t>
      </w:r>
      <w:r w:rsidR="00507F63" w:rsidRPr="0040390D">
        <w:rPr>
          <w:lang w:val="uk-UA"/>
        </w:rPr>
        <w:t xml:space="preserve"> навіть потроху </w:t>
      </w:r>
      <w:r w:rsidRPr="0040390D">
        <w:rPr>
          <w:lang w:val="uk-UA"/>
        </w:rPr>
        <w:t>вставати</w:t>
      </w:r>
      <w:r w:rsidR="00507F63" w:rsidRPr="0040390D">
        <w:rPr>
          <w:lang w:val="uk-UA"/>
        </w:rPr>
        <w:t xml:space="preserve"> </w:t>
      </w:r>
      <w:r w:rsidR="0088291C">
        <w:rPr>
          <w:lang w:val="uk-UA"/>
        </w:rPr>
        <w:t>і</w:t>
      </w:r>
      <w:r w:rsidR="00507F63" w:rsidRPr="0040390D">
        <w:rPr>
          <w:lang w:val="uk-UA"/>
        </w:rPr>
        <w:t xml:space="preserve"> ходити</w:t>
      </w:r>
      <w:r w:rsidRPr="0040390D">
        <w:rPr>
          <w:lang w:val="uk-UA"/>
        </w:rPr>
        <w:t>. Треба робити дихальну гімнастику</w:t>
      </w:r>
      <w:r w:rsidR="0088291C">
        <w:rPr>
          <w:lang w:val="uk-UA"/>
        </w:rPr>
        <w:t>. Я</w:t>
      </w:r>
      <w:r w:rsidR="00443445" w:rsidRPr="0040390D">
        <w:rPr>
          <w:lang w:val="uk-UA"/>
        </w:rPr>
        <w:t xml:space="preserve"> вам зараз спеціальний тренажер</w:t>
      </w:r>
      <w:r w:rsidRPr="0040390D">
        <w:rPr>
          <w:lang w:val="uk-UA"/>
        </w:rPr>
        <w:t xml:space="preserve"> принесу.</w:t>
      </w:r>
    </w:p>
    <w:p w:rsidR="00BA1B94" w:rsidRPr="0040390D" w:rsidRDefault="00BA1B94" w:rsidP="001A5C17">
      <w:pPr>
        <w:pStyle w:val="a3"/>
        <w:rPr>
          <w:lang w:val="uk-UA"/>
        </w:rPr>
      </w:pPr>
    </w:p>
    <w:p w:rsidR="00146FA9" w:rsidRPr="0040390D" w:rsidRDefault="008A080B" w:rsidP="001A5C17">
      <w:pPr>
        <w:pStyle w:val="a3"/>
        <w:rPr>
          <w:lang w:val="uk-UA"/>
        </w:rPr>
      </w:pPr>
      <w:r w:rsidRPr="0040390D">
        <w:rPr>
          <w:lang w:val="uk-UA"/>
        </w:rPr>
        <w:t xml:space="preserve">Вона виходить </w:t>
      </w:r>
      <w:r w:rsidR="0088291C">
        <w:rPr>
          <w:lang w:val="uk-UA"/>
        </w:rPr>
        <w:t>і</w:t>
      </w:r>
      <w:r w:rsidRPr="0040390D">
        <w:rPr>
          <w:lang w:val="uk-UA"/>
        </w:rPr>
        <w:t xml:space="preserve">з палати. </w:t>
      </w:r>
    </w:p>
    <w:p w:rsidR="00146FA9" w:rsidRPr="0040390D" w:rsidRDefault="008A080B" w:rsidP="001A5C17">
      <w:pPr>
        <w:pStyle w:val="a3"/>
        <w:rPr>
          <w:lang w:val="uk-UA"/>
        </w:rPr>
      </w:pPr>
      <w:proofErr w:type="spellStart"/>
      <w:r w:rsidRPr="0040390D">
        <w:rPr>
          <w:lang w:val="uk-UA"/>
        </w:rPr>
        <w:t>Гнат</w:t>
      </w:r>
      <w:proofErr w:type="spellEnd"/>
      <w:r w:rsidRPr="0040390D">
        <w:rPr>
          <w:lang w:val="uk-UA"/>
        </w:rPr>
        <w:t xml:space="preserve"> </w:t>
      </w:r>
      <w:r w:rsidR="006E3C31" w:rsidRPr="0040390D">
        <w:rPr>
          <w:lang w:val="uk-UA"/>
        </w:rPr>
        <w:t xml:space="preserve">повертається на спину, </w:t>
      </w:r>
      <w:r w:rsidRPr="0040390D">
        <w:rPr>
          <w:lang w:val="uk-UA"/>
        </w:rPr>
        <w:t xml:space="preserve">підносить руку до обличчя, уважно розглядає, ворушить пальцями. </w:t>
      </w:r>
    </w:p>
    <w:p w:rsidR="00B915D9" w:rsidRPr="0040390D" w:rsidRDefault="008A080B" w:rsidP="001A5C17">
      <w:pPr>
        <w:pStyle w:val="a3"/>
        <w:rPr>
          <w:lang w:val="uk-UA"/>
        </w:rPr>
      </w:pPr>
      <w:r w:rsidRPr="0040390D">
        <w:rPr>
          <w:lang w:val="uk-UA"/>
        </w:rPr>
        <w:t xml:space="preserve">Тоді торкається грудей, пробує підняти лікарняну сорочку, намацує накладену </w:t>
      </w:r>
      <w:proofErr w:type="spellStart"/>
      <w:r w:rsidRPr="0040390D">
        <w:rPr>
          <w:lang w:val="uk-UA"/>
        </w:rPr>
        <w:t>пов</w:t>
      </w:r>
      <w:proofErr w:type="spellEnd"/>
      <w:r w:rsidRPr="0040390D">
        <w:t>’</w:t>
      </w:r>
      <w:proofErr w:type="spellStart"/>
      <w:r w:rsidRPr="0040390D">
        <w:rPr>
          <w:lang w:val="uk-UA"/>
        </w:rPr>
        <w:t>язку</w:t>
      </w:r>
      <w:proofErr w:type="spellEnd"/>
      <w:r w:rsidRPr="0040390D">
        <w:rPr>
          <w:lang w:val="uk-UA"/>
        </w:rPr>
        <w:t>, наче вивчає себе.</w:t>
      </w:r>
    </w:p>
    <w:p w:rsidR="008A080B" w:rsidRPr="0040390D" w:rsidRDefault="00346D89" w:rsidP="001A5C17">
      <w:pPr>
        <w:pStyle w:val="a3"/>
        <w:rPr>
          <w:lang w:val="uk-UA"/>
        </w:rPr>
      </w:pPr>
      <w:r w:rsidRPr="0040390D">
        <w:rPr>
          <w:lang w:val="uk-UA"/>
        </w:rPr>
        <w:t>За цим заняттям його застає медсестра, що повернулася з апаратом, схожим на дитячу іграшку, в руках.</w:t>
      </w:r>
    </w:p>
    <w:p w:rsidR="00BA1B94" w:rsidRPr="0040390D" w:rsidRDefault="00BA1B94" w:rsidP="00346D89">
      <w:pPr>
        <w:pStyle w:val="a6"/>
        <w:rPr>
          <w:lang w:val="uk-UA"/>
        </w:rPr>
      </w:pPr>
    </w:p>
    <w:p w:rsidR="00346D89" w:rsidRPr="0040390D" w:rsidRDefault="00346D89" w:rsidP="00346D89">
      <w:pPr>
        <w:pStyle w:val="a6"/>
        <w:rPr>
          <w:lang w:val="uk-UA"/>
        </w:rPr>
      </w:pPr>
      <w:r w:rsidRPr="0040390D">
        <w:rPr>
          <w:lang w:val="uk-UA"/>
        </w:rPr>
        <w:t>медсестра</w:t>
      </w:r>
    </w:p>
    <w:p w:rsidR="00346D89" w:rsidRPr="0040390D" w:rsidRDefault="00346D89" w:rsidP="00346D89">
      <w:pPr>
        <w:pStyle w:val="a5"/>
        <w:rPr>
          <w:lang w:val="uk-UA"/>
        </w:rPr>
      </w:pPr>
      <w:r w:rsidRPr="0040390D">
        <w:rPr>
          <w:lang w:val="uk-UA"/>
        </w:rPr>
        <w:t>Ні</w:t>
      </w:r>
      <w:r w:rsidR="0088291C">
        <w:rPr>
          <w:lang w:val="uk-UA"/>
        </w:rPr>
        <w:t>-</w:t>
      </w:r>
      <w:r w:rsidRPr="0040390D">
        <w:rPr>
          <w:lang w:val="uk-UA"/>
        </w:rPr>
        <w:t xml:space="preserve">ні, не треба чіпати, і рукою менше </w:t>
      </w:r>
      <w:proofErr w:type="spellStart"/>
      <w:r w:rsidRPr="0040390D">
        <w:rPr>
          <w:lang w:val="uk-UA"/>
        </w:rPr>
        <w:t>ворушіть</w:t>
      </w:r>
      <w:proofErr w:type="spellEnd"/>
      <w:r w:rsidRPr="0040390D">
        <w:rPr>
          <w:lang w:val="uk-UA"/>
        </w:rPr>
        <w:t>, он дивіться, як систему натягнули! Ну що ви</w:t>
      </w:r>
      <w:r w:rsidR="0088291C">
        <w:rPr>
          <w:lang w:val="uk-UA"/>
        </w:rPr>
        <w:t>,</w:t>
      </w:r>
      <w:r w:rsidRPr="0040390D">
        <w:rPr>
          <w:lang w:val="uk-UA"/>
        </w:rPr>
        <w:t xml:space="preserve"> як дитина нерозумна! Ось вам буде іграшка. Так, розправляти легені треба.</w:t>
      </w:r>
    </w:p>
    <w:p w:rsidR="00346D89" w:rsidRPr="0040390D" w:rsidRDefault="00346D89" w:rsidP="00346D89">
      <w:pPr>
        <w:pStyle w:val="a5"/>
        <w:rPr>
          <w:lang w:val="uk-UA"/>
        </w:rPr>
      </w:pPr>
      <w:r w:rsidRPr="0040390D">
        <w:rPr>
          <w:lang w:val="uk-UA"/>
        </w:rPr>
        <w:t>Дивіться!</w:t>
      </w:r>
    </w:p>
    <w:p w:rsidR="00BA1B94" w:rsidRPr="0040390D" w:rsidRDefault="00BA1B94" w:rsidP="00346D89">
      <w:pPr>
        <w:pStyle w:val="a3"/>
        <w:rPr>
          <w:lang w:val="uk-UA"/>
        </w:rPr>
      </w:pPr>
    </w:p>
    <w:p w:rsidR="00146FA9" w:rsidRPr="0040390D" w:rsidRDefault="00346D89" w:rsidP="00346D89">
      <w:pPr>
        <w:pStyle w:val="a3"/>
        <w:rPr>
          <w:lang w:val="uk-UA"/>
        </w:rPr>
      </w:pPr>
      <w:r w:rsidRPr="0040390D">
        <w:rPr>
          <w:lang w:val="uk-UA"/>
        </w:rPr>
        <w:t>Вона ставить прямо на коліна Гнат</w:t>
      </w:r>
      <w:r w:rsidR="0088291C">
        <w:rPr>
          <w:lang w:val="uk-UA"/>
        </w:rPr>
        <w:t>ові</w:t>
      </w:r>
      <w:r w:rsidRPr="0040390D">
        <w:rPr>
          <w:lang w:val="uk-UA"/>
        </w:rPr>
        <w:t xml:space="preserve"> апарат</w:t>
      </w:r>
      <w:r w:rsidR="0088291C">
        <w:rPr>
          <w:lang w:val="uk-UA"/>
        </w:rPr>
        <w:t>а</w:t>
      </w:r>
      <w:r w:rsidRPr="0040390D">
        <w:rPr>
          <w:lang w:val="uk-UA"/>
        </w:rPr>
        <w:t>, що складається з тр</w:t>
      </w:r>
      <w:r w:rsidR="00443445" w:rsidRPr="0040390D">
        <w:rPr>
          <w:lang w:val="uk-UA"/>
        </w:rPr>
        <w:t>ьох широких прозорих циліндрів</w:t>
      </w:r>
      <w:r w:rsidRPr="0040390D">
        <w:rPr>
          <w:lang w:val="uk-UA"/>
        </w:rPr>
        <w:t>, усередині кожно</w:t>
      </w:r>
      <w:r w:rsidR="0088291C">
        <w:rPr>
          <w:lang w:val="uk-UA"/>
        </w:rPr>
        <w:t>го з яких</w:t>
      </w:r>
      <w:r w:rsidRPr="0040390D">
        <w:rPr>
          <w:lang w:val="uk-UA"/>
        </w:rPr>
        <w:t xml:space="preserve"> лежить по кольоровому м</w:t>
      </w:r>
      <w:r w:rsidRPr="0040390D">
        <w:t>’</w:t>
      </w:r>
      <w:proofErr w:type="spellStart"/>
      <w:r w:rsidRPr="0040390D">
        <w:rPr>
          <w:lang w:val="uk-UA"/>
        </w:rPr>
        <w:t>ячику</w:t>
      </w:r>
      <w:proofErr w:type="spellEnd"/>
      <w:r w:rsidRPr="0040390D">
        <w:rPr>
          <w:lang w:val="uk-UA"/>
        </w:rPr>
        <w:t>.</w:t>
      </w:r>
      <w:r w:rsidR="00DB543D" w:rsidRPr="0040390D">
        <w:rPr>
          <w:lang w:val="uk-UA"/>
        </w:rPr>
        <w:t xml:space="preserve"> </w:t>
      </w:r>
    </w:p>
    <w:p w:rsidR="00146FA9" w:rsidRPr="0040390D" w:rsidRDefault="0088291C" w:rsidP="00346D89">
      <w:pPr>
        <w:pStyle w:val="a3"/>
        <w:rPr>
          <w:lang w:val="uk-UA"/>
        </w:rPr>
      </w:pPr>
      <w:r>
        <w:rPr>
          <w:lang w:val="uk-UA"/>
        </w:rPr>
        <w:lastRenderedPageBreak/>
        <w:t>Медсестра</w:t>
      </w:r>
      <w:r w:rsidR="00DB543D" w:rsidRPr="0040390D">
        <w:rPr>
          <w:lang w:val="uk-UA"/>
        </w:rPr>
        <w:t xml:space="preserve"> </w:t>
      </w:r>
      <w:r w:rsidR="00443445" w:rsidRPr="0040390D">
        <w:rPr>
          <w:lang w:val="uk-UA"/>
        </w:rPr>
        <w:t>підносить</w:t>
      </w:r>
      <w:r w:rsidR="00DB543D" w:rsidRPr="0040390D">
        <w:rPr>
          <w:lang w:val="uk-UA"/>
        </w:rPr>
        <w:t xml:space="preserve"> до рота </w:t>
      </w:r>
      <w:r w:rsidR="00443445" w:rsidRPr="0040390D">
        <w:rPr>
          <w:lang w:val="uk-UA"/>
        </w:rPr>
        <w:t xml:space="preserve">трубку </w:t>
      </w:r>
      <w:r w:rsidR="00DB543D" w:rsidRPr="0040390D">
        <w:rPr>
          <w:lang w:val="uk-UA"/>
        </w:rPr>
        <w:t>і втягує повітря,</w:t>
      </w:r>
      <w:r w:rsidR="00443445" w:rsidRPr="0040390D">
        <w:rPr>
          <w:lang w:val="uk-UA"/>
        </w:rPr>
        <w:t xml:space="preserve"> кульки</w:t>
      </w:r>
      <w:r w:rsidR="00DB543D" w:rsidRPr="0040390D">
        <w:rPr>
          <w:lang w:val="uk-UA"/>
        </w:rPr>
        <w:t xml:space="preserve"> всередині під</w:t>
      </w:r>
      <w:r w:rsidR="00443445" w:rsidRPr="0040390D">
        <w:rPr>
          <w:lang w:val="uk-UA"/>
        </w:rPr>
        <w:t>німаю</w:t>
      </w:r>
      <w:r w:rsidR="00DB543D" w:rsidRPr="0040390D">
        <w:rPr>
          <w:lang w:val="uk-UA"/>
        </w:rPr>
        <w:t xml:space="preserve">ться. </w:t>
      </w:r>
    </w:p>
    <w:p w:rsidR="00346D89" w:rsidRPr="0040390D" w:rsidRDefault="00146FA9" w:rsidP="00346D89">
      <w:pPr>
        <w:pStyle w:val="a3"/>
        <w:rPr>
          <w:lang w:val="uk-UA"/>
        </w:rPr>
      </w:pPr>
      <w:proofErr w:type="spellStart"/>
      <w:r w:rsidRPr="0040390D">
        <w:rPr>
          <w:lang w:val="uk-UA"/>
        </w:rPr>
        <w:t>Г</w:t>
      </w:r>
      <w:r w:rsidR="00DB543D" w:rsidRPr="0040390D">
        <w:rPr>
          <w:lang w:val="uk-UA"/>
        </w:rPr>
        <w:t>нат</w:t>
      </w:r>
      <w:proofErr w:type="spellEnd"/>
      <w:r w:rsidR="00DB543D" w:rsidRPr="0040390D">
        <w:rPr>
          <w:lang w:val="uk-UA"/>
        </w:rPr>
        <w:t xml:space="preserve"> уважно дивиться на губи </w:t>
      </w:r>
      <w:proofErr w:type="spellStart"/>
      <w:r w:rsidR="00DB543D" w:rsidRPr="0040390D">
        <w:rPr>
          <w:lang w:val="uk-UA"/>
        </w:rPr>
        <w:t>медсестри</w:t>
      </w:r>
      <w:proofErr w:type="spellEnd"/>
      <w:r w:rsidR="00DB543D" w:rsidRPr="0040390D">
        <w:rPr>
          <w:lang w:val="uk-UA"/>
        </w:rPr>
        <w:t xml:space="preserve">, </w:t>
      </w:r>
      <w:r w:rsidR="00443445" w:rsidRPr="0040390D">
        <w:rPr>
          <w:lang w:val="uk-UA"/>
        </w:rPr>
        <w:t xml:space="preserve">піднімається поглядом на її круглі від зусиль очі. Нарешті вона відривається від тренажера </w:t>
      </w:r>
      <w:r w:rsidR="0088291C">
        <w:rPr>
          <w:lang w:val="uk-UA"/>
        </w:rPr>
        <w:t>й</w:t>
      </w:r>
      <w:r w:rsidR="00443445" w:rsidRPr="0040390D">
        <w:rPr>
          <w:lang w:val="uk-UA"/>
        </w:rPr>
        <w:t xml:space="preserve"> голосно видихає.</w:t>
      </w:r>
    </w:p>
    <w:p w:rsidR="00BA1B94" w:rsidRPr="0040390D" w:rsidRDefault="00BA1B94" w:rsidP="00443445">
      <w:pPr>
        <w:pStyle w:val="a6"/>
        <w:rPr>
          <w:lang w:val="uk-UA"/>
        </w:rPr>
      </w:pPr>
    </w:p>
    <w:p w:rsidR="00443445" w:rsidRPr="0040390D" w:rsidRDefault="00443445" w:rsidP="00443445">
      <w:pPr>
        <w:pStyle w:val="a6"/>
        <w:rPr>
          <w:lang w:val="uk-UA"/>
        </w:rPr>
      </w:pPr>
      <w:r w:rsidRPr="0040390D">
        <w:rPr>
          <w:lang w:val="uk-UA"/>
        </w:rPr>
        <w:t>медсестра</w:t>
      </w:r>
    </w:p>
    <w:p w:rsidR="00443445" w:rsidRPr="0040390D" w:rsidRDefault="00443445" w:rsidP="00443445">
      <w:pPr>
        <w:pStyle w:val="a5"/>
        <w:rPr>
          <w:lang w:val="uk-UA"/>
        </w:rPr>
      </w:pPr>
      <w:r w:rsidRPr="0040390D">
        <w:rPr>
          <w:lang w:val="uk-UA"/>
        </w:rPr>
        <w:t>Ось так треба їх піднімати.</w:t>
      </w:r>
    </w:p>
    <w:p w:rsidR="00AC3A73" w:rsidRPr="0040390D" w:rsidRDefault="00913A6C" w:rsidP="00AC3A73">
      <w:pPr>
        <w:pStyle w:val="a5"/>
        <w:rPr>
          <w:lang w:val="uk-UA"/>
        </w:rPr>
      </w:pPr>
      <w:r w:rsidRPr="0040390D">
        <w:rPr>
          <w:lang w:val="uk-UA"/>
        </w:rPr>
        <w:t xml:space="preserve">Так. </w:t>
      </w:r>
      <w:r w:rsidR="00E83BE1" w:rsidRPr="0040390D">
        <w:rPr>
          <w:lang w:val="uk-UA"/>
        </w:rPr>
        <w:t>Там, до речі, дочка ваша прийшла</w:t>
      </w:r>
      <w:r w:rsidRPr="0040390D">
        <w:rPr>
          <w:lang w:val="uk-UA"/>
        </w:rPr>
        <w:t xml:space="preserve">, </w:t>
      </w:r>
      <w:r w:rsidR="00E83BE1" w:rsidRPr="0040390D">
        <w:rPr>
          <w:lang w:val="uk-UA"/>
        </w:rPr>
        <w:t xml:space="preserve">фруктів усяких </w:t>
      </w:r>
      <w:proofErr w:type="spellStart"/>
      <w:r w:rsidR="00E83BE1" w:rsidRPr="0040390D">
        <w:rPr>
          <w:lang w:val="uk-UA"/>
        </w:rPr>
        <w:t>понаприносила</w:t>
      </w:r>
      <w:proofErr w:type="spellEnd"/>
      <w:r w:rsidR="00E83BE1" w:rsidRPr="0040390D">
        <w:rPr>
          <w:lang w:val="uk-UA"/>
        </w:rPr>
        <w:t>…</w:t>
      </w:r>
      <w:r w:rsidR="00AC3A73" w:rsidRPr="0040390D">
        <w:rPr>
          <w:lang w:val="uk-UA"/>
        </w:rPr>
        <w:t xml:space="preserve"> А їй я сказала, щоб м</w:t>
      </w:r>
      <w:r w:rsidR="00AC3A73" w:rsidRPr="0040390D">
        <w:t>’</w:t>
      </w:r>
      <w:r w:rsidR="00AC3A73" w:rsidRPr="0040390D">
        <w:rPr>
          <w:lang w:val="uk-UA"/>
        </w:rPr>
        <w:t xml:space="preserve">яса нежирного гарний шматок зварила чи запекла. </w:t>
      </w:r>
    </w:p>
    <w:p w:rsidR="00BA1B94" w:rsidRPr="0040390D" w:rsidRDefault="00BA1B94" w:rsidP="00913A6C">
      <w:pPr>
        <w:pStyle w:val="a6"/>
        <w:rPr>
          <w:lang w:val="uk-UA"/>
        </w:rPr>
      </w:pPr>
    </w:p>
    <w:p w:rsidR="00913A6C" w:rsidRPr="0040390D" w:rsidRDefault="00913A6C" w:rsidP="00913A6C">
      <w:pPr>
        <w:pStyle w:val="a6"/>
        <w:rPr>
          <w:lang w:val="uk-UA"/>
        </w:rPr>
      </w:pPr>
      <w:r w:rsidRPr="0040390D">
        <w:rPr>
          <w:lang w:val="uk-UA"/>
        </w:rPr>
        <w:t>гнат</w:t>
      </w:r>
    </w:p>
    <w:p w:rsidR="00AC3A73" w:rsidRPr="0040390D" w:rsidRDefault="00AC3A73" w:rsidP="00AC3A73">
      <w:pPr>
        <w:pStyle w:val="a5"/>
        <w:rPr>
          <w:lang w:val="uk-UA"/>
        </w:rPr>
      </w:pPr>
      <w:r w:rsidRPr="0040390D">
        <w:rPr>
          <w:lang w:val="uk-UA"/>
        </w:rPr>
        <w:t xml:space="preserve">Вона </w:t>
      </w:r>
      <w:proofErr w:type="spellStart"/>
      <w:r w:rsidRPr="0040390D">
        <w:rPr>
          <w:lang w:val="uk-UA"/>
        </w:rPr>
        <w:t>вегітаріанка</w:t>
      </w:r>
      <w:proofErr w:type="spellEnd"/>
      <w:r w:rsidRPr="0040390D">
        <w:rPr>
          <w:lang w:val="uk-UA"/>
        </w:rPr>
        <w:t>.</w:t>
      </w:r>
    </w:p>
    <w:p w:rsidR="002F3C5F" w:rsidRPr="0040390D" w:rsidRDefault="002F3C5F" w:rsidP="00C0718E">
      <w:pPr>
        <w:pStyle w:val="a3"/>
        <w:rPr>
          <w:lang w:val="uk-UA"/>
        </w:rPr>
      </w:pPr>
    </w:p>
    <w:p w:rsidR="00C84597" w:rsidRPr="0040390D" w:rsidRDefault="002F3C5F" w:rsidP="00C0718E">
      <w:pPr>
        <w:pStyle w:val="a3"/>
        <w:rPr>
          <w:lang w:val="uk-UA"/>
        </w:rPr>
      </w:pPr>
      <w:r w:rsidRPr="0040390D">
        <w:rPr>
          <w:lang w:val="uk-UA"/>
        </w:rPr>
        <w:t>Медсестра виходить з палати.</w:t>
      </w:r>
    </w:p>
    <w:p w:rsidR="00C84597" w:rsidRPr="0040390D" w:rsidRDefault="002F3C5F" w:rsidP="00C84597">
      <w:pPr>
        <w:pStyle w:val="a3"/>
        <w:rPr>
          <w:lang w:val="uk-UA"/>
        </w:rPr>
      </w:pPr>
      <w:proofErr w:type="spellStart"/>
      <w:r w:rsidRPr="0040390D">
        <w:rPr>
          <w:lang w:val="uk-UA"/>
        </w:rPr>
        <w:t>Гнат</w:t>
      </w:r>
      <w:proofErr w:type="spellEnd"/>
      <w:r w:rsidRPr="0040390D">
        <w:rPr>
          <w:lang w:val="uk-UA"/>
        </w:rPr>
        <w:t xml:space="preserve"> </w:t>
      </w:r>
      <w:r w:rsidR="00C84597" w:rsidRPr="0040390D">
        <w:rPr>
          <w:lang w:val="uk-UA"/>
        </w:rPr>
        <w:t>дивиться у вікно.</w:t>
      </w:r>
    </w:p>
    <w:p w:rsidR="00C84597" w:rsidRPr="0040390D" w:rsidRDefault="00C84597" w:rsidP="00C84597">
      <w:pPr>
        <w:pStyle w:val="a3"/>
        <w:rPr>
          <w:lang w:val="uk-UA"/>
        </w:rPr>
      </w:pPr>
      <w:r w:rsidRPr="0040390D">
        <w:rPr>
          <w:lang w:val="uk-UA"/>
        </w:rPr>
        <w:t>Гілки сягають віконного скла й час від часу шкрябають, шурхотять по ньому.</w:t>
      </w:r>
    </w:p>
    <w:p w:rsidR="00C84597" w:rsidRPr="0040390D" w:rsidRDefault="0088291C" w:rsidP="00C84597">
      <w:pPr>
        <w:pStyle w:val="a3"/>
        <w:rPr>
          <w:lang w:val="uk-UA"/>
        </w:rPr>
      </w:pPr>
      <w:r>
        <w:rPr>
          <w:lang w:val="uk-UA"/>
        </w:rPr>
        <w:t>Із</w:t>
      </w:r>
      <w:r w:rsidR="00C84597" w:rsidRPr="0040390D">
        <w:rPr>
          <w:lang w:val="uk-UA"/>
        </w:rPr>
        <w:t xml:space="preserve"> задуми </w:t>
      </w:r>
      <w:proofErr w:type="spellStart"/>
      <w:r>
        <w:rPr>
          <w:lang w:val="uk-UA"/>
        </w:rPr>
        <w:t>Гната</w:t>
      </w:r>
      <w:proofErr w:type="spellEnd"/>
      <w:r w:rsidR="00C84597" w:rsidRPr="0040390D">
        <w:rPr>
          <w:lang w:val="uk-UA"/>
        </w:rPr>
        <w:t xml:space="preserve"> виводить звук стільця, що пересувають підлогою. </w:t>
      </w:r>
      <w:proofErr w:type="spellStart"/>
      <w:r>
        <w:rPr>
          <w:lang w:val="uk-UA"/>
        </w:rPr>
        <w:t>Гнат</w:t>
      </w:r>
      <w:proofErr w:type="spellEnd"/>
      <w:r w:rsidR="00C84597" w:rsidRPr="0040390D">
        <w:rPr>
          <w:lang w:val="uk-UA"/>
        </w:rPr>
        <w:t xml:space="preserve"> повертає голову </w:t>
      </w:r>
      <w:r>
        <w:rPr>
          <w:lang w:val="uk-UA"/>
        </w:rPr>
        <w:t>в</w:t>
      </w:r>
      <w:r w:rsidR="00C84597" w:rsidRPr="0040390D">
        <w:rPr>
          <w:lang w:val="uk-UA"/>
        </w:rPr>
        <w:t xml:space="preserve"> бік приміщення.</w:t>
      </w:r>
    </w:p>
    <w:p w:rsidR="00C84597" w:rsidRPr="0040390D" w:rsidRDefault="002F3C5F" w:rsidP="00C84597">
      <w:pPr>
        <w:pStyle w:val="a3"/>
        <w:rPr>
          <w:lang w:val="uk-UA"/>
        </w:rPr>
      </w:pPr>
      <w:r w:rsidRPr="0040390D">
        <w:rPr>
          <w:lang w:val="uk-UA"/>
        </w:rPr>
        <w:t>Н</w:t>
      </w:r>
      <w:r w:rsidR="00C84597" w:rsidRPr="0040390D">
        <w:rPr>
          <w:lang w:val="uk-UA"/>
        </w:rPr>
        <w:t xml:space="preserve">аталка в халаті, </w:t>
      </w:r>
      <w:proofErr w:type="spellStart"/>
      <w:r w:rsidR="00C84597" w:rsidRPr="0040390D">
        <w:rPr>
          <w:lang w:val="uk-UA"/>
        </w:rPr>
        <w:t>бахілах</w:t>
      </w:r>
      <w:proofErr w:type="spellEnd"/>
      <w:r w:rsidR="00C84597" w:rsidRPr="0040390D">
        <w:rPr>
          <w:lang w:val="uk-UA"/>
        </w:rPr>
        <w:t xml:space="preserve">, шапочці з поліетилену та масці підсовує стільця й сідає трохи віддалік </w:t>
      </w:r>
      <w:r w:rsidR="0088291C">
        <w:rPr>
          <w:lang w:val="uk-UA"/>
        </w:rPr>
        <w:t>о</w:t>
      </w:r>
      <w:r w:rsidR="00C84597" w:rsidRPr="0040390D">
        <w:rPr>
          <w:lang w:val="uk-UA"/>
        </w:rPr>
        <w:t>д ліжка. Деякий час вони мовчать.</w:t>
      </w:r>
    </w:p>
    <w:p w:rsidR="00C84597" w:rsidRPr="0040390D" w:rsidRDefault="00C84597" w:rsidP="00C84597">
      <w:pPr>
        <w:pStyle w:val="a3"/>
        <w:rPr>
          <w:lang w:val="uk-UA"/>
        </w:rPr>
      </w:pPr>
    </w:p>
    <w:p w:rsidR="00C84597" w:rsidRPr="0040390D" w:rsidRDefault="00C84597" w:rsidP="00C84597">
      <w:pPr>
        <w:pStyle w:val="a6"/>
        <w:rPr>
          <w:lang w:val="uk-UA"/>
        </w:rPr>
      </w:pPr>
      <w:r w:rsidRPr="0040390D">
        <w:rPr>
          <w:lang w:val="uk-UA"/>
        </w:rPr>
        <w:t>наталка</w:t>
      </w:r>
    </w:p>
    <w:p w:rsidR="00C84597" w:rsidRPr="0040390D" w:rsidRDefault="00C84597" w:rsidP="00C84597">
      <w:pPr>
        <w:pStyle w:val="a7"/>
        <w:rPr>
          <w:lang w:val="uk-UA"/>
        </w:rPr>
      </w:pPr>
      <w:r w:rsidRPr="0040390D">
        <w:rPr>
          <w:lang w:val="uk-UA"/>
        </w:rPr>
        <w:t xml:space="preserve">(обережно й невпевнено) </w:t>
      </w:r>
    </w:p>
    <w:p w:rsidR="00C84597" w:rsidRPr="0040390D" w:rsidRDefault="00C84597" w:rsidP="00C84597">
      <w:pPr>
        <w:pStyle w:val="a5"/>
        <w:rPr>
          <w:lang w:val="uk-UA"/>
        </w:rPr>
      </w:pPr>
      <w:r w:rsidRPr="0040390D">
        <w:rPr>
          <w:lang w:val="uk-UA"/>
        </w:rPr>
        <w:t xml:space="preserve">Обличчя в тебе </w:t>
      </w:r>
      <w:proofErr w:type="spellStart"/>
      <w:r w:rsidRPr="0040390D">
        <w:rPr>
          <w:lang w:val="uk-UA"/>
        </w:rPr>
        <w:t>порожеві</w:t>
      </w:r>
      <w:r w:rsidR="0088291C">
        <w:rPr>
          <w:lang w:val="uk-UA"/>
        </w:rPr>
        <w:t>шало</w:t>
      </w:r>
      <w:proofErr w:type="spellEnd"/>
      <w:r w:rsidRPr="0040390D">
        <w:rPr>
          <w:lang w:val="uk-UA"/>
        </w:rPr>
        <w:t>.</w:t>
      </w:r>
    </w:p>
    <w:p w:rsidR="00C84597" w:rsidRPr="0040390D" w:rsidRDefault="00C84597" w:rsidP="00C84597">
      <w:pPr>
        <w:pStyle w:val="a5"/>
        <w:rPr>
          <w:lang w:val="uk-UA"/>
        </w:rPr>
      </w:pPr>
    </w:p>
    <w:p w:rsidR="00C84597" w:rsidRPr="0040390D" w:rsidRDefault="00C84597" w:rsidP="00C84597">
      <w:pPr>
        <w:pStyle w:val="a3"/>
        <w:rPr>
          <w:lang w:val="uk-UA"/>
        </w:rPr>
      </w:pPr>
      <w:r w:rsidRPr="0040390D">
        <w:rPr>
          <w:lang w:val="uk-UA"/>
        </w:rPr>
        <w:t>Вона поправляє халат</w:t>
      </w:r>
      <w:r w:rsidR="0088291C">
        <w:rPr>
          <w:lang w:val="uk-UA"/>
        </w:rPr>
        <w:t>а</w:t>
      </w:r>
      <w:r w:rsidRPr="0040390D">
        <w:rPr>
          <w:lang w:val="uk-UA"/>
        </w:rPr>
        <w:t xml:space="preserve">, совається на стільці, наче їй не зручно. </w:t>
      </w:r>
    </w:p>
    <w:p w:rsidR="0088291C" w:rsidRDefault="0088291C" w:rsidP="00C84597">
      <w:pPr>
        <w:pStyle w:val="a6"/>
        <w:rPr>
          <w:lang w:val="uk-UA"/>
        </w:rPr>
      </w:pPr>
    </w:p>
    <w:p w:rsidR="00C84597" w:rsidRPr="0040390D" w:rsidRDefault="00C84597" w:rsidP="00C84597">
      <w:pPr>
        <w:pStyle w:val="a6"/>
        <w:rPr>
          <w:lang w:val="uk-UA"/>
        </w:rPr>
      </w:pPr>
      <w:r w:rsidRPr="0040390D">
        <w:rPr>
          <w:lang w:val="uk-UA"/>
        </w:rPr>
        <w:t>наталка</w:t>
      </w:r>
    </w:p>
    <w:p w:rsidR="00C84597" w:rsidRPr="0040390D" w:rsidRDefault="00C84597" w:rsidP="00C84597">
      <w:pPr>
        <w:pStyle w:val="a7"/>
        <w:rPr>
          <w:lang w:val="uk-UA"/>
        </w:rPr>
      </w:pPr>
      <w:r w:rsidRPr="0040390D">
        <w:rPr>
          <w:lang w:val="uk-UA"/>
        </w:rPr>
        <w:t>(продовжує)</w:t>
      </w:r>
    </w:p>
    <w:p w:rsidR="00C84597" w:rsidRPr="0040390D" w:rsidRDefault="00C84597" w:rsidP="00C84597">
      <w:pPr>
        <w:pStyle w:val="a5"/>
        <w:rPr>
          <w:lang w:val="uk-UA"/>
        </w:rPr>
      </w:pPr>
      <w:r w:rsidRPr="0040390D">
        <w:rPr>
          <w:lang w:val="uk-UA"/>
        </w:rPr>
        <w:t>Лікар сказав, що операція пройшла добре і сумісність відмінна…</w:t>
      </w:r>
    </w:p>
    <w:p w:rsidR="00C84597" w:rsidRPr="0040390D" w:rsidRDefault="00C84597" w:rsidP="00C84597">
      <w:pPr>
        <w:pStyle w:val="a5"/>
        <w:rPr>
          <w:lang w:val="uk-UA"/>
        </w:rPr>
      </w:pPr>
      <w:r w:rsidRPr="0040390D">
        <w:rPr>
          <w:lang w:val="uk-UA"/>
        </w:rPr>
        <w:t>І що тобі дуже пощастило, бо рахунок ішов практично на дні…</w:t>
      </w:r>
    </w:p>
    <w:p w:rsidR="00C84597" w:rsidRPr="0040390D" w:rsidRDefault="00C84597" w:rsidP="00C84597">
      <w:pPr>
        <w:pStyle w:val="a5"/>
        <w:rPr>
          <w:lang w:val="uk-UA"/>
        </w:rPr>
      </w:pPr>
    </w:p>
    <w:p w:rsidR="00C84597" w:rsidRPr="0040390D" w:rsidRDefault="00C84597" w:rsidP="00C84597">
      <w:pPr>
        <w:pStyle w:val="a3"/>
        <w:rPr>
          <w:lang w:val="uk-UA"/>
        </w:rPr>
      </w:pPr>
      <w:r w:rsidRPr="0040390D">
        <w:rPr>
          <w:lang w:val="uk-UA"/>
        </w:rPr>
        <w:t xml:space="preserve">Батько мовчить, але дивиться уважно, наче розглядає дочку. Вона переводить погляд на вікно </w:t>
      </w:r>
      <w:r w:rsidR="000E2BDE">
        <w:rPr>
          <w:lang w:val="uk-UA"/>
        </w:rPr>
        <w:t>й</w:t>
      </w:r>
      <w:r w:rsidRPr="0040390D">
        <w:rPr>
          <w:lang w:val="uk-UA"/>
        </w:rPr>
        <w:t xml:space="preserve"> говорить дещо через силу.</w:t>
      </w:r>
    </w:p>
    <w:p w:rsidR="00C84597" w:rsidRPr="0040390D" w:rsidRDefault="00C84597" w:rsidP="00C84597">
      <w:pPr>
        <w:pStyle w:val="a3"/>
        <w:rPr>
          <w:lang w:val="uk-UA"/>
        </w:rPr>
      </w:pPr>
    </w:p>
    <w:p w:rsidR="00C84597" w:rsidRPr="0040390D" w:rsidRDefault="00C84597" w:rsidP="00C84597">
      <w:pPr>
        <w:pStyle w:val="a6"/>
        <w:rPr>
          <w:lang w:val="uk-UA"/>
        </w:rPr>
      </w:pPr>
      <w:r w:rsidRPr="0040390D">
        <w:rPr>
          <w:lang w:val="uk-UA"/>
        </w:rPr>
        <w:t>наталка</w:t>
      </w:r>
    </w:p>
    <w:p w:rsidR="00C84597" w:rsidRPr="0040390D" w:rsidRDefault="00C84597" w:rsidP="00C84597">
      <w:pPr>
        <w:pStyle w:val="a5"/>
        <w:rPr>
          <w:lang w:val="uk-UA"/>
        </w:rPr>
      </w:pPr>
      <w:r w:rsidRPr="0040390D">
        <w:rPr>
          <w:lang w:val="uk-UA"/>
        </w:rPr>
        <w:t xml:space="preserve">Мені сьогодні мама наснилася, вона так радісно </w:t>
      </w:r>
      <w:r w:rsidR="000E2BDE">
        <w:rPr>
          <w:lang w:val="uk-UA"/>
        </w:rPr>
        <w:t>у</w:t>
      </w:r>
      <w:r w:rsidRPr="0040390D">
        <w:rPr>
          <w:lang w:val="uk-UA"/>
        </w:rPr>
        <w:t>сміхалас</w:t>
      </w:r>
      <w:r w:rsidR="000E2BDE">
        <w:rPr>
          <w:lang w:val="uk-UA"/>
        </w:rPr>
        <w:t>я</w:t>
      </w:r>
      <w:r w:rsidRPr="0040390D">
        <w:rPr>
          <w:lang w:val="uk-UA"/>
        </w:rPr>
        <w:t>…</w:t>
      </w:r>
    </w:p>
    <w:p w:rsidR="00C84597" w:rsidRPr="0040390D" w:rsidRDefault="00C84597" w:rsidP="00C84597">
      <w:pPr>
        <w:pStyle w:val="a5"/>
        <w:rPr>
          <w:lang w:val="uk-UA"/>
        </w:rPr>
      </w:pPr>
    </w:p>
    <w:p w:rsidR="00C84597" w:rsidRPr="0040390D" w:rsidRDefault="00C84597" w:rsidP="00C84597">
      <w:pPr>
        <w:pStyle w:val="a6"/>
        <w:rPr>
          <w:lang w:val="uk-UA"/>
        </w:rPr>
      </w:pPr>
      <w:r w:rsidRPr="0040390D">
        <w:rPr>
          <w:lang w:val="uk-UA"/>
        </w:rPr>
        <w:t>гнат</w:t>
      </w:r>
    </w:p>
    <w:p w:rsidR="00C84597" w:rsidRPr="0040390D" w:rsidRDefault="00C84597" w:rsidP="00C84597">
      <w:pPr>
        <w:pStyle w:val="a7"/>
        <w:rPr>
          <w:lang w:val="uk-UA"/>
        </w:rPr>
      </w:pPr>
      <w:r w:rsidRPr="0040390D">
        <w:rPr>
          <w:lang w:val="uk-UA"/>
        </w:rPr>
        <w:t>(перебиває)</w:t>
      </w:r>
    </w:p>
    <w:p w:rsidR="00C84597" w:rsidRPr="0040390D" w:rsidRDefault="00C84597" w:rsidP="00C84597">
      <w:pPr>
        <w:pStyle w:val="a5"/>
        <w:rPr>
          <w:lang w:val="uk-UA"/>
        </w:rPr>
      </w:pPr>
      <w:r w:rsidRPr="0040390D">
        <w:rPr>
          <w:lang w:val="uk-UA"/>
        </w:rPr>
        <w:t>Ну</w:t>
      </w:r>
      <w:r w:rsidR="000E2BDE">
        <w:rPr>
          <w:lang w:val="uk-UA"/>
        </w:rPr>
        <w:t xml:space="preserve"> а</w:t>
      </w:r>
      <w:r w:rsidRPr="0040390D">
        <w:rPr>
          <w:lang w:val="uk-UA"/>
        </w:rPr>
        <w:t xml:space="preserve"> тепер навіщо агітуєш?</w:t>
      </w:r>
    </w:p>
    <w:p w:rsidR="00C84597" w:rsidRPr="0040390D" w:rsidRDefault="00C84597" w:rsidP="00C84597">
      <w:pPr>
        <w:pStyle w:val="a5"/>
        <w:rPr>
          <w:lang w:val="uk-UA"/>
        </w:rPr>
      </w:pPr>
      <w:r w:rsidRPr="0040390D">
        <w:rPr>
          <w:lang w:val="uk-UA"/>
        </w:rPr>
        <w:t>Усе вже сталося…</w:t>
      </w:r>
    </w:p>
    <w:p w:rsidR="00C84597" w:rsidRPr="0040390D" w:rsidRDefault="00C84597" w:rsidP="00C84597">
      <w:pPr>
        <w:pStyle w:val="a5"/>
        <w:rPr>
          <w:lang w:val="uk-UA"/>
        </w:rPr>
      </w:pPr>
    </w:p>
    <w:p w:rsidR="00C84597" w:rsidRPr="0040390D" w:rsidRDefault="00C84597" w:rsidP="00C84597">
      <w:pPr>
        <w:pStyle w:val="a3"/>
        <w:rPr>
          <w:lang w:val="uk-UA"/>
        </w:rPr>
      </w:pPr>
      <w:r w:rsidRPr="0040390D">
        <w:rPr>
          <w:lang w:val="uk-UA"/>
        </w:rPr>
        <w:t>Вони коротко дивляться один одному в очі, наче кожном</w:t>
      </w:r>
      <w:r w:rsidR="00EE27B0" w:rsidRPr="0040390D">
        <w:rPr>
          <w:lang w:val="uk-UA"/>
        </w:rPr>
        <w:t>у незручно</w:t>
      </w:r>
      <w:r w:rsidRPr="0040390D">
        <w:rPr>
          <w:lang w:val="uk-UA"/>
        </w:rPr>
        <w:t>.</w:t>
      </w:r>
    </w:p>
    <w:p w:rsidR="00C84597" w:rsidRPr="0040390D" w:rsidRDefault="000E2BDE" w:rsidP="00C84597">
      <w:pPr>
        <w:pStyle w:val="a3"/>
        <w:rPr>
          <w:lang w:val="uk-UA"/>
        </w:rPr>
      </w:pPr>
      <w:r w:rsidRPr="0040390D">
        <w:rPr>
          <w:lang w:val="uk-UA"/>
        </w:rPr>
        <w:lastRenderedPageBreak/>
        <w:t>Гнат</w:t>
      </w:r>
      <w:r>
        <w:rPr>
          <w:lang w:val="uk-UA"/>
        </w:rPr>
        <w:t>ова</w:t>
      </w:r>
      <w:r w:rsidRPr="0040390D">
        <w:rPr>
          <w:lang w:val="uk-UA"/>
        </w:rPr>
        <w:t xml:space="preserve"> </w:t>
      </w:r>
      <w:r>
        <w:rPr>
          <w:lang w:val="uk-UA"/>
        </w:rPr>
        <w:t>р</w:t>
      </w:r>
      <w:r w:rsidR="00C84597" w:rsidRPr="0040390D">
        <w:rPr>
          <w:lang w:val="uk-UA"/>
        </w:rPr>
        <w:t>ука скручує в трубочку край простирадла.</w:t>
      </w:r>
    </w:p>
    <w:p w:rsidR="00C84597" w:rsidRPr="0040390D" w:rsidRDefault="00C84597" w:rsidP="00C84597">
      <w:pPr>
        <w:pStyle w:val="a3"/>
        <w:rPr>
          <w:lang w:val="uk-UA"/>
        </w:rPr>
      </w:pPr>
    </w:p>
    <w:p w:rsidR="00EE27B0" w:rsidRPr="0040390D" w:rsidRDefault="00EE27B0" w:rsidP="00EE27B0">
      <w:pPr>
        <w:pStyle w:val="a6"/>
        <w:rPr>
          <w:lang w:val="uk-UA"/>
        </w:rPr>
      </w:pPr>
      <w:r w:rsidRPr="0040390D">
        <w:rPr>
          <w:lang w:val="uk-UA"/>
        </w:rPr>
        <w:t>наталка</w:t>
      </w:r>
    </w:p>
    <w:p w:rsidR="00EE27B0" w:rsidRPr="0040390D" w:rsidRDefault="00EE27B0" w:rsidP="00EE27B0">
      <w:pPr>
        <w:pStyle w:val="a7"/>
        <w:rPr>
          <w:lang w:val="uk-UA"/>
        </w:rPr>
      </w:pPr>
      <w:r w:rsidRPr="0040390D">
        <w:rPr>
          <w:lang w:val="uk-UA"/>
        </w:rPr>
        <w:t>(підкреслено спокійно)</w:t>
      </w:r>
    </w:p>
    <w:p w:rsidR="00EE27B0" w:rsidRPr="0040390D" w:rsidRDefault="00EE27B0" w:rsidP="00EE27B0">
      <w:pPr>
        <w:pStyle w:val="a5"/>
        <w:rPr>
          <w:lang w:val="uk-UA"/>
        </w:rPr>
      </w:pPr>
      <w:r w:rsidRPr="0040390D">
        <w:rPr>
          <w:lang w:val="uk-UA"/>
        </w:rPr>
        <w:t>Не можеш пробачити мені, що лишився живий, то так і скажи!</w:t>
      </w:r>
    </w:p>
    <w:p w:rsidR="00EE27B0" w:rsidRPr="0040390D" w:rsidRDefault="00EE27B0" w:rsidP="00EE27B0">
      <w:pPr>
        <w:pStyle w:val="a5"/>
        <w:rPr>
          <w:lang w:val="uk-UA"/>
        </w:rPr>
      </w:pPr>
    </w:p>
    <w:p w:rsidR="00EE27B0" w:rsidRPr="0040390D" w:rsidRDefault="00EE27B0" w:rsidP="00EE27B0">
      <w:pPr>
        <w:pStyle w:val="a6"/>
        <w:rPr>
          <w:lang w:val="uk-UA"/>
        </w:rPr>
      </w:pPr>
      <w:r w:rsidRPr="0040390D">
        <w:rPr>
          <w:lang w:val="uk-UA"/>
        </w:rPr>
        <w:t>гнат</w:t>
      </w:r>
    </w:p>
    <w:p w:rsidR="00EE27B0" w:rsidRPr="0040390D" w:rsidRDefault="00EE27B0" w:rsidP="00EE27B0">
      <w:pPr>
        <w:pStyle w:val="a5"/>
        <w:rPr>
          <w:lang w:val="uk-UA"/>
        </w:rPr>
      </w:pPr>
      <w:r w:rsidRPr="0040390D">
        <w:rPr>
          <w:lang w:val="uk-UA"/>
        </w:rPr>
        <w:t>Ні, не так. Просто я не звик, аби вирішували за мене.</w:t>
      </w:r>
    </w:p>
    <w:p w:rsidR="00EE27B0" w:rsidRPr="0040390D" w:rsidRDefault="00EE27B0" w:rsidP="00EE27B0">
      <w:pPr>
        <w:pStyle w:val="a5"/>
        <w:rPr>
          <w:lang w:val="uk-UA"/>
        </w:rPr>
      </w:pPr>
    </w:p>
    <w:p w:rsidR="00EE27B0" w:rsidRPr="0040390D" w:rsidRDefault="005E4EF8" w:rsidP="00C84597">
      <w:pPr>
        <w:pStyle w:val="a3"/>
        <w:rPr>
          <w:lang w:val="uk-UA"/>
        </w:rPr>
      </w:pPr>
      <w:r w:rsidRPr="0040390D">
        <w:rPr>
          <w:lang w:val="uk-UA"/>
        </w:rPr>
        <w:t xml:space="preserve">Западає </w:t>
      </w:r>
      <w:r w:rsidR="00DF0BD7" w:rsidRPr="0040390D">
        <w:rPr>
          <w:lang w:val="uk-UA"/>
        </w:rPr>
        <w:t xml:space="preserve">мовчанка. Наталка покусує губи, </w:t>
      </w:r>
      <w:proofErr w:type="spellStart"/>
      <w:r w:rsidR="00DF0BD7" w:rsidRPr="0040390D">
        <w:rPr>
          <w:lang w:val="uk-UA"/>
        </w:rPr>
        <w:t>Гнат</w:t>
      </w:r>
      <w:proofErr w:type="spellEnd"/>
      <w:r w:rsidR="00DF0BD7" w:rsidRPr="0040390D">
        <w:rPr>
          <w:lang w:val="uk-UA"/>
        </w:rPr>
        <w:t xml:space="preserve"> дивиться у вікно.</w:t>
      </w:r>
    </w:p>
    <w:p w:rsidR="00EE27B0" w:rsidRPr="0040390D" w:rsidRDefault="00EE27B0" w:rsidP="00EE27B0">
      <w:pPr>
        <w:pStyle w:val="a6"/>
        <w:rPr>
          <w:lang w:val="uk-UA"/>
        </w:rPr>
      </w:pPr>
    </w:p>
    <w:p w:rsidR="00C84597" w:rsidRPr="0040390D" w:rsidRDefault="00E846D2" w:rsidP="00E846D2">
      <w:pPr>
        <w:pStyle w:val="a6"/>
        <w:rPr>
          <w:lang w:val="uk-UA"/>
        </w:rPr>
      </w:pPr>
      <w:r w:rsidRPr="0040390D">
        <w:rPr>
          <w:lang w:val="uk-UA"/>
        </w:rPr>
        <w:t>гнат</w:t>
      </w:r>
    </w:p>
    <w:p w:rsidR="00C84597" w:rsidRPr="0040390D" w:rsidRDefault="00E846D2" w:rsidP="00E846D2">
      <w:pPr>
        <w:pStyle w:val="a5"/>
        <w:rPr>
          <w:lang w:val="uk-UA"/>
        </w:rPr>
      </w:pPr>
      <w:r w:rsidRPr="0040390D">
        <w:rPr>
          <w:lang w:val="uk-UA"/>
        </w:rPr>
        <w:t>А знаєш, один французький вельможа наказав поховати своє серце окремо, біля того, що любив найбільше – в стайні, поряд зі своїми кіньми.</w:t>
      </w:r>
    </w:p>
    <w:p w:rsidR="00E846D2" w:rsidRPr="0040390D" w:rsidRDefault="00E846D2" w:rsidP="00E846D2">
      <w:pPr>
        <w:pStyle w:val="a5"/>
        <w:rPr>
          <w:lang w:val="uk-UA"/>
        </w:rPr>
      </w:pPr>
    </w:p>
    <w:p w:rsidR="00EA04A7" w:rsidRPr="0040390D" w:rsidRDefault="00EA04A7" w:rsidP="00EA04A7">
      <w:pPr>
        <w:pStyle w:val="a6"/>
        <w:rPr>
          <w:lang w:val="uk-UA"/>
        </w:rPr>
      </w:pPr>
      <w:r w:rsidRPr="0040390D">
        <w:rPr>
          <w:lang w:val="uk-UA"/>
        </w:rPr>
        <w:t>наталка</w:t>
      </w:r>
    </w:p>
    <w:p w:rsidR="00EA04A7" w:rsidRPr="0040390D" w:rsidRDefault="00EA04A7" w:rsidP="00EA04A7">
      <w:pPr>
        <w:pStyle w:val="a5"/>
        <w:rPr>
          <w:lang w:val="uk-UA"/>
        </w:rPr>
      </w:pPr>
      <w:r w:rsidRPr="0040390D">
        <w:rPr>
          <w:lang w:val="uk-UA"/>
        </w:rPr>
        <w:t>Т</w:t>
      </w:r>
      <w:r w:rsidR="00C54CCF" w:rsidRPr="0040390D">
        <w:rPr>
          <w:lang w:val="uk-UA"/>
        </w:rPr>
        <w:t>и про що?</w:t>
      </w:r>
    </w:p>
    <w:p w:rsidR="00C54CCF" w:rsidRPr="0040390D" w:rsidRDefault="00C54CCF" w:rsidP="00EA04A7">
      <w:pPr>
        <w:pStyle w:val="a5"/>
        <w:rPr>
          <w:lang w:val="uk-UA"/>
        </w:rPr>
      </w:pPr>
    </w:p>
    <w:p w:rsidR="00C54CCF" w:rsidRPr="0040390D" w:rsidRDefault="00C54CCF" w:rsidP="00C54CCF">
      <w:pPr>
        <w:pStyle w:val="a6"/>
        <w:rPr>
          <w:lang w:val="uk-UA"/>
        </w:rPr>
      </w:pPr>
      <w:r w:rsidRPr="0040390D">
        <w:rPr>
          <w:lang w:val="uk-UA"/>
        </w:rPr>
        <w:t>гнат</w:t>
      </w:r>
    </w:p>
    <w:p w:rsidR="00C54CCF" w:rsidRPr="0040390D" w:rsidRDefault="00C54CCF" w:rsidP="00C54CCF">
      <w:pPr>
        <w:pStyle w:val="a5"/>
        <w:rPr>
          <w:lang w:val="uk-UA"/>
        </w:rPr>
      </w:pPr>
      <w:r w:rsidRPr="0040390D">
        <w:rPr>
          <w:lang w:val="uk-UA"/>
        </w:rPr>
        <w:t>Так, про спростовані наукою дурниці, не звертай уваги.</w:t>
      </w:r>
    </w:p>
    <w:p w:rsidR="00EE27B0" w:rsidRPr="0040390D" w:rsidRDefault="00EE27B0" w:rsidP="00EE27B0">
      <w:pPr>
        <w:pStyle w:val="a7"/>
        <w:rPr>
          <w:lang w:val="uk-UA"/>
        </w:rPr>
      </w:pPr>
      <w:r w:rsidRPr="0040390D">
        <w:rPr>
          <w:lang w:val="uk-UA"/>
        </w:rPr>
        <w:t>(помовчавши)</w:t>
      </w:r>
    </w:p>
    <w:p w:rsidR="00C54CCF" w:rsidRPr="0040390D" w:rsidRDefault="00C54CCF" w:rsidP="00C54CCF">
      <w:pPr>
        <w:pStyle w:val="a5"/>
        <w:rPr>
          <w:lang w:val="uk-UA"/>
        </w:rPr>
      </w:pPr>
      <w:r w:rsidRPr="0040390D">
        <w:rPr>
          <w:lang w:val="uk-UA"/>
        </w:rPr>
        <w:t>Але я хотів би знати, хто був донором.</w:t>
      </w:r>
    </w:p>
    <w:p w:rsidR="00EE27B0" w:rsidRPr="0040390D" w:rsidRDefault="00EE27B0" w:rsidP="00C54CCF">
      <w:pPr>
        <w:pStyle w:val="a5"/>
        <w:rPr>
          <w:lang w:val="uk-UA"/>
        </w:rPr>
      </w:pPr>
    </w:p>
    <w:p w:rsidR="00486039" w:rsidRPr="0040390D" w:rsidRDefault="00486039" w:rsidP="00EE27B0">
      <w:pPr>
        <w:pStyle w:val="a6"/>
        <w:rPr>
          <w:lang w:val="uk-UA"/>
        </w:rPr>
      </w:pPr>
    </w:p>
    <w:p w:rsidR="00EE27B0" w:rsidRPr="0040390D" w:rsidRDefault="00EE27B0" w:rsidP="00EE27B0">
      <w:pPr>
        <w:pStyle w:val="a6"/>
        <w:rPr>
          <w:lang w:val="uk-UA"/>
        </w:rPr>
      </w:pPr>
      <w:r w:rsidRPr="0040390D">
        <w:rPr>
          <w:lang w:val="uk-UA"/>
        </w:rPr>
        <w:t>наталка</w:t>
      </w:r>
    </w:p>
    <w:p w:rsidR="00EE27B0" w:rsidRPr="0040390D" w:rsidRDefault="00B27F9C" w:rsidP="00EE27B0">
      <w:pPr>
        <w:pStyle w:val="a5"/>
        <w:rPr>
          <w:lang w:val="uk-UA"/>
        </w:rPr>
      </w:pPr>
      <w:r w:rsidRPr="0040390D">
        <w:rPr>
          <w:lang w:val="uk-UA"/>
        </w:rPr>
        <w:t xml:space="preserve">Це закрита інформація. </w:t>
      </w:r>
      <w:proofErr w:type="spellStart"/>
      <w:r w:rsidR="00EE27B0" w:rsidRPr="0040390D">
        <w:rPr>
          <w:lang w:val="uk-UA"/>
        </w:rPr>
        <w:t>Ім</w:t>
      </w:r>
      <w:proofErr w:type="spellEnd"/>
      <w:r w:rsidR="00EE27B0" w:rsidRPr="0040390D">
        <w:t>'</w:t>
      </w:r>
      <w:r w:rsidR="00EE27B0" w:rsidRPr="0040390D">
        <w:rPr>
          <w:lang w:val="uk-UA"/>
        </w:rPr>
        <w:t>я донора не розголошують.</w:t>
      </w:r>
      <w:r w:rsidRPr="0040390D">
        <w:rPr>
          <w:lang w:val="uk-UA"/>
        </w:rPr>
        <w:t xml:space="preserve"> Ти маєш просто жити далі.</w:t>
      </w:r>
    </w:p>
    <w:p w:rsidR="00EE27B0" w:rsidRPr="0040390D" w:rsidRDefault="00EE27B0" w:rsidP="00EE27B0">
      <w:pPr>
        <w:pStyle w:val="a5"/>
        <w:rPr>
          <w:lang w:val="uk-UA"/>
        </w:rPr>
      </w:pPr>
    </w:p>
    <w:p w:rsidR="00EE27B0" w:rsidRPr="0040390D" w:rsidRDefault="00EE27B0" w:rsidP="00EE27B0">
      <w:pPr>
        <w:pStyle w:val="a5"/>
        <w:jc w:val="center"/>
        <w:rPr>
          <w:lang w:val="uk-UA"/>
        </w:rPr>
      </w:pPr>
      <w:r w:rsidRPr="0040390D">
        <w:rPr>
          <w:lang w:val="uk-UA"/>
        </w:rPr>
        <w:t>ГНАТ</w:t>
      </w:r>
    </w:p>
    <w:p w:rsidR="00EE27B0" w:rsidRPr="0040390D" w:rsidRDefault="00EE27B0" w:rsidP="00EE27B0">
      <w:pPr>
        <w:pStyle w:val="a5"/>
        <w:rPr>
          <w:lang w:val="uk-UA"/>
        </w:rPr>
      </w:pPr>
      <w:r w:rsidRPr="0040390D">
        <w:rPr>
          <w:lang w:val="uk-UA"/>
        </w:rPr>
        <w:t>Я хочу знати</w:t>
      </w:r>
      <w:r w:rsidR="000E2BDE">
        <w:rPr>
          <w:lang w:val="uk-UA"/>
        </w:rPr>
        <w:t>,</w:t>
      </w:r>
      <w:r w:rsidRPr="0040390D">
        <w:rPr>
          <w:lang w:val="uk-UA"/>
        </w:rPr>
        <w:t xml:space="preserve"> чиє серце в мені.</w:t>
      </w:r>
    </w:p>
    <w:p w:rsidR="00EE27B0" w:rsidRPr="0040390D" w:rsidRDefault="00EE27B0" w:rsidP="00EE27B0">
      <w:pPr>
        <w:pStyle w:val="a5"/>
        <w:rPr>
          <w:lang w:val="uk-UA"/>
        </w:rPr>
      </w:pPr>
    </w:p>
    <w:p w:rsidR="00EE27B0" w:rsidRPr="0040390D" w:rsidRDefault="00EE27B0" w:rsidP="00EE27B0">
      <w:pPr>
        <w:pStyle w:val="a5"/>
        <w:jc w:val="center"/>
        <w:rPr>
          <w:lang w:val="uk-UA"/>
        </w:rPr>
      </w:pPr>
      <w:r w:rsidRPr="0040390D">
        <w:rPr>
          <w:lang w:val="uk-UA"/>
        </w:rPr>
        <w:t>НАТАЛКА</w:t>
      </w:r>
    </w:p>
    <w:p w:rsidR="00EE27B0" w:rsidRPr="0040390D" w:rsidRDefault="00EE27B0" w:rsidP="00EE27B0">
      <w:pPr>
        <w:pStyle w:val="a5"/>
        <w:rPr>
          <w:lang w:val="uk-UA"/>
        </w:rPr>
      </w:pPr>
      <w:r w:rsidRPr="0040390D">
        <w:rPr>
          <w:lang w:val="uk-UA"/>
        </w:rPr>
        <w:t>Навіщо?</w:t>
      </w:r>
    </w:p>
    <w:p w:rsidR="00EE27B0" w:rsidRPr="0040390D" w:rsidRDefault="00EE27B0" w:rsidP="00EE27B0">
      <w:pPr>
        <w:pStyle w:val="a6"/>
        <w:rPr>
          <w:lang w:val="uk-UA"/>
        </w:rPr>
      </w:pPr>
    </w:p>
    <w:p w:rsidR="00EE27B0" w:rsidRPr="0040390D" w:rsidRDefault="00EE27B0" w:rsidP="00EE27B0">
      <w:pPr>
        <w:pStyle w:val="a6"/>
        <w:rPr>
          <w:lang w:val="uk-UA"/>
        </w:rPr>
      </w:pPr>
      <w:r w:rsidRPr="0040390D">
        <w:rPr>
          <w:lang w:val="uk-UA"/>
        </w:rPr>
        <w:t>гнат</w:t>
      </w:r>
    </w:p>
    <w:p w:rsidR="00EE27B0" w:rsidRPr="0040390D" w:rsidRDefault="00EE27B0" w:rsidP="00EE27B0">
      <w:pPr>
        <w:pStyle w:val="a5"/>
        <w:rPr>
          <w:lang w:val="uk-UA"/>
        </w:rPr>
      </w:pPr>
      <w:r w:rsidRPr="0040390D">
        <w:rPr>
          <w:lang w:val="uk-UA"/>
        </w:rPr>
        <w:t>Щоб молитися за нього, так священник сказав.</w:t>
      </w:r>
    </w:p>
    <w:p w:rsidR="00EE27B0" w:rsidRPr="0040390D" w:rsidRDefault="00EE27B0" w:rsidP="00EE27B0">
      <w:pPr>
        <w:pStyle w:val="a6"/>
        <w:rPr>
          <w:lang w:val="uk-UA"/>
        </w:rPr>
      </w:pPr>
    </w:p>
    <w:p w:rsidR="00EE27B0" w:rsidRPr="0040390D" w:rsidRDefault="00EE27B0" w:rsidP="00EE27B0">
      <w:pPr>
        <w:pStyle w:val="a6"/>
        <w:rPr>
          <w:lang w:val="uk-UA"/>
        </w:rPr>
      </w:pPr>
      <w:r w:rsidRPr="0040390D">
        <w:rPr>
          <w:lang w:val="uk-UA"/>
        </w:rPr>
        <w:t>наталка</w:t>
      </w:r>
    </w:p>
    <w:p w:rsidR="00EE27B0" w:rsidRPr="0040390D" w:rsidRDefault="00EE27B0" w:rsidP="00EE27B0">
      <w:pPr>
        <w:pStyle w:val="a5"/>
        <w:rPr>
          <w:lang w:val="uk-UA"/>
        </w:rPr>
      </w:pPr>
      <w:r w:rsidRPr="0040390D">
        <w:rPr>
          <w:lang w:val="uk-UA"/>
        </w:rPr>
        <w:t>Ця твоя несподівана релігійність…</w:t>
      </w:r>
    </w:p>
    <w:p w:rsidR="00B27F9C" w:rsidRPr="0040390D" w:rsidRDefault="00B27F9C" w:rsidP="00EE27B0">
      <w:pPr>
        <w:pStyle w:val="a5"/>
        <w:rPr>
          <w:lang w:val="uk-UA"/>
        </w:rPr>
      </w:pPr>
      <w:r w:rsidRPr="0040390D">
        <w:rPr>
          <w:lang w:val="uk-UA"/>
        </w:rPr>
        <w:t>Сам спитай.</w:t>
      </w:r>
    </w:p>
    <w:p w:rsidR="00B27F9C" w:rsidRPr="0040390D" w:rsidRDefault="00B27F9C" w:rsidP="00EE27B0">
      <w:pPr>
        <w:pStyle w:val="a5"/>
        <w:rPr>
          <w:lang w:val="uk-UA"/>
        </w:rPr>
      </w:pPr>
    </w:p>
    <w:p w:rsidR="00B27F9C" w:rsidRPr="0040390D" w:rsidRDefault="00B27F9C" w:rsidP="00B27F9C">
      <w:pPr>
        <w:pStyle w:val="a6"/>
        <w:rPr>
          <w:lang w:val="uk-UA"/>
        </w:rPr>
      </w:pPr>
      <w:r w:rsidRPr="0040390D">
        <w:rPr>
          <w:lang w:val="uk-UA"/>
        </w:rPr>
        <w:t>гнат</w:t>
      </w:r>
    </w:p>
    <w:p w:rsidR="00B27F9C" w:rsidRPr="0040390D" w:rsidRDefault="00B27F9C" w:rsidP="00B27F9C">
      <w:pPr>
        <w:pStyle w:val="a5"/>
        <w:rPr>
          <w:lang w:val="uk-UA"/>
        </w:rPr>
      </w:pPr>
      <w:r w:rsidRPr="0040390D">
        <w:rPr>
          <w:lang w:val="uk-UA"/>
        </w:rPr>
        <w:t>Питав.</w:t>
      </w:r>
    </w:p>
    <w:p w:rsidR="00B27F9C" w:rsidRPr="0040390D" w:rsidRDefault="00B27F9C" w:rsidP="00B27F9C">
      <w:pPr>
        <w:pStyle w:val="a5"/>
        <w:rPr>
          <w:lang w:val="uk-UA"/>
        </w:rPr>
      </w:pPr>
    </w:p>
    <w:p w:rsidR="00E5788C" w:rsidRDefault="00E5788C" w:rsidP="00B27F9C">
      <w:pPr>
        <w:pStyle w:val="a6"/>
        <w:rPr>
          <w:lang w:val="uk-UA"/>
        </w:rPr>
      </w:pPr>
    </w:p>
    <w:p w:rsidR="00B27F9C" w:rsidRPr="0040390D" w:rsidRDefault="00B27F9C" w:rsidP="00B27F9C">
      <w:pPr>
        <w:pStyle w:val="a6"/>
        <w:rPr>
          <w:lang w:val="uk-UA"/>
        </w:rPr>
      </w:pPr>
      <w:r w:rsidRPr="0040390D">
        <w:rPr>
          <w:lang w:val="uk-UA"/>
        </w:rPr>
        <w:lastRenderedPageBreak/>
        <w:t>наталка</w:t>
      </w:r>
    </w:p>
    <w:p w:rsidR="00B27F9C" w:rsidRPr="0040390D" w:rsidRDefault="00B27F9C" w:rsidP="00B27F9C">
      <w:pPr>
        <w:pStyle w:val="a5"/>
        <w:rPr>
          <w:lang w:val="uk-UA"/>
        </w:rPr>
      </w:pPr>
      <w:r w:rsidRPr="0040390D">
        <w:rPr>
          <w:lang w:val="uk-UA"/>
        </w:rPr>
        <w:t>І?</w:t>
      </w:r>
    </w:p>
    <w:p w:rsidR="00EE27B0" w:rsidRPr="0040390D" w:rsidRDefault="00EE27B0" w:rsidP="00EE27B0">
      <w:pPr>
        <w:pStyle w:val="a6"/>
        <w:rPr>
          <w:lang w:val="uk-UA"/>
        </w:rPr>
      </w:pPr>
    </w:p>
    <w:p w:rsidR="00EE27B0" w:rsidRPr="0040390D" w:rsidRDefault="00EE27B0" w:rsidP="00EE27B0">
      <w:pPr>
        <w:pStyle w:val="a6"/>
        <w:rPr>
          <w:lang w:val="uk-UA"/>
        </w:rPr>
      </w:pPr>
      <w:r w:rsidRPr="0040390D">
        <w:rPr>
          <w:lang w:val="uk-UA"/>
        </w:rPr>
        <w:t>гнат</w:t>
      </w:r>
    </w:p>
    <w:p w:rsidR="00EE27B0" w:rsidRPr="0040390D" w:rsidRDefault="00B27F9C" w:rsidP="00EE27B0">
      <w:pPr>
        <w:pStyle w:val="a5"/>
        <w:rPr>
          <w:lang w:val="uk-UA"/>
        </w:rPr>
      </w:pPr>
      <w:r w:rsidRPr="0040390D">
        <w:rPr>
          <w:lang w:val="uk-UA"/>
        </w:rPr>
        <w:t>Не кажуть, але з</w:t>
      </w:r>
      <w:r w:rsidR="00EE27B0" w:rsidRPr="0040390D">
        <w:rPr>
          <w:lang w:val="uk-UA"/>
        </w:rPr>
        <w:t>авжди є шляхи…</w:t>
      </w:r>
    </w:p>
    <w:p w:rsidR="00EE27B0" w:rsidRPr="0040390D" w:rsidRDefault="00EE27B0" w:rsidP="00EE27B0">
      <w:pPr>
        <w:pStyle w:val="a6"/>
      </w:pPr>
    </w:p>
    <w:p w:rsidR="00EE27B0" w:rsidRPr="0040390D" w:rsidRDefault="00EE27B0" w:rsidP="00EE27B0">
      <w:pPr>
        <w:pStyle w:val="a6"/>
      </w:pPr>
      <w:r w:rsidRPr="0040390D">
        <w:t>наталка</w:t>
      </w:r>
    </w:p>
    <w:p w:rsidR="00EE27B0" w:rsidRPr="0040390D" w:rsidRDefault="00EE27B0" w:rsidP="00EE27B0">
      <w:pPr>
        <w:pStyle w:val="a7"/>
        <w:rPr>
          <w:lang w:val="uk-UA"/>
        </w:rPr>
      </w:pPr>
      <w:r w:rsidRPr="0040390D">
        <w:rPr>
          <w:lang w:val="uk-UA"/>
        </w:rPr>
        <w:t>(з прикрістю)</w:t>
      </w:r>
    </w:p>
    <w:p w:rsidR="00EE27B0" w:rsidRPr="0040390D" w:rsidRDefault="00EE27B0" w:rsidP="00EE27B0">
      <w:pPr>
        <w:pStyle w:val="a5"/>
        <w:rPr>
          <w:lang w:val="uk-UA"/>
        </w:rPr>
      </w:pPr>
      <w:r w:rsidRPr="0040390D">
        <w:rPr>
          <w:lang w:val="uk-UA"/>
        </w:rPr>
        <w:t>«</w:t>
      </w:r>
      <w:r w:rsidR="000E2BDE">
        <w:rPr>
          <w:lang w:val="uk-UA"/>
        </w:rPr>
        <w:t>Ш</w:t>
      </w:r>
      <w:r w:rsidRPr="0040390D">
        <w:rPr>
          <w:lang w:val="uk-UA"/>
        </w:rPr>
        <w:t>ляхи є завжди» - тепер ти це говориш.</w:t>
      </w:r>
    </w:p>
    <w:p w:rsidR="00EE27B0" w:rsidRPr="0040390D" w:rsidRDefault="00EE27B0" w:rsidP="00C54CCF">
      <w:pPr>
        <w:pStyle w:val="a5"/>
        <w:rPr>
          <w:lang w:val="uk-UA"/>
        </w:rPr>
      </w:pPr>
    </w:p>
    <w:p w:rsidR="00DF0BD7" w:rsidRPr="0040390D" w:rsidRDefault="00DF0BD7" w:rsidP="00DF0BD7">
      <w:pPr>
        <w:pStyle w:val="a4"/>
        <w:rPr>
          <w:lang w:val="uk-UA"/>
        </w:rPr>
      </w:pPr>
      <w:r w:rsidRPr="0040390D">
        <w:rPr>
          <w:lang w:val="uk-UA"/>
        </w:rPr>
        <w:t>інт. лікарня.</w:t>
      </w:r>
    </w:p>
    <w:p w:rsidR="00C54CCF" w:rsidRPr="0040390D" w:rsidRDefault="00C54CCF" w:rsidP="00C54CCF">
      <w:pPr>
        <w:pStyle w:val="a5"/>
        <w:rPr>
          <w:lang w:val="uk-UA"/>
        </w:rPr>
      </w:pPr>
    </w:p>
    <w:p w:rsidR="00C0718E" w:rsidRPr="0040390D" w:rsidRDefault="00DF0BD7" w:rsidP="00C0718E">
      <w:pPr>
        <w:pStyle w:val="a3"/>
        <w:rPr>
          <w:lang w:val="uk-UA"/>
        </w:rPr>
      </w:pPr>
      <w:r w:rsidRPr="0040390D">
        <w:rPr>
          <w:lang w:val="uk-UA"/>
        </w:rPr>
        <w:t>Наталка й</w:t>
      </w:r>
      <w:r w:rsidR="00C0718E" w:rsidRPr="0040390D">
        <w:rPr>
          <w:lang w:val="uk-UA"/>
        </w:rPr>
        <w:t>де коридором, виходить з лікарні</w:t>
      </w:r>
      <w:r w:rsidR="000E2BDE">
        <w:rPr>
          <w:lang w:val="uk-UA"/>
        </w:rPr>
        <w:t>,</w:t>
      </w:r>
      <w:r w:rsidR="00C0718E" w:rsidRPr="0040390D">
        <w:rPr>
          <w:lang w:val="uk-UA"/>
        </w:rPr>
        <w:t xml:space="preserve"> і вже підійшовши до свого автомобіля, раптом повертає назад. </w:t>
      </w:r>
    </w:p>
    <w:p w:rsidR="00C0718E" w:rsidRPr="0040390D" w:rsidRDefault="00C0718E" w:rsidP="00C0718E">
      <w:pPr>
        <w:pStyle w:val="a3"/>
        <w:rPr>
          <w:lang w:val="uk-UA"/>
        </w:rPr>
      </w:pPr>
      <w:r w:rsidRPr="0040390D">
        <w:rPr>
          <w:lang w:val="uk-UA"/>
        </w:rPr>
        <w:t xml:space="preserve">Питає щось </w:t>
      </w:r>
      <w:r w:rsidR="000E2BDE">
        <w:rPr>
          <w:lang w:val="uk-UA"/>
        </w:rPr>
        <w:t>у</w:t>
      </w:r>
      <w:r w:rsidRPr="0040390D">
        <w:rPr>
          <w:lang w:val="uk-UA"/>
        </w:rPr>
        <w:t xml:space="preserve"> реєстратурі. </w:t>
      </w:r>
    </w:p>
    <w:p w:rsidR="00C0718E" w:rsidRPr="0040390D" w:rsidRDefault="00C0718E" w:rsidP="00C0718E">
      <w:pPr>
        <w:pStyle w:val="a3"/>
        <w:rPr>
          <w:lang w:val="uk-UA"/>
        </w:rPr>
      </w:pPr>
      <w:r w:rsidRPr="0040390D">
        <w:rPr>
          <w:lang w:val="uk-UA"/>
        </w:rPr>
        <w:t xml:space="preserve">Знову </w:t>
      </w:r>
      <w:r w:rsidR="000E2BDE">
        <w:rPr>
          <w:lang w:val="uk-UA"/>
        </w:rPr>
        <w:t>прямує</w:t>
      </w:r>
      <w:r w:rsidRPr="0040390D">
        <w:rPr>
          <w:lang w:val="uk-UA"/>
        </w:rPr>
        <w:t xml:space="preserve"> коридором. Заглядає у якийсь кабінет, потім чекає під цим кабінетом. </w:t>
      </w:r>
    </w:p>
    <w:p w:rsidR="00C0718E" w:rsidRPr="0040390D" w:rsidRDefault="00C0718E" w:rsidP="00C0718E">
      <w:pPr>
        <w:pStyle w:val="a3"/>
        <w:rPr>
          <w:lang w:val="uk-UA"/>
        </w:rPr>
      </w:pPr>
      <w:r w:rsidRPr="0040390D">
        <w:rPr>
          <w:lang w:val="uk-UA"/>
        </w:rPr>
        <w:t xml:space="preserve">Звідти виходить жінка </w:t>
      </w:r>
      <w:r w:rsidR="000E2BDE">
        <w:rPr>
          <w:lang w:val="uk-UA"/>
        </w:rPr>
        <w:t>в</w:t>
      </w:r>
      <w:r w:rsidRPr="0040390D">
        <w:rPr>
          <w:lang w:val="uk-UA"/>
        </w:rPr>
        <w:t xml:space="preserve"> білому халаті. </w:t>
      </w:r>
    </w:p>
    <w:p w:rsidR="00C0718E" w:rsidRPr="0040390D" w:rsidRDefault="00C0718E" w:rsidP="00C0718E">
      <w:pPr>
        <w:pStyle w:val="a3"/>
        <w:rPr>
          <w:lang w:val="uk-UA"/>
        </w:rPr>
      </w:pPr>
      <w:r w:rsidRPr="0040390D">
        <w:rPr>
          <w:lang w:val="uk-UA"/>
        </w:rPr>
        <w:t>Наталка щось тихо говорить. Зрештою жінка заперечливо хитає головою, щось відповідає і йде коридором геть. Наталка, ледь завагавшись, бігом рушає за нею.</w:t>
      </w:r>
    </w:p>
    <w:p w:rsidR="00C0718E" w:rsidRPr="0040390D" w:rsidRDefault="00C0718E" w:rsidP="00C0718E">
      <w:pPr>
        <w:pStyle w:val="a3"/>
        <w:rPr>
          <w:lang w:val="uk-UA"/>
        </w:rPr>
      </w:pPr>
      <w:r w:rsidRPr="0040390D">
        <w:rPr>
          <w:lang w:val="uk-UA"/>
        </w:rPr>
        <w:t xml:space="preserve">Наздоганяє і знову щось говорить, </w:t>
      </w:r>
      <w:proofErr w:type="spellStart"/>
      <w:r w:rsidRPr="0040390D">
        <w:rPr>
          <w:lang w:val="uk-UA"/>
        </w:rPr>
        <w:t>емоційно</w:t>
      </w:r>
      <w:proofErr w:type="spellEnd"/>
      <w:r w:rsidRPr="0040390D">
        <w:rPr>
          <w:lang w:val="uk-UA"/>
        </w:rPr>
        <w:t xml:space="preserve"> жестикулюючи.</w:t>
      </w:r>
    </w:p>
    <w:p w:rsidR="00C0718E" w:rsidRPr="0040390D" w:rsidRDefault="00C0718E" w:rsidP="00C0718E">
      <w:pPr>
        <w:pStyle w:val="a4"/>
        <w:rPr>
          <w:lang w:val="uk-UA"/>
        </w:rPr>
      </w:pPr>
    </w:p>
    <w:p w:rsidR="00C0718E" w:rsidRPr="0040390D" w:rsidRDefault="00C0718E" w:rsidP="00507F63">
      <w:pPr>
        <w:pStyle w:val="a4"/>
        <w:rPr>
          <w:lang w:val="uk-UA"/>
        </w:rPr>
      </w:pPr>
    </w:p>
    <w:p w:rsidR="00507F63" w:rsidRPr="0040390D" w:rsidRDefault="004732D1" w:rsidP="00507F63">
      <w:pPr>
        <w:pStyle w:val="a4"/>
        <w:rPr>
          <w:lang w:val="uk-UA"/>
        </w:rPr>
      </w:pPr>
      <w:r w:rsidRPr="0040390D">
        <w:rPr>
          <w:lang w:val="uk-UA"/>
        </w:rPr>
        <w:t>інт. палата. ніч.</w:t>
      </w:r>
    </w:p>
    <w:p w:rsidR="00507F63" w:rsidRPr="0040390D" w:rsidRDefault="00507F63" w:rsidP="00507F63">
      <w:pPr>
        <w:pStyle w:val="a3"/>
        <w:rPr>
          <w:lang w:val="uk-UA"/>
        </w:rPr>
      </w:pPr>
    </w:p>
    <w:p w:rsidR="003A4501" w:rsidRPr="0040390D" w:rsidRDefault="00145A3E" w:rsidP="001A5C17">
      <w:pPr>
        <w:pStyle w:val="a3"/>
        <w:rPr>
          <w:lang w:val="uk-UA"/>
        </w:rPr>
      </w:pPr>
      <w:r w:rsidRPr="0040390D">
        <w:rPr>
          <w:lang w:val="uk-UA"/>
        </w:rPr>
        <w:t>За вікном темрява</w:t>
      </w:r>
      <w:r w:rsidR="006E3C31" w:rsidRPr="0040390D">
        <w:rPr>
          <w:lang w:val="uk-UA"/>
        </w:rPr>
        <w:t xml:space="preserve">. </w:t>
      </w:r>
      <w:r w:rsidR="00054C02" w:rsidRPr="0040390D">
        <w:rPr>
          <w:lang w:val="uk-UA"/>
        </w:rPr>
        <w:t xml:space="preserve"> В палаті тиша і синювате світло нічника. З коридору чутно кроки. Вони про</w:t>
      </w:r>
      <w:r w:rsidR="000E2BDE">
        <w:rPr>
          <w:lang w:val="uk-UA"/>
        </w:rPr>
        <w:t>луна</w:t>
      </w:r>
      <w:r w:rsidR="00054C02" w:rsidRPr="0040390D">
        <w:rPr>
          <w:lang w:val="uk-UA"/>
        </w:rPr>
        <w:t>ли по</w:t>
      </w:r>
      <w:r w:rsidR="000E2BDE">
        <w:rPr>
          <w:lang w:val="uk-UA"/>
        </w:rPr>
        <w:t>біля</w:t>
      </w:r>
      <w:r w:rsidR="00054C02" w:rsidRPr="0040390D">
        <w:rPr>
          <w:lang w:val="uk-UA"/>
        </w:rPr>
        <w:t xml:space="preserve"> двер</w:t>
      </w:r>
      <w:r w:rsidR="000E2BDE">
        <w:rPr>
          <w:lang w:val="uk-UA"/>
        </w:rPr>
        <w:t>е</w:t>
      </w:r>
      <w:r w:rsidR="00054C02" w:rsidRPr="0040390D">
        <w:rPr>
          <w:lang w:val="uk-UA"/>
        </w:rPr>
        <w:t>й</w:t>
      </w:r>
      <w:r w:rsidR="000E2BDE">
        <w:rPr>
          <w:lang w:val="uk-UA"/>
        </w:rPr>
        <w:t xml:space="preserve"> і</w:t>
      </w:r>
      <w:r w:rsidR="00054C02" w:rsidRPr="0040390D">
        <w:rPr>
          <w:lang w:val="uk-UA"/>
        </w:rPr>
        <w:t xml:space="preserve"> </w:t>
      </w:r>
      <w:proofErr w:type="spellStart"/>
      <w:r w:rsidR="00054C02" w:rsidRPr="0040390D">
        <w:rPr>
          <w:lang w:val="uk-UA"/>
        </w:rPr>
        <w:t>стихли</w:t>
      </w:r>
      <w:proofErr w:type="spellEnd"/>
      <w:r w:rsidR="00054C02" w:rsidRPr="0040390D">
        <w:rPr>
          <w:lang w:val="uk-UA"/>
        </w:rPr>
        <w:t xml:space="preserve">. </w:t>
      </w:r>
    </w:p>
    <w:p w:rsidR="003A4501" w:rsidRPr="0040390D" w:rsidRDefault="00054C02" w:rsidP="001A5C17">
      <w:pPr>
        <w:pStyle w:val="a3"/>
        <w:rPr>
          <w:lang w:val="uk-UA"/>
        </w:rPr>
      </w:pPr>
      <w:r w:rsidRPr="0040390D">
        <w:rPr>
          <w:lang w:val="uk-UA"/>
        </w:rPr>
        <w:t xml:space="preserve">Десь за стінкою чутно, як хтось закашлявся. </w:t>
      </w:r>
    </w:p>
    <w:p w:rsidR="00B915D9" w:rsidRPr="0040390D" w:rsidRDefault="00145A3E" w:rsidP="001A5C17">
      <w:pPr>
        <w:pStyle w:val="a3"/>
        <w:rPr>
          <w:lang w:val="uk-UA"/>
        </w:rPr>
      </w:pPr>
      <w:proofErr w:type="spellStart"/>
      <w:r w:rsidRPr="0040390D">
        <w:rPr>
          <w:lang w:val="uk-UA"/>
        </w:rPr>
        <w:t>Гнат</w:t>
      </w:r>
      <w:proofErr w:type="spellEnd"/>
      <w:r w:rsidRPr="0040390D">
        <w:rPr>
          <w:lang w:val="uk-UA"/>
        </w:rPr>
        <w:t xml:space="preserve"> вимикає нічни</w:t>
      </w:r>
      <w:r w:rsidR="000E2BDE">
        <w:rPr>
          <w:lang w:val="uk-UA"/>
        </w:rPr>
        <w:t>ка й</w:t>
      </w:r>
      <w:r w:rsidRPr="0040390D">
        <w:rPr>
          <w:lang w:val="uk-UA"/>
        </w:rPr>
        <w:t xml:space="preserve"> заплющує очі.</w:t>
      </w:r>
    </w:p>
    <w:p w:rsidR="00145A3E" w:rsidRPr="0040390D" w:rsidRDefault="00145A3E" w:rsidP="001A5C17">
      <w:pPr>
        <w:pStyle w:val="a3"/>
        <w:rPr>
          <w:lang w:val="uk-UA"/>
        </w:rPr>
      </w:pPr>
      <w:r w:rsidRPr="0040390D">
        <w:rPr>
          <w:lang w:val="uk-UA"/>
        </w:rPr>
        <w:t xml:space="preserve">Раптом </w:t>
      </w:r>
      <w:r w:rsidR="000E2BDE">
        <w:rPr>
          <w:lang w:val="uk-UA"/>
        </w:rPr>
        <w:t>і</w:t>
      </w:r>
      <w:r w:rsidRPr="0040390D">
        <w:rPr>
          <w:lang w:val="uk-UA"/>
        </w:rPr>
        <w:t>з коридору лунає тупіт, наче пробігає дитина.</w:t>
      </w:r>
    </w:p>
    <w:p w:rsidR="00145A3E" w:rsidRPr="0040390D" w:rsidRDefault="00145A3E" w:rsidP="001A5C17">
      <w:pPr>
        <w:pStyle w:val="a3"/>
        <w:rPr>
          <w:lang w:val="uk-UA"/>
        </w:rPr>
      </w:pPr>
      <w:proofErr w:type="spellStart"/>
      <w:r w:rsidRPr="0040390D">
        <w:rPr>
          <w:lang w:val="uk-UA"/>
        </w:rPr>
        <w:t>Гнат</w:t>
      </w:r>
      <w:proofErr w:type="spellEnd"/>
      <w:r w:rsidRPr="0040390D">
        <w:rPr>
          <w:lang w:val="uk-UA"/>
        </w:rPr>
        <w:t xml:space="preserve"> розплющує очі, прислухається. Чується віддалений короткий вигук </w:t>
      </w:r>
      <w:r w:rsidR="000E2BDE">
        <w:rPr>
          <w:lang w:val="uk-UA"/>
        </w:rPr>
        <w:t>і</w:t>
      </w:r>
      <w:r w:rsidRPr="0040390D">
        <w:rPr>
          <w:lang w:val="uk-UA"/>
        </w:rPr>
        <w:t xml:space="preserve"> невиразне дитяче рюмсання.</w:t>
      </w:r>
    </w:p>
    <w:p w:rsidR="00145A3E" w:rsidRPr="0040390D" w:rsidRDefault="00145A3E" w:rsidP="001A5C17">
      <w:pPr>
        <w:pStyle w:val="a3"/>
        <w:rPr>
          <w:lang w:val="uk-UA"/>
        </w:rPr>
      </w:pPr>
      <w:proofErr w:type="spellStart"/>
      <w:r w:rsidRPr="0040390D">
        <w:rPr>
          <w:lang w:val="uk-UA"/>
        </w:rPr>
        <w:t>Гнат</w:t>
      </w:r>
      <w:proofErr w:type="spellEnd"/>
      <w:r w:rsidRPr="0040390D">
        <w:rPr>
          <w:lang w:val="uk-UA"/>
        </w:rPr>
        <w:t xml:space="preserve"> </w:t>
      </w:r>
      <w:r w:rsidR="000E2BDE">
        <w:rPr>
          <w:lang w:val="uk-UA"/>
        </w:rPr>
        <w:t>підводиться</w:t>
      </w:r>
      <w:r w:rsidRPr="0040390D">
        <w:rPr>
          <w:lang w:val="uk-UA"/>
        </w:rPr>
        <w:t xml:space="preserve"> з ліжка, підходить до дверей,</w:t>
      </w:r>
      <w:r w:rsidR="00A65C4F" w:rsidRPr="0040390D">
        <w:rPr>
          <w:lang w:val="uk-UA"/>
        </w:rPr>
        <w:t xml:space="preserve"> відчиняє їх </w:t>
      </w:r>
      <w:r w:rsidR="000E2BDE">
        <w:rPr>
          <w:lang w:val="uk-UA"/>
        </w:rPr>
        <w:t>та</w:t>
      </w:r>
      <w:r w:rsidR="00A65C4F" w:rsidRPr="0040390D">
        <w:rPr>
          <w:lang w:val="uk-UA"/>
        </w:rPr>
        <w:t xml:space="preserve"> виглядає </w:t>
      </w:r>
      <w:r w:rsidR="000E2BDE">
        <w:rPr>
          <w:lang w:val="uk-UA"/>
        </w:rPr>
        <w:t>до</w:t>
      </w:r>
      <w:r w:rsidR="00A65C4F" w:rsidRPr="0040390D">
        <w:rPr>
          <w:lang w:val="uk-UA"/>
        </w:rPr>
        <w:t xml:space="preserve"> коридор</w:t>
      </w:r>
      <w:r w:rsidR="000E2BDE">
        <w:rPr>
          <w:lang w:val="uk-UA"/>
        </w:rPr>
        <w:t>у</w:t>
      </w:r>
      <w:r w:rsidR="00A65C4F" w:rsidRPr="0040390D">
        <w:rPr>
          <w:lang w:val="uk-UA"/>
        </w:rPr>
        <w:t xml:space="preserve">. Коридор порожній, а звуки </w:t>
      </w:r>
      <w:r w:rsidR="000E2BDE">
        <w:rPr>
          <w:lang w:val="uk-UA"/>
        </w:rPr>
        <w:t>стихають і</w:t>
      </w:r>
      <w:r w:rsidR="00A65C4F" w:rsidRPr="0040390D">
        <w:rPr>
          <w:lang w:val="uk-UA"/>
        </w:rPr>
        <w:t xml:space="preserve"> віддаляються. </w:t>
      </w:r>
      <w:r w:rsidR="000E2BDE">
        <w:rPr>
          <w:lang w:val="uk-UA"/>
        </w:rPr>
        <w:t>Д</w:t>
      </w:r>
      <w:r w:rsidR="00A65C4F" w:rsidRPr="0040390D">
        <w:rPr>
          <w:lang w:val="uk-UA"/>
        </w:rPr>
        <w:t xml:space="preserve">есь укінці </w:t>
      </w:r>
      <w:r w:rsidR="000E2BDE">
        <w:rPr>
          <w:lang w:val="uk-UA"/>
        </w:rPr>
        <w:t>чути стукіт дверей</w:t>
      </w:r>
      <w:r w:rsidR="00A65C4F" w:rsidRPr="0040390D">
        <w:rPr>
          <w:lang w:val="uk-UA"/>
        </w:rPr>
        <w:t xml:space="preserve">. </w:t>
      </w:r>
      <w:proofErr w:type="spellStart"/>
      <w:r w:rsidR="00A65C4F" w:rsidRPr="0040390D">
        <w:rPr>
          <w:lang w:val="uk-UA"/>
        </w:rPr>
        <w:t>Гнат</w:t>
      </w:r>
      <w:proofErr w:type="spellEnd"/>
      <w:r w:rsidR="00A65C4F" w:rsidRPr="0040390D">
        <w:rPr>
          <w:lang w:val="uk-UA"/>
        </w:rPr>
        <w:t xml:space="preserve"> іде на цей звук.</w:t>
      </w:r>
    </w:p>
    <w:p w:rsidR="00527F73" w:rsidRPr="0040390D" w:rsidRDefault="00527F73" w:rsidP="001A5C17">
      <w:pPr>
        <w:pStyle w:val="a3"/>
        <w:rPr>
          <w:lang w:val="uk-UA"/>
        </w:rPr>
      </w:pPr>
    </w:p>
    <w:p w:rsidR="00527F73" w:rsidRPr="0040390D" w:rsidRDefault="00527F73" w:rsidP="00527F73">
      <w:pPr>
        <w:pStyle w:val="a4"/>
        <w:rPr>
          <w:lang w:val="uk-UA"/>
        </w:rPr>
      </w:pPr>
      <w:r w:rsidRPr="0040390D">
        <w:rPr>
          <w:lang w:val="uk-UA"/>
        </w:rPr>
        <w:t>інт. коридори лікарні.</w:t>
      </w:r>
    </w:p>
    <w:p w:rsidR="00527F73" w:rsidRPr="0040390D" w:rsidRDefault="00527F73" w:rsidP="00527F73">
      <w:pPr>
        <w:pStyle w:val="a3"/>
        <w:rPr>
          <w:lang w:val="uk-UA"/>
        </w:rPr>
      </w:pPr>
    </w:p>
    <w:p w:rsidR="00A65C4F" w:rsidRPr="0040390D" w:rsidRDefault="00B73EE3" w:rsidP="001A5C17">
      <w:pPr>
        <w:pStyle w:val="a3"/>
        <w:rPr>
          <w:lang w:val="uk-UA"/>
        </w:rPr>
      </w:pPr>
      <w:r w:rsidRPr="0040390D">
        <w:rPr>
          <w:lang w:val="uk-UA"/>
        </w:rPr>
        <w:t>Там</w:t>
      </w:r>
      <w:r w:rsidR="000E2BDE">
        <w:rPr>
          <w:lang w:val="uk-UA"/>
        </w:rPr>
        <w:t>,</w:t>
      </w:r>
      <w:r w:rsidRPr="0040390D">
        <w:rPr>
          <w:lang w:val="uk-UA"/>
        </w:rPr>
        <w:t xml:space="preserve"> де коридор </w:t>
      </w:r>
      <w:r w:rsidR="000E2BDE">
        <w:rPr>
          <w:lang w:val="uk-UA"/>
        </w:rPr>
        <w:t>у</w:t>
      </w:r>
      <w:r w:rsidRPr="0040390D">
        <w:rPr>
          <w:lang w:val="uk-UA"/>
        </w:rPr>
        <w:t xml:space="preserve">же закінчується вікном, на останніх дверях праворуч </w:t>
      </w:r>
      <w:proofErr w:type="spellStart"/>
      <w:r w:rsidR="000E2BDE">
        <w:rPr>
          <w:lang w:val="uk-UA"/>
        </w:rPr>
        <w:t>Гнат</w:t>
      </w:r>
      <w:proofErr w:type="spellEnd"/>
      <w:r w:rsidRPr="0040390D">
        <w:rPr>
          <w:lang w:val="uk-UA"/>
        </w:rPr>
        <w:t xml:space="preserve"> бачить</w:t>
      </w:r>
      <w:r w:rsidR="005B78C6" w:rsidRPr="0040390D">
        <w:rPr>
          <w:lang w:val="uk-UA"/>
        </w:rPr>
        <w:t xml:space="preserve"> зелений знак зі сходами («напрямок евакуації»). Відчиняє двері</w:t>
      </w:r>
      <w:r w:rsidR="000E2BDE">
        <w:rPr>
          <w:lang w:val="uk-UA"/>
        </w:rPr>
        <w:t>,</w:t>
      </w:r>
      <w:r w:rsidR="005B78C6" w:rsidRPr="0040390D">
        <w:rPr>
          <w:lang w:val="uk-UA"/>
        </w:rPr>
        <w:t xml:space="preserve"> й звуки </w:t>
      </w:r>
      <w:r w:rsidR="000E2BDE">
        <w:rPr>
          <w:lang w:val="uk-UA"/>
        </w:rPr>
        <w:t>дещо</w:t>
      </w:r>
      <w:r w:rsidR="005B78C6" w:rsidRPr="0040390D">
        <w:rPr>
          <w:lang w:val="uk-UA"/>
        </w:rPr>
        <w:t xml:space="preserve"> гучніш</w:t>
      </w:r>
      <w:r w:rsidR="000E2BDE">
        <w:rPr>
          <w:lang w:val="uk-UA"/>
        </w:rPr>
        <w:t>ають</w:t>
      </w:r>
      <w:r w:rsidR="005B78C6" w:rsidRPr="0040390D">
        <w:rPr>
          <w:lang w:val="uk-UA"/>
        </w:rPr>
        <w:t>.</w:t>
      </w:r>
    </w:p>
    <w:p w:rsidR="005B78C6" w:rsidRPr="0040390D" w:rsidRDefault="000E2BDE" w:rsidP="001A5C17">
      <w:pPr>
        <w:pStyle w:val="a3"/>
        <w:rPr>
          <w:lang w:val="uk-UA"/>
        </w:rPr>
      </w:pPr>
      <w:proofErr w:type="spellStart"/>
      <w:r>
        <w:rPr>
          <w:lang w:val="uk-UA"/>
        </w:rPr>
        <w:t>Гнат</w:t>
      </w:r>
      <w:proofErr w:type="spellEnd"/>
      <w:r w:rsidR="005B78C6" w:rsidRPr="0040390D">
        <w:rPr>
          <w:lang w:val="uk-UA"/>
        </w:rPr>
        <w:t xml:space="preserve"> починає спускатися.</w:t>
      </w:r>
      <w:r w:rsidR="00527F73" w:rsidRPr="0040390D">
        <w:rPr>
          <w:lang w:val="uk-UA"/>
        </w:rPr>
        <w:t xml:space="preserve"> Зрештою відчиняє ще одні двері з подібним знаком і виходить </w:t>
      </w:r>
      <w:r w:rsidR="00EA3CD6">
        <w:rPr>
          <w:lang w:val="uk-UA"/>
        </w:rPr>
        <w:t>до</w:t>
      </w:r>
      <w:r w:rsidR="00527F73" w:rsidRPr="0040390D">
        <w:rPr>
          <w:lang w:val="uk-UA"/>
        </w:rPr>
        <w:t xml:space="preserve"> інш</w:t>
      </w:r>
      <w:r w:rsidR="00EA3CD6">
        <w:rPr>
          <w:lang w:val="uk-UA"/>
        </w:rPr>
        <w:t>ого</w:t>
      </w:r>
      <w:r w:rsidR="00527F73" w:rsidRPr="0040390D">
        <w:rPr>
          <w:lang w:val="uk-UA"/>
        </w:rPr>
        <w:t xml:space="preserve"> широк</w:t>
      </w:r>
      <w:r w:rsidR="00EA3CD6">
        <w:rPr>
          <w:lang w:val="uk-UA"/>
        </w:rPr>
        <w:t>ого</w:t>
      </w:r>
      <w:r w:rsidR="00527F73" w:rsidRPr="0040390D">
        <w:rPr>
          <w:lang w:val="uk-UA"/>
        </w:rPr>
        <w:t xml:space="preserve"> коридор-</w:t>
      </w:r>
      <w:r w:rsidR="00EA3CD6">
        <w:rPr>
          <w:lang w:val="uk-UA"/>
        </w:rPr>
        <w:t>г</w:t>
      </w:r>
      <w:r w:rsidR="00527F73" w:rsidRPr="0040390D">
        <w:rPr>
          <w:lang w:val="uk-UA"/>
        </w:rPr>
        <w:t>ол</w:t>
      </w:r>
      <w:r w:rsidR="00EA3CD6">
        <w:rPr>
          <w:lang w:val="uk-UA"/>
        </w:rPr>
        <w:t>у</w:t>
      </w:r>
      <w:r w:rsidR="00527F73" w:rsidRPr="0040390D">
        <w:rPr>
          <w:lang w:val="uk-UA"/>
        </w:rPr>
        <w:t>.</w:t>
      </w:r>
    </w:p>
    <w:p w:rsidR="00527F73" w:rsidRPr="0040390D" w:rsidRDefault="002360EB" w:rsidP="001A5C17">
      <w:pPr>
        <w:pStyle w:val="a3"/>
        <w:rPr>
          <w:lang w:val="uk-UA"/>
        </w:rPr>
      </w:pPr>
      <w:r w:rsidRPr="0040390D">
        <w:rPr>
          <w:lang w:val="uk-UA"/>
        </w:rPr>
        <w:t>Там чимало людей. Вони сидять на диванчиках під стінами біля різних кабінетів, як у будь-якій звичайній поліклініці, тільки на дверях у кабінети спеціалістів замість звичних написів «окуліст», «</w:t>
      </w:r>
      <w:proofErr w:type="spellStart"/>
      <w:r w:rsidRPr="0040390D">
        <w:rPr>
          <w:lang w:val="uk-UA"/>
        </w:rPr>
        <w:t>лор</w:t>
      </w:r>
      <w:proofErr w:type="spellEnd"/>
      <w:r w:rsidRPr="0040390D">
        <w:rPr>
          <w:lang w:val="uk-UA"/>
        </w:rPr>
        <w:t>», «невролог</w:t>
      </w:r>
      <w:r w:rsidR="008D21EF" w:rsidRPr="0040390D">
        <w:rPr>
          <w:lang w:val="uk-UA"/>
        </w:rPr>
        <w:t>» тощо розміщені таблички з картинками</w:t>
      </w:r>
      <w:r w:rsidR="00EA3CD6">
        <w:rPr>
          <w:lang w:val="uk-UA"/>
        </w:rPr>
        <w:t>,</w:t>
      </w:r>
      <w:r w:rsidR="008D21EF" w:rsidRPr="0040390D">
        <w:rPr>
          <w:lang w:val="uk-UA"/>
        </w:rPr>
        <w:t xml:space="preserve"> на яких зображені око, ніс, мозок тощо.</w:t>
      </w:r>
    </w:p>
    <w:p w:rsidR="008D21EF" w:rsidRPr="0040390D" w:rsidRDefault="008D21EF" w:rsidP="001A5C17">
      <w:pPr>
        <w:pStyle w:val="a3"/>
        <w:rPr>
          <w:lang w:val="uk-UA"/>
        </w:rPr>
      </w:pPr>
      <w:r w:rsidRPr="0040390D">
        <w:rPr>
          <w:lang w:val="uk-UA"/>
        </w:rPr>
        <w:t>Ніхто з них не звертає уваги на новоприбулого.</w:t>
      </w:r>
    </w:p>
    <w:p w:rsidR="00BA1B94" w:rsidRPr="0040390D" w:rsidRDefault="00F313E5" w:rsidP="00984204">
      <w:pPr>
        <w:pStyle w:val="a3"/>
        <w:rPr>
          <w:lang w:val="uk-UA"/>
        </w:rPr>
      </w:pPr>
      <w:proofErr w:type="spellStart"/>
      <w:r w:rsidRPr="0040390D">
        <w:rPr>
          <w:lang w:val="uk-UA"/>
        </w:rPr>
        <w:t>Г</w:t>
      </w:r>
      <w:r w:rsidR="008D21EF" w:rsidRPr="0040390D">
        <w:rPr>
          <w:lang w:val="uk-UA"/>
        </w:rPr>
        <w:t>нат</w:t>
      </w:r>
      <w:proofErr w:type="spellEnd"/>
      <w:r w:rsidR="008D21EF" w:rsidRPr="0040390D">
        <w:rPr>
          <w:lang w:val="uk-UA"/>
        </w:rPr>
        <w:t xml:space="preserve"> </w:t>
      </w:r>
      <w:r w:rsidR="00EA3CD6">
        <w:rPr>
          <w:lang w:val="uk-UA"/>
        </w:rPr>
        <w:t>і</w:t>
      </w:r>
      <w:r w:rsidR="008D21EF" w:rsidRPr="0040390D">
        <w:rPr>
          <w:lang w:val="uk-UA"/>
        </w:rPr>
        <w:t>де</w:t>
      </w:r>
      <w:r w:rsidR="00984204" w:rsidRPr="0040390D">
        <w:rPr>
          <w:lang w:val="uk-UA"/>
        </w:rPr>
        <w:t>, розглядаючи людей довкола</w:t>
      </w:r>
      <w:r w:rsidRPr="0040390D">
        <w:rPr>
          <w:lang w:val="uk-UA"/>
        </w:rPr>
        <w:t xml:space="preserve">. </w:t>
      </w:r>
    </w:p>
    <w:p w:rsidR="00BA1B94" w:rsidRPr="0040390D" w:rsidRDefault="00F313E5" w:rsidP="00984204">
      <w:pPr>
        <w:pStyle w:val="a3"/>
        <w:rPr>
          <w:lang w:val="uk-UA"/>
        </w:rPr>
      </w:pPr>
      <w:r w:rsidRPr="0040390D">
        <w:rPr>
          <w:lang w:val="uk-UA"/>
        </w:rPr>
        <w:lastRenderedPageBreak/>
        <w:t xml:space="preserve">Ось дівчина нервово набирає щось на телефоні. </w:t>
      </w:r>
    </w:p>
    <w:p w:rsidR="00BA1B94" w:rsidRPr="0040390D" w:rsidRDefault="00F313E5" w:rsidP="00984204">
      <w:pPr>
        <w:pStyle w:val="a3"/>
        <w:rPr>
          <w:lang w:val="uk-UA"/>
        </w:rPr>
      </w:pPr>
      <w:r w:rsidRPr="0040390D">
        <w:rPr>
          <w:lang w:val="uk-UA"/>
        </w:rPr>
        <w:t xml:space="preserve">Чоловік </w:t>
      </w:r>
      <w:r w:rsidR="00A73D35" w:rsidRPr="0040390D">
        <w:rPr>
          <w:lang w:val="uk-UA"/>
        </w:rPr>
        <w:t xml:space="preserve">середнього віку сидить </w:t>
      </w:r>
      <w:r w:rsidR="00EA3CD6">
        <w:rPr>
          <w:lang w:val="uk-UA"/>
        </w:rPr>
        <w:t>і</w:t>
      </w:r>
      <w:r w:rsidR="00A73D35" w:rsidRPr="0040390D">
        <w:rPr>
          <w:lang w:val="uk-UA"/>
        </w:rPr>
        <w:t>з заплюще</w:t>
      </w:r>
      <w:r w:rsidRPr="0040390D">
        <w:rPr>
          <w:lang w:val="uk-UA"/>
        </w:rPr>
        <w:t xml:space="preserve">ними очима і щось шепоче. </w:t>
      </w:r>
    </w:p>
    <w:p w:rsidR="00BA1B94" w:rsidRPr="0040390D" w:rsidRDefault="00BA1B94" w:rsidP="00984204">
      <w:pPr>
        <w:pStyle w:val="a3"/>
        <w:rPr>
          <w:lang w:val="uk-UA"/>
        </w:rPr>
      </w:pPr>
      <w:r w:rsidRPr="0040390D">
        <w:rPr>
          <w:lang w:val="uk-UA"/>
        </w:rPr>
        <w:t>Хлопчик</w:t>
      </w:r>
      <w:r w:rsidR="00F313E5" w:rsidRPr="0040390D">
        <w:rPr>
          <w:lang w:val="uk-UA"/>
        </w:rPr>
        <w:t xml:space="preserve"> складає </w:t>
      </w:r>
      <w:r w:rsidRPr="0040390D">
        <w:rPr>
          <w:lang w:val="uk-UA"/>
        </w:rPr>
        <w:t xml:space="preserve">машинку </w:t>
      </w:r>
      <w:r w:rsidR="00F313E5" w:rsidRPr="0040390D">
        <w:rPr>
          <w:lang w:val="uk-UA"/>
        </w:rPr>
        <w:t xml:space="preserve">з блоків </w:t>
      </w:r>
      <w:proofErr w:type="spellStart"/>
      <w:r w:rsidR="00F313E5" w:rsidRPr="0040390D">
        <w:rPr>
          <w:lang w:val="uk-UA"/>
        </w:rPr>
        <w:t>ле</w:t>
      </w:r>
      <w:r w:rsidR="00EA3CD6">
        <w:rPr>
          <w:lang w:val="uk-UA"/>
        </w:rPr>
        <w:t>ґ</w:t>
      </w:r>
      <w:r w:rsidR="00F313E5" w:rsidRPr="0040390D">
        <w:rPr>
          <w:lang w:val="uk-UA"/>
        </w:rPr>
        <w:t>о</w:t>
      </w:r>
      <w:proofErr w:type="spellEnd"/>
      <w:r w:rsidR="00F313E5" w:rsidRPr="0040390D">
        <w:rPr>
          <w:lang w:val="uk-UA"/>
        </w:rPr>
        <w:t>.</w:t>
      </w:r>
    </w:p>
    <w:p w:rsidR="00BA1B94" w:rsidRPr="0040390D" w:rsidRDefault="003A4501" w:rsidP="00984204">
      <w:pPr>
        <w:pStyle w:val="a3"/>
        <w:rPr>
          <w:lang w:val="uk-UA"/>
        </w:rPr>
      </w:pPr>
      <w:r w:rsidRPr="0040390D">
        <w:rPr>
          <w:lang w:val="uk-UA"/>
        </w:rPr>
        <w:t>Сухенька бабуся</w:t>
      </w:r>
      <w:r w:rsidR="00F313E5" w:rsidRPr="0040390D">
        <w:rPr>
          <w:lang w:val="uk-UA"/>
        </w:rPr>
        <w:t xml:space="preserve"> </w:t>
      </w:r>
      <w:r w:rsidR="00EA3CD6">
        <w:rPr>
          <w:lang w:val="uk-UA"/>
        </w:rPr>
        <w:t>у</w:t>
      </w:r>
      <w:r w:rsidR="00F313E5" w:rsidRPr="0040390D">
        <w:rPr>
          <w:lang w:val="uk-UA"/>
        </w:rPr>
        <w:t>сміхається й поправляє хустку</w:t>
      </w:r>
      <w:r w:rsidRPr="0040390D">
        <w:rPr>
          <w:lang w:val="uk-UA"/>
        </w:rPr>
        <w:t>, підтикає сиве волосся, що вибилося з</w:t>
      </w:r>
      <w:r w:rsidR="00EA3CD6">
        <w:rPr>
          <w:lang w:val="uk-UA"/>
        </w:rPr>
        <w:t>-</w:t>
      </w:r>
      <w:r w:rsidRPr="0040390D">
        <w:rPr>
          <w:lang w:val="uk-UA"/>
        </w:rPr>
        <w:t>під неї</w:t>
      </w:r>
      <w:r w:rsidR="00F313E5" w:rsidRPr="0040390D">
        <w:rPr>
          <w:lang w:val="uk-UA"/>
        </w:rPr>
        <w:t xml:space="preserve">. </w:t>
      </w:r>
    </w:p>
    <w:p w:rsidR="003A4501" w:rsidRPr="0040390D" w:rsidRDefault="00EA3CD6" w:rsidP="00984204">
      <w:pPr>
        <w:pStyle w:val="a3"/>
        <w:rPr>
          <w:lang w:val="uk-UA"/>
        </w:rPr>
      </w:pPr>
      <w:r>
        <w:rPr>
          <w:lang w:val="uk-UA"/>
        </w:rPr>
        <w:t>Невдовзі</w:t>
      </w:r>
      <w:r w:rsidR="00F313E5" w:rsidRPr="0040390D">
        <w:rPr>
          <w:lang w:val="uk-UA"/>
        </w:rPr>
        <w:t xml:space="preserve"> </w:t>
      </w:r>
      <w:proofErr w:type="spellStart"/>
      <w:r>
        <w:rPr>
          <w:lang w:val="uk-UA"/>
        </w:rPr>
        <w:t>Гнат</w:t>
      </w:r>
      <w:proofErr w:type="spellEnd"/>
      <w:r w:rsidR="00F313E5" w:rsidRPr="0040390D">
        <w:rPr>
          <w:lang w:val="uk-UA"/>
        </w:rPr>
        <w:t xml:space="preserve"> звертає увагу, що ніхто не спілкується між собою. </w:t>
      </w:r>
    </w:p>
    <w:p w:rsidR="003A4501" w:rsidRPr="0040390D" w:rsidRDefault="003A4501" w:rsidP="00984204">
      <w:pPr>
        <w:pStyle w:val="a3"/>
        <w:rPr>
          <w:lang w:val="uk-UA"/>
        </w:rPr>
      </w:pPr>
      <w:r w:rsidRPr="0040390D">
        <w:rPr>
          <w:lang w:val="uk-UA"/>
        </w:rPr>
        <w:t>Йдучи</w:t>
      </w:r>
      <w:r w:rsidR="00F313E5" w:rsidRPr="0040390D">
        <w:rPr>
          <w:lang w:val="uk-UA"/>
        </w:rPr>
        <w:t xml:space="preserve"> далі нарешті чує чийсь голос. </w:t>
      </w:r>
    </w:p>
    <w:p w:rsidR="00984204" w:rsidRPr="0040390D" w:rsidRDefault="00F313E5" w:rsidP="00984204">
      <w:pPr>
        <w:pStyle w:val="a3"/>
        <w:rPr>
          <w:lang w:val="uk-UA"/>
        </w:rPr>
      </w:pPr>
      <w:r w:rsidRPr="0040390D">
        <w:rPr>
          <w:lang w:val="uk-UA"/>
        </w:rPr>
        <w:t>Підходить до місць</w:t>
      </w:r>
      <w:r w:rsidR="00EA3CD6">
        <w:rPr>
          <w:lang w:val="uk-UA"/>
        </w:rPr>
        <w:t>,</w:t>
      </w:r>
      <w:r w:rsidRPr="0040390D">
        <w:rPr>
          <w:lang w:val="uk-UA"/>
        </w:rPr>
        <w:t xml:space="preserve"> де поря</w:t>
      </w:r>
      <w:r w:rsidR="00900B57" w:rsidRPr="0040390D">
        <w:rPr>
          <w:lang w:val="uk-UA"/>
        </w:rPr>
        <w:t>д</w:t>
      </w:r>
      <w:r w:rsidRPr="0040390D">
        <w:rPr>
          <w:lang w:val="uk-UA"/>
        </w:rPr>
        <w:t xml:space="preserve"> сидять двоє чоловіків</w:t>
      </w:r>
      <w:r w:rsidR="00900B57" w:rsidRPr="0040390D">
        <w:rPr>
          <w:lang w:val="uk-UA"/>
        </w:rPr>
        <w:t xml:space="preserve"> похилого віку. Один </w:t>
      </w:r>
      <w:r w:rsidR="00EA3CD6">
        <w:rPr>
          <w:lang w:val="uk-UA"/>
        </w:rPr>
        <w:t>і</w:t>
      </w:r>
      <w:r w:rsidR="00900B57" w:rsidRPr="0040390D">
        <w:rPr>
          <w:lang w:val="uk-UA"/>
        </w:rPr>
        <w:t xml:space="preserve">з них </w:t>
      </w:r>
      <w:r w:rsidR="00EA3CD6">
        <w:rPr>
          <w:lang w:val="uk-UA"/>
        </w:rPr>
        <w:t>промовляє</w:t>
      </w:r>
      <w:r w:rsidR="00900B57" w:rsidRPr="0040390D">
        <w:rPr>
          <w:lang w:val="uk-UA"/>
        </w:rPr>
        <w:t>.</w:t>
      </w:r>
    </w:p>
    <w:p w:rsidR="00BA1B94" w:rsidRPr="0040390D" w:rsidRDefault="00BA1B94" w:rsidP="00900B57">
      <w:pPr>
        <w:pStyle w:val="a6"/>
        <w:rPr>
          <w:lang w:val="uk-UA"/>
        </w:rPr>
      </w:pPr>
    </w:p>
    <w:p w:rsidR="00900B57" w:rsidRPr="0040390D" w:rsidRDefault="00900B57" w:rsidP="00900B57">
      <w:pPr>
        <w:pStyle w:val="a6"/>
        <w:rPr>
          <w:lang w:val="uk-UA"/>
        </w:rPr>
      </w:pPr>
      <w:r w:rsidRPr="0040390D">
        <w:rPr>
          <w:lang w:val="uk-UA"/>
        </w:rPr>
        <w:t>чоловік</w:t>
      </w:r>
    </w:p>
    <w:p w:rsidR="00900B57" w:rsidRPr="0040390D" w:rsidRDefault="00900B57" w:rsidP="00900B57">
      <w:pPr>
        <w:pStyle w:val="a5"/>
        <w:rPr>
          <w:lang w:val="uk-UA"/>
        </w:rPr>
      </w:pPr>
      <w:r w:rsidRPr="0040390D">
        <w:rPr>
          <w:lang w:val="uk-UA"/>
        </w:rPr>
        <w:t xml:space="preserve">Треба взяти три літри сироватки </w:t>
      </w:r>
      <w:r w:rsidR="00EA3CD6">
        <w:rPr>
          <w:lang w:val="uk-UA"/>
        </w:rPr>
        <w:t>й</w:t>
      </w:r>
      <w:r w:rsidRPr="0040390D">
        <w:rPr>
          <w:lang w:val="uk-UA"/>
        </w:rPr>
        <w:t xml:space="preserve"> додати склянку цукру, потім склянку сухого чистотілу і ще додати ложку сметани</w:t>
      </w:r>
      <w:r w:rsidR="00EA3CD6">
        <w:rPr>
          <w:lang w:val="uk-UA"/>
        </w:rPr>
        <w:t>. Я</w:t>
      </w:r>
      <w:r w:rsidRPr="0040390D">
        <w:rPr>
          <w:lang w:val="uk-UA"/>
        </w:rPr>
        <w:t>кщо сироватка не була підігріта, то можна й не додавати сметани, бо там вже є бактерії. Тоді все треба настояти</w:t>
      </w:r>
      <w:r w:rsidR="005B5737" w:rsidRPr="0040390D">
        <w:rPr>
          <w:lang w:val="uk-UA"/>
        </w:rPr>
        <w:t>…</w:t>
      </w:r>
    </w:p>
    <w:p w:rsidR="00BA1B94" w:rsidRPr="0040390D" w:rsidRDefault="00BA1B94" w:rsidP="005B5737">
      <w:pPr>
        <w:pStyle w:val="a3"/>
        <w:rPr>
          <w:lang w:val="uk-UA"/>
        </w:rPr>
      </w:pPr>
    </w:p>
    <w:p w:rsidR="003A4501" w:rsidRPr="0040390D" w:rsidRDefault="003A4501" w:rsidP="005B5737">
      <w:pPr>
        <w:pStyle w:val="a3"/>
        <w:rPr>
          <w:lang w:val="uk-UA"/>
        </w:rPr>
      </w:pPr>
      <w:r w:rsidRPr="0040390D">
        <w:rPr>
          <w:lang w:val="uk-UA"/>
        </w:rPr>
        <w:t>Слухаючи його,</w:t>
      </w:r>
      <w:r w:rsidR="005B5737" w:rsidRPr="0040390D">
        <w:rPr>
          <w:lang w:val="uk-UA"/>
        </w:rPr>
        <w:t xml:space="preserve"> </w:t>
      </w:r>
      <w:proofErr w:type="spellStart"/>
      <w:r w:rsidR="005B5737" w:rsidRPr="0040390D">
        <w:rPr>
          <w:lang w:val="uk-UA"/>
        </w:rPr>
        <w:t>Гнат</w:t>
      </w:r>
      <w:proofErr w:type="spellEnd"/>
      <w:r w:rsidR="005B5737" w:rsidRPr="0040390D">
        <w:rPr>
          <w:lang w:val="uk-UA"/>
        </w:rPr>
        <w:t xml:space="preserve"> сідає навпроти</w:t>
      </w:r>
      <w:r w:rsidR="00C013A6" w:rsidRPr="0040390D">
        <w:rPr>
          <w:lang w:val="uk-UA"/>
        </w:rPr>
        <w:t xml:space="preserve"> й тоді помічає, що це теж не спілкування. </w:t>
      </w:r>
    </w:p>
    <w:p w:rsidR="003A4501" w:rsidRPr="0040390D" w:rsidRDefault="00C013A6" w:rsidP="005B5737">
      <w:pPr>
        <w:pStyle w:val="a3"/>
        <w:rPr>
          <w:lang w:val="uk-UA"/>
        </w:rPr>
      </w:pPr>
      <w:r w:rsidRPr="0040390D">
        <w:rPr>
          <w:lang w:val="uk-UA"/>
        </w:rPr>
        <w:t>Сусід чоловіка куняє</w:t>
      </w:r>
      <w:r w:rsidR="00EA3CD6">
        <w:rPr>
          <w:lang w:val="uk-UA"/>
        </w:rPr>
        <w:t>,</w:t>
      </w:r>
      <w:r w:rsidRPr="0040390D">
        <w:rPr>
          <w:lang w:val="uk-UA"/>
        </w:rPr>
        <w:t xml:space="preserve"> </w:t>
      </w:r>
      <w:r w:rsidR="00EA3CD6">
        <w:rPr>
          <w:lang w:val="uk-UA"/>
        </w:rPr>
        <w:t>схилив</w:t>
      </w:r>
      <w:r w:rsidRPr="0040390D">
        <w:rPr>
          <w:lang w:val="uk-UA"/>
        </w:rPr>
        <w:t xml:space="preserve">ши голову на груди. </w:t>
      </w:r>
    </w:p>
    <w:p w:rsidR="005B5737" w:rsidRPr="0040390D" w:rsidRDefault="00C013A6" w:rsidP="005B5737">
      <w:pPr>
        <w:pStyle w:val="a3"/>
        <w:rPr>
          <w:lang w:val="uk-UA"/>
        </w:rPr>
      </w:pPr>
      <w:proofErr w:type="spellStart"/>
      <w:r w:rsidRPr="0040390D">
        <w:rPr>
          <w:lang w:val="uk-UA"/>
        </w:rPr>
        <w:t>Гнат</w:t>
      </w:r>
      <w:proofErr w:type="spellEnd"/>
      <w:r w:rsidRPr="0040390D">
        <w:rPr>
          <w:lang w:val="uk-UA"/>
        </w:rPr>
        <w:t xml:space="preserve"> хмикає</w:t>
      </w:r>
      <w:r w:rsidR="00EA3CD6">
        <w:rPr>
          <w:lang w:val="uk-UA"/>
        </w:rPr>
        <w:t>,</w:t>
      </w:r>
      <w:r w:rsidRPr="0040390D">
        <w:rPr>
          <w:lang w:val="uk-UA"/>
        </w:rPr>
        <w:t xml:space="preserve"> намагаючись привернути увагу балакучого чоловіка, проте той не реагує </w:t>
      </w:r>
      <w:r w:rsidR="00EA3CD6">
        <w:rPr>
          <w:lang w:val="uk-UA"/>
        </w:rPr>
        <w:t>й</w:t>
      </w:r>
      <w:r w:rsidRPr="0040390D">
        <w:rPr>
          <w:lang w:val="uk-UA"/>
        </w:rPr>
        <w:t xml:space="preserve"> продовжує.</w:t>
      </w:r>
    </w:p>
    <w:p w:rsidR="00BA1B94" w:rsidRPr="0040390D" w:rsidRDefault="00BA1B94" w:rsidP="00C013A6">
      <w:pPr>
        <w:pStyle w:val="a6"/>
        <w:rPr>
          <w:lang w:val="uk-UA"/>
        </w:rPr>
      </w:pPr>
    </w:p>
    <w:p w:rsidR="00C013A6" w:rsidRPr="0040390D" w:rsidRDefault="00C013A6" w:rsidP="00C013A6">
      <w:pPr>
        <w:pStyle w:val="a6"/>
        <w:rPr>
          <w:lang w:val="uk-UA"/>
        </w:rPr>
      </w:pPr>
      <w:r w:rsidRPr="0040390D">
        <w:rPr>
          <w:lang w:val="uk-UA"/>
        </w:rPr>
        <w:t>чоловік</w:t>
      </w:r>
    </w:p>
    <w:p w:rsidR="00C013A6" w:rsidRPr="0040390D" w:rsidRDefault="00C013A6" w:rsidP="00C013A6">
      <w:pPr>
        <w:pStyle w:val="a5"/>
        <w:rPr>
          <w:lang w:val="uk-UA"/>
        </w:rPr>
      </w:pPr>
      <w:r w:rsidRPr="0040390D">
        <w:rPr>
          <w:lang w:val="uk-UA"/>
        </w:rPr>
        <w:t>…тиждень</w:t>
      </w:r>
      <w:r w:rsidR="00EA3CD6">
        <w:rPr>
          <w:lang w:val="uk-UA"/>
        </w:rPr>
        <w:t>,</w:t>
      </w:r>
      <w:r w:rsidRPr="0040390D">
        <w:rPr>
          <w:lang w:val="uk-UA"/>
        </w:rPr>
        <w:t xml:space="preserve"> і потім пити по пів склянки до їжі тричі на день</w:t>
      </w:r>
      <w:r w:rsidR="001B40E0" w:rsidRPr="0040390D">
        <w:rPr>
          <w:lang w:val="uk-UA"/>
        </w:rPr>
        <w:t>…</w:t>
      </w:r>
    </w:p>
    <w:p w:rsidR="003A4501" w:rsidRPr="0040390D" w:rsidRDefault="003A4501" w:rsidP="000444D0">
      <w:pPr>
        <w:pStyle w:val="a3"/>
        <w:rPr>
          <w:lang w:val="uk-UA"/>
        </w:rPr>
      </w:pPr>
    </w:p>
    <w:p w:rsidR="003A4501" w:rsidRPr="0040390D" w:rsidRDefault="000444D0" w:rsidP="000444D0">
      <w:pPr>
        <w:pStyle w:val="a3"/>
        <w:rPr>
          <w:lang w:val="uk-UA"/>
        </w:rPr>
      </w:pPr>
      <w:proofErr w:type="spellStart"/>
      <w:r w:rsidRPr="0040390D">
        <w:rPr>
          <w:lang w:val="uk-UA"/>
        </w:rPr>
        <w:t>Гнат</w:t>
      </w:r>
      <w:proofErr w:type="spellEnd"/>
      <w:r w:rsidRPr="0040390D">
        <w:rPr>
          <w:lang w:val="uk-UA"/>
        </w:rPr>
        <w:t xml:space="preserve"> встає та йде далі, </w:t>
      </w:r>
      <w:r w:rsidR="00B97942" w:rsidRPr="0040390D">
        <w:rPr>
          <w:lang w:val="uk-UA"/>
        </w:rPr>
        <w:t>його ніхто не помічає чи взагалі не бачить.</w:t>
      </w:r>
      <w:r w:rsidR="00120A5E" w:rsidRPr="0040390D">
        <w:rPr>
          <w:lang w:val="uk-UA"/>
        </w:rPr>
        <w:t xml:space="preserve"> </w:t>
      </w:r>
    </w:p>
    <w:p w:rsidR="00641DFA" w:rsidRPr="0040390D" w:rsidRDefault="00F17458" w:rsidP="000444D0">
      <w:pPr>
        <w:pStyle w:val="a3"/>
        <w:rPr>
          <w:lang w:val="uk-UA"/>
        </w:rPr>
      </w:pPr>
      <w:r w:rsidRPr="0040390D">
        <w:rPr>
          <w:lang w:val="uk-UA"/>
        </w:rPr>
        <w:t xml:space="preserve">Різкий металевий звук привертає його увагу. Це за металевими дверима, клацнувши, зупинився ліфт. </w:t>
      </w:r>
      <w:proofErr w:type="spellStart"/>
      <w:r w:rsidR="00EA3CD6">
        <w:rPr>
          <w:lang w:val="uk-UA"/>
        </w:rPr>
        <w:t>Гнат</w:t>
      </w:r>
      <w:proofErr w:type="spellEnd"/>
      <w:r w:rsidRPr="0040390D">
        <w:rPr>
          <w:lang w:val="uk-UA"/>
        </w:rPr>
        <w:t xml:space="preserve"> заходить у його велику кабіну, що призначена для транспортування ліжок </w:t>
      </w:r>
      <w:r w:rsidR="00EA3CD6">
        <w:rPr>
          <w:lang w:val="uk-UA"/>
        </w:rPr>
        <w:t>і</w:t>
      </w:r>
      <w:r w:rsidRPr="0040390D">
        <w:rPr>
          <w:lang w:val="uk-UA"/>
        </w:rPr>
        <w:t>з хворими</w:t>
      </w:r>
      <w:r w:rsidR="0043308F" w:rsidRPr="0040390D">
        <w:rPr>
          <w:lang w:val="uk-UA"/>
        </w:rPr>
        <w:t xml:space="preserve"> (одна </w:t>
      </w:r>
      <w:proofErr w:type="spellStart"/>
      <w:r w:rsidR="0043308F" w:rsidRPr="0040390D">
        <w:rPr>
          <w:lang w:val="uk-UA"/>
        </w:rPr>
        <w:t>каталка</w:t>
      </w:r>
      <w:proofErr w:type="spellEnd"/>
      <w:r w:rsidR="0043308F" w:rsidRPr="0040390D">
        <w:rPr>
          <w:lang w:val="uk-UA"/>
        </w:rPr>
        <w:t xml:space="preserve"> так і стоїть під стінкою)</w:t>
      </w:r>
      <w:r w:rsidR="00EA3CD6">
        <w:rPr>
          <w:lang w:val="uk-UA"/>
        </w:rPr>
        <w:t>,</w:t>
      </w:r>
      <w:r w:rsidRPr="0040390D">
        <w:rPr>
          <w:lang w:val="uk-UA"/>
        </w:rPr>
        <w:t xml:space="preserve"> й ліфт починає підніматися.</w:t>
      </w:r>
    </w:p>
    <w:p w:rsidR="00F17458" w:rsidRPr="0040390D" w:rsidRDefault="00EA3CD6" w:rsidP="000444D0">
      <w:pPr>
        <w:pStyle w:val="a3"/>
        <w:rPr>
          <w:lang w:val="uk-UA"/>
        </w:rPr>
      </w:pPr>
      <w:r>
        <w:rPr>
          <w:lang w:val="uk-UA"/>
        </w:rPr>
        <w:t>Раптом</w:t>
      </w:r>
      <w:r w:rsidR="00875B90" w:rsidRPr="0040390D">
        <w:rPr>
          <w:lang w:val="uk-UA"/>
        </w:rPr>
        <w:t xml:space="preserve"> зупиняється. Перед тим</w:t>
      </w:r>
      <w:r>
        <w:rPr>
          <w:lang w:val="uk-UA"/>
        </w:rPr>
        <w:t>,</w:t>
      </w:r>
      <w:r w:rsidR="00875B90" w:rsidRPr="0040390D">
        <w:rPr>
          <w:lang w:val="uk-UA"/>
        </w:rPr>
        <w:t xml:space="preserve"> як вийти, </w:t>
      </w:r>
      <w:proofErr w:type="spellStart"/>
      <w:r w:rsidR="00875B90" w:rsidRPr="0040390D">
        <w:rPr>
          <w:lang w:val="uk-UA"/>
        </w:rPr>
        <w:t>Гнат</w:t>
      </w:r>
      <w:proofErr w:type="spellEnd"/>
      <w:r w:rsidR="00875B90" w:rsidRPr="0040390D">
        <w:rPr>
          <w:lang w:val="uk-UA"/>
        </w:rPr>
        <w:t xml:space="preserve"> заглядає </w:t>
      </w:r>
      <w:r>
        <w:rPr>
          <w:lang w:val="uk-UA"/>
        </w:rPr>
        <w:t>в</w:t>
      </w:r>
      <w:r w:rsidR="00875B90" w:rsidRPr="0040390D">
        <w:rPr>
          <w:lang w:val="uk-UA"/>
        </w:rPr>
        <w:t xml:space="preserve"> його невелике кругле</w:t>
      </w:r>
      <w:r w:rsidR="00F17458" w:rsidRPr="0040390D">
        <w:rPr>
          <w:lang w:val="uk-UA"/>
        </w:rPr>
        <w:t xml:space="preserve"> </w:t>
      </w:r>
      <w:r w:rsidR="00875B90" w:rsidRPr="0040390D">
        <w:rPr>
          <w:lang w:val="uk-UA"/>
        </w:rPr>
        <w:t>віконечко.</w:t>
      </w:r>
    </w:p>
    <w:p w:rsidR="00CC0A51" w:rsidRPr="0040390D" w:rsidRDefault="00CC0A51" w:rsidP="000444D0">
      <w:pPr>
        <w:pStyle w:val="a3"/>
        <w:rPr>
          <w:lang w:val="uk-UA"/>
        </w:rPr>
      </w:pPr>
    </w:p>
    <w:p w:rsidR="00CC0A51" w:rsidRPr="0040390D" w:rsidRDefault="00CC0A51" w:rsidP="000444D0">
      <w:pPr>
        <w:pStyle w:val="a3"/>
        <w:rPr>
          <w:lang w:val="uk-UA"/>
        </w:rPr>
      </w:pPr>
      <w:r w:rsidRPr="0040390D">
        <w:rPr>
          <w:lang w:val="uk-UA"/>
        </w:rPr>
        <w:t>ІНТ. КОРИДОР-ПЕРЕХІД. НІЧ.</w:t>
      </w:r>
    </w:p>
    <w:p w:rsidR="00CC0A51" w:rsidRPr="0040390D" w:rsidRDefault="00CC0A51" w:rsidP="000444D0">
      <w:pPr>
        <w:pStyle w:val="a3"/>
        <w:rPr>
          <w:lang w:val="uk-UA"/>
        </w:rPr>
      </w:pPr>
    </w:p>
    <w:p w:rsidR="00875B90" w:rsidRPr="0040390D" w:rsidRDefault="00875B90" w:rsidP="000444D0">
      <w:pPr>
        <w:pStyle w:val="a3"/>
        <w:rPr>
          <w:lang w:val="uk-UA"/>
        </w:rPr>
      </w:pPr>
      <w:r w:rsidRPr="0040390D">
        <w:rPr>
          <w:lang w:val="uk-UA"/>
        </w:rPr>
        <w:t xml:space="preserve">За </w:t>
      </w:r>
      <w:r w:rsidR="00EA3CD6">
        <w:rPr>
          <w:lang w:val="uk-UA"/>
        </w:rPr>
        <w:t>віконечком</w:t>
      </w:r>
      <w:r w:rsidRPr="0040390D">
        <w:rPr>
          <w:lang w:val="uk-UA"/>
        </w:rPr>
        <w:t xml:space="preserve"> </w:t>
      </w:r>
      <w:r w:rsidR="00461894" w:rsidRPr="0040390D">
        <w:rPr>
          <w:lang w:val="uk-UA"/>
        </w:rPr>
        <w:t>тягнеться перехід між корпусами – довгий коридор з вікнами з обох боків.</w:t>
      </w:r>
    </w:p>
    <w:p w:rsidR="00461894" w:rsidRPr="0040390D" w:rsidRDefault="00461894" w:rsidP="000444D0">
      <w:pPr>
        <w:pStyle w:val="a3"/>
        <w:rPr>
          <w:lang w:val="uk-UA"/>
        </w:rPr>
      </w:pPr>
      <w:r w:rsidRPr="0040390D">
        <w:rPr>
          <w:lang w:val="uk-UA"/>
        </w:rPr>
        <w:t>Десь посередині видніє</w:t>
      </w:r>
      <w:r w:rsidR="00EA3CD6">
        <w:rPr>
          <w:lang w:val="uk-UA"/>
        </w:rPr>
        <w:t>ться</w:t>
      </w:r>
      <w:r w:rsidRPr="0040390D">
        <w:rPr>
          <w:lang w:val="uk-UA"/>
        </w:rPr>
        <w:t xml:space="preserve"> постать хлопця (Стас). Зачувши звук ліфту</w:t>
      </w:r>
      <w:r w:rsidR="00EA3CD6">
        <w:rPr>
          <w:lang w:val="uk-UA"/>
        </w:rPr>
        <w:t>,</w:t>
      </w:r>
      <w:r w:rsidRPr="0040390D">
        <w:rPr>
          <w:lang w:val="uk-UA"/>
        </w:rPr>
        <w:t xml:space="preserve"> він обертається й починає швидко йти до нього, майже бігти. Коли </w:t>
      </w:r>
      <w:r w:rsidR="00EA3CD6">
        <w:rPr>
          <w:lang w:val="uk-UA"/>
        </w:rPr>
        <w:t>Стас</w:t>
      </w:r>
      <w:r w:rsidRPr="0040390D">
        <w:rPr>
          <w:lang w:val="uk-UA"/>
        </w:rPr>
        <w:t xml:space="preserve"> </w:t>
      </w:r>
      <w:r w:rsidR="00EA3CD6">
        <w:rPr>
          <w:lang w:val="uk-UA"/>
        </w:rPr>
        <w:t>у</w:t>
      </w:r>
      <w:r w:rsidRPr="0040390D">
        <w:rPr>
          <w:lang w:val="uk-UA"/>
        </w:rPr>
        <w:t xml:space="preserve">же зовсім близько, </w:t>
      </w:r>
      <w:proofErr w:type="spellStart"/>
      <w:r w:rsidRPr="0040390D">
        <w:rPr>
          <w:lang w:val="uk-UA"/>
        </w:rPr>
        <w:t>Гнат</w:t>
      </w:r>
      <w:proofErr w:type="spellEnd"/>
      <w:r w:rsidRPr="0040390D">
        <w:rPr>
          <w:lang w:val="uk-UA"/>
        </w:rPr>
        <w:t xml:space="preserve"> при</w:t>
      </w:r>
      <w:r w:rsidR="00A54C5E" w:rsidRPr="0040390D">
        <w:rPr>
          <w:lang w:val="uk-UA"/>
        </w:rPr>
        <w:t xml:space="preserve">бирає руку </w:t>
      </w:r>
      <w:r w:rsidRPr="0040390D">
        <w:rPr>
          <w:lang w:val="uk-UA"/>
        </w:rPr>
        <w:t xml:space="preserve">з ручки дверей і робить крок назад. У ту ж мить ліфт </w:t>
      </w:r>
      <w:r w:rsidR="00955239" w:rsidRPr="0040390D">
        <w:rPr>
          <w:lang w:val="uk-UA"/>
        </w:rPr>
        <w:t>починає працювати</w:t>
      </w:r>
      <w:r w:rsidRPr="0040390D">
        <w:rPr>
          <w:lang w:val="uk-UA"/>
        </w:rPr>
        <w:t xml:space="preserve"> й</w:t>
      </w:r>
      <w:r w:rsidR="00955239" w:rsidRPr="0040390D">
        <w:rPr>
          <w:lang w:val="uk-UA"/>
        </w:rPr>
        <w:t xml:space="preserve"> повільно повзе вгору.</w:t>
      </w:r>
    </w:p>
    <w:p w:rsidR="00BA1B94" w:rsidRPr="0040390D" w:rsidRDefault="00BA1B94" w:rsidP="00641DFA">
      <w:pPr>
        <w:pStyle w:val="a4"/>
        <w:rPr>
          <w:lang w:val="uk-UA"/>
        </w:rPr>
      </w:pPr>
    </w:p>
    <w:p w:rsidR="00641DFA" w:rsidRPr="0040390D" w:rsidRDefault="00641DFA" w:rsidP="00641DFA">
      <w:pPr>
        <w:pStyle w:val="a4"/>
        <w:rPr>
          <w:lang w:val="uk-UA"/>
        </w:rPr>
      </w:pPr>
      <w:r w:rsidRPr="0040390D">
        <w:rPr>
          <w:lang w:val="uk-UA"/>
        </w:rPr>
        <w:t>інт. палата.</w:t>
      </w:r>
      <w:r w:rsidR="004732D1" w:rsidRPr="0040390D">
        <w:rPr>
          <w:lang w:val="uk-UA"/>
        </w:rPr>
        <w:t xml:space="preserve"> ранок.</w:t>
      </w:r>
    </w:p>
    <w:p w:rsidR="00BA1B94" w:rsidRPr="0040390D" w:rsidRDefault="00BA1B94" w:rsidP="00641DFA">
      <w:pPr>
        <w:pStyle w:val="a3"/>
        <w:rPr>
          <w:lang w:val="uk-UA"/>
        </w:rPr>
      </w:pPr>
    </w:p>
    <w:p w:rsidR="00641DFA" w:rsidRPr="0040390D" w:rsidRDefault="00641DFA" w:rsidP="00641DFA">
      <w:pPr>
        <w:pStyle w:val="a3"/>
        <w:rPr>
          <w:lang w:val="uk-UA"/>
        </w:rPr>
      </w:pPr>
      <w:proofErr w:type="spellStart"/>
      <w:r w:rsidRPr="0040390D">
        <w:rPr>
          <w:lang w:val="uk-UA"/>
        </w:rPr>
        <w:t>Гнат</w:t>
      </w:r>
      <w:proofErr w:type="spellEnd"/>
      <w:r w:rsidRPr="0040390D">
        <w:rPr>
          <w:lang w:val="uk-UA"/>
        </w:rPr>
        <w:t xml:space="preserve"> різко прокидається.</w:t>
      </w:r>
      <w:r w:rsidR="003A4501" w:rsidRPr="0040390D">
        <w:rPr>
          <w:lang w:val="uk-UA"/>
        </w:rPr>
        <w:t xml:space="preserve"> </w:t>
      </w:r>
      <w:r w:rsidR="004732D1" w:rsidRPr="0040390D">
        <w:rPr>
          <w:lang w:val="uk-UA"/>
        </w:rPr>
        <w:t xml:space="preserve">Чути </w:t>
      </w:r>
      <w:r w:rsidR="0043308F" w:rsidRPr="0040390D">
        <w:rPr>
          <w:lang w:val="uk-UA"/>
        </w:rPr>
        <w:t>звуки ліфту</w:t>
      </w:r>
    </w:p>
    <w:p w:rsidR="004732D1" w:rsidRPr="0040390D" w:rsidRDefault="00EA3CD6" w:rsidP="00641DFA">
      <w:pPr>
        <w:pStyle w:val="a3"/>
        <w:rPr>
          <w:lang w:val="uk-UA"/>
        </w:rPr>
      </w:pPr>
      <w:proofErr w:type="spellStart"/>
      <w:r>
        <w:rPr>
          <w:lang w:val="uk-UA"/>
        </w:rPr>
        <w:lastRenderedPageBreak/>
        <w:t>Гнат</w:t>
      </w:r>
      <w:proofErr w:type="spellEnd"/>
      <w:r w:rsidR="004732D1" w:rsidRPr="0040390D">
        <w:rPr>
          <w:lang w:val="uk-UA"/>
        </w:rPr>
        <w:t xml:space="preserve"> </w:t>
      </w:r>
      <w:r w:rsidR="0043308F" w:rsidRPr="0040390D">
        <w:rPr>
          <w:lang w:val="uk-UA"/>
        </w:rPr>
        <w:t>натискає на</w:t>
      </w:r>
      <w:r w:rsidR="004732D1" w:rsidRPr="0040390D">
        <w:rPr>
          <w:lang w:val="uk-UA"/>
        </w:rPr>
        <w:t xml:space="preserve"> вуха </w:t>
      </w:r>
      <w:r w:rsidR="0043308F" w:rsidRPr="0040390D">
        <w:rPr>
          <w:lang w:val="uk-UA"/>
        </w:rPr>
        <w:t>вказівними пальцями. Але звук не зникає,</w:t>
      </w:r>
      <w:r w:rsidR="004732D1" w:rsidRPr="0040390D">
        <w:rPr>
          <w:lang w:val="uk-UA"/>
        </w:rPr>
        <w:t xml:space="preserve"> </w:t>
      </w:r>
      <w:r w:rsidR="0043308F" w:rsidRPr="0040390D">
        <w:rPr>
          <w:lang w:val="uk-UA"/>
        </w:rPr>
        <w:t>а</w:t>
      </w:r>
      <w:r w:rsidR="004732D1" w:rsidRPr="0040390D">
        <w:rPr>
          <w:lang w:val="uk-UA"/>
        </w:rPr>
        <w:t xml:space="preserve"> стає гучнішим.</w:t>
      </w:r>
    </w:p>
    <w:p w:rsidR="002042C9" w:rsidRPr="0040390D" w:rsidRDefault="002042C9" w:rsidP="00641DFA">
      <w:pPr>
        <w:pStyle w:val="a3"/>
        <w:rPr>
          <w:lang w:val="uk-UA"/>
        </w:rPr>
      </w:pPr>
    </w:p>
    <w:p w:rsidR="006C6A17" w:rsidRPr="0040390D" w:rsidRDefault="006C6A17" w:rsidP="006C6A17">
      <w:pPr>
        <w:pStyle w:val="a4"/>
        <w:rPr>
          <w:lang w:val="uk-UA"/>
        </w:rPr>
      </w:pPr>
      <w:r w:rsidRPr="0040390D">
        <w:rPr>
          <w:lang w:val="uk-UA"/>
        </w:rPr>
        <w:t xml:space="preserve">інт. салон автомобіля. за вікном хмарний ранок. </w:t>
      </w:r>
    </w:p>
    <w:p w:rsidR="006C6A17" w:rsidRPr="0040390D" w:rsidRDefault="006C6A17" w:rsidP="006C6A17">
      <w:pPr>
        <w:pStyle w:val="a3"/>
        <w:rPr>
          <w:lang w:val="uk-UA"/>
        </w:rPr>
      </w:pPr>
    </w:p>
    <w:p w:rsidR="006C6A17" w:rsidRPr="0040390D" w:rsidRDefault="006C6A17" w:rsidP="006C6A17">
      <w:pPr>
        <w:pStyle w:val="a3"/>
        <w:rPr>
          <w:lang w:val="uk-UA"/>
        </w:rPr>
      </w:pPr>
      <w:r w:rsidRPr="0040390D">
        <w:rPr>
          <w:lang w:val="uk-UA"/>
        </w:rPr>
        <w:t>Наталчина автівка стоїть перед приміщенням з написом «морг». Наталка сидить</w:t>
      </w:r>
      <w:r w:rsidR="00AE3D06">
        <w:rPr>
          <w:lang w:val="uk-UA"/>
        </w:rPr>
        <w:t>,</w:t>
      </w:r>
      <w:r w:rsidRPr="0040390D">
        <w:rPr>
          <w:lang w:val="uk-UA"/>
        </w:rPr>
        <w:t xml:space="preserve"> обхопивши руками кермо </w:t>
      </w:r>
      <w:r w:rsidR="00AE3D06">
        <w:rPr>
          <w:lang w:val="uk-UA"/>
        </w:rPr>
        <w:t>й</w:t>
      </w:r>
      <w:r w:rsidRPr="0040390D">
        <w:rPr>
          <w:lang w:val="uk-UA"/>
        </w:rPr>
        <w:t xml:space="preserve"> поклавши на них голову. </w:t>
      </w:r>
    </w:p>
    <w:p w:rsidR="006C6A17" w:rsidRPr="0040390D" w:rsidRDefault="006C6A17" w:rsidP="006C6A17">
      <w:pPr>
        <w:pStyle w:val="a3"/>
        <w:rPr>
          <w:lang w:val="uk-UA"/>
        </w:rPr>
      </w:pPr>
      <w:r w:rsidRPr="0040390D">
        <w:rPr>
          <w:lang w:val="uk-UA"/>
        </w:rPr>
        <w:t xml:space="preserve">Крізь лобове скло вона стежить за тим, як </w:t>
      </w:r>
      <w:r w:rsidR="00A10F17">
        <w:rPr>
          <w:lang w:val="uk-UA"/>
        </w:rPr>
        <w:t>і</w:t>
      </w:r>
      <w:r w:rsidRPr="0040390D">
        <w:rPr>
          <w:lang w:val="uk-UA"/>
        </w:rPr>
        <w:t xml:space="preserve">з моргу виносять труну </w:t>
      </w:r>
      <w:r w:rsidR="00A10F17">
        <w:rPr>
          <w:lang w:val="uk-UA"/>
        </w:rPr>
        <w:t>й</w:t>
      </w:r>
      <w:r w:rsidRPr="0040390D">
        <w:rPr>
          <w:lang w:val="uk-UA"/>
        </w:rPr>
        <w:t xml:space="preserve"> вантажать у старенький автобус. Зривається дрібний дощ</w:t>
      </w:r>
      <w:r w:rsidR="00A10F17">
        <w:rPr>
          <w:lang w:val="uk-UA"/>
        </w:rPr>
        <w:t>,</w:t>
      </w:r>
      <w:r w:rsidRPr="0040390D">
        <w:rPr>
          <w:lang w:val="uk-UA"/>
        </w:rPr>
        <w:t xml:space="preserve"> </w:t>
      </w:r>
      <w:r w:rsidR="00A10F17">
        <w:rPr>
          <w:lang w:val="uk-UA"/>
        </w:rPr>
        <w:t>к</w:t>
      </w:r>
      <w:r w:rsidRPr="0040390D">
        <w:rPr>
          <w:lang w:val="uk-UA"/>
        </w:rPr>
        <w:t xml:space="preserve">раплі течуть по </w:t>
      </w:r>
      <w:r w:rsidR="00A10F17">
        <w:rPr>
          <w:lang w:val="uk-UA"/>
        </w:rPr>
        <w:t xml:space="preserve">вітровому </w:t>
      </w:r>
      <w:r w:rsidRPr="0040390D">
        <w:rPr>
          <w:lang w:val="uk-UA"/>
        </w:rPr>
        <w:t xml:space="preserve">склу, </w:t>
      </w:r>
      <w:r w:rsidR="00A10F17">
        <w:rPr>
          <w:lang w:val="uk-UA"/>
        </w:rPr>
        <w:t xml:space="preserve">Наталка </w:t>
      </w:r>
      <w:r w:rsidRPr="0040390D">
        <w:rPr>
          <w:lang w:val="uk-UA"/>
        </w:rPr>
        <w:t>в</w:t>
      </w:r>
      <w:r w:rsidR="00A10F17">
        <w:rPr>
          <w:lang w:val="uk-UA"/>
        </w:rPr>
        <w:t>микає</w:t>
      </w:r>
      <w:r w:rsidRPr="0040390D">
        <w:rPr>
          <w:lang w:val="uk-UA"/>
        </w:rPr>
        <w:t xml:space="preserve"> двірники. Невеличкий гурт людей займає місця всередині</w:t>
      </w:r>
      <w:r w:rsidR="00A10F17">
        <w:rPr>
          <w:lang w:val="uk-UA"/>
        </w:rPr>
        <w:t>, й</w:t>
      </w:r>
      <w:r w:rsidRPr="0040390D">
        <w:rPr>
          <w:lang w:val="uk-UA"/>
        </w:rPr>
        <w:t xml:space="preserve"> автобус рушає.</w:t>
      </w:r>
    </w:p>
    <w:p w:rsidR="006C6A17" w:rsidRPr="0040390D" w:rsidRDefault="006C6A17" w:rsidP="006C6A17">
      <w:pPr>
        <w:pStyle w:val="a3"/>
        <w:rPr>
          <w:lang w:val="uk-UA"/>
        </w:rPr>
      </w:pPr>
      <w:r w:rsidRPr="0040390D">
        <w:rPr>
          <w:lang w:val="uk-UA"/>
        </w:rPr>
        <w:t xml:space="preserve">Наталка заводить автівку </w:t>
      </w:r>
      <w:r w:rsidR="00A10F17">
        <w:rPr>
          <w:lang w:val="uk-UA"/>
        </w:rPr>
        <w:t>та</w:t>
      </w:r>
      <w:r w:rsidRPr="0040390D">
        <w:rPr>
          <w:lang w:val="uk-UA"/>
        </w:rPr>
        <w:t xml:space="preserve"> їде слідом.</w:t>
      </w:r>
    </w:p>
    <w:p w:rsidR="006C6A17" w:rsidRPr="0040390D" w:rsidRDefault="006C6A17" w:rsidP="006C6A17">
      <w:pPr>
        <w:pStyle w:val="a3"/>
        <w:rPr>
          <w:lang w:val="uk-UA"/>
        </w:rPr>
      </w:pPr>
      <w:r w:rsidRPr="0040390D">
        <w:rPr>
          <w:lang w:val="uk-UA"/>
        </w:rPr>
        <w:t>Вона рухається повільно</w:t>
      </w:r>
      <w:r w:rsidR="00A10F17">
        <w:rPr>
          <w:lang w:val="uk-UA"/>
        </w:rPr>
        <w:t>,</w:t>
      </w:r>
      <w:r w:rsidRPr="0040390D">
        <w:rPr>
          <w:lang w:val="uk-UA"/>
        </w:rPr>
        <w:t xml:space="preserve"> не втрачаючи з поля зору автобус</w:t>
      </w:r>
      <w:r w:rsidR="00A10F17">
        <w:rPr>
          <w:lang w:val="uk-UA"/>
        </w:rPr>
        <w:t>а</w:t>
      </w:r>
      <w:r w:rsidRPr="0040390D">
        <w:rPr>
          <w:lang w:val="uk-UA"/>
        </w:rPr>
        <w:t>.</w:t>
      </w:r>
    </w:p>
    <w:p w:rsidR="006C6A17" w:rsidRPr="0040390D" w:rsidRDefault="006C6A17" w:rsidP="006C6A17">
      <w:pPr>
        <w:pStyle w:val="a3"/>
        <w:rPr>
          <w:lang w:val="uk-UA"/>
        </w:rPr>
      </w:pPr>
      <w:r w:rsidRPr="0040390D">
        <w:rPr>
          <w:lang w:val="uk-UA"/>
        </w:rPr>
        <w:t>Проїзд київськими вулицями.</w:t>
      </w:r>
    </w:p>
    <w:p w:rsidR="006C6A17" w:rsidRPr="0040390D" w:rsidRDefault="006C6A17" w:rsidP="006C6A17">
      <w:pPr>
        <w:pStyle w:val="a3"/>
        <w:rPr>
          <w:lang w:val="uk-UA"/>
        </w:rPr>
      </w:pPr>
    </w:p>
    <w:p w:rsidR="006C6A17" w:rsidRPr="0040390D" w:rsidRDefault="006C6A17" w:rsidP="006C6A17">
      <w:pPr>
        <w:pStyle w:val="a4"/>
        <w:rPr>
          <w:lang w:val="uk-UA"/>
        </w:rPr>
      </w:pPr>
    </w:p>
    <w:p w:rsidR="006C6A17" w:rsidRPr="0040390D" w:rsidRDefault="006C6A17" w:rsidP="006C6A17">
      <w:pPr>
        <w:pStyle w:val="a4"/>
        <w:rPr>
          <w:lang w:val="uk-UA"/>
        </w:rPr>
      </w:pPr>
      <w:r w:rsidRPr="0040390D">
        <w:rPr>
          <w:lang w:val="uk-UA"/>
        </w:rPr>
        <w:t>екст. цвинтар.</w:t>
      </w:r>
    </w:p>
    <w:p w:rsidR="006C6A17" w:rsidRPr="0040390D" w:rsidRDefault="006C6A17" w:rsidP="006C6A17">
      <w:pPr>
        <w:pStyle w:val="a3"/>
        <w:rPr>
          <w:lang w:val="uk-UA"/>
        </w:rPr>
      </w:pPr>
    </w:p>
    <w:p w:rsidR="006C6A17" w:rsidRPr="0040390D" w:rsidRDefault="006C6A17" w:rsidP="006C6A17">
      <w:pPr>
        <w:pStyle w:val="a3"/>
        <w:rPr>
          <w:lang w:val="uk-UA"/>
        </w:rPr>
      </w:pPr>
      <w:r w:rsidRPr="0040390D">
        <w:rPr>
          <w:lang w:val="uk-UA"/>
        </w:rPr>
        <w:t>Двоє робітників, вправно працюючи заступами</w:t>
      </w:r>
      <w:r w:rsidR="00FC3CF7">
        <w:rPr>
          <w:lang w:val="uk-UA"/>
        </w:rPr>
        <w:t>,</w:t>
      </w:r>
      <w:r w:rsidRPr="0040390D">
        <w:rPr>
          <w:lang w:val="uk-UA"/>
        </w:rPr>
        <w:t xml:space="preserve"> засипають свіжу могилу. Насипавши горб</w:t>
      </w:r>
      <w:r w:rsidR="00FC3CF7">
        <w:rPr>
          <w:lang w:val="uk-UA"/>
        </w:rPr>
        <w:t>а</w:t>
      </w:r>
      <w:r w:rsidRPr="0040390D">
        <w:rPr>
          <w:lang w:val="uk-UA"/>
        </w:rPr>
        <w:t xml:space="preserve">, встановлюють на ньому пластиковий вінок. </w:t>
      </w:r>
    </w:p>
    <w:p w:rsidR="006C6A17" w:rsidRPr="0040390D" w:rsidRDefault="006C6A17" w:rsidP="006C6A17">
      <w:pPr>
        <w:pStyle w:val="a3"/>
        <w:rPr>
          <w:lang w:val="uk-UA"/>
        </w:rPr>
      </w:pPr>
      <w:r w:rsidRPr="0040390D">
        <w:rPr>
          <w:lang w:val="uk-UA"/>
        </w:rPr>
        <w:t xml:space="preserve">Біля могили стоять тільки троє осіб. </w:t>
      </w:r>
      <w:r w:rsidR="00FC3CF7">
        <w:rPr>
          <w:lang w:val="uk-UA"/>
        </w:rPr>
        <w:t>К</w:t>
      </w:r>
      <w:r w:rsidRPr="0040390D">
        <w:rPr>
          <w:lang w:val="uk-UA"/>
        </w:rPr>
        <w:t>ремезний</w:t>
      </w:r>
      <w:r w:rsidR="00FC3CF7">
        <w:rPr>
          <w:lang w:val="uk-UA"/>
        </w:rPr>
        <w:t xml:space="preserve"> чоловік</w:t>
      </w:r>
      <w:r w:rsidRPr="0040390D">
        <w:rPr>
          <w:lang w:val="uk-UA"/>
        </w:rPr>
        <w:t>, років сорока, худесенька жіночка незрозумілого віку й вища за неї дівчина</w:t>
      </w:r>
      <w:r w:rsidR="00FC3CF7">
        <w:rPr>
          <w:lang w:val="uk-UA"/>
        </w:rPr>
        <w:t>,</w:t>
      </w:r>
      <w:r w:rsidRPr="0040390D">
        <w:rPr>
          <w:lang w:val="uk-UA"/>
        </w:rPr>
        <w:t xml:space="preserve"> старшокласниця чи студентка.</w:t>
      </w:r>
    </w:p>
    <w:p w:rsidR="006C6A17" w:rsidRPr="0040390D" w:rsidRDefault="006C6A17" w:rsidP="006C6A17">
      <w:pPr>
        <w:pStyle w:val="a3"/>
        <w:rPr>
          <w:lang w:val="uk-UA"/>
        </w:rPr>
      </w:pPr>
      <w:r w:rsidRPr="0040390D">
        <w:rPr>
          <w:lang w:val="uk-UA"/>
        </w:rPr>
        <w:t>Здалеку, стоячи біля своєї автівки</w:t>
      </w:r>
      <w:r w:rsidR="00FC3CF7">
        <w:rPr>
          <w:lang w:val="uk-UA"/>
        </w:rPr>
        <w:t>,</w:t>
      </w:r>
      <w:r w:rsidRPr="0040390D">
        <w:rPr>
          <w:lang w:val="uk-UA"/>
        </w:rPr>
        <w:t xml:space="preserve"> за всім цим спостерігає Наталка.</w:t>
      </w:r>
    </w:p>
    <w:p w:rsidR="006C6A17" w:rsidRPr="0040390D" w:rsidRDefault="006C6A17" w:rsidP="006C6A17">
      <w:pPr>
        <w:pStyle w:val="a3"/>
        <w:rPr>
          <w:lang w:val="uk-UA"/>
        </w:rPr>
      </w:pPr>
      <w:r w:rsidRPr="0040390D">
        <w:rPr>
          <w:lang w:val="uk-UA"/>
        </w:rPr>
        <w:t>Лише коли ті троє розвертаються й рушають у бік автобус</w:t>
      </w:r>
      <w:r w:rsidR="00FC3CF7">
        <w:rPr>
          <w:lang w:val="uk-UA"/>
        </w:rPr>
        <w:t>а</w:t>
      </w:r>
      <w:r w:rsidRPr="0040390D">
        <w:rPr>
          <w:lang w:val="uk-UA"/>
        </w:rPr>
        <w:t>, вона, видихнувши, мов перед стрибком у воду, йде до них. Обходить двох робітників, що зупинилис</w:t>
      </w:r>
      <w:r w:rsidR="00FC3CF7">
        <w:rPr>
          <w:lang w:val="uk-UA"/>
        </w:rPr>
        <w:t>я</w:t>
      </w:r>
      <w:r w:rsidRPr="0040390D">
        <w:rPr>
          <w:lang w:val="uk-UA"/>
        </w:rPr>
        <w:t xml:space="preserve"> на перекур після коротких перемовин з чоловіком. </w:t>
      </w:r>
    </w:p>
    <w:p w:rsidR="006C6A17" w:rsidRPr="0040390D" w:rsidRDefault="006C6A17" w:rsidP="006C6A17">
      <w:pPr>
        <w:pStyle w:val="a3"/>
        <w:rPr>
          <w:lang w:val="uk-UA"/>
        </w:rPr>
      </w:pPr>
      <w:r w:rsidRPr="0040390D">
        <w:rPr>
          <w:lang w:val="uk-UA"/>
        </w:rPr>
        <w:t xml:space="preserve">Одному ніяк не вдається підпалити цигарку, вітер збиває вогонь. </w:t>
      </w:r>
      <w:proofErr w:type="spellStart"/>
      <w:r w:rsidRPr="0040390D">
        <w:rPr>
          <w:lang w:val="uk-UA"/>
        </w:rPr>
        <w:t>Зніч</w:t>
      </w:r>
      <w:r w:rsidR="00FC3CF7">
        <w:rPr>
          <w:lang w:val="uk-UA"/>
        </w:rPr>
        <w:t>е</w:t>
      </w:r>
      <w:r w:rsidRPr="0040390D">
        <w:rPr>
          <w:lang w:val="uk-UA"/>
        </w:rPr>
        <w:t>в</w:t>
      </w:r>
      <w:proofErr w:type="spellEnd"/>
      <w:r w:rsidRPr="0040390D">
        <w:t>’</w:t>
      </w:r>
      <w:r w:rsidRPr="0040390D">
        <w:rPr>
          <w:lang w:val="uk-UA"/>
        </w:rPr>
        <w:t>я ці двоє спостерігають, як Наталка підходить до родини померлого.</w:t>
      </w:r>
    </w:p>
    <w:p w:rsidR="006C6A17" w:rsidRPr="0040390D" w:rsidRDefault="006C6A17" w:rsidP="006C6A17">
      <w:pPr>
        <w:pStyle w:val="a3"/>
        <w:rPr>
          <w:lang w:val="uk-UA"/>
        </w:rPr>
      </w:pPr>
      <w:r w:rsidRPr="0040390D">
        <w:rPr>
          <w:lang w:val="uk-UA"/>
        </w:rPr>
        <w:t xml:space="preserve">Вона заговорює, звертаючись більше до батька родини. Жінка, згорбивши плечі, ховає обличчя в шарфі. </w:t>
      </w:r>
    </w:p>
    <w:p w:rsidR="006C6A17" w:rsidRPr="0040390D" w:rsidRDefault="006C6A17" w:rsidP="006C6A17">
      <w:pPr>
        <w:pStyle w:val="a3"/>
        <w:rPr>
          <w:lang w:val="uk-UA"/>
        </w:rPr>
      </w:pPr>
      <w:r w:rsidRPr="0040390D">
        <w:rPr>
          <w:lang w:val="uk-UA"/>
        </w:rPr>
        <w:t>Дівчина розглядає Наталку. Чоловік мовчки слухає, кривить губ</w:t>
      </w:r>
      <w:r w:rsidR="00FC3CF7">
        <w:rPr>
          <w:lang w:val="uk-UA"/>
        </w:rPr>
        <w:t>и</w:t>
      </w:r>
      <w:r w:rsidRPr="0040390D">
        <w:rPr>
          <w:lang w:val="uk-UA"/>
        </w:rPr>
        <w:t xml:space="preserve"> подобою посмішки.</w:t>
      </w:r>
    </w:p>
    <w:p w:rsidR="006C6A17" w:rsidRPr="0040390D" w:rsidRDefault="006C6A17" w:rsidP="006C6A17">
      <w:pPr>
        <w:pStyle w:val="a3"/>
        <w:rPr>
          <w:lang w:val="uk-UA"/>
        </w:rPr>
      </w:pPr>
      <w:r w:rsidRPr="0040390D">
        <w:rPr>
          <w:lang w:val="uk-UA"/>
        </w:rPr>
        <w:t>Наталка змовкає й простягає йому руку. Той, не звернувши уваги на цей жест, відвертається, щось промовляє в напівоберті й прямує до автобуса. За ним рушає дівчина</w:t>
      </w:r>
      <w:r w:rsidR="00FC3CF7">
        <w:rPr>
          <w:lang w:val="uk-UA"/>
        </w:rPr>
        <w:t>,</w:t>
      </w:r>
      <w:r w:rsidRPr="0040390D">
        <w:rPr>
          <w:lang w:val="uk-UA"/>
        </w:rPr>
        <w:t xml:space="preserve"> й останньою, не під</w:t>
      </w:r>
      <w:r w:rsidR="00FC3CF7">
        <w:rPr>
          <w:lang w:val="uk-UA"/>
        </w:rPr>
        <w:t>водячи</w:t>
      </w:r>
      <w:r w:rsidRPr="0040390D">
        <w:rPr>
          <w:lang w:val="uk-UA"/>
        </w:rPr>
        <w:t xml:space="preserve"> очей</w:t>
      </w:r>
      <w:r w:rsidR="00FC3CF7">
        <w:rPr>
          <w:lang w:val="uk-UA"/>
        </w:rPr>
        <w:t>,</w:t>
      </w:r>
      <w:r w:rsidRPr="0040390D">
        <w:rPr>
          <w:lang w:val="uk-UA"/>
        </w:rPr>
        <w:t xml:space="preserve"> </w:t>
      </w:r>
      <w:r w:rsidR="00FC3CF7">
        <w:rPr>
          <w:lang w:val="uk-UA"/>
        </w:rPr>
        <w:t>і</w:t>
      </w:r>
      <w:r w:rsidRPr="0040390D">
        <w:rPr>
          <w:lang w:val="uk-UA"/>
        </w:rPr>
        <w:t>де жінка. І ніхто не озирається.</w:t>
      </w:r>
    </w:p>
    <w:p w:rsidR="006C6A17" w:rsidRPr="0040390D" w:rsidRDefault="006C6A17" w:rsidP="006C6A17">
      <w:pPr>
        <w:pStyle w:val="a3"/>
        <w:rPr>
          <w:lang w:val="uk-UA"/>
        </w:rPr>
      </w:pPr>
      <w:r w:rsidRPr="0040390D">
        <w:rPr>
          <w:lang w:val="uk-UA"/>
        </w:rPr>
        <w:t>Повз Наталку проходять робітники з заступами.</w:t>
      </w:r>
    </w:p>
    <w:p w:rsidR="006C6A17" w:rsidRPr="0040390D" w:rsidRDefault="006C6A17" w:rsidP="006C6A17">
      <w:pPr>
        <w:pStyle w:val="a3"/>
        <w:rPr>
          <w:lang w:val="uk-UA"/>
        </w:rPr>
      </w:pPr>
    </w:p>
    <w:p w:rsidR="006C6A17" w:rsidRPr="0040390D" w:rsidRDefault="006C6A17" w:rsidP="00010EC8">
      <w:pPr>
        <w:pStyle w:val="a3"/>
        <w:jc w:val="center"/>
        <w:rPr>
          <w:lang w:val="uk-UA"/>
        </w:rPr>
      </w:pPr>
      <w:r w:rsidRPr="0040390D">
        <w:rPr>
          <w:lang w:val="uk-UA"/>
        </w:rPr>
        <w:t>РОБІТНИК 1</w:t>
      </w:r>
    </w:p>
    <w:p w:rsidR="006C6A17" w:rsidRPr="0040390D" w:rsidRDefault="00010EC8" w:rsidP="00010EC8">
      <w:pPr>
        <w:pStyle w:val="a3"/>
        <w:rPr>
          <w:lang w:val="uk-UA"/>
        </w:rPr>
      </w:pPr>
      <w:r w:rsidRPr="0040390D">
        <w:rPr>
          <w:lang w:val="uk-UA"/>
        </w:rPr>
        <w:t xml:space="preserve">               </w:t>
      </w:r>
      <w:r w:rsidR="006C6A17" w:rsidRPr="0040390D">
        <w:rPr>
          <w:lang w:val="uk-UA"/>
        </w:rPr>
        <w:t xml:space="preserve">От </w:t>
      </w:r>
      <w:proofErr w:type="spellStart"/>
      <w:r w:rsidR="006C6A17" w:rsidRPr="0040390D">
        <w:rPr>
          <w:lang w:val="uk-UA"/>
        </w:rPr>
        <w:t>жмотяра</w:t>
      </w:r>
      <w:proofErr w:type="spellEnd"/>
      <w:r w:rsidR="006C6A17" w:rsidRPr="0040390D">
        <w:rPr>
          <w:lang w:val="uk-UA"/>
        </w:rPr>
        <w:t>.</w:t>
      </w:r>
    </w:p>
    <w:p w:rsidR="006C6A17" w:rsidRPr="0040390D" w:rsidRDefault="006C6A17" w:rsidP="00010EC8">
      <w:pPr>
        <w:pStyle w:val="a3"/>
        <w:jc w:val="center"/>
        <w:rPr>
          <w:lang w:val="uk-UA"/>
        </w:rPr>
      </w:pPr>
    </w:p>
    <w:p w:rsidR="006C6A17" w:rsidRPr="0040390D" w:rsidRDefault="006C6A17" w:rsidP="00010EC8">
      <w:pPr>
        <w:pStyle w:val="a3"/>
        <w:jc w:val="center"/>
        <w:rPr>
          <w:lang w:val="uk-UA"/>
        </w:rPr>
      </w:pPr>
      <w:r w:rsidRPr="0040390D">
        <w:rPr>
          <w:lang w:val="uk-UA"/>
        </w:rPr>
        <w:t>РОБІТНИК 2</w:t>
      </w:r>
    </w:p>
    <w:p w:rsidR="006C6A17" w:rsidRPr="0040390D" w:rsidRDefault="00010EC8" w:rsidP="00010EC8">
      <w:pPr>
        <w:pStyle w:val="a3"/>
        <w:rPr>
          <w:lang w:val="uk-UA"/>
        </w:rPr>
      </w:pPr>
      <w:r w:rsidRPr="0040390D">
        <w:rPr>
          <w:lang w:val="uk-UA"/>
        </w:rPr>
        <w:t xml:space="preserve">               </w:t>
      </w:r>
      <w:r w:rsidR="006C6A17" w:rsidRPr="0040390D">
        <w:rPr>
          <w:lang w:val="uk-UA"/>
        </w:rPr>
        <w:t xml:space="preserve">Хоч на </w:t>
      </w:r>
      <w:proofErr w:type="spellStart"/>
      <w:r w:rsidR="006C6A17" w:rsidRPr="0040390D">
        <w:rPr>
          <w:lang w:val="uk-UA"/>
        </w:rPr>
        <w:t>півлітру</w:t>
      </w:r>
      <w:proofErr w:type="spellEnd"/>
      <w:r w:rsidR="006C6A17" w:rsidRPr="0040390D">
        <w:rPr>
          <w:lang w:val="uk-UA"/>
        </w:rPr>
        <w:t xml:space="preserve"> буде?</w:t>
      </w:r>
    </w:p>
    <w:p w:rsidR="006C6A17" w:rsidRPr="0040390D" w:rsidRDefault="006C6A17" w:rsidP="00010EC8">
      <w:pPr>
        <w:pStyle w:val="a3"/>
        <w:jc w:val="center"/>
        <w:rPr>
          <w:lang w:val="uk-UA"/>
        </w:rPr>
      </w:pPr>
    </w:p>
    <w:p w:rsidR="006C6A17" w:rsidRPr="0040390D" w:rsidRDefault="006C6A17" w:rsidP="00010EC8">
      <w:pPr>
        <w:pStyle w:val="a3"/>
        <w:jc w:val="center"/>
        <w:rPr>
          <w:lang w:val="uk-UA"/>
        </w:rPr>
      </w:pPr>
      <w:r w:rsidRPr="0040390D">
        <w:rPr>
          <w:lang w:val="uk-UA"/>
        </w:rPr>
        <w:t>РОБІТНИК 1</w:t>
      </w:r>
    </w:p>
    <w:p w:rsidR="006C6A17" w:rsidRPr="0040390D" w:rsidRDefault="00010EC8" w:rsidP="00010EC8">
      <w:pPr>
        <w:pStyle w:val="a3"/>
        <w:rPr>
          <w:lang w:val="uk-UA"/>
        </w:rPr>
      </w:pPr>
      <w:r w:rsidRPr="0040390D">
        <w:rPr>
          <w:lang w:val="uk-UA"/>
        </w:rPr>
        <w:t xml:space="preserve">               </w:t>
      </w:r>
      <w:r w:rsidR="006C6A17" w:rsidRPr="0040390D">
        <w:rPr>
          <w:lang w:val="uk-UA"/>
        </w:rPr>
        <w:t>А чвертку не хочеш?</w:t>
      </w:r>
    </w:p>
    <w:p w:rsidR="006C6A17" w:rsidRPr="0040390D" w:rsidRDefault="006C6A17" w:rsidP="00010EC8">
      <w:pPr>
        <w:pStyle w:val="a3"/>
        <w:jc w:val="center"/>
        <w:rPr>
          <w:lang w:val="uk-UA"/>
        </w:rPr>
      </w:pPr>
    </w:p>
    <w:p w:rsidR="006C6A17" w:rsidRPr="0040390D" w:rsidRDefault="006C6A17" w:rsidP="00010EC8">
      <w:pPr>
        <w:pStyle w:val="a3"/>
        <w:jc w:val="center"/>
        <w:rPr>
          <w:lang w:val="uk-UA"/>
        </w:rPr>
      </w:pPr>
      <w:r w:rsidRPr="0040390D">
        <w:rPr>
          <w:lang w:val="uk-UA"/>
        </w:rPr>
        <w:t>РОБІТНИК 2</w:t>
      </w:r>
    </w:p>
    <w:p w:rsidR="006C6A17" w:rsidRPr="0040390D" w:rsidRDefault="00010EC8" w:rsidP="00010EC8">
      <w:pPr>
        <w:pStyle w:val="a3"/>
        <w:rPr>
          <w:lang w:val="uk-UA"/>
        </w:rPr>
      </w:pPr>
      <w:r w:rsidRPr="0040390D">
        <w:rPr>
          <w:lang w:val="uk-UA"/>
        </w:rPr>
        <w:lastRenderedPageBreak/>
        <w:t xml:space="preserve">               </w:t>
      </w:r>
      <w:r w:rsidR="006C6A17" w:rsidRPr="0040390D">
        <w:rPr>
          <w:lang w:val="uk-UA"/>
        </w:rPr>
        <w:t>Та вже аби що.</w:t>
      </w:r>
    </w:p>
    <w:p w:rsidR="006C6A17" w:rsidRPr="0040390D" w:rsidRDefault="006C6A17" w:rsidP="00010EC8">
      <w:pPr>
        <w:pStyle w:val="a3"/>
        <w:jc w:val="center"/>
        <w:rPr>
          <w:lang w:val="uk-UA"/>
        </w:rPr>
      </w:pPr>
    </w:p>
    <w:p w:rsidR="006C6A17" w:rsidRPr="0040390D" w:rsidRDefault="006C6A17" w:rsidP="006C6A17">
      <w:pPr>
        <w:pStyle w:val="a6"/>
        <w:rPr>
          <w:lang w:val="uk-UA"/>
        </w:rPr>
      </w:pPr>
    </w:p>
    <w:p w:rsidR="006C6A17" w:rsidRPr="0040390D" w:rsidRDefault="006C6A17" w:rsidP="006C6A17">
      <w:pPr>
        <w:pStyle w:val="a6"/>
        <w:rPr>
          <w:lang w:val="uk-UA"/>
        </w:rPr>
      </w:pPr>
      <w:r w:rsidRPr="0040390D">
        <w:rPr>
          <w:lang w:val="uk-UA"/>
        </w:rPr>
        <w:t>робітник 1</w:t>
      </w:r>
    </w:p>
    <w:p w:rsidR="006C6A17" w:rsidRPr="0040390D" w:rsidRDefault="006C6A17" w:rsidP="006C6A17">
      <w:pPr>
        <w:pStyle w:val="a5"/>
        <w:rPr>
          <w:lang w:val="uk-UA"/>
        </w:rPr>
      </w:pPr>
      <w:r w:rsidRPr="0040390D">
        <w:rPr>
          <w:lang w:val="uk-UA"/>
        </w:rPr>
        <w:t>Наступний де?</w:t>
      </w:r>
    </w:p>
    <w:p w:rsidR="006C6A17" w:rsidRPr="0040390D" w:rsidRDefault="006C6A17" w:rsidP="006C6A17">
      <w:pPr>
        <w:pStyle w:val="a6"/>
        <w:rPr>
          <w:lang w:val="uk-UA"/>
        </w:rPr>
      </w:pPr>
    </w:p>
    <w:p w:rsidR="006C6A17" w:rsidRPr="0040390D" w:rsidRDefault="006C6A17" w:rsidP="006C6A17">
      <w:pPr>
        <w:pStyle w:val="a6"/>
        <w:rPr>
          <w:lang w:val="uk-UA"/>
        </w:rPr>
      </w:pPr>
      <w:r w:rsidRPr="0040390D">
        <w:rPr>
          <w:lang w:val="uk-UA"/>
        </w:rPr>
        <w:t>робітник 2</w:t>
      </w:r>
    </w:p>
    <w:p w:rsidR="006C6A17" w:rsidRPr="0040390D" w:rsidRDefault="006C6A17" w:rsidP="006C6A17">
      <w:pPr>
        <w:pStyle w:val="a5"/>
        <w:rPr>
          <w:lang w:val="uk-UA"/>
        </w:rPr>
      </w:pPr>
      <w:r w:rsidRPr="0040390D">
        <w:rPr>
          <w:lang w:val="uk-UA"/>
        </w:rPr>
        <w:t>На сто сороковому. Там відспівування, встигнемо.</w:t>
      </w:r>
    </w:p>
    <w:p w:rsidR="006C6A17" w:rsidRPr="0040390D" w:rsidRDefault="006C6A17" w:rsidP="006C6A17">
      <w:pPr>
        <w:pStyle w:val="a3"/>
        <w:rPr>
          <w:lang w:val="uk-UA"/>
        </w:rPr>
      </w:pPr>
    </w:p>
    <w:p w:rsidR="006C6A17" w:rsidRPr="0040390D" w:rsidRDefault="006C6A17" w:rsidP="006C6A17">
      <w:pPr>
        <w:pStyle w:val="a3"/>
        <w:rPr>
          <w:lang w:val="uk-UA"/>
        </w:rPr>
      </w:pPr>
      <w:r w:rsidRPr="0040390D">
        <w:rPr>
          <w:lang w:val="uk-UA"/>
        </w:rPr>
        <w:t xml:space="preserve">Наталка дивиться </w:t>
      </w:r>
      <w:r w:rsidR="00CD0D7E">
        <w:rPr>
          <w:lang w:val="uk-UA"/>
        </w:rPr>
        <w:t>у</w:t>
      </w:r>
      <w:r w:rsidRPr="0040390D">
        <w:rPr>
          <w:lang w:val="uk-UA"/>
        </w:rPr>
        <w:t xml:space="preserve"> спини робітникам, що</w:t>
      </w:r>
      <w:r w:rsidR="00CD0D7E">
        <w:rPr>
          <w:lang w:val="uk-UA"/>
        </w:rPr>
        <w:t>,</w:t>
      </w:r>
      <w:r w:rsidRPr="0040390D">
        <w:rPr>
          <w:lang w:val="uk-UA"/>
        </w:rPr>
        <w:t xml:space="preserve"> не поспішаючи</w:t>
      </w:r>
      <w:r w:rsidR="00CD0D7E">
        <w:rPr>
          <w:lang w:val="uk-UA"/>
        </w:rPr>
        <w:t>,</w:t>
      </w:r>
      <w:r w:rsidRPr="0040390D">
        <w:rPr>
          <w:lang w:val="uk-UA"/>
        </w:rPr>
        <w:t xml:space="preserve"> віддаляються.</w:t>
      </w:r>
    </w:p>
    <w:p w:rsidR="006C6A17" w:rsidRPr="0040390D" w:rsidRDefault="006C6A17" w:rsidP="006C6A17">
      <w:pPr>
        <w:pStyle w:val="a3"/>
        <w:rPr>
          <w:lang w:val="uk-UA"/>
        </w:rPr>
      </w:pPr>
    </w:p>
    <w:p w:rsidR="00B71AB2" w:rsidRPr="0040390D" w:rsidRDefault="00B71AB2" w:rsidP="00B71AB2">
      <w:pPr>
        <w:pStyle w:val="a4"/>
        <w:rPr>
          <w:lang w:val="uk-UA"/>
        </w:rPr>
      </w:pPr>
    </w:p>
    <w:p w:rsidR="00B71AB2" w:rsidRPr="0040390D" w:rsidRDefault="00B71AB2" w:rsidP="00B71AB2">
      <w:pPr>
        <w:pStyle w:val="a4"/>
        <w:rPr>
          <w:lang w:val="uk-UA"/>
        </w:rPr>
      </w:pPr>
      <w:r w:rsidRPr="0040390D">
        <w:rPr>
          <w:lang w:val="uk-UA"/>
        </w:rPr>
        <w:t>інт. квіткова крамничка. день.</w:t>
      </w:r>
    </w:p>
    <w:p w:rsidR="00B71AB2" w:rsidRPr="0040390D" w:rsidRDefault="00B71AB2" w:rsidP="00B71AB2">
      <w:pPr>
        <w:pStyle w:val="a3"/>
        <w:rPr>
          <w:lang w:val="uk-UA"/>
        </w:rPr>
      </w:pPr>
    </w:p>
    <w:p w:rsidR="00B71AB2" w:rsidRPr="0040390D" w:rsidRDefault="00B71AB2" w:rsidP="00B71AB2">
      <w:pPr>
        <w:pStyle w:val="a3"/>
        <w:rPr>
          <w:lang w:val="uk-UA"/>
        </w:rPr>
      </w:pPr>
      <w:r w:rsidRPr="0040390D">
        <w:rPr>
          <w:lang w:val="uk-UA"/>
        </w:rPr>
        <w:t xml:space="preserve">Наталка розглядає різні квіти. Невпевнено ворушить </w:t>
      </w:r>
      <w:proofErr w:type="spellStart"/>
      <w:r w:rsidRPr="0040390D">
        <w:rPr>
          <w:lang w:val="uk-UA"/>
        </w:rPr>
        <w:t>троянди</w:t>
      </w:r>
      <w:proofErr w:type="spellEnd"/>
      <w:r w:rsidRPr="0040390D">
        <w:rPr>
          <w:lang w:val="uk-UA"/>
        </w:rPr>
        <w:t>, проходить повз тюльпани. Нарешті її погляд зупиняється на гіацинтах у пластикових контейнерах.</w:t>
      </w:r>
    </w:p>
    <w:p w:rsidR="00B71AB2" w:rsidRPr="0040390D" w:rsidRDefault="00B71AB2" w:rsidP="00B71AB2">
      <w:pPr>
        <w:pStyle w:val="a3"/>
        <w:rPr>
          <w:lang w:val="uk-UA"/>
        </w:rPr>
      </w:pPr>
      <w:r w:rsidRPr="0040390D">
        <w:rPr>
          <w:lang w:val="uk-UA"/>
        </w:rPr>
        <w:t>Вона бере синій, що тільки</w:t>
      </w:r>
      <w:r w:rsidR="00CD0D7E">
        <w:rPr>
          <w:lang w:val="uk-UA"/>
        </w:rPr>
        <w:t>-но</w:t>
      </w:r>
      <w:r w:rsidRPr="0040390D">
        <w:rPr>
          <w:lang w:val="uk-UA"/>
        </w:rPr>
        <w:t xml:space="preserve"> почав розквітати</w:t>
      </w:r>
      <w:r w:rsidR="00CD0D7E">
        <w:rPr>
          <w:lang w:val="uk-UA"/>
        </w:rPr>
        <w:t>,</w:t>
      </w:r>
      <w:r w:rsidRPr="0040390D">
        <w:rPr>
          <w:lang w:val="uk-UA"/>
        </w:rPr>
        <w:t xml:space="preserve"> і йде з ним до </w:t>
      </w:r>
      <w:proofErr w:type="spellStart"/>
      <w:r w:rsidRPr="0040390D">
        <w:rPr>
          <w:lang w:val="uk-UA"/>
        </w:rPr>
        <w:t>продавчині</w:t>
      </w:r>
      <w:proofErr w:type="spellEnd"/>
      <w:r w:rsidRPr="0040390D">
        <w:rPr>
          <w:lang w:val="uk-UA"/>
        </w:rPr>
        <w:t>.</w:t>
      </w:r>
    </w:p>
    <w:p w:rsidR="00B71AB2" w:rsidRPr="0040390D" w:rsidRDefault="00B71AB2" w:rsidP="00B71AB2">
      <w:pPr>
        <w:pStyle w:val="a3"/>
        <w:rPr>
          <w:lang w:val="uk-UA"/>
        </w:rPr>
      </w:pPr>
    </w:p>
    <w:p w:rsidR="003814E6" w:rsidRPr="0040390D" w:rsidRDefault="003814E6" w:rsidP="00B71AB2">
      <w:pPr>
        <w:pStyle w:val="a4"/>
        <w:rPr>
          <w:lang w:val="uk-UA"/>
        </w:rPr>
      </w:pPr>
    </w:p>
    <w:p w:rsidR="003814E6" w:rsidRPr="0040390D" w:rsidRDefault="00DB0636" w:rsidP="00B71AB2">
      <w:pPr>
        <w:pStyle w:val="a4"/>
        <w:rPr>
          <w:lang w:val="uk-UA"/>
        </w:rPr>
      </w:pPr>
      <w:r w:rsidRPr="0040390D">
        <w:rPr>
          <w:lang w:val="uk-UA"/>
        </w:rPr>
        <w:t>ІНТ. КВАРТИРА НАТАЛКИ, ВЕЧІР.</w:t>
      </w:r>
    </w:p>
    <w:p w:rsidR="00DB0636" w:rsidRPr="0040390D" w:rsidRDefault="00DB0636" w:rsidP="00DB0636">
      <w:pPr>
        <w:pStyle w:val="a3"/>
        <w:rPr>
          <w:lang w:val="uk-UA"/>
        </w:rPr>
      </w:pPr>
    </w:p>
    <w:p w:rsidR="00DB0636" w:rsidRPr="0040390D" w:rsidRDefault="00DB0636" w:rsidP="00DB0636">
      <w:pPr>
        <w:pStyle w:val="a3"/>
        <w:rPr>
          <w:lang w:val="uk-UA"/>
        </w:rPr>
      </w:pPr>
      <w:r w:rsidRPr="0040390D">
        <w:rPr>
          <w:lang w:val="uk-UA"/>
        </w:rPr>
        <w:t>За письмовим столом сидить Наталка. Вона пише листа на папері. Поряд на столі стоїть куплений гіацинт.</w:t>
      </w:r>
    </w:p>
    <w:p w:rsidR="00DB0636" w:rsidRPr="0040390D" w:rsidRDefault="00DB0636" w:rsidP="00DB0636">
      <w:pPr>
        <w:pStyle w:val="a3"/>
        <w:rPr>
          <w:lang w:val="uk-UA"/>
        </w:rPr>
      </w:pPr>
      <w:r w:rsidRPr="0040390D">
        <w:rPr>
          <w:lang w:val="uk-UA"/>
        </w:rPr>
        <w:t xml:space="preserve">Часом </w:t>
      </w:r>
      <w:r w:rsidR="00CD0D7E">
        <w:rPr>
          <w:lang w:val="uk-UA"/>
        </w:rPr>
        <w:t>Наталка</w:t>
      </w:r>
      <w:r w:rsidRPr="0040390D">
        <w:rPr>
          <w:lang w:val="uk-UA"/>
        </w:rPr>
        <w:t xml:space="preserve"> зупиняється, думає, усміхається. Щось малює на аркуші й знову пише. Потім кладе аркуш до конверт</w:t>
      </w:r>
      <w:r w:rsidR="00CD0D7E">
        <w:rPr>
          <w:lang w:val="uk-UA"/>
        </w:rPr>
        <w:t>а</w:t>
      </w:r>
      <w:r w:rsidRPr="0040390D">
        <w:rPr>
          <w:lang w:val="uk-UA"/>
        </w:rPr>
        <w:t xml:space="preserve"> й </w:t>
      </w:r>
      <w:r w:rsidR="00CD0D7E">
        <w:rPr>
          <w:lang w:val="uk-UA"/>
        </w:rPr>
        <w:t>над</w:t>
      </w:r>
      <w:r w:rsidRPr="0040390D">
        <w:rPr>
          <w:lang w:val="uk-UA"/>
        </w:rPr>
        <w:t xml:space="preserve">писує адресу, дивлячись </w:t>
      </w:r>
      <w:r w:rsidR="00CD0D7E">
        <w:rPr>
          <w:lang w:val="uk-UA"/>
        </w:rPr>
        <w:t>у</w:t>
      </w:r>
      <w:r w:rsidRPr="0040390D">
        <w:rPr>
          <w:lang w:val="uk-UA"/>
        </w:rPr>
        <w:t xml:space="preserve"> телефон.</w:t>
      </w:r>
    </w:p>
    <w:p w:rsidR="00DB0636" w:rsidRPr="0040390D" w:rsidRDefault="00DB0636" w:rsidP="00B71AB2">
      <w:pPr>
        <w:pStyle w:val="a4"/>
        <w:rPr>
          <w:lang w:val="uk-UA"/>
        </w:rPr>
      </w:pPr>
    </w:p>
    <w:p w:rsidR="00B71AB2" w:rsidRPr="0040390D" w:rsidRDefault="00B71AB2" w:rsidP="00B71AB2">
      <w:pPr>
        <w:pStyle w:val="a4"/>
        <w:rPr>
          <w:lang w:val="uk-UA"/>
        </w:rPr>
      </w:pPr>
      <w:r w:rsidRPr="0040390D">
        <w:rPr>
          <w:lang w:val="uk-UA"/>
        </w:rPr>
        <w:t>інт. палата. день.</w:t>
      </w:r>
    </w:p>
    <w:p w:rsidR="00B71AB2" w:rsidRPr="0040390D" w:rsidRDefault="00B71AB2" w:rsidP="00B71AB2">
      <w:pPr>
        <w:pStyle w:val="a3"/>
        <w:rPr>
          <w:lang w:val="uk-UA"/>
        </w:rPr>
      </w:pPr>
    </w:p>
    <w:p w:rsidR="00B71AB2" w:rsidRPr="0040390D" w:rsidRDefault="00B71AB2" w:rsidP="00B71AB2">
      <w:pPr>
        <w:pStyle w:val="a3"/>
        <w:rPr>
          <w:lang w:val="uk-UA"/>
        </w:rPr>
      </w:pPr>
      <w:r w:rsidRPr="0040390D">
        <w:rPr>
          <w:lang w:val="uk-UA"/>
        </w:rPr>
        <w:t xml:space="preserve">Заходить Наталка. </w:t>
      </w:r>
      <w:proofErr w:type="spellStart"/>
      <w:r w:rsidRPr="0040390D">
        <w:rPr>
          <w:lang w:val="uk-UA"/>
        </w:rPr>
        <w:t>Гнат</w:t>
      </w:r>
      <w:proofErr w:type="spellEnd"/>
      <w:r w:rsidRPr="0040390D">
        <w:rPr>
          <w:lang w:val="uk-UA"/>
        </w:rPr>
        <w:t xml:space="preserve"> читає, лежачи на ліжку. Це вже інша палата </w:t>
      </w:r>
      <w:r w:rsidR="00CD0D7E">
        <w:rPr>
          <w:lang w:val="uk-UA"/>
        </w:rPr>
        <w:t>й</w:t>
      </w:r>
      <w:r w:rsidRPr="0040390D">
        <w:rPr>
          <w:lang w:val="uk-UA"/>
        </w:rPr>
        <w:t xml:space="preserve"> два місця, але друге ліжко порожнє.</w:t>
      </w:r>
    </w:p>
    <w:p w:rsidR="00B71AB2" w:rsidRPr="0040390D" w:rsidRDefault="00CD0D7E" w:rsidP="00B71AB2">
      <w:pPr>
        <w:pStyle w:val="a3"/>
        <w:rPr>
          <w:lang w:val="uk-UA"/>
        </w:rPr>
      </w:pPr>
      <w:r>
        <w:rPr>
          <w:lang w:val="uk-UA"/>
        </w:rPr>
        <w:t>Наталка</w:t>
      </w:r>
      <w:r w:rsidR="00B71AB2" w:rsidRPr="0040390D">
        <w:rPr>
          <w:lang w:val="uk-UA"/>
        </w:rPr>
        <w:t xml:space="preserve"> виймає з пакета пляшку йогурту, яблука </w:t>
      </w:r>
      <w:r>
        <w:rPr>
          <w:lang w:val="uk-UA"/>
        </w:rPr>
        <w:t>й</w:t>
      </w:r>
      <w:r w:rsidR="00B71AB2" w:rsidRPr="0040390D">
        <w:rPr>
          <w:lang w:val="uk-UA"/>
        </w:rPr>
        <w:t xml:space="preserve"> останнім </w:t>
      </w:r>
      <w:r>
        <w:rPr>
          <w:lang w:val="uk-UA"/>
        </w:rPr>
        <w:t>-</w:t>
      </w:r>
      <w:r w:rsidR="00B71AB2" w:rsidRPr="0040390D">
        <w:rPr>
          <w:lang w:val="uk-UA"/>
        </w:rPr>
        <w:t xml:space="preserve"> </w:t>
      </w:r>
      <w:r w:rsidR="006F68F0" w:rsidRPr="0040390D">
        <w:rPr>
          <w:lang w:val="uk-UA"/>
        </w:rPr>
        <w:t xml:space="preserve">повністю розквітлий </w:t>
      </w:r>
      <w:r w:rsidR="00B71AB2" w:rsidRPr="0040390D">
        <w:rPr>
          <w:lang w:val="uk-UA"/>
        </w:rPr>
        <w:t>гіацинт.</w:t>
      </w:r>
    </w:p>
    <w:p w:rsidR="008D7D3F" w:rsidRPr="0040390D" w:rsidRDefault="008D7D3F" w:rsidP="00B71AB2">
      <w:pPr>
        <w:pStyle w:val="a3"/>
        <w:rPr>
          <w:lang w:val="uk-UA"/>
        </w:rPr>
      </w:pPr>
    </w:p>
    <w:p w:rsidR="008D7D3F" w:rsidRPr="0040390D" w:rsidRDefault="008D7D3F" w:rsidP="008D7D3F">
      <w:pPr>
        <w:pStyle w:val="a6"/>
        <w:rPr>
          <w:lang w:val="uk-UA"/>
        </w:rPr>
      </w:pPr>
      <w:r w:rsidRPr="0040390D">
        <w:rPr>
          <w:lang w:val="uk-UA"/>
        </w:rPr>
        <w:t>наталка</w:t>
      </w:r>
    </w:p>
    <w:p w:rsidR="008D7D3F" w:rsidRPr="0040390D" w:rsidRDefault="008D7D3F" w:rsidP="008D7D3F">
      <w:pPr>
        <w:pStyle w:val="a5"/>
        <w:rPr>
          <w:lang w:val="uk-UA"/>
        </w:rPr>
      </w:pPr>
      <w:r w:rsidRPr="0040390D">
        <w:rPr>
          <w:lang w:val="uk-UA"/>
        </w:rPr>
        <w:t>Привіт. Як ти?</w:t>
      </w:r>
    </w:p>
    <w:p w:rsidR="008D7D3F" w:rsidRPr="0040390D" w:rsidRDefault="008D7D3F" w:rsidP="008D7D3F">
      <w:pPr>
        <w:pStyle w:val="a5"/>
        <w:rPr>
          <w:lang w:val="uk-UA"/>
        </w:rPr>
      </w:pPr>
    </w:p>
    <w:p w:rsidR="008D7D3F" w:rsidRPr="0040390D" w:rsidRDefault="008D7D3F" w:rsidP="008D7D3F">
      <w:pPr>
        <w:pStyle w:val="a6"/>
        <w:rPr>
          <w:lang w:val="uk-UA"/>
        </w:rPr>
      </w:pPr>
      <w:r w:rsidRPr="0040390D">
        <w:rPr>
          <w:lang w:val="uk-UA"/>
        </w:rPr>
        <w:t>гнат</w:t>
      </w:r>
    </w:p>
    <w:p w:rsidR="008D7D3F" w:rsidRPr="0040390D" w:rsidRDefault="008D7D3F" w:rsidP="008D7D3F">
      <w:pPr>
        <w:pStyle w:val="a5"/>
        <w:rPr>
          <w:lang w:val="uk-UA"/>
        </w:rPr>
      </w:pPr>
      <w:r w:rsidRPr="0040390D">
        <w:rPr>
          <w:lang w:val="uk-UA"/>
        </w:rPr>
        <w:t>Кажуть, що дуже добре.</w:t>
      </w:r>
    </w:p>
    <w:p w:rsidR="008D7D3F" w:rsidRPr="0040390D" w:rsidRDefault="008D7D3F" w:rsidP="008D7D3F">
      <w:pPr>
        <w:pStyle w:val="a5"/>
        <w:rPr>
          <w:lang w:val="uk-UA"/>
        </w:rPr>
      </w:pPr>
    </w:p>
    <w:p w:rsidR="008D7D3F" w:rsidRPr="0040390D" w:rsidRDefault="008D7D3F" w:rsidP="008D7D3F">
      <w:pPr>
        <w:pStyle w:val="a6"/>
        <w:rPr>
          <w:lang w:val="uk-UA"/>
        </w:rPr>
      </w:pPr>
      <w:r w:rsidRPr="0040390D">
        <w:rPr>
          <w:lang w:val="uk-UA"/>
        </w:rPr>
        <w:t>наталка</w:t>
      </w:r>
    </w:p>
    <w:p w:rsidR="008D7D3F" w:rsidRPr="0040390D" w:rsidRDefault="00673AA9" w:rsidP="008D7D3F">
      <w:pPr>
        <w:pStyle w:val="a5"/>
        <w:rPr>
          <w:lang w:val="uk-UA"/>
        </w:rPr>
      </w:pPr>
      <w:r w:rsidRPr="0040390D">
        <w:rPr>
          <w:lang w:val="uk-UA"/>
        </w:rPr>
        <w:t>А ти сам що скажеш?</w:t>
      </w:r>
    </w:p>
    <w:p w:rsidR="00673AA9" w:rsidRPr="0040390D" w:rsidRDefault="00673AA9" w:rsidP="008D7D3F">
      <w:pPr>
        <w:pStyle w:val="a5"/>
        <w:rPr>
          <w:lang w:val="uk-UA"/>
        </w:rPr>
      </w:pPr>
    </w:p>
    <w:p w:rsidR="00673AA9" w:rsidRPr="0040390D" w:rsidRDefault="00673AA9" w:rsidP="00673AA9">
      <w:pPr>
        <w:pStyle w:val="a6"/>
        <w:rPr>
          <w:lang w:val="uk-UA"/>
        </w:rPr>
      </w:pPr>
      <w:r w:rsidRPr="0040390D">
        <w:rPr>
          <w:lang w:val="uk-UA"/>
        </w:rPr>
        <w:t>гнат</w:t>
      </w:r>
    </w:p>
    <w:p w:rsidR="00673AA9" w:rsidRPr="0040390D" w:rsidRDefault="00673AA9" w:rsidP="00673AA9">
      <w:pPr>
        <w:pStyle w:val="a5"/>
        <w:rPr>
          <w:lang w:val="uk-UA"/>
        </w:rPr>
      </w:pPr>
      <w:r w:rsidRPr="0040390D">
        <w:rPr>
          <w:lang w:val="uk-UA"/>
        </w:rPr>
        <w:t>Я довіряю думці лікарів, але дещо турбує.</w:t>
      </w:r>
    </w:p>
    <w:p w:rsidR="00673AA9" w:rsidRPr="0040390D" w:rsidRDefault="00673AA9" w:rsidP="00673AA9">
      <w:pPr>
        <w:pStyle w:val="a5"/>
        <w:rPr>
          <w:lang w:val="uk-UA"/>
        </w:rPr>
      </w:pPr>
    </w:p>
    <w:p w:rsidR="00673AA9" w:rsidRPr="0040390D" w:rsidRDefault="00673AA9" w:rsidP="00673AA9">
      <w:pPr>
        <w:pStyle w:val="a6"/>
        <w:rPr>
          <w:lang w:val="uk-UA"/>
        </w:rPr>
      </w:pPr>
      <w:r w:rsidRPr="0040390D">
        <w:rPr>
          <w:lang w:val="uk-UA"/>
        </w:rPr>
        <w:t>наталка</w:t>
      </w:r>
    </w:p>
    <w:p w:rsidR="00673AA9" w:rsidRPr="0040390D" w:rsidRDefault="00673AA9" w:rsidP="00673AA9">
      <w:pPr>
        <w:pStyle w:val="a5"/>
        <w:rPr>
          <w:lang w:val="uk-UA"/>
        </w:rPr>
      </w:pPr>
      <w:r w:rsidRPr="0040390D">
        <w:rPr>
          <w:lang w:val="uk-UA"/>
        </w:rPr>
        <w:t>Що?</w:t>
      </w:r>
    </w:p>
    <w:p w:rsidR="00673AA9" w:rsidRPr="0040390D" w:rsidRDefault="00673AA9" w:rsidP="00673AA9">
      <w:pPr>
        <w:pStyle w:val="a5"/>
        <w:rPr>
          <w:lang w:val="uk-UA"/>
        </w:rPr>
      </w:pPr>
    </w:p>
    <w:p w:rsidR="00673AA9" w:rsidRPr="0040390D" w:rsidRDefault="00673AA9" w:rsidP="00673AA9">
      <w:pPr>
        <w:pStyle w:val="a6"/>
        <w:rPr>
          <w:lang w:val="uk-UA"/>
        </w:rPr>
      </w:pPr>
      <w:r w:rsidRPr="0040390D">
        <w:rPr>
          <w:lang w:val="uk-UA"/>
        </w:rPr>
        <w:t>гнат</w:t>
      </w:r>
    </w:p>
    <w:p w:rsidR="00673AA9" w:rsidRPr="0040390D" w:rsidRDefault="00673AA9" w:rsidP="00673AA9">
      <w:pPr>
        <w:pStyle w:val="a5"/>
        <w:rPr>
          <w:lang w:val="uk-UA"/>
        </w:rPr>
      </w:pPr>
      <w:r w:rsidRPr="0040390D">
        <w:rPr>
          <w:lang w:val="uk-UA"/>
        </w:rPr>
        <w:t>Ти знаєш.</w:t>
      </w:r>
    </w:p>
    <w:p w:rsidR="00673AA9" w:rsidRPr="0040390D" w:rsidRDefault="00673AA9" w:rsidP="00673AA9">
      <w:pPr>
        <w:pStyle w:val="a5"/>
        <w:rPr>
          <w:lang w:val="uk-UA"/>
        </w:rPr>
      </w:pPr>
    </w:p>
    <w:p w:rsidR="00486039" w:rsidRPr="0040390D" w:rsidRDefault="00486039" w:rsidP="00673AA9">
      <w:pPr>
        <w:pStyle w:val="a6"/>
        <w:rPr>
          <w:lang w:val="uk-UA"/>
        </w:rPr>
      </w:pPr>
    </w:p>
    <w:p w:rsidR="00673AA9" w:rsidRPr="0040390D" w:rsidRDefault="00673AA9" w:rsidP="00673AA9">
      <w:pPr>
        <w:pStyle w:val="a6"/>
        <w:rPr>
          <w:lang w:val="uk-UA"/>
        </w:rPr>
      </w:pPr>
      <w:r w:rsidRPr="0040390D">
        <w:rPr>
          <w:lang w:val="uk-UA"/>
        </w:rPr>
        <w:t>наталка</w:t>
      </w:r>
    </w:p>
    <w:p w:rsidR="00673AA9" w:rsidRPr="0040390D" w:rsidRDefault="00673AA9" w:rsidP="00673AA9">
      <w:pPr>
        <w:pStyle w:val="a5"/>
        <w:rPr>
          <w:lang w:val="uk-UA"/>
        </w:rPr>
      </w:pPr>
      <w:r w:rsidRPr="0040390D">
        <w:rPr>
          <w:lang w:val="uk-UA"/>
        </w:rPr>
        <w:t>Ти знову про донора?</w:t>
      </w:r>
    </w:p>
    <w:p w:rsidR="00673AA9" w:rsidRPr="0040390D" w:rsidRDefault="00673AA9" w:rsidP="00673AA9">
      <w:pPr>
        <w:pStyle w:val="a5"/>
        <w:rPr>
          <w:lang w:val="uk-UA"/>
        </w:rPr>
      </w:pPr>
    </w:p>
    <w:p w:rsidR="00673AA9" w:rsidRPr="0040390D" w:rsidRDefault="00673AA9" w:rsidP="00673AA9">
      <w:pPr>
        <w:pStyle w:val="a6"/>
        <w:rPr>
          <w:lang w:val="uk-UA"/>
        </w:rPr>
      </w:pPr>
      <w:r w:rsidRPr="0040390D">
        <w:rPr>
          <w:lang w:val="uk-UA"/>
        </w:rPr>
        <w:t>гнат</w:t>
      </w:r>
    </w:p>
    <w:p w:rsidR="00673AA9" w:rsidRPr="0040390D" w:rsidRDefault="00673AA9" w:rsidP="00673AA9">
      <w:pPr>
        <w:pStyle w:val="a5"/>
        <w:rPr>
          <w:lang w:val="uk-UA"/>
        </w:rPr>
      </w:pPr>
      <w:r w:rsidRPr="0040390D">
        <w:rPr>
          <w:lang w:val="uk-UA"/>
        </w:rPr>
        <w:t>Я думаю</w:t>
      </w:r>
      <w:r w:rsidR="00CD0D7E">
        <w:rPr>
          <w:lang w:val="uk-UA"/>
        </w:rPr>
        <w:t>,</w:t>
      </w:r>
      <w:r w:rsidRPr="0040390D">
        <w:rPr>
          <w:lang w:val="uk-UA"/>
        </w:rPr>
        <w:t xml:space="preserve"> це був молодий хлопець.</w:t>
      </w:r>
    </w:p>
    <w:p w:rsidR="00673AA9" w:rsidRPr="0040390D" w:rsidRDefault="00673AA9" w:rsidP="00673AA9">
      <w:pPr>
        <w:pStyle w:val="a5"/>
        <w:rPr>
          <w:lang w:val="uk-UA"/>
        </w:rPr>
      </w:pPr>
    </w:p>
    <w:p w:rsidR="00673AA9" w:rsidRPr="0040390D" w:rsidRDefault="00673AA9" w:rsidP="00673AA9">
      <w:pPr>
        <w:pStyle w:val="a6"/>
        <w:rPr>
          <w:lang w:val="uk-UA"/>
        </w:rPr>
      </w:pPr>
      <w:r w:rsidRPr="0040390D">
        <w:rPr>
          <w:lang w:val="uk-UA"/>
        </w:rPr>
        <w:t>наталка</w:t>
      </w:r>
    </w:p>
    <w:p w:rsidR="00673AA9" w:rsidRPr="0040390D" w:rsidRDefault="00673AA9" w:rsidP="00673AA9">
      <w:pPr>
        <w:pStyle w:val="a5"/>
        <w:rPr>
          <w:lang w:val="uk-UA"/>
        </w:rPr>
      </w:pPr>
      <w:r w:rsidRPr="0040390D">
        <w:rPr>
          <w:lang w:val="uk-UA"/>
        </w:rPr>
        <w:t>Хто тобі сказав?</w:t>
      </w:r>
    </w:p>
    <w:p w:rsidR="00673AA9" w:rsidRPr="0040390D" w:rsidRDefault="00673AA9" w:rsidP="00673AA9">
      <w:pPr>
        <w:pStyle w:val="a5"/>
        <w:rPr>
          <w:lang w:val="uk-UA"/>
        </w:rPr>
      </w:pPr>
    </w:p>
    <w:p w:rsidR="00673AA9" w:rsidRPr="0040390D" w:rsidRDefault="00673AA9" w:rsidP="00673AA9">
      <w:pPr>
        <w:pStyle w:val="a6"/>
        <w:rPr>
          <w:lang w:val="uk-UA"/>
        </w:rPr>
      </w:pPr>
      <w:r w:rsidRPr="0040390D">
        <w:rPr>
          <w:lang w:val="uk-UA"/>
        </w:rPr>
        <w:t>гнат</w:t>
      </w:r>
    </w:p>
    <w:p w:rsidR="00673AA9" w:rsidRPr="0040390D" w:rsidRDefault="00673AA9" w:rsidP="00673AA9">
      <w:pPr>
        <w:pStyle w:val="a5"/>
        <w:rPr>
          <w:lang w:val="uk-UA"/>
        </w:rPr>
      </w:pPr>
      <w:r w:rsidRPr="0040390D">
        <w:rPr>
          <w:lang w:val="uk-UA"/>
        </w:rPr>
        <w:t>Значить</w:t>
      </w:r>
      <w:r w:rsidR="00CD0D7E">
        <w:rPr>
          <w:lang w:val="uk-UA"/>
        </w:rPr>
        <w:t>,</w:t>
      </w:r>
      <w:r w:rsidRPr="0040390D">
        <w:rPr>
          <w:lang w:val="uk-UA"/>
        </w:rPr>
        <w:t xml:space="preserve"> ти дізналася?</w:t>
      </w:r>
    </w:p>
    <w:p w:rsidR="00673AA9" w:rsidRPr="0040390D" w:rsidRDefault="00673AA9" w:rsidP="00673AA9">
      <w:pPr>
        <w:pStyle w:val="a5"/>
        <w:rPr>
          <w:lang w:val="uk-UA"/>
        </w:rPr>
      </w:pPr>
    </w:p>
    <w:p w:rsidR="00673AA9" w:rsidRPr="0040390D" w:rsidRDefault="00673AA9" w:rsidP="00673AA9">
      <w:pPr>
        <w:pStyle w:val="a6"/>
        <w:rPr>
          <w:lang w:val="uk-UA"/>
        </w:rPr>
      </w:pPr>
      <w:r w:rsidRPr="0040390D">
        <w:rPr>
          <w:lang w:val="uk-UA"/>
        </w:rPr>
        <w:t>наталка</w:t>
      </w:r>
    </w:p>
    <w:p w:rsidR="00673AA9" w:rsidRPr="0040390D" w:rsidRDefault="00673AA9" w:rsidP="00673AA9">
      <w:pPr>
        <w:pStyle w:val="a7"/>
        <w:rPr>
          <w:lang w:val="uk-UA"/>
        </w:rPr>
      </w:pPr>
      <w:r w:rsidRPr="0040390D">
        <w:rPr>
          <w:lang w:val="uk-UA"/>
        </w:rPr>
        <w:t>(відвернувшись, поправляє квітку)</w:t>
      </w:r>
    </w:p>
    <w:p w:rsidR="00673AA9" w:rsidRPr="0040390D" w:rsidRDefault="00673AA9" w:rsidP="00673AA9">
      <w:pPr>
        <w:pStyle w:val="a5"/>
        <w:rPr>
          <w:lang w:val="uk-UA"/>
        </w:rPr>
      </w:pPr>
      <w:r w:rsidRPr="0040390D">
        <w:rPr>
          <w:lang w:val="uk-UA"/>
        </w:rPr>
        <w:t>Мені вдалося зазирнути в документи.</w:t>
      </w:r>
    </w:p>
    <w:p w:rsidR="000C1F3F" w:rsidRPr="0040390D" w:rsidRDefault="000C1F3F" w:rsidP="00673AA9">
      <w:pPr>
        <w:pStyle w:val="a5"/>
        <w:rPr>
          <w:lang w:val="uk-UA"/>
        </w:rPr>
      </w:pPr>
      <w:r w:rsidRPr="0040390D">
        <w:rPr>
          <w:lang w:val="uk-UA"/>
        </w:rPr>
        <w:t xml:space="preserve">Його звали Станіслав </w:t>
      </w:r>
      <w:proofErr w:type="spellStart"/>
      <w:r w:rsidRPr="0040390D">
        <w:rPr>
          <w:lang w:val="uk-UA"/>
        </w:rPr>
        <w:t>Барчук</w:t>
      </w:r>
      <w:proofErr w:type="spellEnd"/>
      <w:r w:rsidRPr="0040390D">
        <w:rPr>
          <w:lang w:val="uk-UA"/>
        </w:rPr>
        <w:t>, 16 років.</w:t>
      </w:r>
    </w:p>
    <w:p w:rsidR="000C1F3F" w:rsidRPr="0040390D" w:rsidRDefault="000C1F3F" w:rsidP="00673AA9">
      <w:pPr>
        <w:pStyle w:val="a5"/>
        <w:rPr>
          <w:lang w:val="uk-UA"/>
        </w:rPr>
      </w:pPr>
    </w:p>
    <w:p w:rsidR="000C1F3F" w:rsidRPr="0040390D" w:rsidRDefault="000C1F3F" w:rsidP="000C1F3F">
      <w:pPr>
        <w:pStyle w:val="a6"/>
        <w:rPr>
          <w:lang w:val="uk-UA"/>
        </w:rPr>
      </w:pPr>
      <w:r w:rsidRPr="0040390D">
        <w:rPr>
          <w:lang w:val="uk-UA"/>
        </w:rPr>
        <w:t>гнат</w:t>
      </w:r>
    </w:p>
    <w:p w:rsidR="000C1F3F" w:rsidRPr="0040390D" w:rsidRDefault="000C1F3F" w:rsidP="000C1F3F">
      <w:pPr>
        <w:pStyle w:val="a5"/>
        <w:rPr>
          <w:lang w:val="uk-UA"/>
        </w:rPr>
      </w:pPr>
      <w:r w:rsidRPr="0040390D">
        <w:rPr>
          <w:lang w:val="uk-UA"/>
        </w:rPr>
        <w:t>А що сталося з ним?</w:t>
      </w:r>
    </w:p>
    <w:p w:rsidR="000C1F3F" w:rsidRPr="0040390D" w:rsidRDefault="000C1F3F" w:rsidP="000C1F3F">
      <w:pPr>
        <w:pStyle w:val="a5"/>
        <w:rPr>
          <w:lang w:val="uk-UA"/>
        </w:rPr>
      </w:pPr>
    </w:p>
    <w:p w:rsidR="000C1F3F" w:rsidRPr="0040390D" w:rsidRDefault="000C1F3F" w:rsidP="000C1F3F">
      <w:pPr>
        <w:pStyle w:val="a6"/>
        <w:rPr>
          <w:lang w:val="uk-UA"/>
        </w:rPr>
      </w:pPr>
      <w:r w:rsidRPr="0040390D">
        <w:rPr>
          <w:lang w:val="uk-UA"/>
        </w:rPr>
        <w:t>наталка</w:t>
      </w:r>
    </w:p>
    <w:p w:rsidR="000C1F3F" w:rsidRPr="0040390D" w:rsidRDefault="000C1F3F" w:rsidP="000C1F3F">
      <w:pPr>
        <w:pStyle w:val="a5"/>
        <w:rPr>
          <w:lang w:val="uk-UA"/>
        </w:rPr>
      </w:pPr>
      <w:r w:rsidRPr="0040390D">
        <w:rPr>
          <w:lang w:val="uk-UA"/>
        </w:rPr>
        <w:t>Здається</w:t>
      </w:r>
      <w:r w:rsidR="00CD0D7E">
        <w:rPr>
          <w:lang w:val="uk-UA"/>
        </w:rPr>
        <w:t>,</w:t>
      </w:r>
      <w:r w:rsidRPr="0040390D">
        <w:rPr>
          <w:lang w:val="uk-UA"/>
        </w:rPr>
        <w:t xml:space="preserve"> аварія.</w:t>
      </w:r>
    </w:p>
    <w:p w:rsidR="00BA22D2" w:rsidRPr="0040390D" w:rsidRDefault="00BA22D2" w:rsidP="000C1F3F">
      <w:pPr>
        <w:pStyle w:val="a5"/>
        <w:rPr>
          <w:lang w:val="uk-UA"/>
        </w:rPr>
      </w:pPr>
    </w:p>
    <w:p w:rsidR="00BA22D2" w:rsidRPr="0040390D" w:rsidRDefault="00BA22D2" w:rsidP="00BA22D2">
      <w:pPr>
        <w:pStyle w:val="a6"/>
        <w:rPr>
          <w:lang w:val="uk-UA"/>
        </w:rPr>
      </w:pPr>
      <w:r w:rsidRPr="0040390D">
        <w:rPr>
          <w:lang w:val="uk-UA"/>
        </w:rPr>
        <w:t>гнат</w:t>
      </w:r>
    </w:p>
    <w:p w:rsidR="00BA22D2" w:rsidRPr="0040390D" w:rsidRDefault="00BA22D2" w:rsidP="00BA22D2">
      <w:pPr>
        <w:pStyle w:val="a5"/>
        <w:rPr>
          <w:lang w:val="uk-UA"/>
        </w:rPr>
      </w:pPr>
      <w:r w:rsidRPr="0040390D">
        <w:rPr>
          <w:lang w:val="uk-UA"/>
        </w:rPr>
        <w:t xml:space="preserve">А як… </w:t>
      </w:r>
      <w:r w:rsidR="00CD0D7E">
        <w:rPr>
          <w:lang w:val="uk-UA"/>
        </w:rPr>
        <w:t>Х</w:t>
      </w:r>
      <w:r w:rsidRPr="0040390D">
        <w:rPr>
          <w:lang w:val="uk-UA"/>
        </w:rPr>
        <w:t>то вирішив?</w:t>
      </w:r>
    </w:p>
    <w:p w:rsidR="00BA22D2" w:rsidRPr="0040390D" w:rsidRDefault="00BA22D2" w:rsidP="00BA22D2">
      <w:pPr>
        <w:pStyle w:val="a5"/>
        <w:rPr>
          <w:lang w:val="uk-UA"/>
        </w:rPr>
      </w:pPr>
    </w:p>
    <w:p w:rsidR="00BA22D2" w:rsidRPr="0040390D" w:rsidRDefault="00BA22D2" w:rsidP="00BA22D2">
      <w:pPr>
        <w:pStyle w:val="a6"/>
        <w:rPr>
          <w:lang w:val="uk-UA"/>
        </w:rPr>
      </w:pPr>
      <w:r w:rsidRPr="0040390D">
        <w:rPr>
          <w:lang w:val="uk-UA"/>
        </w:rPr>
        <w:t>наталка</w:t>
      </w:r>
    </w:p>
    <w:p w:rsidR="00BA22D2" w:rsidRPr="0040390D" w:rsidRDefault="00BA22D2" w:rsidP="00BA22D2">
      <w:pPr>
        <w:pStyle w:val="a5"/>
        <w:rPr>
          <w:lang w:val="uk-UA"/>
        </w:rPr>
      </w:pPr>
      <w:r w:rsidRPr="0040390D">
        <w:rPr>
          <w:lang w:val="uk-UA"/>
        </w:rPr>
        <w:t xml:space="preserve">Документи батько підписав. Більше я нічого не знаю. </w:t>
      </w:r>
      <w:proofErr w:type="spellStart"/>
      <w:r w:rsidRPr="0040390D">
        <w:rPr>
          <w:lang w:val="uk-UA"/>
        </w:rPr>
        <w:t>Забудь</w:t>
      </w:r>
      <w:proofErr w:type="spellEnd"/>
      <w:r w:rsidRPr="0040390D">
        <w:rPr>
          <w:lang w:val="uk-UA"/>
        </w:rPr>
        <w:t>.</w:t>
      </w:r>
    </w:p>
    <w:p w:rsidR="00BA22D2" w:rsidRPr="0040390D" w:rsidRDefault="00BA22D2" w:rsidP="00BA22D2">
      <w:pPr>
        <w:pStyle w:val="a5"/>
        <w:rPr>
          <w:lang w:val="uk-UA"/>
        </w:rPr>
      </w:pPr>
      <w:r w:rsidRPr="0040390D">
        <w:rPr>
          <w:lang w:val="uk-UA"/>
        </w:rPr>
        <w:t>А ти знаєш, що означає гіацинт мовою квітів?</w:t>
      </w:r>
    </w:p>
    <w:p w:rsidR="00BA22D2" w:rsidRPr="0040390D" w:rsidRDefault="00BA22D2" w:rsidP="00BA22D2">
      <w:pPr>
        <w:pStyle w:val="a5"/>
        <w:rPr>
          <w:lang w:val="uk-UA"/>
        </w:rPr>
      </w:pPr>
    </w:p>
    <w:p w:rsidR="00BA22D2" w:rsidRPr="0040390D" w:rsidRDefault="00C27B20" w:rsidP="00BA22D2">
      <w:pPr>
        <w:pStyle w:val="a6"/>
        <w:rPr>
          <w:lang w:val="uk-UA"/>
        </w:rPr>
      </w:pPr>
      <w:r w:rsidRPr="0040390D">
        <w:rPr>
          <w:lang w:val="uk-UA"/>
        </w:rPr>
        <w:t>гнат</w:t>
      </w:r>
    </w:p>
    <w:p w:rsidR="00C27B20" w:rsidRPr="0040390D" w:rsidRDefault="00C27B20" w:rsidP="00C27B20">
      <w:pPr>
        <w:pStyle w:val="a5"/>
        <w:rPr>
          <w:lang w:val="uk-UA"/>
        </w:rPr>
      </w:pPr>
      <w:r w:rsidRPr="0040390D">
        <w:rPr>
          <w:lang w:val="uk-UA"/>
        </w:rPr>
        <w:t xml:space="preserve">Ні. Міф є про </w:t>
      </w:r>
      <w:proofErr w:type="spellStart"/>
      <w:r w:rsidRPr="0040390D">
        <w:rPr>
          <w:lang w:val="uk-UA"/>
        </w:rPr>
        <w:t>Аполона</w:t>
      </w:r>
      <w:proofErr w:type="spellEnd"/>
      <w:r w:rsidRPr="0040390D">
        <w:rPr>
          <w:lang w:val="uk-UA"/>
        </w:rPr>
        <w:t xml:space="preserve"> і Гіацинта, якого він випадково вбив.</w:t>
      </w:r>
    </w:p>
    <w:p w:rsidR="00C27B20" w:rsidRPr="0040390D" w:rsidRDefault="00C27B20" w:rsidP="00C27B20">
      <w:pPr>
        <w:pStyle w:val="a5"/>
        <w:rPr>
          <w:lang w:val="uk-UA"/>
        </w:rPr>
      </w:pPr>
    </w:p>
    <w:p w:rsidR="00C27B20" w:rsidRPr="0040390D" w:rsidRDefault="00C27B20" w:rsidP="00C27B20">
      <w:pPr>
        <w:pStyle w:val="a6"/>
        <w:rPr>
          <w:lang w:val="uk-UA"/>
        </w:rPr>
      </w:pPr>
      <w:r w:rsidRPr="0040390D">
        <w:rPr>
          <w:lang w:val="uk-UA"/>
        </w:rPr>
        <w:t>наталка</w:t>
      </w:r>
    </w:p>
    <w:p w:rsidR="00C27B20" w:rsidRPr="0040390D" w:rsidRDefault="00C27B20" w:rsidP="00C27B20">
      <w:pPr>
        <w:pStyle w:val="a5"/>
        <w:rPr>
          <w:lang w:val="uk-UA"/>
        </w:rPr>
      </w:pPr>
      <w:r w:rsidRPr="0040390D">
        <w:rPr>
          <w:lang w:val="uk-UA"/>
        </w:rPr>
        <w:t>Так. А квітка символізує ві</w:t>
      </w:r>
      <w:r w:rsidR="003F2AB9" w:rsidRPr="0040390D">
        <w:rPr>
          <w:lang w:val="uk-UA"/>
        </w:rPr>
        <w:t>дродження і ще багато всякого, її</w:t>
      </w:r>
      <w:r w:rsidRPr="0040390D">
        <w:rPr>
          <w:lang w:val="uk-UA"/>
        </w:rPr>
        <w:t xml:space="preserve"> запах сприяє самопізнанню</w:t>
      </w:r>
      <w:r w:rsidR="003F2AB9" w:rsidRPr="0040390D">
        <w:rPr>
          <w:lang w:val="uk-UA"/>
        </w:rPr>
        <w:t xml:space="preserve"> </w:t>
      </w:r>
      <w:r w:rsidR="00CD0D7E">
        <w:rPr>
          <w:lang w:val="uk-UA"/>
        </w:rPr>
        <w:t>й</w:t>
      </w:r>
      <w:r w:rsidR="003F2AB9" w:rsidRPr="0040390D">
        <w:rPr>
          <w:lang w:val="uk-UA"/>
        </w:rPr>
        <w:t xml:space="preserve"> пошуку відповідей.</w:t>
      </w:r>
    </w:p>
    <w:p w:rsidR="003F2AB9" w:rsidRPr="0040390D" w:rsidRDefault="003F2AB9" w:rsidP="00C27B20">
      <w:pPr>
        <w:pStyle w:val="a5"/>
        <w:rPr>
          <w:lang w:val="uk-UA"/>
        </w:rPr>
      </w:pPr>
      <w:r w:rsidRPr="0040390D">
        <w:rPr>
          <w:lang w:val="uk-UA"/>
        </w:rPr>
        <w:t>І ще там серед значень було – обіцянка молитис</w:t>
      </w:r>
      <w:r w:rsidR="00CD0D7E">
        <w:rPr>
          <w:lang w:val="uk-UA"/>
        </w:rPr>
        <w:t>я</w:t>
      </w:r>
      <w:r w:rsidRPr="0040390D">
        <w:rPr>
          <w:lang w:val="uk-UA"/>
        </w:rPr>
        <w:t xml:space="preserve"> за когось і заклик до забуття.</w:t>
      </w:r>
    </w:p>
    <w:p w:rsidR="00BA22D2" w:rsidRPr="0040390D" w:rsidRDefault="00BA22D2" w:rsidP="00BA22D2">
      <w:pPr>
        <w:pStyle w:val="a5"/>
        <w:rPr>
          <w:lang w:val="uk-UA"/>
        </w:rPr>
      </w:pPr>
    </w:p>
    <w:p w:rsidR="00B71AB2" w:rsidRPr="0040390D" w:rsidRDefault="00B71AB2" w:rsidP="00B71AB2">
      <w:pPr>
        <w:pStyle w:val="a4"/>
        <w:rPr>
          <w:lang w:val="uk-UA"/>
        </w:rPr>
      </w:pPr>
    </w:p>
    <w:p w:rsidR="00E5788C" w:rsidRDefault="00E5788C" w:rsidP="00B71AB2">
      <w:pPr>
        <w:pStyle w:val="a4"/>
        <w:rPr>
          <w:lang w:val="uk-UA"/>
        </w:rPr>
      </w:pPr>
    </w:p>
    <w:p w:rsidR="00B71AB2" w:rsidRPr="0040390D" w:rsidRDefault="00B71AB2" w:rsidP="00B71AB2">
      <w:pPr>
        <w:pStyle w:val="a4"/>
        <w:rPr>
          <w:lang w:val="uk-UA"/>
        </w:rPr>
      </w:pPr>
      <w:r w:rsidRPr="0040390D">
        <w:rPr>
          <w:lang w:val="uk-UA"/>
        </w:rPr>
        <w:t>інт. палата ніч.</w:t>
      </w:r>
    </w:p>
    <w:p w:rsidR="00B71AB2" w:rsidRPr="0040390D" w:rsidRDefault="00B71AB2" w:rsidP="00B71AB2">
      <w:pPr>
        <w:pStyle w:val="a3"/>
        <w:rPr>
          <w:lang w:val="uk-UA"/>
        </w:rPr>
      </w:pPr>
    </w:p>
    <w:p w:rsidR="00B71AB2" w:rsidRPr="0040390D" w:rsidRDefault="00B71AB2" w:rsidP="00B71AB2">
      <w:pPr>
        <w:pStyle w:val="a3"/>
        <w:rPr>
          <w:lang w:val="uk-UA"/>
        </w:rPr>
      </w:pPr>
      <w:proofErr w:type="spellStart"/>
      <w:r w:rsidRPr="0040390D">
        <w:rPr>
          <w:lang w:val="uk-UA"/>
        </w:rPr>
        <w:t>Гнат</w:t>
      </w:r>
      <w:proofErr w:type="spellEnd"/>
      <w:r w:rsidRPr="0040390D">
        <w:rPr>
          <w:lang w:val="uk-UA"/>
        </w:rPr>
        <w:t xml:space="preserve"> не може заснути. Тре скроні, морщиться, дивиться на квітку, що стоїть на тумбочці.</w:t>
      </w:r>
    </w:p>
    <w:p w:rsidR="00B71AB2" w:rsidRPr="0040390D" w:rsidRDefault="00B71AB2" w:rsidP="00B71AB2">
      <w:pPr>
        <w:pStyle w:val="a3"/>
        <w:rPr>
          <w:lang w:val="uk-UA"/>
        </w:rPr>
      </w:pPr>
      <w:r w:rsidRPr="0040390D">
        <w:rPr>
          <w:lang w:val="uk-UA"/>
        </w:rPr>
        <w:t xml:space="preserve">Тоді встає з ліжка і </w:t>
      </w:r>
      <w:proofErr w:type="spellStart"/>
      <w:r w:rsidRPr="0040390D">
        <w:rPr>
          <w:lang w:val="uk-UA"/>
        </w:rPr>
        <w:t>переносить</w:t>
      </w:r>
      <w:proofErr w:type="spellEnd"/>
      <w:r w:rsidRPr="0040390D">
        <w:rPr>
          <w:lang w:val="uk-UA"/>
        </w:rPr>
        <w:t xml:space="preserve"> гіацинт</w:t>
      </w:r>
      <w:r w:rsidR="004410EA">
        <w:rPr>
          <w:lang w:val="uk-UA"/>
        </w:rPr>
        <w:t>а</w:t>
      </w:r>
      <w:r w:rsidRPr="0040390D">
        <w:rPr>
          <w:lang w:val="uk-UA"/>
        </w:rPr>
        <w:t xml:space="preserve"> на підвіконня, відчиняє вікно на провітрювання. Цього йому здається замало, й він відчиняє вікно настіж, </w:t>
      </w:r>
      <w:proofErr w:type="spellStart"/>
      <w:r w:rsidRPr="0040390D">
        <w:rPr>
          <w:lang w:val="uk-UA"/>
        </w:rPr>
        <w:t>зачеплює</w:t>
      </w:r>
      <w:proofErr w:type="spellEnd"/>
      <w:r w:rsidRPr="0040390D">
        <w:rPr>
          <w:lang w:val="uk-UA"/>
        </w:rPr>
        <w:t xml:space="preserve"> квітку, та падає, розсипаючи на підлозі землю.</w:t>
      </w:r>
    </w:p>
    <w:p w:rsidR="00B71AB2" w:rsidRPr="0040390D" w:rsidRDefault="00B71AB2" w:rsidP="00B71AB2">
      <w:pPr>
        <w:pStyle w:val="a3"/>
        <w:rPr>
          <w:lang w:val="uk-UA"/>
        </w:rPr>
      </w:pPr>
      <w:proofErr w:type="spellStart"/>
      <w:r w:rsidRPr="0040390D">
        <w:rPr>
          <w:lang w:val="uk-UA"/>
        </w:rPr>
        <w:t>Гнат</w:t>
      </w:r>
      <w:proofErr w:type="spellEnd"/>
      <w:r w:rsidRPr="0040390D">
        <w:rPr>
          <w:lang w:val="uk-UA"/>
        </w:rPr>
        <w:t xml:space="preserve"> збирає землю руками, </w:t>
      </w:r>
      <w:r w:rsidR="003F2AB9" w:rsidRPr="0040390D">
        <w:rPr>
          <w:lang w:val="uk-UA"/>
        </w:rPr>
        <w:t>ставить</w:t>
      </w:r>
      <w:r w:rsidRPr="0040390D">
        <w:rPr>
          <w:lang w:val="uk-UA"/>
        </w:rPr>
        <w:t xml:space="preserve"> квітку на підвіконня і дивиться на свої брудні руки.</w:t>
      </w:r>
    </w:p>
    <w:p w:rsidR="00B71AB2" w:rsidRPr="0040390D" w:rsidRDefault="00B71AB2" w:rsidP="00B71AB2">
      <w:pPr>
        <w:pStyle w:val="a3"/>
        <w:rPr>
          <w:lang w:val="uk-UA"/>
        </w:rPr>
      </w:pPr>
      <w:r w:rsidRPr="0040390D">
        <w:rPr>
          <w:lang w:val="uk-UA"/>
        </w:rPr>
        <w:t xml:space="preserve">Виходить </w:t>
      </w:r>
      <w:r w:rsidR="004410EA">
        <w:rPr>
          <w:lang w:val="uk-UA"/>
        </w:rPr>
        <w:t>і</w:t>
      </w:r>
      <w:r w:rsidRPr="0040390D">
        <w:rPr>
          <w:lang w:val="uk-UA"/>
        </w:rPr>
        <w:t>з палати.</w:t>
      </w:r>
    </w:p>
    <w:p w:rsidR="00B71AB2" w:rsidRPr="0040390D" w:rsidRDefault="00B71AB2" w:rsidP="00B71AB2">
      <w:pPr>
        <w:pStyle w:val="a3"/>
        <w:rPr>
          <w:lang w:val="uk-UA"/>
        </w:rPr>
      </w:pPr>
    </w:p>
    <w:p w:rsidR="00B71AB2" w:rsidRPr="0040390D" w:rsidRDefault="00B71AB2" w:rsidP="00B71AB2">
      <w:pPr>
        <w:pStyle w:val="a3"/>
        <w:rPr>
          <w:lang w:val="uk-UA"/>
        </w:rPr>
      </w:pPr>
    </w:p>
    <w:p w:rsidR="00B71AB2" w:rsidRPr="0040390D" w:rsidRDefault="00B71AB2" w:rsidP="00B71AB2">
      <w:pPr>
        <w:pStyle w:val="a3"/>
        <w:rPr>
          <w:lang w:val="uk-UA"/>
        </w:rPr>
      </w:pPr>
      <w:r w:rsidRPr="0040390D">
        <w:rPr>
          <w:lang w:val="uk-UA"/>
        </w:rPr>
        <w:t>ІНТ. КОРИДОРИ ЛІКАРНІ. НІЧ.</w:t>
      </w:r>
    </w:p>
    <w:p w:rsidR="00B71AB2" w:rsidRPr="0040390D" w:rsidRDefault="00B71AB2" w:rsidP="00B71AB2">
      <w:pPr>
        <w:pStyle w:val="a3"/>
        <w:rPr>
          <w:lang w:val="uk-UA"/>
        </w:rPr>
      </w:pPr>
    </w:p>
    <w:p w:rsidR="00B71AB2" w:rsidRPr="0040390D" w:rsidRDefault="00B71AB2" w:rsidP="00B71AB2">
      <w:pPr>
        <w:pStyle w:val="a3"/>
        <w:rPr>
          <w:lang w:val="uk-UA"/>
        </w:rPr>
      </w:pPr>
      <w:proofErr w:type="spellStart"/>
      <w:r w:rsidRPr="0040390D">
        <w:rPr>
          <w:lang w:val="uk-UA"/>
        </w:rPr>
        <w:t>Гнат</w:t>
      </w:r>
      <w:proofErr w:type="spellEnd"/>
      <w:r w:rsidRPr="0040390D">
        <w:rPr>
          <w:lang w:val="uk-UA"/>
        </w:rPr>
        <w:t xml:space="preserve"> виходить </w:t>
      </w:r>
      <w:r w:rsidR="004410EA">
        <w:rPr>
          <w:lang w:val="uk-UA"/>
        </w:rPr>
        <w:t>і</w:t>
      </w:r>
      <w:r w:rsidRPr="0040390D">
        <w:rPr>
          <w:lang w:val="uk-UA"/>
        </w:rPr>
        <w:t xml:space="preserve">з вбиральні, обтрушуючи мокрі руки. Дивиться углиб коридору, прислухається, але навкруги тиша. Він принюхується. Підходить до дверей власної палати, відчиняє. </w:t>
      </w:r>
    </w:p>
    <w:p w:rsidR="00CC0A51" w:rsidRPr="0040390D" w:rsidRDefault="00CC0A51" w:rsidP="00B71AB2">
      <w:pPr>
        <w:pStyle w:val="a3"/>
        <w:rPr>
          <w:lang w:val="uk-UA"/>
        </w:rPr>
      </w:pPr>
    </w:p>
    <w:p w:rsidR="00CC0A51" w:rsidRPr="0040390D" w:rsidRDefault="00CC0A51" w:rsidP="00B71AB2">
      <w:pPr>
        <w:pStyle w:val="a3"/>
        <w:rPr>
          <w:lang w:val="uk-UA"/>
        </w:rPr>
      </w:pPr>
    </w:p>
    <w:p w:rsidR="00CC0A51" w:rsidRPr="0040390D" w:rsidRDefault="00CC0A51" w:rsidP="00B71AB2">
      <w:pPr>
        <w:pStyle w:val="a3"/>
        <w:rPr>
          <w:lang w:val="uk-UA"/>
        </w:rPr>
      </w:pPr>
      <w:r w:rsidRPr="0040390D">
        <w:rPr>
          <w:lang w:val="uk-UA"/>
        </w:rPr>
        <w:t>ІНТ. КОРИДОР-ПЕРЕХІД. НІЧ.</w:t>
      </w:r>
    </w:p>
    <w:p w:rsidR="00CC0A51" w:rsidRPr="0040390D" w:rsidRDefault="00CC0A51" w:rsidP="00B71AB2">
      <w:pPr>
        <w:pStyle w:val="a3"/>
        <w:rPr>
          <w:lang w:val="uk-UA"/>
        </w:rPr>
      </w:pPr>
    </w:p>
    <w:p w:rsidR="00B71AB2" w:rsidRPr="0040390D" w:rsidRDefault="00B71AB2" w:rsidP="00B71AB2">
      <w:pPr>
        <w:pStyle w:val="a3"/>
        <w:rPr>
          <w:lang w:val="uk-UA"/>
        </w:rPr>
      </w:pPr>
      <w:r w:rsidRPr="0040390D">
        <w:rPr>
          <w:lang w:val="uk-UA"/>
        </w:rPr>
        <w:t xml:space="preserve">Перед </w:t>
      </w:r>
      <w:proofErr w:type="spellStart"/>
      <w:r w:rsidR="004410EA">
        <w:rPr>
          <w:lang w:val="uk-UA"/>
        </w:rPr>
        <w:t>Гнатом</w:t>
      </w:r>
      <w:proofErr w:type="spellEnd"/>
      <w:r w:rsidRPr="0040390D">
        <w:rPr>
          <w:lang w:val="uk-UA"/>
        </w:rPr>
        <w:t xml:space="preserve"> той самий коридор-перехід </w:t>
      </w:r>
      <w:r w:rsidR="004410EA">
        <w:rPr>
          <w:lang w:val="uk-UA"/>
        </w:rPr>
        <w:t>і</w:t>
      </w:r>
      <w:r w:rsidRPr="0040390D">
        <w:rPr>
          <w:lang w:val="uk-UA"/>
        </w:rPr>
        <w:t>з вікнами. Зненацька протяг з відчинених дверей перетворюється на сильний вітер.</w:t>
      </w:r>
    </w:p>
    <w:p w:rsidR="00B71AB2" w:rsidRPr="0040390D" w:rsidRDefault="00B71AB2" w:rsidP="00B71AB2">
      <w:pPr>
        <w:pStyle w:val="a3"/>
        <w:rPr>
          <w:lang w:val="uk-UA"/>
        </w:rPr>
      </w:pPr>
      <w:r w:rsidRPr="0040390D">
        <w:rPr>
          <w:lang w:val="uk-UA"/>
        </w:rPr>
        <w:t xml:space="preserve">Спиною до </w:t>
      </w:r>
      <w:proofErr w:type="spellStart"/>
      <w:r w:rsidR="004410EA">
        <w:rPr>
          <w:lang w:val="uk-UA"/>
        </w:rPr>
        <w:t>Гната</w:t>
      </w:r>
      <w:proofErr w:type="spellEnd"/>
      <w:r w:rsidRPr="0040390D">
        <w:rPr>
          <w:lang w:val="uk-UA"/>
        </w:rPr>
        <w:t xml:space="preserve"> стоїть хлопець років шістнадцяти (Стас). Невисокий на зріст, у сірій спортивній куртці, джинсах і кросівках. </w:t>
      </w:r>
    </w:p>
    <w:p w:rsidR="00B71AB2" w:rsidRPr="0040390D" w:rsidRDefault="00B71AB2" w:rsidP="00B71AB2">
      <w:pPr>
        <w:pStyle w:val="a3"/>
        <w:rPr>
          <w:lang w:val="uk-UA"/>
        </w:rPr>
      </w:pPr>
      <w:r w:rsidRPr="0040390D">
        <w:rPr>
          <w:lang w:val="uk-UA"/>
        </w:rPr>
        <w:t xml:space="preserve">Він неспокійно крутить головою, то ховає руки в кишені, то знову їх виймає, нервово стискаючи кулаки. Зачувши чужу присутність, рвучко озирається. </w:t>
      </w:r>
    </w:p>
    <w:p w:rsidR="00B71AB2" w:rsidRPr="0040390D" w:rsidRDefault="00B71AB2" w:rsidP="00B71AB2">
      <w:pPr>
        <w:pStyle w:val="a3"/>
        <w:rPr>
          <w:lang w:val="uk-UA"/>
        </w:rPr>
      </w:pPr>
      <w:r w:rsidRPr="0040390D">
        <w:rPr>
          <w:lang w:val="uk-UA"/>
        </w:rPr>
        <w:t xml:space="preserve">Худе обличчя, розкуйовджене волосся і сторожкий питальний погляд. Зовсім дитячим жестом витирає кулаком носа </w:t>
      </w:r>
      <w:r w:rsidR="004410EA">
        <w:rPr>
          <w:lang w:val="uk-UA"/>
        </w:rPr>
        <w:t>й</w:t>
      </w:r>
      <w:r w:rsidRPr="0040390D">
        <w:rPr>
          <w:lang w:val="uk-UA"/>
        </w:rPr>
        <w:t xml:space="preserve"> ховає руки в кишені. Ледь нахиливши голову</w:t>
      </w:r>
      <w:r w:rsidR="004410EA">
        <w:rPr>
          <w:lang w:val="uk-UA"/>
        </w:rPr>
        <w:t>,</w:t>
      </w:r>
      <w:r w:rsidRPr="0040390D">
        <w:rPr>
          <w:lang w:val="uk-UA"/>
        </w:rPr>
        <w:t xml:space="preserve"> хлопець не зводить </w:t>
      </w:r>
      <w:r w:rsidR="004410EA">
        <w:rPr>
          <w:lang w:val="uk-UA"/>
        </w:rPr>
        <w:t>і</w:t>
      </w:r>
      <w:r w:rsidRPr="0040390D">
        <w:rPr>
          <w:lang w:val="uk-UA"/>
        </w:rPr>
        <w:t xml:space="preserve">з </w:t>
      </w:r>
      <w:proofErr w:type="spellStart"/>
      <w:r w:rsidRPr="0040390D">
        <w:rPr>
          <w:lang w:val="uk-UA"/>
        </w:rPr>
        <w:t>Гната</w:t>
      </w:r>
      <w:proofErr w:type="spellEnd"/>
      <w:r w:rsidRPr="0040390D">
        <w:rPr>
          <w:lang w:val="uk-UA"/>
        </w:rPr>
        <w:t xml:space="preserve"> очей.</w:t>
      </w:r>
    </w:p>
    <w:p w:rsidR="00B71AB2" w:rsidRPr="0040390D" w:rsidRDefault="004410EA" w:rsidP="00B71AB2">
      <w:pPr>
        <w:pStyle w:val="a3"/>
        <w:rPr>
          <w:lang w:val="uk-UA"/>
        </w:rPr>
      </w:pPr>
      <w:proofErr w:type="spellStart"/>
      <w:r>
        <w:rPr>
          <w:lang w:val="uk-UA"/>
        </w:rPr>
        <w:t>Гнат</w:t>
      </w:r>
      <w:proofErr w:type="spellEnd"/>
      <w:r w:rsidR="00B71AB2" w:rsidRPr="0040390D">
        <w:rPr>
          <w:lang w:val="uk-UA"/>
        </w:rPr>
        <w:t xml:space="preserve"> розкриває рота з наміром привітатися, але тієї ж миті хлопець теж наважується заговорити, і вони одночасно завмирають, не зронивши ні звуку, в очікуванні першого слова від іншого. </w:t>
      </w:r>
    </w:p>
    <w:p w:rsidR="00E353B5" w:rsidRPr="0040390D" w:rsidRDefault="00E353B5" w:rsidP="00B71AB2">
      <w:pPr>
        <w:pStyle w:val="a3"/>
        <w:rPr>
          <w:lang w:val="uk-UA"/>
        </w:rPr>
      </w:pPr>
    </w:p>
    <w:p w:rsidR="00E353B5" w:rsidRPr="0040390D" w:rsidRDefault="00E353B5" w:rsidP="00E353B5">
      <w:pPr>
        <w:pStyle w:val="a6"/>
        <w:rPr>
          <w:lang w:val="uk-UA"/>
        </w:rPr>
      </w:pPr>
      <w:r w:rsidRPr="0040390D">
        <w:rPr>
          <w:lang w:val="uk-UA"/>
        </w:rPr>
        <w:t>стас</w:t>
      </w:r>
    </w:p>
    <w:p w:rsidR="00006DB2" w:rsidRPr="0040390D" w:rsidRDefault="00006DB2" w:rsidP="00006DB2">
      <w:pPr>
        <w:pStyle w:val="a5"/>
        <w:rPr>
          <w:lang w:val="uk-UA"/>
        </w:rPr>
      </w:pPr>
      <w:r w:rsidRPr="0040390D">
        <w:rPr>
          <w:lang w:val="uk-UA"/>
        </w:rPr>
        <w:t>Хто ви? Тільки не зникайте! Тут більше нікого немає, і всі двері замкнені!</w:t>
      </w:r>
    </w:p>
    <w:p w:rsidR="00006DB2" w:rsidRPr="0040390D" w:rsidRDefault="00006DB2" w:rsidP="00006DB2">
      <w:pPr>
        <w:pStyle w:val="a3"/>
        <w:rPr>
          <w:lang w:val="uk-UA"/>
        </w:rPr>
      </w:pPr>
    </w:p>
    <w:p w:rsidR="00E353B5" w:rsidRPr="0040390D" w:rsidRDefault="00006DB2" w:rsidP="00006DB2">
      <w:pPr>
        <w:pStyle w:val="a6"/>
        <w:rPr>
          <w:lang w:val="uk-UA"/>
        </w:rPr>
      </w:pPr>
      <w:r w:rsidRPr="0040390D">
        <w:rPr>
          <w:lang w:val="uk-UA"/>
        </w:rPr>
        <w:t>гнат</w:t>
      </w:r>
    </w:p>
    <w:p w:rsidR="00006DB2" w:rsidRPr="0040390D" w:rsidRDefault="00006DB2" w:rsidP="00006DB2">
      <w:pPr>
        <w:pStyle w:val="a5"/>
        <w:rPr>
          <w:lang w:val="uk-UA"/>
        </w:rPr>
      </w:pPr>
      <w:r w:rsidRPr="0040390D">
        <w:rPr>
          <w:lang w:val="uk-UA"/>
        </w:rPr>
        <w:t xml:space="preserve">Мене звати </w:t>
      </w:r>
      <w:proofErr w:type="spellStart"/>
      <w:r w:rsidRPr="0040390D">
        <w:rPr>
          <w:lang w:val="uk-UA"/>
        </w:rPr>
        <w:t>Гнат</w:t>
      </w:r>
      <w:proofErr w:type="spellEnd"/>
      <w:r w:rsidRPr="0040390D">
        <w:rPr>
          <w:lang w:val="uk-UA"/>
        </w:rPr>
        <w:t>. А…</w:t>
      </w:r>
    </w:p>
    <w:p w:rsidR="00006DB2" w:rsidRPr="0040390D" w:rsidRDefault="00006DB2" w:rsidP="00E353B5">
      <w:pPr>
        <w:pStyle w:val="a6"/>
        <w:rPr>
          <w:lang w:val="uk-UA"/>
        </w:rPr>
      </w:pPr>
    </w:p>
    <w:p w:rsidR="00E353B5" w:rsidRPr="0040390D" w:rsidRDefault="00E353B5" w:rsidP="00E353B5">
      <w:pPr>
        <w:pStyle w:val="a6"/>
        <w:rPr>
          <w:lang w:val="uk-UA"/>
        </w:rPr>
      </w:pPr>
      <w:r w:rsidRPr="0040390D">
        <w:rPr>
          <w:lang w:val="uk-UA"/>
        </w:rPr>
        <w:t>стас</w:t>
      </w:r>
    </w:p>
    <w:p w:rsidR="00006DB2" w:rsidRPr="0040390D" w:rsidRDefault="00006DB2" w:rsidP="00006DB2">
      <w:pPr>
        <w:pStyle w:val="a7"/>
        <w:rPr>
          <w:lang w:val="uk-UA"/>
        </w:rPr>
      </w:pPr>
      <w:r w:rsidRPr="0040390D">
        <w:rPr>
          <w:lang w:val="uk-UA"/>
        </w:rPr>
        <w:t>(перебиває)</w:t>
      </w:r>
    </w:p>
    <w:p w:rsidR="00E353B5" w:rsidRPr="0040390D" w:rsidRDefault="00E353B5" w:rsidP="00E353B5">
      <w:pPr>
        <w:pStyle w:val="a5"/>
        <w:rPr>
          <w:lang w:val="uk-UA"/>
        </w:rPr>
      </w:pPr>
      <w:r w:rsidRPr="0040390D">
        <w:rPr>
          <w:lang w:val="uk-UA"/>
        </w:rPr>
        <w:t>Що це за місце? Якесь неправильне…</w:t>
      </w:r>
    </w:p>
    <w:p w:rsidR="00DD1E48" w:rsidRPr="0040390D" w:rsidRDefault="00DD1E48" w:rsidP="00E353B5">
      <w:pPr>
        <w:pStyle w:val="a6"/>
        <w:rPr>
          <w:lang w:val="uk-UA"/>
        </w:rPr>
      </w:pPr>
    </w:p>
    <w:p w:rsidR="00E353B5" w:rsidRPr="0040390D" w:rsidRDefault="00E353B5" w:rsidP="00E353B5">
      <w:pPr>
        <w:pStyle w:val="a6"/>
        <w:rPr>
          <w:lang w:val="uk-UA"/>
        </w:rPr>
      </w:pPr>
      <w:r w:rsidRPr="0040390D">
        <w:rPr>
          <w:lang w:val="uk-UA"/>
        </w:rPr>
        <w:t>гнат</w:t>
      </w:r>
    </w:p>
    <w:p w:rsidR="00E353B5" w:rsidRPr="0040390D" w:rsidRDefault="00DD1E48" w:rsidP="00E353B5">
      <w:pPr>
        <w:pStyle w:val="a5"/>
        <w:rPr>
          <w:lang w:val="uk-UA"/>
        </w:rPr>
      </w:pPr>
      <w:r w:rsidRPr="0040390D">
        <w:rPr>
          <w:lang w:val="uk-UA"/>
        </w:rPr>
        <w:t xml:space="preserve">Я сам би хотів знати. </w:t>
      </w:r>
      <w:r w:rsidR="00E353B5" w:rsidRPr="0040390D">
        <w:rPr>
          <w:lang w:val="uk-UA"/>
        </w:rPr>
        <w:t>Пройдемос</w:t>
      </w:r>
      <w:r w:rsidR="004410EA">
        <w:rPr>
          <w:lang w:val="uk-UA"/>
        </w:rPr>
        <w:t>я</w:t>
      </w:r>
      <w:r w:rsidR="00E353B5" w:rsidRPr="0040390D">
        <w:rPr>
          <w:lang w:val="uk-UA"/>
        </w:rPr>
        <w:t>?</w:t>
      </w:r>
    </w:p>
    <w:p w:rsidR="00E353B5" w:rsidRPr="0040390D" w:rsidRDefault="00E353B5" w:rsidP="00E353B5">
      <w:pPr>
        <w:pStyle w:val="a5"/>
        <w:rPr>
          <w:lang w:val="uk-UA"/>
        </w:rPr>
      </w:pPr>
    </w:p>
    <w:p w:rsidR="00E5788C" w:rsidRDefault="00E5788C" w:rsidP="00E353B5">
      <w:pPr>
        <w:pStyle w:val="a6"/>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5"/>
        <w:rPr>
          <w:lang w:val="uk-UA"/>
        </w:rPr>
      </w:pPr>
      <w:r w:rsidRPr="0040390D">
        <w:rPr>
          <w:lang w:val="uk-UA"/>
        </w:rPr>
        <w:t>(</w:t>
      </w:r>
      <w:r w:rsidR="004410EA">
        <w:rPr>
          <w:lang w:val="uk-UA"/>
        </w:rPr>
        <w:t>мимрить</w:t>
      </w:r>
      <w:r w:rsidRPr="0040390D">
        <w:rPr>
          <w:lang w:val="uk-UA"/>
        </w:rPr>
        <w:t xml:space="preserve"> під ніс)</w:t>
      </w:r>
    </w:p>
    <w:p w:rsidR="00E353B5" w:rsidRPr="0040390D" w:rsidRDefault="00E353B5" w:rsidP="00E353B5">
      <w:pPr>
        <w:pStyle w:val="a5"/>
        <w:rPr>
          <w:lang w:val="uk-UA"/>
        </w:rPr>
      </w:pPr>
      <w:r w:rsidRPr="0040390D">
        <w:rPr>
          <w:lang w:val="uk-UA"/>
        </w:rPr>
        <w:t>Нічого тут цікавого нема</w:t>
      </w:r>
      <w:r w:rsidR="004410EA">
        <w:rPr>
          <w:lang w:val="uk-UA"/>
        </w:rPr>
        <w:t>є</w:t>
      </w:r>
      <w:r w:rsidRPr="0040390D">
        <w:rPr>
          <w:lang w:val="uk-UA"/>
        </w:rPr>
        <w:t>.</w:t>
      </w:r>
    </w:p>
    <w:p w:rsidR="00E353B5" w:rsidRPr="0040390D" w:rsidRDefault="00E353B5" w:rsidP="00E353B5">
      <w:pPr>
        <w:pStyle w:val="a3"/>
        <w:rPr>
          <w:lang w:val="uk-UA"/>
        </w:rPr>
      </w:pPr>
    </w:p>
    <w:p w:rsidR="00E353B5" w:rsidRPr="0040390D" w:rsidRDefault="00E353B5" w:rsidP="00E353B5">
      <w:pPr>
        <w:pStyle w:val="a3"/>
        <w:rPr>
          <w:lang w:val="uk-UA"/>
        </w:rPr>
      </w:pPr>
      <w:r w:rsidRPr="0040390D">
        <w:rPr>
          <w:lang w:val="uk-UA"/>
        </w:rPr>
        <w:t xml:space="preserve">Але все ж хлопець слухняно рушає поруч. Час від часу він </w:t>
      </w:r>
      <w:r w:rsidR="004410EA">
        <w:rPr>
          <w:lang w:val="uk-UA"/>
        </w:rPr>
        <w:t>і</w:t>
      </w:r>
      <w:r w:rsidRPr="0040390D">
        <w:rPr>
          <w:lang w:val="uk-UA"/>
        </w:rPr>
        <w:t xml:space="preserve">з цікавістю зиркає на </w:t>
      </w:r>
      <w:proofErr w:type="spellStart"/>
      <w:r w:rsidRPr="0040390D">
        <w:rPr>
          <w:lang w:val="uk-UA"/>
        </w:rPr>
        <w:t>Гната</w:t>
      </w:r>
      <w:proofErr w:type="spellEnd"/>
      <w:r w:rsidRPr="0040390D">
        <w:rPr>
          <w:lang w:val="uk-UA"/>
        </w:rPr>
        <w:t>.</w:t>
      </w:r>
    </w:p>
    <w:p w:rsidR="00E353B5" w:rsidRPr="0040390D" w:rsidRDefault="00E353B5" w:rsidP="00E353B5">
      <w:pPr>
        <w:pStyle w:val="a3"/>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Ти як тут опинився?</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7"/>
        <w:rPr>
          <w:lang w:val="uk-UA"/>
        </w:rPr>
      </w:pPr>
      <w:r w:rsidRPr="0040390D">
        <w:rPr>
          <w:lang w:val="uk-UA"/>
        </w:rPr>
        <w:t>(пожвавлюється, наче тільки цього й чекав)</w:t>
      </w:r>
    </w:p>
    <w:p w:rsidR="00E353B5" w:rsidRPr="0040390D" w:rsidRDefault="00E353B5" w:rsidP="00E353B5">
      <w:pPr>
        <w:pStyle w:val="a5"/>
        <w:rPr>
          <w:lang w:val="uk-UA"/>
        </w:rPr>
      </w:pPr>
      <w:r w:rsidRPr="0040390D">
        <w:rPr>
          <w:lang w:val="uk-UA"/>
        </w:rPr>
        <w:t xml:space="preserve">Я, здається, рухався кудись, </w:t>
      </w:r>
      <w:proofErr w:type="spellStart"/>
      <w:r w:rsidRPr="0040390D">
        <w:rPr>
          <w:lang w:val="uk-UA"/>
        </w:rPr>
        <w:t>пам</w:t>
      </w:r>
      <w:proofErr w:type="spellEnd"/>
      <w:r w:rsidRPr="0040390D">
        <w:t>’</w:t>
      </w:r>
      <w:proofErr w:type="spellStart"/>
      <w:r w:rsidRPr="0040390D">
        <w:rPr>
          <w:lang w:val="uk-UA"/>
        </w:rPr>
        <w:t>ятаю</w:t>
      </w:r>
      <w:proofErr w:type="spellEnd"/>
      <w:r w:rsidRPr="0040390D">
        <w:rPr>
          <w:lang w:val="uk-UA"/>
        </w:rPr>
        <w:t xml:space="preserve"> вогні були прям</w:t>
      </w:r>
      <w:r w:rsidR="004410EA">
        <w:rPr>
          <w:lang w:val="uk-UA"/>
        </w:rPr>
        <w:t>о</w:t>
      </w:r>
      <w:r w:rsidRPr="0040390D">
        <w:rPr>
          <w:lang w:val="uk-UA"/>
        </w:rPr>
        <w:t xml:space="preserve"> в одну лінію. Швидкість. А тоді раптом лінія розірвалась, і я опинився тут. Дивно це і якось неправильно, </w:t>
      </w:r>
      <w:proofErr w:type="spellStart"/>
      <w:r w:rsidRPr="0040390D">
        <w:rPr>
          <w:lang w:val="uk-UA"/>
        </w:rPr>
        <w:t>незавершено</w:t>
      </w:r>
      <w:proofErr w:type="spellEnd"/>
      <w:r w:rsidRPr="0040390D">
        <w:rPr>
          <w:lang w:val="uk-UA"/>
        </w:rPr>
        <w:t>…</w:t>
      </w:r>
    </w:p>
    <w:p w:rsidR="00E353B5" w:rsidRPr="0040390D" w:rsidRDefault="00E353B5" w:rsidP="00E353B5">
      <w:pPr>
        <w:pStyle w:val="a5"/>
        <w:rPr>
          <w:lang w:val="uk-UA"/>
        </w:rPr>
      </w:pPr>
    </w:p>
    <w:p w:rsidR="00E353B5" w:rsidRPr="0040390D" w:rsidRDefault="00E353B5" w:rsidP="00E353B5">
      <w:pPr>
        <w:pStyle w:val="a3"/>
        <w:rPr>
          <w:lang w:val="uk-UA"/>
        </w:rPr>
      </w:pPr>
      <w:r w:rsidRPr="0040390D">
        <w:rPr>
          <w:lang w:val="uk-UA"/>
        </w:rPr>
        <w:t xml:space="preserve">Стасові руки ні на секунду не лишаються у спокої. </w:t>
      </w:r>
    </w:p>
    <w:p w:rsidR="00E353B5" w:rsidRPr="0040390D" w:rsidRDefault="00E353B5" w:rsidP="00E353B5">
      <w:pPr>
        <w:pStyle w:val="a3"/>
        <w:rPr>
          <w:lang w:val="uk-UA"/>
        </w:rPr>
      </w:pPr>
      <w:r w:rsidRPr="0040390D">
        <w:rPr>
          <w:lang w:val="uk-UA"/>
        </w:rPr>
        <w:t xml:space="preserve">Він водить пальцями по чолу, наче малюючи щось, тоді раптом </w:t>
      </w:r>
      <w:proofErr w:type="spellStart"/>
      <w:r w:rsidRPr="0040390D">
        <w:rPr>
          <w:lang w:val="uk-UA"/>
        </w:rPr>
        <w:t>порив</w:t>
      </w:r>
      <w:r w:rsidR="004410EA">
        <w:rPr>
          <w:lang w:val="uk-UA"/>
        </w:rPr>
        <w:t>и</w:t>
      </w:r>
      <w:r w:rsidRPr="0040390D">
        <w:rPr>
          <w:lang w:val="uk-UA"/>
        </w:rPr>
        <w:t>сто</w:t>
      </w:r>
      <w:proofErr w:type="spellEnd"/>
      <w:r w:rsidRPr="0040390D">
        <w:rPr>
          <w:lang w:val="uk-UA"/>
        </w:rPr>
        <w:t xml:space="preserve"> куйовдить собі волосся.</w:t>
      </w:r>
    </w:p>
    <w:p w:rsidR="00E353B5" w:rsidRPr="0040390D" w:rsidRDefault="00E353B5" w:rsidP="00E353B5">
      <w:pPr>
        <w:pStyle w:val="a3"/>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5"/>
        <w:rPr>
          <w:lang w:val="uk-UA"/>
        </w:rPr>
      </w:pPr>
      <w:r w:rsidRPr="0040390D">
        <w:rPr>
          <w:lang w:val="uk-UA"/>
        </w:rPr>
        <w:t>Ет! До біса! більш я нічого не розумію, не знаю! Тепер ви пояснюйте! Що відбувається? Де я?</w:t>
      </w:r>
    </w:p>
    <w:p w:rsidR="00E353B5" w:rsidRPr="0040390D" w:rsidRDefault="00E353B5" w:rsidP="00E353B5">
      <w:pPr>
        <w:pStyle w:val="a3"/>
        <w:rPr>
          <w:lang w:val="uk-UA"/>
        </w:rPr>
      </w:pPr>
    </w:p>
    <w:p w:rsidR="00E353B5" w:rsidRPr="0040390D" w:rsidRDefault="00E353B5" w:rsidP="00E353B5">
      <w:pPr>
        <w:pStyle w:val="a3"/>
        <w:rPr>
          <w:lang w:val="uk-UA"/>
        </w:rPr>
      </w:pPr>
      <w:r w:rsidRPr="0040390D">
        <w:rPr>
          <w:lang w:val="uk-UA"/>
        </w:rPr>
        <w:t xml:space="preserve">Він зупиняється і з викликом, вимогливо дивиться на </w:t>
      </w:r>
      <w:proofErr w:type="spellStart"/>
      <w:r w:rsidRPr="0040390D">
        <w:rPr>
          <w:lang w:val="uk-UA"/>
        </w:rPr>
        <w:t>Гната</w:t>
      </w:r>
      <w:proofErr w:type="spellEnd"/>
      <w:r w:rsidRPr="0040390D">
        <w:rPr>
          <w:lang w:val="uk-UA"/>
        </w:rPr>
        <w:t>. Той відповідає йому недовірливим поглядом.</w:t>
      </w:r>
    </w:p>
    <w:p w:rsidR="00E353B5" w:rsidRPr="0040390D" w:rsidRDefault="00E353B5" w:rsidP="00E353B5">
      <w:pPr>
        <w:pStyle w:val="a6"/>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 xml:space="preserve">А що до того було, ти </w:t>
      </w:r>
      <w:proofErr w:type="spellStart"/>
      <w:r w:rsidRPr="0040390D">
        <w:rPr>
          <w:lang w:val="uk-UA"/>
        </w:rPr>
        <w:t>пам</w:t>
      </w:r>
      <w:proofErr w:type="spellEnd"/>
      <w:r w:rsidRPr="0040390D">
        <w:t>’</w:t>
      </w:r>
      <w:proofErr w:type="spellStart"/>
      <w:r w:rsidRPr="0040390D">
        <w:rPr>
          <w:lang w:val="uk-UA"/>
        </w:rPr>
        <w:t>ятаєш</w:t>
      </w:r>
      <w:proofErr w:type="spellEnd"/>
      <w:r w:rsidRPr="0040390D">
        <w:rPr>
          <w:lang w:val="uk-UA"/>
        </w:rPr>
        <w:t>?</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7"/>
        <w:rPr>
          <w:lang w:val="uk-UA"/>
        </w:rPr>
      </w:pPr>
      <w:r w:rsidRPr="0040390D">
        <w:rPr>
          <w:lang w:val="uk-UA"/>
        </w:rPr>
        <w:t>(розгублено, з нотками паніки в голосі)</w:t>
      </w:r>
    </w:p>
    <w:p w:rsidR="00E353B5" w:rsidRPr="0040390D" w:rsidRDefault="00E353B5" w:rsidP="00E353B5">
      <w:pPr>
        <w:pStyle w:val="a5"/>
        <w:rPr>
          <w:lang w:val="uk-UA"/>
        </w:rPr>
      </w:pPr>
      <w:r w:rsidRPr="0040390D">
        <w:rPr>
          <w:lang w:val="uk-UA"/>
        </w:rPr>
        <w:t xml:space="preserve">Ні… </w:t>
      </w:r>
      <w:r w:rsidR="004410EA">
        <w:rPr>
          <w:lang w:val="uk-UA"/>
        </w:rPr>
        <w:t>І</w:t>
      </w:r>
      <w:r w:rsidRPr="0040390D">
        <w:rPr>
          <w:lang w:val="uk-UA"/>
        </w:rPr>
        <w:t xml:space="preserve"> досить запитань! Пояснюйте!</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 xml:space="preserve">Так. </w:t>
      </w:r>
      <w:proofErr w:type="spellStart"/>
      <w:r w:rsidRPr="0040390D">
        <w:rPr>
          <w:lang w:val="uk-UA"/>
        </w:rPr>
        <w:t>Давай</w:t>
      </w:r>
      <w:proofErr w:type="spellEnd"/>
      <w:r w:rsidRPr="0040390D">
        <w:rPr>
          <w:lang w:val="uk-UA"/>
        </w:rPr>
        <w:t xml:space="preserve"> підсумуємо. Тепер ти тут. А щоб піти далі</w:t>
      </w:r>
      <w:r w:rsidR="004410EA">
        <w:rPr>
          <w:lang w:val="uk-UA"/>
        </w:rPr>
        <w:t>,</w:t>
      </w:r>
      <w:r w:rsidRPr="0040390D">
        <w:rPr>
          <w:lang w:val="uk-UA"/>
        </w:rPr>
        <w:t xml:space="preserve"> тобі потрібно дещо зробити.</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7"/>
        <w:rPr>
          <w:lang w:val="uk-UA"/>
        </w:rPr>
      </w:pPr>
      <w:r w:rsidRPr="0040390D">
        <w:rPr>
          <w:lang w:val="uk-UA"/>
        </w:rPr>
        <w:t xml:space="preserve">(говорить </w:t>
      </w:r>
      <w:r w:rsidR="004410EA">
        <w:rPr>
          <w:lang w:val="uk-UA"/>
        </w:rPr>
        <w:t>і</w:t>
      </w:r>
      <w:r w:rsidRPr="0040390D">
        <w:rPr>
          <w:lang w:val="uk-UA"/>
        </w:rPr>
        <w:t>з полегшенням)</w:t>
      </w:r>
    </w:p>
    <w:p w:rsidR="00E353B5" w:rsidRPr="0040390D" w:rsidRDefault="00E353B5" w:rsidP="00E353B5">
      <w:pPr>
        <w:pStyle w:val="a5"/>
        <w:rPr>
          <w:lang w:val="uk-UA"/>
        </w:rPr>
      </w:pPr>
      <w:r w:rsidRPr="0040390D">
        <w:rPr>
          <w:lang w:val="uk-UA"/>
        </w:rPr>
        <w:t>Т</w:t>
      </w:r>
      <w:r w:rsidR="004410EA">
        <w:rPr>
          <w:lang w:val="uk-UA"/>
        </w:rPr>
        <w:t>о</w:t>
      </w:r>
      <w:r w:rsidRPr="0040390D">
        <w:rPr>
          <w:lang w:val="uk-UA"/>
        </w:rPr>
        <w:t xml:space="preserve"> це такий квест? А це що, комп</w:t>
      </w:r>
      <w:r w:rsidRPr="0040390D">
        <w:t>’</w:t>
      </w:r>
      <w:proofErr w:type="spellStart"/>
      <w:r w:rsidRPr="0040390D">
        <w:rPr>
          <w:lang w:val="uk-UA"/>
        </w:rPr>
        <w:t>ютерна</w:t>
      </w:r>
      <w:proofErr w:type="spellEnd"/>
      <w:r w:rsidRPr="0040390D">
        <w:rPr>
          <w:lang w:val="uk-UA"/>
        </w:rPr>
        <w:t xml:space="preserve"> реальність? Так? Круто!</w:t>
      </w:r>
    </w:p>
    <w:p w:rsidR="00E353B5" w:rsidRPr="0040390D" w:rsidRDefault="00E353B5" w:rsidP="00E353B5">
      <w:pPr>
        <w:pStyle w:val="a5"/>
        <w:rPr>
          <w:lang w:val="uk-UA"/>
        </w:rPr>
      </w:pPr>
      <w:r w:rsidRPr="0040390D">
        <w:rPr>
          <w:lang w:val="uk-UA"/>
        </w:rPr>
        <w:t>І що я маю зробити?</w:t>
      </w:r>
    </w:p>
    <w:p w:rsidR="00E353B5" w:rsidRPr="0040390D" w:rsidRDefault="00E353B5" w:rsidP="00E353B5">
      <w:pPr>
        <w:pStyle w:val="a5"/>
        <w:rPr>
          <w:lang w:val="uk-UA"/>
        </w:rPr>
      </w:pPr>
    </w:p>
    <w:p w:rsidR="00E353B5" w:rsidRPr="0040390D" w:rsidRDefault="00E353B5" w:rsidP="00E353B5">
      <w:pPr>
        <w:pStyle w:val="a3"/>
        <w:rPr>
          <w:lang w:val="uk-UA"/>
        </w:rPr>
      </w:pPr>
      <w:r w:rsidRPr="0040390D">
        <w:rPr>
          <w:lang w:val="uk-UA"/>
        </w:rPr>
        <w:lastRenderedPageBreak/>
        <w:t xml:space="preserve">Тепер хлопець дивиться на </w:t>
      </w:r>
      <w:proofErr w:type="spellStart"/>
      <w:r w:rsidRPr="0040390D">
        <w:rPr>
          <w:lang w:val="uk-UA"/>
        </w:rPr>
        <w:t>Гната</w:t>
      </w:r>
      <w:proofErr w:type="spellEnd"/>
      <w:r w:rsidRPr="0040390D">
        <w:rPr>
          <w:lang w:val="uk-UA"/>
        </w:rPr>
        <w:t xml:space="preserve"> значно впевненіше. Розглядає його</w:t>
      </w:r>
      <w:r w:rsidR="00F85228">
        <w:rPr>
          <w:lang w:val="uk-UA"/>
        </w:rPr>
        <w:t>,</w:t>
      </w:r>
      <w:r w:rsidRPr="0040390D">
        <w:rPr>
          <w:lang w:val="uk-UA"/>
        </w:rPr>
        <w:t xml:space="preserve"> наче якусь чудернацьку іграшку, що її так і кортить розібрати, зазирнути всередину. Його руки – дві окремі непосидючі істотки: одна сховалась до кишені, а друга грається замком від блискавки на куртці.</w:t>
      </w:r>
    </w:p>
    <w:p w:rsidR="00E353B5" w:rsidRPr="0040390D" w:rsidRDefault="00E353B5" w:rsidP="00E353B5">
      <w:pPr>
        <w:pStyle w:val="a3"/>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 xml:space="preserve">Спочатку скажи своє </w:t>
      </w:r>
      <w:proofErr w:type="spellStart"/>
      <w:r w:rsidRPr="0040390D">
        <w:rPr>
          <w:lang w:val="uk-UA"/>
        </w:rPr>
        <w:t>ім</w:t>
      </w:r>
      <w:proofErr w:type="spellEnd"/>
      <w:r w:rsidRPr="0040390D">
        <w:t>’</w:t>
      </w:r>
      <w:r w:rsidRPr="0040390D">
        <w:rPr>
          <w:lang w:val="uk-UA"/>
        </w:rPr>
        <w:t xml:space="preserve">я. </w:t>
      </w:r>
    </w:p>
    <w:p w:rsidR="00E353B5" w:rsidRPr="0040390D" w:rsidRDefault="00E353B5" w:rsidP="00E353B5">
      <w:pPr>
        <w:pStyle w:val="a5"/>
        <w:rPr>
          <w:lang w:val="uk-UA"/>
        </w:rPr>
      </w:pPr>
      <w:r w:rsidRPr="0040390D">
        <w:rPr>
          <w:lang w:val="uk-UA"/>
        </w:rPr>
        <w:t>Як тебе звати?</w:t>
      </w:r>
    </w:p>
    <w:p w:rsidR="00E353B5" w:rsidRPr="0040390D" w:rsidRDefault="00E353B5" w:rsidP="00E353B5">
      <w:pPr>
        <w:pStyle w:val="a5"/>
        <w:rPr>
          <w:lang w:val="uk-UA"/>
        </w:rPr>
      </w:pPr>
    </w:p>
    <w:p w:rsidR="00E353B5" w:rsidRPr="0040390D" w:rsidRDefault="00E353B5" w:rsidP="00E353B5">
      <w:pPr>
        <w:pStyle w:val="a3"/>
        <w:rPr>
          <w:lang w:val="uk-UA"/>
        </w:rPr>
      </w:pPr>
      <w:r w:rsidRPr="0040390D">
        <w:rPr>
          <w:lang w:val="uk-UA"/>
        </w:rPr>
        <w:t>Рука, що гралася замочком, завмирає, наче спаралізована, а в очі хлопця повертається розгубленість.</w:t>
      </w:r>
    </w:p>
    <w:p w:rsidR="00E353B5" w:rsidRPr="0040390D" w:rsidRDefault="00E353B5" w:rsidP="00E353B5">
      <w:pPr>
        <w:pStyle w:val="a3"/>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5"/>
        <w:rPr>
          <w:lang w:val="uk-UA"/>
        </w:rPr>
      </w:pPr>
      <w:r w:rsidRPr="0040390D">
        <w:rPr>
          <w:lang w:val="uk-UA"/>
        </w:rPr>
        <w:t xml:space="preserve">Я… не </w:t>
      </w:r>
      <w:proofErr w:type="spellStart"/>
      <w:r w:rsidRPr="0040390D">
        <w:rPr>
          <w:lang w:val="uk-UA"/>
        </w:rPr>
        <w:t>пам</w:t>
      </w:r>
      <w:proofErr w:type="spellEnd"/>
      <w:r w:rsidRPr="0040390D">
        <w:t>’</w:t>
      </w:r>
      <w:proofErr w:type="spellStart"/>
      <w:r w:rsidRPr="0040390D">
        <w:rPr>
          <w:lang w:val="uk-UA"/>
        </w:rPr>
        <w:t>ятаю</w:t>
      </w:r>
      <w:proofErr w:type="spellEnd"/>
      <w:r w:rsidRPr="0040390D">
        <w:rPr>
          <w:lang w:val="uk-UA"/>
        </w:rPr>
        <w:t>.</w:t>
      </w:r>
    </w:p>
    <w:p w:rsidR="00E353B5" w:rsidRPr="0040390D" w:rsidRDefault="00E353B5" w:rsidP="00E353B5">
      <w:pPr>
        <w:pStyle w:val="a5"/>
        <w:rPr>
          <w:lang w:val="uk-UA"/>
        </w:rPr>
      </w:pPr>
    </w:p>
    <w:p w:rsidR="00E353B5" w:rsidRPr="0040390D" w:rsidRDefault="00E353B5" w:rsidP="00E353B5">
      <w:pPr>
        <w:pStyle w:val="a3"/>
        <w:rPr>
          <w:lang w:val="uk-UA"/>
        </w:rPr>
      </w:pPr>
      <w:r w:rsidRPr="0040390D">
        <w:rPr>
          <w:lang w:val="uk-UA"/>
        </w:rPr>
        <w:t>Він повільно витягає руку з кишені, дивиться на неї, як на чужу, стискає в кулак</w:t>
      </w:r>
      <w:r w:rsidR="00F85228">
        <w:rPr>
          <w:lang w:val="uk-UA"/>
        </w:rPr>
        <w:t>а</w:t>
      </w:r>
      <w:r w:rsidRPr="0040390D">
        <w:rPr>
          <w:lang w:val="uk-UA"/>
        </w:rPr>
        <w:t>.</w:t>
      </w:r>
    </w:p>
    <w:p w:rsidR="00E353B5" w:rsidRPr="0040390D" w:rsidRDefault="00E353B5" w:rsidP="00E353B5">
      <w:pPr>
        <w:pStyle w:val="a3"/>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5"/>
        <w:rPr>
          <w:lang w:val="uk-UA"/>
        </w:rPr>
      </w:pPr>
      <w:r w:rsidRPr="0040390D">
        <w:rPr>
          <w:lang w:val="uk-UA"/>
        </w:rPr>
        <w:t xml:space="preserve">Взагалі нічого про себе не </w:t>
      </w:r>
      <w:proofErr w:type="spellStart"/>
      <w:r w:rsidRPr="0040390D">
        <w:rPr>
          <w:lang w:val="uk-UA"/>
        </w:rPr>
        <w:t>пам</w:t>
      </w:r>
      <w:proofErr w:type="spellEnd"/>
      <w:r w:rsidRPr="0040390D">
        <w:t>’</w:t>
      </w:r>
      <w:proofErr w:type="spellStart"/>
      <w:r w:rsidRPr="0040390D">
        <w:rPr>
          <w:lang w:val="uk-UA"/>
        </w:rPr>
        <w:t>ятаю</w:t>
      </w:r>
      <w:proofErr w:type="spellEnd"/>
      <w:r w:rsidRPr="0040390D">
        <w:rPr>
          <w:lang w:val="uk-UA"/>
        </w:rPr>
        <w:t xml:space="preserve">… </w:t>
      </w:r>
      <w:r w:rsidR="00F85228">
        <w:rPr>
          <w:lang w:val="uk-UA"/>
        </w:rPr>
        <w:t>Ц</w:t>
      </w:r>
      <w:r w:rsidRPr="0040390D">
        <w:rPr>
          <w:lang w:val="uk-UA"/>
        </w:rPr>
        <w:t>е ж такі умови гри? Правда?</w:t>
      </w:r>
    </w:p>
    <w:p w:rsidR="00E353B5" w:rsidRPr="0040390D" w:rsidRDefault="00E353B5" w:rsidP="00E353B5">
      <w:pPr>
        <w:pStyle w:val="a7"/>
        <w:rPr>
          <w:lang w:val="uk-UA"/>
        </w:rPr>
      </w:pPr>
      <w:r w:rsidRPr="0040390D">
        <w:rPr>
          <w:lang w:val="uk-UA"/>
        </w:rPr>
        <w:t xml:space="preserve">(дивиться на </w:t>
      </w:r>
      <w:proofErr w:type="spellStart"/>
      <w:r w:rsidRPr="0040390D">
        <w:rPr>
          <w:lang w:val="uk-UA"/>
        </w:rPr>
        <w:t>Гната</w:t>
      </w:r>
      <w:proofErr w:type="spellEnd"/>
      <w:r w:rsidRPr="0040390D">
        <w:rPr>
          <w:lang w:val="uk-UA"/>
        </w:rPr>
        <w:t xml:space="preserve"> з надією)</w:t>
      </w:r>
    </w:p>
    <w:p w:rsidR="00E353B5" w:rsidRPr="0040390D" w:rsidRDefault="00E353B5" w:rsidP="00E353B5">
      <w:pPr>
        <w:pStyle w:val="a5"/>
        <w:rPr>
          <w:lang w:val="uk-UA"/>
        </w:rPr>
      </w:pPr>
      <w:r w:rsidRPr="0040390D">
        <w:rPr>
          <w:lang w:val="uk-UA"/>
        </w:rPr>
        <w:t xml:space="preserve">Я можу вигадати собі якийсь </w:t>
      </w:r>
      <w:proofErr w:type="spellStart"/>
      <w:r w:rsidRPr="0040390D">
        <w:rPr>
          <w:lang w:val="uk-UA"/>
        </w:rPr>
        <w:t>нік</w:t>
      </w:r>
      <w:proofErr w:type="spellEnd"/>
      <w:r w:rsidRPr="0040390D">
        <w:rPr>
          <w:lang w:val="uk-UA"/>
        </w:rPr>
        <w:t>.</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 xml:space="preserve">Почекай, </w:t>
      </w:r>
      <w:proofErr w:type="spellStart"/>
      <w:r w:rsidRPr="0040390D">
        <w:rPr>
          <w:lang w:val="uk-UA"/>
        </w:rPr>
        <w:t>давай</w:t>
      </w:r>
      <w:proofErr w:type="spellEnd"/>
      <w:r w:rsidRPr="0040390D">
        <w:rPr>
          <w:lang w:val="uk-UA"/>
        </w:rPr>
        <w:t xml:space="preserve"> спробуємо так</w:t>
      </w:r>
      <w:r w:rsidR="00F85228">
        <w:rPr>
          <w:lang w:val="uk-UA"/>
        </w:rPr>
        <w:t xml:space="preserve"> -</w:t>
      </w:r>
      <w:r w:rsidRPr="0040390D">
        <w:rPr>
          <w:lang w:val="uk-UA"/>
        </w:rPr>
        <w:t xml:space="preserve"> я запропоную тобі кілька імен, а ти вибереш. Добре?</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5"/>
        <w:rPr>
          <w:lang w:val="uk-UA"/>
        </w:rPr>
      </w:pPr>
      <w:r w:rsidRPr="0040390D">
        <w:rPr>
          <w:lang w:val="uk-UA"/>
        </w:rPr>
        <w:t>А якщо жодне не сподобається?</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Тоді придумаєш сам, але спершу подумай над тими, що я назву.</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7"/>
        <w:rPr>
          <w:lang w:val="uk-UA"/>
        </w:rPr>
      </w:pPr>
      <w:r w:rsidRPr="0040390D">
        <w:rPr>
          <w:lang w:val="uk-UA"/>
        </w:rPr>
        <w:t>(невпевнено)</w:t>
      </w:r>
    </w:p>
    <w:p w:rsidR="00E353B5" w:rsidRPr="0040390D" w:rsidRDefault="00E353B5" w:rsidP="00E353B5">
      <w:pPr>
        <w:pStyle w:val="a5"/>
        <w:rPr>
          <w:lang w:val="uk-UA"/>
        </w:rPr>
      </w:pPr>
      <w:r w:rsidRPr="0040390D">
        <w:rPr>
          <w:lang w:val="uk-UA"/>
        </w:rPr>
        <w:t>Ну гаразд.</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 xml:space="preserve">Ігор, Денис, Станіслав, Олег. </w:t>
      </w:r>
    </w:p>
    <w:p w:rsidR="00E353B5" w:rsidRPr="0040390D" w:rsidRDefault="00E353B5" w:rsidP="00E353B5">
      <w:pPr>
        <w:pStyle w:val="a6"/>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5"/>
        <w:rPr>
          <w:lang w:val="uk-UA"/>
        </w:rPr>
      </w:pPr>
      <w:r w:rsidRPr="0040390D">
        <w:rPr>
          <w:lang w:val="uk-UA"/>
        </w:rPr>
        <w:t>Ста… Стас, хай буде.</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7"/>
        <w:rPr>
          <w:lang w:val="uk-UA"/>
        </w:rPr>
      </w:pPr>
      <w:r w:rsidRPr="0040390D">
        <w:rPr>
          <w:lang w:val="uk-UA"/>
        </w:rPr>
        <w:t>(</w:t>
      </w:r>
      <w:r w:rsidR="00F85228">
        <w:rPr>
          <w:lang w:val="uk-UA"/>
        </w:rPr>
        <w:t>і</w:t>
      </w:r>
      <w:r w:rsidRPr="0040390D">
        <w:rPr>
          <w:lang w:val="uk-UA"/>
        </w:rPr>
        <w:t>з полегшенням)</w:t>
      </w:r>
    </w:p>
    <w:p w:rsidR="00E353B5" w:rsidRPr="0040390D" w:rsidRDefault="00E353B5" w:rsidP="00E353B5">
      <w:pPr>
        <w:pStyle w:val="a5"/>
        <w:rPr>
          <w:lang w:val="uk-UA"/>
        </w:rPr>
      </w:pPr>
      <w:r w:rsidRPr="0040390D">
        <w:rPr>
          <w:lang w:val="uk-UA"/>
        </w:rPr>
        <w:t>Добре! Просто чудово. Вважай</w:t>
      </w:r>
      <w:r w:rsidR="00F85228">
        <w:rPr>
          <w:lang w:val="uk-UA"/>
        </w:rPr>
        <w:t>,</w:t>
      </w:r>
      <w:r w:rsidRPr="0040390D">
        <w:rPr>
          <w:lang w:val="uk-UA"/>
        </w:rPr>
        <w:t xml:space="preserve"> що ти виконав перше завдання.</w:t>
      </w:r>
    </w:p>
    <w:p w:rsidR="00E353B5" w:rsidRPr="0040390D" w:rsidRDefault="00E353B5" w:rsidP="00E353B5">
      <w:pPr>
        <w:pStyle w:val="a5"/>
        <w:rPr>
          <w:lang w:val="uk-UA"/>
        </w:rPr>
      </w:pPr>
    </w:p>
    <w:p w:rsidR="00E5788C" w:rsidRDefault="00E5788C" w:rsidP="00E353B5">
      <w:pPr>
        <w:pStyle w:val="a6"/>
        <w:rPr>
          <w:lang w:val="uk-UA"/>
        </w:rPr>
      </w:pPr>
    </w:p>
    <w:p w:rsidR="00E353B5" w:rsidRPr="0040390D" w:rsidRDefault="00E353B5" w:rsidP="00E353B5">
      <w:pPr>
        <w:pStyle w:val="a6"/>
        <w:rPr>
          <w:lang w:val="uk-UA"/>
        </w:rPr>
      </w:pPr>
      <w:r w:rsidRPr="0040390D">
        <w:rPr>
          <w:lang w:val="uk-UA"/>
        </w:rPr>
        <w:t>стас</w:t>
      </w:r>
    </w:p>
    <w:p w:rsidR="00E353B5" w:rsidRPr="0040390D" w:rsidRDefault="00E353B5" w:rsidP="00E353B5">
      <w:pPr>
        <w:pStyle w:val="a7"/>
        <w:rPr>
          <w:lang w:val="uk-UA"/>
        </w:rPr>
      </w:pPr>
      <w:r w:rsidRPr="0040390D">
        <w:rPr>
          <w:lang w:val="uk-UA"/>
        </w:rPr>
        <w:t>(скептично)</w:t>
      </w:r>
    </w:p>
    <w:p w:rsidR="00E353B5" w:rsidRPr="0040390D" w:rsidRDefault="00E353B5" w:rsidP="00E353B5">
      <w:pPr>
        <w:pStyle w:val="a5"/>
        <w:rPr>
          <w:lang w:val="uk-UA"/>
        </w:rPr>
      </w:pPr>
      <w:r w:rsidRPr="0040390D">
        <w:rPr>
          <w:lang w:val="uk-UA"/>
        </w:rPr>
        <w:t>Правда</w:t>
      </w:r>
      <w:r w:rsidR="00DD1E48" w:rsidRPr="0040390D">
        <w:rPr>
          <w:lang w:val="uk-UA"/>
        </w:rPr>
        <w:t>?</w:t>
      </w:r>
      <w:r w:rsidRPr="0040390D">
        <w:rPr>
          <w:lang w:val="uk-UA"/>
        </w:rPr>
        <w:t xml:space="preserve"> </w:t>
      </w:r>
      <w:r w:rsidR="00DD1E48" w:rsidRPr="0040390D">
        <w:rPr>
          <w:lang w:val="uk-UA"/>
        </w:rPr>
        <w:t>Н</w:t>
      </w:r>
      <w:r w:rsidRPr="0040390D">
        <w:rPr>
          <w:lang w:val="uk-UA"/>
        </w:rPr>
        <w:t>е надто вони у вас і складні.</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E353B5" w:rsidP="00E353B5">
      <w:pPr>
        <w:pStyle w:val="a5"/>
        <w:rPr>
          <w:lang w:val="uk-UA"/>
        </w:rPr>
      </w:pPr>
      <w:r w:rsidRPr="0040390D">
        <w:rPr>
          <w:lang w:val="uk-UA"/>
        </w:rPr>
        <w:t xml:space="preserve">А ти не поспішай, Стасе. </w:t>
      </w:r>
      <w:proofErr w:type="spellStart"/>
      <w:r w:rsidRPr="0040390D">
        <w:rPr>
          <w:lang w:val="uk-UA"/>
        </w:rPr>
        <w:t>Давай</w:t>
      </w:r>
      <w:proofErr w:type="spellEnd"/>
      <w:r w:rsidRPr="0040390D">
        <w:rPr>
          <w:lang w:val="uk-UA"/>
        </w:rPr>
        <w:t xml:space="preserve"> рухатись помалу. От скажи</w:t>
      </w:r>
      <w:r w:rsidR="00F85228">
        <w:rPr>
          <w:lang w:val="uk-UA"/>
        </w:rPr>
        <w:t>,</w:t>
      </w:r>
      <w:r w:rsidRPr="0040390D">
        <w:rPr>
          <w:lang w:val="uk-UA"/>
        </w:rPr>
        <w:t xml:space="preserve"> де ти</w:t>
      </w:r>
      <w:r w:rsidR="00726440" w:rsidRPr="0040390D">
        <w:rPr>
          <w:lang w:val="uk-UA"/>
        </w:rPr>
        <w:t xml:space="preserve"> був</w:t>
      </w:r>
      <w:r w:rsidRPr="0040390D">
        <w:rPr>
          <w:lang w:val="uk-UA"/>
        </w:rPr>
        <w:t>…</w:t>
      </w:r>
    </w:p>
    <w:p w:rsidR="00E353B5" w:rsidRPr="0040390D" w:rsidRDefault="00E353B5" w:rsidP="00E353B5">
      <w:pPr>
        <w:pStyle w:val="a6"/>
        <w:rPr>
          <w:lang w:val="uk-UA"/>
        </w:rPr>
      </w:pPr>
    </w:p>
    <w:p w:rsidR="00E353B5" w:rsidRPr="0040390D" w:rsidRDefault="00E353B5" w:rsidP="00E353B5">
      <w:pPr>
        <w:pStyle w:val="a6"/>
      </w:pPr>
      <w:r w:rsidRPr="0040390D">
        <w:t>стас</w:t>
      </w:r>
    </w:p>
    <w:p w:rsidR="00E353B5" w:rsidRPr="0040390D" w:rsidRDefault="00E353B5" w:rsidP="00E353B5">
      <w:pPr>
        <w:pStyle w:val="a7"/>
        <w:rPr>
          <w:lang w:val="uk-UA"/>
        </w:rPr>
      </w:pPr>
      <w:r w:rsidRPr="0040390D">
        <w:rPr>
          <w:lang w:val="uk-UA"/>
        </w:rPr>
        <w:t>(перебиває</w:t>
      </w:r>
      <w:r w:rsidR="00DD1E48" w:rsidRPr="0040390D">
        <w:rPr>
          <w:lang w:val="uk-UA"/>
        </w:rPr>
        <w:t xml:space="preserve"> вороже</w:t>
      </w:r>
      <w:r w:rsidRPr="0040390D">
        <w:rPr>
          <w:lang w:val="uk-UA"/>
        </w:rPr>
        <w:t>)</w:t>
      </w:r>
    </w:p>
    <w:p w:rsidR="00E353B5" w:rsidRPr="0040390D" w:rsidRDefault="00E353B5" w:rsidP="00E353B5">
      <w:pPr>
        <w:pStyle w:val="a5"/>
        <w:rPr>
          <w:lang w:val="uk-UA"/>
        </w:rPr>
      </w:pPr>
      <w:r w:rsidRPr="0040390D">
        <w:rPr>
          <w:lang w:val="uk-UA"/>
        </w:rPr>
        <w:t>Стоп! Ви досі не сказали</w:t>
      </w:r>
      <w:r w:rsidR="00F85228">
        <w:rPr>
          <w:lang w:val="uk-UA"/>
        </w:rPr>
        <w:t>,</w:t>
      </w:r>
      <w:r w:rsidRPr="0040390D">
        <w:rPr>
          <w:lang w:val="uk-UA"/>
        </w:rPr>
        <w:t xml:space="preserve"> хто ви </w:t>
      </w:r>
      <w:r w:rsidR="00F85228">
        <w:rPr>
          <w:lang w:val="uk-UA"/>
        </w:rPr>
        <w:t>й</w:t>
      </w:r>
      <w:r w:rsidRPr="0040390D">
        <w:rPr>
          <w:lang w:val="uk-UA"/>
        </w:rPr>
        <w:t xml:space="preserve"> чому ви тут!</w:t>
      </w:r>
    </w:p>
    <w:p w:rsidR="00E353B5" w:rsidRPr="0040390D" w:rsidRDefault="00E353B5" w:rsidP="00E353B5">
      <w:pPr>
        <w:pStyle w:val="a5"/>
        <w:rPr>
          <w:lang w:val="uk-UA"/>
        </w:rPr>
      </w:pPr>
    </w:p>
    <w:p w:rsidR="00E353B5" w:rsidRPr="0040390D" w:rsidRDefault="00E353B5" w:rsidP="00E353B5">
      <w:pPr>
        <w:pStyle w:val="a6"/>
        <w:rPr>
          <w:lang w:val="uk-UA"/>
        </w:rPr>
      </w:pPr>
      <w:r w:rsidRPr="0040390D">
        <w:rPr>
          <w:lang w:val="uk-UA"/>
        </w:rPr>
        <w:t>гнат</w:t>
      </w:r>
    </w:p>
    <w:p w:rsidR="00E353B5" w:rsidRPr="0040390D" w:rsidRDefault="00DD1E48" w:rsidP="00E353B5">
      <w:pPr>
        <w:pStyle w:val="a5"/>
        <w:rPr>
          <w:lang w:val="uk-UA"/>
        </w:rPr>
      </w:pPr>
      <w:r w:rsidRPr="0040390D">
        <w:rPr>
          <w:lang w:val="uk-UA"/>
        </w:rPr>
        <w:t>Чому? Я й сам хотів би це знати</w:t>
      </w:r>
      <w:r w:rsidR="00726440" w:rsidRPr="0040390D">
        <w:rPr>
          <w:lang w:val="uk-UA"/>
        </w:rPr>
        <w:t>. Припускаю, що через тебе.</w:t>
      </w:r>
    </w:p>
    <w:p w:rsidR="00E5788C" w:rsidRDefault="00E5788C" w:rsidP="00E353B5">
      <w:pPr>
        <w:pStyle w:val="a6"/>
        <w:rPr>
          <w:lang w:val="uk-UA"/>
        </w:rPr>
      </w:pPr>
    </w:p>
    <w:p w:rsidR="00E353B5" w:rsidRPr="0040390D" w:rsidRDefault="00E353B5" w:rsidP="00E353B5">
      <w:pPr>
        <w:pStyle w:val="a6"/>
        <w:rPr>
          <w:lang w:val="uk-UA"/>
        </w:rPr>
      </w:pPr>
      <w:r w:rsidRPr="0040390D">
        <w:rPr>
          <w:lang w:val="uk-UA"/>
        </w:rPr>
        <w:t>стас</w:t>
      </w:r>
    </w:p>
    <w:p w:rsidR="00E353B5" w:rsidRPr="0040390D" w:rsidRDefault="00726440" w:rsidP="00E353B5">
      <w:pPr>
        <w:pStyle w:val="a5"/>
        <w:rPr>
          <w:lang w:val="uk-UA"/>
        </w:rPr>
      </w:pPr>
      <w:r w:rsidRPr="0040390D">
        <w:rPr>
          <w:lang w:val="uk-UA"/>
        </w:rPr>
        <w:t>Я нікого не кликав. Я просто хочу вийти! Якщо це якийсь експеримент чи гра</w:t>
      </w:r>
      <w:r w:rsidR="00F85228">
        <w:rPr>
          <w:lang w:val="uk-UA"/>
        </w:rPr>
        <w:t>,</w:t>
      </w:r>
      <w:r w:rsidRPr="0040390D">
        <w:rPr>
          <w:lang w:val="uk-UA"/>
        </w:rPr>
        <w:t xml:space="preserve"> припиніть негайно!</w:t>
      </w:r>
    </w:p>
    <w:p w:rsidR="00E353B5" w:rsidRPr="0040390D" w:rsidRDefault="00E353B5" w:rsidP="00E353B5">
      <w:pPr>
        <w:pStyle w:val="a5"/>
        <w:rPr>
          <w:lang w:val="uk-UA"/>
        </w:rPr>
      </w:pPr>
    </w:p>
    <w:p w:rsidR="00B71AB2" w:rsidRPr="0040390D" w:rsidRDefault="00B71AB2" w:rsidP="00B71AB2">
      <w:pPr>
        <w:pStyle w:val="a3"/>
        <w:rPr>
          <w:lang w:val="uk-UA"/>
        </w:rPr>
      </w:pPr>
      <w:proofErr w:type="spellStart"/>
      <w:r w:rsidRPr="0040390D">
        <w:rPr>
          <w:lang w:val="uk-UA"/>
        </w:rPr>
        <w:t>Гнат</w:t>
      </w:r>
      <w:proofErr w:type="spellEnd"/>
      <w:r w:rsidRPr="0040390D">
        <w:rPr>
          <w:lang w:val="uk-UA"/>
        </w:rPr>
        <w:t xml:space="preserve"> </w:t>
      </w:r>
      <w:r w:rsidR="00B5254B" w:rsidRPr="0040390D">
        <w:rPr>
          <w:lang w:val="uk-UA"/>
        </w:rPr>
        <w:t>озирається й бачить за собою</w:t>
      </w:r>
      <w:r w:rsidRPr="0040390D">
        <w:rPr>
          <w:lang w:val="uk-UA"/>
        </w:rPr>
        <w:t xml:space="preserve"> двері</w:t>
      </w:r>
      <w:r w:rsidR="00B5254B" w:rsidRPr="0040390D">
        <w:rPr>
          <w:lang w:val="uk-UA"/>
        </w:rPr>
        <w:t xml:space="preserve">. Він натискає на ручку й вони піддаються. За ними звичайний коридор. Він виходить </w:t>
      </w:r>
      <w:r w:rsidR="00F85228">
        <w:rPr>
          <w:lang w:val="uk-UA"/>
        </w:rPr>
        <w:t>та</w:t>
      </w:r>
      <w:r w:rsidR="00B5254B" w:rsidRPr="0040390D">
        <w:rPr>
          <w:lang w:val="uk-UA"/>
        </w:rPr>
        <w:t xml:space="preserve"> озирається на Стаса, запрошуючи за собою, коли раптовий порив вітру вириває двері</w:t>
      </w:r>
      <w:r w:rsidRPr="0040390D">
        <w:rPr>
          <w:lang w:val="uk-UA"/>
        </w:rPr>
        <w:t xml:space="preserve"> з руки </w:t>
      </w:r>
      <w:r w:rsidR="00F85228">
        <w:rPr>
          <w:lang w:val="uk-UA"/>
        </w:rPr>
        <w:t>і</w:t>
      </w:r>
      <w:r w:rsidRPr="0040390D">
        <w:rPr>
          <w:lang w:val="uk-UA"/>
        </w:rPr>
        <w:t xml:space="preserve"> хряскає ними, зачиняючи.</w:t>
      </w:r>
    </w:p>
    <w:p w:rsidR="00B71AB2" w:rsidRPr="0040390D" w:rsidRDefault="00B71AB2" w:rsidP="00B71AB2">
      <w:pPr>
        <w:pStyle w:val="a3"/>
        <w:rPr>
          <w:lang w:val="uk-UA"/>
        </w:rPr>
      </w:pPr>
      <w:r w:rsidRPr="0040390D">
        <w:rPr>
          <w:lang w:val="uk-UA"/>
        </w:rPr>
        <w:t>Грім удару такий сильний, що йому здається</w:t>
      </w:r>
      <w:r w:rsidR="00F85228">
        <w:rPr>
          <w:lang w:val="uk-UA"/>
        </w:rPr>
        <w:t>,</w:t>
      </w:r>
      <w:r w:rsidRPr="0040390D">
        <w:rPr>
          <w:lang w:val="uk-UA"/>
        </w:rPr>
        <w:t xml:space="preserve"> сюди зараз збіжиться вся лікарня. </w:t>
      </w:r>
      <w:proofErr w:type="spellStart"/>
      <w:r w:rsidRPr="0040390D">
        <w:rPr>
          <w:lang w:val="uk-UA"/>
        </w:rPr>
        <w:t>Гнат</w:t>
      </w:r>
      <w:proofErr w:type="spellEnd"/>
      <w:r w:rsidRPr="0040390D">
        <w:rPr>
          <w:lang w:val="uk-UA"/>
        </w:rPr>
        <w:t xml:space="preserve"> озирається, але довкола все тихо. Він стоїть нерухомо, не наважуючись знову взятися за ручку дверей. Чуються кроки</w:t>
      </w:r>
      <w:r w:rsidR="00F85228">
        <w:rPr>
          <w:lang w:val="uk-UA"/>
        </w:rPr>
        <w:t>,</w:t>
      </w:r>
      <w:r w:rsidRPr="0040390D">
        <w:rPr>
          <w:lang w:val="uk-UA"/>
        </w:rPr>
        <w:t xml:space="preserve"> й він обертається.</w:t>
      </w:r>
    </w:p>
    <w:p w:rsidR="00B71AB2" w:rsidRPr="0040390D" w:rsidRDefault="00B71AB2" w:rsidP="00B71AB2">
      <w:pPr>
        <w:pStyle w:val="a3"/>
        <w:rPr>
          <w:lang w:val="uk-UA"/>
        </w:rPr>
      </w:pPr>
      <w:r w:rsidRPr="0040390D">
        <w:rPr>
          <w:lang w:val="uk-UA"/>
        </w:rPr>
        <w:t>Коридором наближається чергова медсестра.</w:t>
      </w:r>
    </w:p>
    <w:p w:rsidR="00B71AB2" w:rsidRPr="0040390D" w:rsidRDefault="00B71AB2" w:rsidP="00010EC8">
      <w:pPr>
        <w:pStyle w:val="a3"/>
        <w:jc w:val="center"/>
        <w:rPr>
          <w:lang w:val="uk-UA"/>
        </w:rPr>
      </w:pPr>
    </w:p>
    <w:p w:rsidR="00B71AB2" w:rsidRPr="0040390D" w:rsidRDefault="00B71AB2" w:rsidP="00010EC8">
      <w:pPr>
        <w:pStyle w:val="a3"/>
        <w:jc w:val="center"/>
        <w:rPr>
          <w:lang w:val="uk-UA"/>
        </w:rPr>
      </w:pPr>
      <w:r w:rsidRPr="0040390D">
        <w:rPr>
          <w:lang w:val="uk-UA"/>
        </w:rPr>
        <w:t>МЕДСЕСТРА</w:t>
      </w:r>
    </w:p>
    <w:p w:rsidR="00010EC8" w:rsidRPr="0040390D" w:rsidRDefault="00B71AB2" w:rsidP="00010EC8">
      <w:pPr>
        <w:pStyle w:val="a3"/>
        <w:jc w:val="center"/>
        <w:rPr>
          <w:lang w:val="uk-UA"/>
        </w:rPr>
      </w:pPr>
      <w:r w:rsidRPr="0040390D">
        <w:rPr>
          <w:lang w:val="uk-UA"/>
        </w:rPr>
        <w:t xml:space="preserve">Чому не спите? Якщо зле, кнопку </w:t>
      </w:r>
    </w:p>
    <w:p w:rsidR="00B71AB2" w:rsidRPr="0040390D" w:rsidRDefault="00B71AB2" w:rsidP="00010EC8">
      <w:pPr>
        <w:pStyle w:val="a3"/>
        <w:jc w:val="center"/>
        <w:rPr>
          <w:lang w:val="uk-UA"/>
        </w:rPr>
      </w:pPr>
      <w:r w:rsidRPr="0040390D">
        <w:rPr>
          <w:lang w:val="uk-UA"/>
        </w:rPr>
        <w:t>треба натискати.</w:t>
      </w:r>
    </w:p>
    <w:p w:rsidR="00B71AB2" w:rsidRPr="0040390D" w:rsidRDefault="00B71AB2" w:rsidP="00010EC8">
      <w:pPr>
        <w:pStyle w:val="a3"/>
        <w:jc w:val="center"/>
        <w:rPr>
          <w:lang w:val="uk-UA"/>
        </w:rPr>
      </w:pPr>
    </w:p>
    <w:p w:rsidR="00B71AB2" w:rsidRPr="0040390D" w:rsidRDefault="00B71AB2" w:rsidP="00010EC8">
      <w:pPr>
        <w:pStyle w:val="a3"/>
        <w:jc w:val="center"/>
        <w:rPr>
          <w:lang w:val="uk-UA"/>
        </w:rPr>
      </w:pPr>
      <w:r w:rsidRPr="0040390D">
        <w:rPr>
          <w:lang w:val="uk-UA"/>
        </w:rPr>
        <w:t>ГНАТ</w:t>
      </w:r>
    </w:p>
    <w:p w:rsidR="00B71AB2" w:rsidRPr="0040390D" w:rsidRDefault="00B71AB2" w:rsidP="00010EC8">
      <w:pPr>
        <w:pStyle w:val="a3"/>
        <w:jc w:val="center"/>
        <w:rPr>
          <w:lang w:val="uk-UA"/>
        </w:rPr>
      </w:pPr>
      <w:r w:rsidRPr="0040390D">
        <w:rPr>
          <w:lang w:val="uk-UA"/>
        </w:rPr>
        <w:t>У мене там… лампочка перегоріла.</w:t>
      </w:r>
    </w:p>
    <w:p w:rsidR="00B71AB2" w:rsidRPr="0040390D" w:rsidRDefault="00B71AB2" w:rsidP="00010EC8">
      <w:pPr>
        <w:pStyle w:val="a3"/>
        <w:jc w:val="center"/>
        <w:rPr>
          <w:lang w:val="uk-UA"/>
        </w:rPr>
      </w:pPr>
    </w:p>
    <w:p w:rsidR="00B71AB2" w:rsidRPr="0040390D" w:rsidRDefault="00B71AB2" w:rsidP="00010EC8">
      <w:pPr>
        <w:pStyle w:val="a3"/>
        <w:jc w:val="center"/>
        <w:rPr>
          <w:lang w:val="uk-UA"/>
        </w:rPr>
      </w:pPr>
      <w:r w:rsidRPr="0040390D">
        <w:rPr>
          <w:lang w:val="uk-UA"/>
        </w:rPr>
        <w:t>Медсестра від</w:t>
      </w:r>
      <w:r w:rsidR="00F85228">
        <w:rPr>
          <w:lang w:val="uk-UA"/>
        </w:rPr>
        <w:t>чиня</w:t>
      </w:r>
      <w:r w:rsidRPr="0040390D">
        <w:rPr>
          <w:lang w:val="uk-UA"/>
        </w:rPr>
        <w:t>є двері й натискає на вимикач</w:t>
      </w:r>
      <w:r w:rsidR="00F85228">
        <w:rPr>
          <w:lang w:val="uk-UA"/>
        </w:rPr>
        <w:t>а</w:t>
      </w:r>
      <w:r w:rsidRPr="0040390D">
        <w:rPr>
          <w:lang w:val="uk-UA"/>
        </w:rPr>
        <w:t>. Спалахує світло.</w:t>
      </w:r>
    </w:p>
    <w:p w:rsidR="00B71AB2" w:rsidRPr="0040390D" w:rsidRDefault="00B71AB2" w:rsidP="00010EC8">
      <w:pPr>
        <w:pStyle w:val="a3"/>
        <w:jc w:val="center"/>
        <w:rPr>
          <w:lang w:val="uk-UA"/>
        </w:rPr>
      </w:pPr>
    </w:p>
    <w:p w:rsidR="00B71AB2" w:rsidRPr="0040390D" w:rsidRDefault="00B71AB2" w:rsidP="00010EC8">
      <w:pPr>
        <w:pStyle w:val="a3"/>
        <w:jc w:val="center"/>
        <w:rPr>
          <w:lang w:val="uk-UA"/>
        </w:rPr>
      </w:pPr>
      <w:r w:rsidRPr="0040390D">
        <w:rPr>
          <w:lang w:val="uk-UA"/>
        </w:rPr>
        <w:t>МЕДСЕСТРА</w:t>
      </w:r>
    </w:p>
    <w:p w:rsidR="00B71AB2" w:rsidRPr="0040390D" w:rsidRDefault="00010EC8" w:rsidP="00010EC8">
      <w:pPr>
        <w:pStyle w:val="a3"/>
        <w:rPr>
          <w:lang w:val="uk-UA"/>
        </w:rPr>
      </w:pPr>
      <w:r w:rsidRPr="0040390D">
        <w:rPr>
          <w:lang w:val="uk-UA"/>
        </w:rPr>
        <w:t xml:space="preserve">              </w:t>
      </w:r>
      <w:r w:rsidR="00B71AB2" w:rsidRPr="0040390D">
        <w:rPr>
          <w:lang w:val="uk-UA"/>
        </w:rPr>
        <w:t>Все гаразд.</w:t>
      </w:r>
    </w:p>
    <w:p w:rsidR="00B71AB2" w:rsidRPr="0040390D" w:rsidRDefault="00B71AB2" w:rsidP="00010EC8">
      <w:pPr>
        <w:pStyle w:val="a3"/>
        <w:jc w:val="center"/>
        <w:rPr>
          <w:lang w:val="uk-UA"/>
        </w:rPr>
      </w:pPr>
    </w:p>
    <w:p w:rsidR="00B71AB2" w:rsidRPr="0040390D" w:rsidRDefault="00B71AB2" w:rsidP="00010EC8">
      <w:pPr>
        <w:pStyle w:val="a3"/>
        <w:jc w:val="center"/>
        <w:rPr>
          <w:lang w:val="uk-UA"/>
        </w:rPr>
      </w:pPr>
      <w:r w:rsidRPr="0040390D">
        <w:rPr>
          <w:lang w:val="uk-UA"/>
        </w:rPr>
        <w:t>ГНАТ</w:t>
      </w:r>
    </w:p>
    <w:p w:rsidR="00B71AB2" w:rsidRPr="0040390D" w:rsidRDefault="00010EC8" w:rsidP="00010EC8">
      <w:pPr>
        <w:pStyle w:val="a3"/>
        <w:rPr>
          <w:lang w:val="uk-UA"/>
        </w:rPr>
      </w:pPr>
      <w:r w:rsidRPr="0040390D">
        <w:rPr>
          <w:lang w:val="uk-UA"/>
        </w:rPr>
        <w:t xml:space="preserve">              </w:t>
      </w:r>
      <w:r w:rsidR="003E059A" w:rsidRPr="0040390D">
        <w:rPr>
          <w:lang w:val="uk-UA"/>
        </w:rPr>
        <w:t>Мабуть</w:t>
      </w:r>
      <w:r w:rsidR="00F85228">
        <w:rPr>
          <w:lang w:val="uk-UA"/>
        </w:rPr>
        <w:t>,</w:t>
      </w:r>
      <w:r w:rsidR="003E059A" w:rsidRPr="0040390D">
        <w:rPr>
          <w:lang w:val="uk-UA"/>
        </w:rPr>
        <w:t xml:space="preserve"> здалося</w:t>
      </w:r>
      <w:r w:rsidR="00B71AB2" w:rsidRPr="0040390D">
        <w:rPr>
          <w:lang w:val="uk-UA"/>
        </w:rPr>
        <w:t>.</w:t>
      </w:r>
    </w:p>
    <w:p w:rsidR="00B71AB2" w:rsidRPr="0040390D" w:rsidRDefault="00B71AB2" w:rsidP="00B71AB2">
      <w:pPr>
        <w:pStyle w:val="a3"/>
        <w:rPr>
          <w:lang w:val="uk-UA"/>
        </w:rPr>
      </w:pPr>
    </w:p>
    <w:p w:rsidR="00B71AB2" w:rsidRPr="0040390D" w:rsidRDefault="00B71AB2" w:rsidP="00B71AB2">
      <w:pPr>
        <w:pStyle w:val="a4"/>
        <w:rPr>
          <w:lang w:val="uk-UA"/>
        </w:rPr>
      </w:pPr>
    </w:p>
    <w:p w:rsidR="00E5788C" w:rsidRDefault="00E5788C" w:rsidP="00B71AB2">
      <w:pPr>
        <w:pStyle w:val="a4"/>
        <w:rPr>
          <w:lang w:val="uk-UA"/>
        </w:rPr>
      </w:pPr>
    </w:p>
    <w:p w:rsidR="00E5788C" w:rsidRDefault="00E5788C" w:rsidP="00B71AB2">
      <w:pPr>
        <w:pStyle w:val="a4"/>
        <w:rPr>
          <w:lang w:val="uk-UA"/>
        </w:rPr>
      </w:pPr>
    </w:p>
    <w:p w:rsidR="00B71AB2" w:rsidRPr="0040390D" w:rsidRDefault="00B71AB2" w:rsidP="00B71AB2">
      <w:pPr>
        <w:pStyle w:val="a4"/>
        <w:rPr>
          <w:lang w:val="uk-UA"/>
        </w:rPr>
      </w:pPr>
      <w:r w:rsidRPr="0040390D">
        <w:rPr>
          <w:lang w:val="uk-UA"/>
        </w:rPr>
        <w:t>інт. палата. ніч.</w:t>
      </w:r>
    </w:p>
    <w:p w:rsidR="00B71AB2" w:rsidRPr="0040390D" w:rsidRDefault="00B71AB2" w:rsidP="00B71AB2">
      <w:pPr>
        <w:pStyle w:val="a3"/>
        <w:rPr>
          <w:lang w:val="uk-UA"/>
        </w:rPr>
      </w:pPr>
    </w:p>
    <w:p w:rsidR="00B71AB2" w:rsidRPr="0040390D" w:rsidRDefault="00B71AB2" w:rsidP="00B71AB2">
      <w:pPr>
        <w:pStyle w:val="a3"/>
        <w:rPr>
          <w:lang w:val="uk-UA"/>
        </w:rPr>
      </w:pPr>
      <w:r w:rsidRPr="0040390D">
        <w:rPr>
          <w:lang w:val="uk-UA"/>
        </w:rPr>
        <w:t>Він заходить до палати й під приск</w:t>
      </w:r>
      <w:r w:rsidR="00F85228">
        <w:rPr>
          <w:lang w:val="uk-UA"/>
        </w:rPr>
        <w:t>і</w:t>
      </w:r>
      <w:r w:rsidRPr="0040390D">
        <w:rPr>
          <w:lang w:val="uk-UA"/>
        </w:rPr>
        <w:t xml:space="preserve">пливим поглядом </w:t>
      </w:r>
      <w:proofErr w:type="spellStart"/>
      <w:r w:rsidRPr="0040390D">
        <w:rPr>
          <w:lang w:val="uk-UA"/>
        </w:rPr>
        <w:t>медсестри</w:t>
      </w:r>
      <w:proofErr w:type="spellEnd"/>
      <w:r w:rsidRPr="0040390D">
        <w:rPr>
          <w:lang w:val="uk-UA"/>
        </w:rPr>
        <w:t xml:space="preserve"> лягає до ліжка. Вона підходить до вікна й зачиняє його.</w:t>
      </w:r>
    </w:p>
    <w:p w:rsidR="00B71AB2" w:rsidRPr="0040390D" w:rsidRDefault="00B71AB2" w:rsidP="00B71AB2">
      <w:pPr>
        <w:pStyle w:val="a3"/>
        <w:rPr>
          <w:lang w:val="uk-UA"/>
        </w:rPr>
      </w:pPr>
    </w:p>
    <w:p w:rsidR="00B71AB2" w:rsidRPr="0040390D" w:rsidRDefault="00B71AB2" w:rsidP="00010EC8">
      <w:pPr>
        <w:pStyle w:val="a3"/>
        <w:jc w:val="center"/>
        <w:rPr>
          <w:lang w:val="uk-UA"/>
        </w:rPr>
      </w:pPr>
      <w:r w:rsidRPr="0040390D">
        <w:rPr>
          <w:lang w:val="uk-UA"/>
        </w:rPr>
        <w:t>МЕДСЕСТРА</w:t>
      </w:r>
    </w:p>
    <w:p w:rsidR="00B71AB2" w:rsidRPr="0040390D" w:rsidRDefault="00010EC8" w:rsidP="00010EC8">
      <w:pPr>
        <w:pStyle w:val="a3"/>
        <w:rPr>
          <w:lang w:val="uk-UA"/>
        </w:rPr>
      </w:pPr>
      <w:r w:rsidRPr="0040390D">
        <w:rPr>
          <w:lang w:val="uk-UA"/>
        </w:rPr>
        <w:t xml:space="preserve">               </w:t>
      </w:r>
      <w:r w:rsidR="00B71AB2" w:rsidRPr="0040390D">
        <w:rPr>
          <w:lang w:val="uk-UA"/>
        </w:rPr>
        <w:t>Добраніч.</w:t>
      </w:r>
    </w:p>
    <w:p w:rsidR="00B71AB2" w:rsidRPr="0040390D" w:rsidRDefault="00B71AB2" w:rsidP="00010EC8">
      <w:pPr>
        <w:pStyle w:val="a3"/>
        <w:jc w:val="center"/>
        <w:rPr>
          <w:lang w:val="uk-UA"/>
        </w:rPr>
      </w:pPr>
    </w:p>
    <w:p w:rsidR="00B71AB2" w:rsidRPr="0040390D" w:rsidRDefault="00B71AB2" w:rsidP="00010EC8">
      <w:pPr>
        <w:pStyle w:val="a3"/>
        <w:jc w:val="center"/>
        <w:rPr>
          <w:lang w:val="uk-UA"/>
        </w:rPr>
      </w:pPr>
      <w:r w:rsidRPr="0040390D">
        <w:rPr>
          <w:lang w:val="uk-UA"/>
        </w:rPr>
        <w:t>ГНАТ</w:t>
      </w:r>
    </w:p>
    <w:p w:rsidR="00B71AB2" w:rsidRPr="0040390D" w:rsidRDefault="00B71AB2" w:rsidP="00010EC8">
      <w:pPr>
        <w:pStyle w:val="a3"/>
        <w:jc w:val="center"/>
        <w:rPr>
          <w:lang w:val="uk-UA"/>
        </w:rPr>
      </w:pPr>
      <w:r w:rsidRPr="0040390D">
        <w:rPr>
          <w:lang w:val="uk-UA"/>
        </w:rPr>
        <w:t>Вибачте за клопіт. Добраніч.</w:t>
      </w:r>
    </w:p>
    <w:p w:rsidR="00B71AB2" w:rsidRPr="0040390D" w:rsidRDefault="00B71AB2" w:rsidP="00010EC8">
      <w:pPr>
        <w:pStyle w:val="a3"/>
        <w:jc w:val="center"/>
        <w:rPr>
          <w:lang w:val="uk-UA"/>
        </w:rPr>
      </w:pPr>
    </w:p>
    <w:p w:rsidR="00B71AB2" w:rsidRPr="0040390D" w:rsidRDefault="00B71AB2" w:rsidP="00B71AB2">
      <w:pPr>
        <w:pStyle w:val="a3"/>
        <w:rPr>
          <w:lang w:val="uk-UA"/>
        </w:rPr>
      </w:pPr>
    </w:p>
    <w:p w:rsidR="00B71AB2" w:rsidRPr="0040390D" w:rsidRDefault="00B71AB2" w:rsidP="00B71AB2">
      <w:pPr>
        <w:pStyle w:val="a3"/>
        <w:rPr>
          <w:lang w:val="uk-UA"/>
        </w:rPr>
      </w:pPr>
      <w:r w:rsidRPr="0040390D">
        <w:rPr>
          <w:lang w:val="uk-UA"/>
        </w:rPr>
        <w:t>ІНТ.ПАЛАТА. РАНОК.</w:t>
      </w:r>
    </w:p>
    <w:p w:rsidR="00B71AB2" w:rsidRPr="0040390D" w:rsidRDefault="00B71AB2" w:rsidP="00B71AB2">
      <w:pPr>
        <w:pStyle w:val="a3"/>
        <w:rPr>
          <w:lang w:val="uk-UA"/>
        </w:rPr>
      </w:pPr>
      <w:proofErr w:type="spellStart"/>
      <w:r w:rsidRPr="0040390D">
        <w:rPr>
          <w:lang w:val="uk-UA"/>
        </w:rPr>
        <w:t>Гнат</w:t>
      </w:r>
      <w:proofErr w:type="spellEnd"/>
      <w:r w:rsidRPr="0040390D">
        <w:rPr>
          <w:lang w:val="uk-UA"/>
        </w:rPr>
        <w:t xml:space="preserve"> прокидається у своєму ліжку. </w:t>
      </w:r>
      <w:r w:rsidR="00386EB5" w:rsidRPr="0040390D">
        <w:rPr>
          <w:lang w:val="uk-UA"/>
        </w:rPr>
        <w:t xml:space="preserve">Встає, робить кілька легких вправ, підходить до вікна. Квітки на ньому немає. Він озирається, ніде в палаті її немає. </w:t>
      </w:r>
      <w:proofErr w:type="spellStart"/>
      <w:r w:rsidR="00F85228">
        <w:rPr>
          <w:lang w:val="uk-UA"/>
        </w:rPr>
        <w:t>Гнат</w:t>
      </w:r>
      <w:proofErr w:type="spellEnd"/>
      <w:r w:rsidR="00386EB5" w:rsidRPr="0040390D">
        <w:rPr>
          <w:lang w:val="uk-UA"/>
        </w:rPr>
        <w:t xml:space="preserve"> відчиняє вікно й дивиться вниз. Під вікном щось синіє, то лежить вазончик </w:t>
      </w:r>
      <w:r w:rsidR="00F85228">
        <w:rPr>
          <w:lang w:val="uk-UA"/>
        </w:rPr>
        <w:t>і</w:t>
      </w:r>
      <w:r w:rsidR="00386EB5" w:rsidRPr="0040390D">
        <w:rPr>
          <w:lang w:val="uk-UA"/>
        </w:rPr>
        <w:t>з гіацинтом.</w:t>
      </w:r>
    </w:p>
    <w:p w:rsidR="00B71AB2" w:rsidRPr="0040390D" w:rsidRDefault="00B71AB2" w:rsidP="00B71AB2">
      <w:pPr>
        <w:pStyle w:val="a3"/>
        <w:rPr>
          <w:lang w:val="uk-UA"/>
        </w:rPr>
      </w:pPr>
      <w:r w:rsidRPr="0040390D">
        <w:rPr>
          <w:lang w:val="uk-UA"/>
        </w:rPr>
        <w:t xml:space="preserve"> </w:t>
      </w:r>
    </w:p>
    <w:p w:rsidR="00BE4AA1" w:rsidRPr="0040390D" w:rsidRDefault="00BE4AA1" w:rsidP="002042C9">
      <w:pPr>
        <w:pStyle w:val="a3"/>
        <w:rPr>
          <w:lang w:val="uk-UA"/>
        </w:rPr>
      </w:pPr>
    </w:p>
    <w:p w:rsidR="00BE4AA1" w:rsidRPr="0040390D" w:rsidRDefault="00BE4AA1" w:rsidP="00BE4AA1">
      <w:pPr>
        <w:pStyle w:val="a4"/>
        <w:rPr>
          <w:lang w:val="uk-UA"/>
        </w:rPr>
      </w:pPr>
      <w:r w:rsidRPr="0040390D">
        <w:rPr>
          <w:lang w:val="uk-UA"/>
        </w:rPr>
        <w:t>інт. коридор лікарні. хол.</w:t>
      </w:r>
    </w:p>
    <w:p w:rsidR="00BA1B94" w:rsidRPr="0040390D" w:rsidRDefault="00BA1B94" w:rsidP="00BE4AA1">
      <w:pPr>
        <w:pStyle w:val="a3"/>
        <w:rPr>
          <w:lang w:val="uk-UA"/>
        </w:rPr>
      </w:pPr>
    </w:p>
    <w:p w:rsidR="00BE4AA1" w:rsidRPr="0040390D" w:rsidRDefault="00BE4AA1" w:rsidP="00BE4AA1">
      <w:pPr>
        <w:pStyle w:val="a3"/>
        <w:rPr>
          <w:lang w:val="uk-UA"/>
        </w:rPr>
      </w:pPr>
      <w:proofErr w:type="spellStart"/>
      <w:r w:rsidRPr="0040390D">
        <w:rPr>
          <w:lang w:val="uk-UA"/>
        </w:rPr>
        <w:t>Гнат</w:t>
      </w:r>
      <w:proofErr w:type="spellEnd"/>
      <w:r w:rsidRPr="0040390D">
        <w:rPr>
          <w:lang w:val="uk-UA"/>
        </w:rPr>
        <w:t xml:space="preserve"> помалу йде коридором і виходить у великий і світлий </w:t>
      </w:r>
      <w:r w:rsidR="00F85228">
        <w:rPr>
          <w:lang w:val="uk-UA"/>
        </w:rPr>
        <w:t>г</w:t>
      </w:r>
      <w:r w:rsidRPr="0040390D">
        <w:rPr>
          <w:lang w:val="uk-UA"/>
        </w:rPr>
        <w:t>ол</w:t>
      </w:r>
      <w:r w:rsidR="009B1DC8" w:rsidRPr="0040390D">
        <w:rPr>
          <w:lang w:val="uk-UA"/>
        </w:rPr>
        <w:t>, вся стіна і стеля якого скляні</w:t>
      </w:r>
      <w:r w:rsidR="004C7743" w:rsidRPr="0040390D">
        <w:rPr>
          <w:lang w:val="uk-UA"/>
        </w:rPr>
        <w:t xml:space="preserve">, стоїть багато </w:t>
      </w:r>
      <w:proofErr w:type="spellStart"/>
      <w:r w:rsidR="004C7743" w:rsidRPr="0040390D">
        <w:rPr>
          <w:lang w:val="uk-UA"/>
        </w:rPr>
        <w:t>кадок</w:t>
      </w:r>
      <w:proofErr w:type="spellEnd"/>
      <w:r w:rsidR="004C7743" w:rsidRPr="0040390D">
        <w:rPr>
          <w:lang w:val="uk-UA"/>
        </w:rPr>
        <w:t xml:space="preserve"> </w:t>
      </w:r>
      <w:r w:rsidR="00F85228">
        <w:rPr>
          <w:lang w:val="uk-UA"/>
        </w:rPr>
        <w:t>і</w:t>
      </w:r>
      <w:r w:rsidR="004C7743" w:rsidRPr="0040390D">
        <w:rPr>
          <w:lang w:val="uk-UA"/>
        </w:rPr>
        <w:t>з великими рослинами.</w:t>
      </w:r>
    </w:p>
    <w:p w:rsidR="004732D1" w:rsidRPr="0040390D" w:rsidRDefault="004C7743" w:rsidP="00BE4AA1">
      <w:pPr>
        <w:pStyle w:val="a3"/>
        <w:rPr>
          <w:lang w:val="uk-UA"/>
        </w:rPr>
      </w:pPr>
      <w:proofErr w:type="spellStart"/>
      <w:r w:rsidRPr="0040390D">
        <w:rPr>
          <w:lang w:val="uk-UA"/>
        </w:rPr>
        <w:t>Гнат</w:t>
      </w:r>
      <w:proofErr w:type="spellEnd"/>
      <w:r w:rsidRPr="0040390D">
        <w:rPr>
          <w:lang w:val="uk-UA"/>
        </w:rPr>
        <w:t xml:space="preserve"> сідає на диван</w:t>
      </w:r>
      <w:r w:rsidR="00F85228">
        <w:rPr>
          <w:lang w:val="uk-UA"/>
        </w:rPr>
        <w:t>а</w:t>
      </w:r>
      <w:r w:rsidRPr="0040390D">
        <w:rPr>
          <w:lang w:val="uk-UA"/>
        </w:rPr>
        <w:t xml:space="preserve"> під останні промені призахідного сонця. </w:t>
      </w:r>
    </w:p>
    <w:p w:rsidR="004732D1" w:rsidRPr="0040390D" w:rsidRDefault="004C7743" w:rsidP="00BE4AA1">
      <w:pPr>
        <w:pStyle w:val="a3"/>
        <w:rPr>
          <w:lang w:val="uk-UA"/>
        </w:rPr>
      </w:pPr>
      <w:r w:rsidRPr="0040390D">
        <w:rPr>
          <w:lang w:val="uk-UA"/>
        </w:rPr>
        <w:t>Напроти нього під протилежною стіною сидить жінка</w:t>
      </w:r>
      <w:r w:rsidR="00F85228">
        <w:rPr>
          <w:lang w:val="uk-UA"/>
        </w:rPr>
        <w:t>,</w:t>
      </w:r>
      <w:r w:rsidRPr="0040390D">
        <w:rPr>
          <w:lang w:val="uk-UA"/>
        </w:rPr>
        <w:t xml:space="preserve"> а поряд із нею </w:t>
      </w:r>
      <w:r w:rsidR="00F85228">
        <w:rPr>
          <w:lang w:val="uk-UA"/>
        </w:rPr>
        <w:t xml:space="preserve">- </w:t>
      </w:r>
      <w:r w:rsidRPr="0040390D">
        <w:rPr>
          <w:lang w:val="uk-UA"/>
        </w:rPr>
        <w:t xml:space="preserve">священник </w:t>
      </w:r>
      <w:r w:rsidR="00F85228">
        <w:rPr>
          <w:lang w:val="uk-UA"/>
        </w:rPr>
        <w:t>у</w:t>
      </w:r>
      <w:r w:rsidRPr="0040390D">
        <w:rPr>
          <w:lang w:val="uk-UA"/>
        </w:rPr>
        <w:t xml:space="preserve"> рясі.</w:t>
      </w:r>
      <w:r w:rsidR="001D0D5E" w:rsidRPr="0040390D">
        <w:rPr>
          <w:lang w:val="uk-UA"/>
        </w:rPr>
        <w:t xml:space="preserve"> Говорить </w:t>
      </w:r>
      <w:r w:rsidR="00F85228">
        <w:rPr>
          <w:lang w:val="uk-UA"/>
        </w:rPr>
        <w:t>переважно</w:t>
      </w:r>
      <w:r w:rsidR="001D0D5E" w:rsidRPr="0040390D">
        <w:rPr>
          <w:lang w:val="uk-UA"/>
        </w:rPr>
        <w:t xml:space="preserve"> священник, а жінка слухає, </w:t>
      </w:r>
      <w:r w:rsidR="00F85228">
        <w:rPr>
          <w:lang w:val="uk-UA"/>
        </w:rPr>
        <w:t>с</w:t>
      </w:r>
      <w:r w:rsidR="001D0D5E" w:rsidRPr="0040390D">
        <w:rPr>
          <w:lang w:val="uk-UA"/>
        </w:rPr>
        <w:t xml:space="preserve">хиливши голову, час від часу киває. </w:t>
      </w:r>
    </w:p>
    <w:p w:rsidR="004C7743" w:rsidRPr="0040390D" w:rsidRDefault="001D0D5E" w:rsidP="00BE4AA1">
      <w:pPr>
        <w:pStyle w:val="a3"/>
        <w:rPr>
          <w:lang w:val="uk-UA"/>
        </w:rPr>
      </w:pPr>
      <w:proofErr w:type="spellStart"/>
      <w:r w:rsidRPr="0040390D">
        <w:rPr>
          <w:lang w:val="uk-UA"/>
        </w:rPr>
        <w:t>Гнат</w:t>
      </w:r>
      <w:proofErr w:type="spellEnd"/>
      <w:r w:rsidRPr="0040390D">
        <w:rPr>
          <w:lang w:val="uk-UA"/>
        </w:rPr>
        <w:t xml:space="preserve"> спостерігає за ними.</w:t>
      </w:r>
    </w:p>
    <w:p w:rsidR="0043308F" w:rsidRPr="0040390D" w:rsidRDefault="001D0D5E" w:rsidP="0043308F">
      <w:pPr>
        <w:pStyle w:val="a3"/>
        <w:rPr>
          <w:lang w:val="uk-UA"/>
        </w:rPr>
      </w:pPr>
      <w:r w:rsidRPr="0040390D">
        <w:rPr>
          <w:lang w:val="uk-UA"/>
        </w:rPr>
        <w:t xml:space="preserve">Нарешті священник піднімається, жінка теж. Вони прощаються, і священник рухається до виходу </w:t>
      </w:r>
      <w:r w:rsidR="00F85228">
        <w:rPr>
          <w:lang w:val="uk-UA"/>
        </w:rPr>
        <w:t>в</w:t>
      </w:r>
      <w:r w:rsidRPr="0040390D">
        <w:rPr>
          <w:lang w:val="uk-UA"/>
        </w:rPr>
        <w:t xml:space="preserve"> бік </w:t>
      </w:r>
      <w:proofErr w:type="spellStart"/>
      <w:r w:rsidRPr="0040390D">
        <w:rPr>
          <w:lang w:val="uk-UA"/>
        </w:rPr>
        <w:t>Гната</w:t>
      </w:r>
      <w:proofErr w:type="spellEnd"/>
      <w:r w:rsidRPr="0040390D">
        <w:rPr>
          <w:lang w:val="uk-UA"/>
        </w:rPr>
        <w:t xml:space="preserve">. </w:t>
      </w:r>
    </w:p>
    <w:p w:rsidR="00BE1CAA" w:rsidRPr="0040390D" w:rsidRDefault="00001F30" w:rsidP="00B77E31">
      <w:pPr>
        <w:pStyle w:val="a3"/>
        <w:rPr>
          <w:lang w:val="uk-UA"/>
        </w:rPr>
      </w:pPr>
      <w:r w:rsidRPr="0040390D">
        <w:rPr>
          <w:lang w:val="uk-UA"/>
        </w:rPr>
        <w:t xml:space="preserve">Той встає йому назустріч із наміром підійти, але в цей час до </w:t>
      </w:r>
      <w:r w:rsidR="00F85228">
        <w:rPr>
          <w:lang w:val="uk-UA"/>
        </w:rPr>
        <w:t>г</w:t>
      </w:r>
      <w:r w:rsidRPr="0040390D">
        <w:rPr>
          <w:lang w:val="uk-UA"/>
        </w:rPr>
        <w:t xml:space="preserve">олу входить Наталка, вона помічає батька </w:t>
      </w:r>
      <w:r w:rsidR="00BE1CAA" w:rsidRPr="0040390D">
        <w:rPr>
          <w:lang w:val="uk-UA"/>
        </w:rPr>
        <w:t xml:space="preserve">і </w:t>
      </w:r>
      <w:r w:rsidR="00F85228">
        <w:rPr>
          <w:lang w:val="uk-UA"/>
        </w:rPr>
        <w:t>прямує</w:t>
      </w:r>
      <w:r w:rsidR="00BE1CAA" w:rsidRPr="0040390D">
        <w:rPr>
          <w:lang w:val="uk-UA"/>
        </w:rPr>
        <w:t xml:space="preserve"> </w:t>
      </w:r>
      <w:r w:rsidRPr="0040390D">
        <w:rPr>
          <w:lang w:val="uk-UA"/>
        </w:rPr>
        <w:t>до нього</w:t>
      </w:r>
      <w:r w:rsidR="00BE1CAA" w:rsidRPr="0040390D">
        <w:rPr>
          <w:lang w:val="uk-UA"/>
        </w:rPr>
        <w:t xml:space="preserve">. </w:t>
      </w:r>
    </w:p>
    <w:p w:rsidR="00001F30" w:rsidRPr="0040390D" w:rsidRDefault="00001F30" w:rsidP="00B77E31">
      <w:pPr>
        <w:pStyle w:val="a3"/>
        <w:rPr>
          <w:lang w:val="uk-UA"/>
        </w:rPr>
      </w:pPr>
      <w:proofErr w:type="spellStart"/>
      <w:r w:rsidRPr="0040390D">
        <w:rPr>
          <w:lang w:val="uk-UA"/>
        </w:rPr>
        <w:t>Гнат</w:t>
      </w:r>
      <w:proofErr w:type="spellEnd"/>
      <w:r w:rsidRPr="0040390D">
        <w:rPr>
          <w:lang w:val="uk-UA"/>
        </w:rPr>
        <w:t xml:space="preserve"> з</w:t>
      </w:r>
      <w:r w:rsidR="00F85228">
        <w:rPr>
          <w:lang w:val="uk-UA"/>
        </w:rPr>
        <w:t>у</w:t>
      </w:r>
      <w:r w:rsidRPr="0040390D">
        <w:rPr>
          <w:lang w:val="uk-UA"/>
        </w:rPr>
        <w:t>пиняється. Священник проходить повз нього. Підходить Наталка.</w:t>
      </w:r>
    </w:p>
    <w:p w:rsidR="008F0B55" w:rsidRPr="0040390D" w:rsidRDefault="008F0B55" w:rsidP="00A85C46">
      <w:pPr>
        <w:pStyle w:val="a6"/>
        <w:rPr>
          <w:lang w:val="uk-UA"/>
        </w:rPr>
      </w:pPr>
    </w:p>
    <w:p w:rsidR="00A85C46" w:rsidRPr="0040390D" w:rsidRDefault="00A85C46" w:rsidP="00A85C46">
      <w:pPr>
        <w:pStyle w:val="a6"/>
        <w:rPr>
          <w:lang w:val="uk-UA"/>
        </w:rPr>
      </w:pPr>
      <w:r w:rsidRPr="0040390D">
        <w:rPr>
          <w:lang w:val="uk-UA"/>
        </w:rPr>
        <w:t>наталка</w:t>
      </w:r>
    </w:p>
    <w:p w:rsidR="00A85C46" w:rsidRPr="0040390D" w:rsidRDefault="00A85C46" w:rsidP="00A85C46">
      <w:pPr>
        <w:pStyle w:val="a7"/>
        <w:rPr>
          <w:lang w:val="uk-UA"/>
        </w:rPr>
      </w:pPr>
      <w:r w:rsidRPr="0040390D">
        <w:rPr>
          <w:lang w:val="uk-UA"/>
        </w:rPr>
        <w:t xml:space="preserve">(після </w:t>
      </w:r>
      <w:proofErr w:type="spellStart"/>
      <w:r w:rsidRPr="0040390D">
        <w:rPr>
          <w:lang w:val="uk-UA"/>
        </w:rPr>
        <w:t>па</w:t>
      </w:r>
      <w:r w:rsidR="00F85228">
        <w:rPr>
          <w:lang w:val="uk-UA"/>
        </w:rPr>
        <w:t>в</w:t>
      </w:r>
      <w:r w:rsidRPr="0040390D">
        <w:rPr>
          <w:lang w:val="uk-UA"/>
        </w:rPr>
        <w:t>зи</w:t>
      </w:r>
      <w:proofErr w:type="spellEnd"/>
      <w:r w:rsidRPr="0040390D">
        <w:rPr>
          <w:lang w:val="uk-UA"/>
        </w:rPr>
        <w:t>)</w:t>
      </w:r>
    </w:p>
    <w:p w:rsidR="00A85C46" w:rsidRPr="0040390D" w:rsidRDefault="00A85C46" w:rsidP="00A85C46">
      <w:pPr>
        <w:pStyle w:val="a5"/>
        <w:rPr>
          <w:lang w:val="uk-UA"/>
        </w:rPr>
      </w:pPr>
      <w:r w:rsidRPr="0040390D">
        <w:rPr>
          <w:lang w:val="uk-UA"/>
        </w:rPr>
        <w:t xml:space="preserve">Тобі вже можна </w:t>
      </w:r>
      <w:r w:rsidR="00386EB5" w:rsidRPr="0040390D">
        <w:rPr>
          <w:lang w:val="uk-UA"/>
        </w:rPr>
        <w:t xml:space="preserve">далеко </w:t>
      </w:r>
      <w:r w:rsidRPr="0040390D">
        <w:rPr>
          <w:lang w:val="uk-UA"/>
        </w:rPr>
        <w:t>ходити?</w:t>
      </w:r>
    </w:p>
    <w:p w:rsidR="008F0B55" w:rsidRPr="0040390D" w:rsidRDefault="008F0B55" w:rsidP="00A85C46">
      <w:pPr>
        <w:pStyle w:val="a6"/>
        <w:rPr>
          <w:lang w:val="uk-UA"/>
        </w:rPr>
      </w:pPr>
    </w:p>
    <w:p w:rsidR="00A85C46" w:rsidRPr="0040390D" w:rsidRDefault="00A85C46" w:rsidP="00A85C46">
      <w:pPr>
        <w:pStyle w:val="a6"/>
        <w:rPr>
          <w:lang w:val="uk-UA"/>
        </w:rPr>
      </w:pPr>
      <w:r w:rsidRPr="0040390D">
        <w:rPr>
          <w:lang w:val="uk-UA"/>
        </w:rPr>
        <w:t>гнат</w:t>
      </w:r>
    </w:p>
    <w:p w:rsidR="00A85C46" w:rsidRPr="0040390D" w:rsidRDefault="00A85C46" w:rsidP="00A85C46">
      <w:pPr>
        <w:pStyle w:val="a5"/>
        <w:rPr>
          <w:lang w:val="uk-UA"/>
        </w:rPr>
      </w:pPr>
      <w:r w:rsidRPr="0040390D">
        <w:rPr>
          <w:lang w:val="uk-UA"/>
        </w:rPr>
        <w:t>Навіть треба. Так лікар сказав.</w:t>
      </w:r>
    </w:p>
    <w:p w:rsidR="008F0B55" w:rsidRPr="0040390D" w:rsidRDefault="008F0B55" w:rsidP="008F7D0D">
      <w:pPr>
        <w:pStyle w:val="a3"/>
        <w:rPr>
          <w:lang w:val="uk-UA"/>
        </w:rPr>
      </w:pPr>
    </w:p>
    <w:p w:rsidR="008F7D0D" w:rsidRPr="0040390D" w:rsidRDefault="008F7D0D" w:rsidP="008F7D0D">
      <w:pPr>
        <w:pStyle w:val="a3"/>
        <w:rPr>
          <w:lang w:val="uk-UA"/>
        </w:rPr>
      </w:pPr>
      <w:r w:rsidRPr="0040390D">
        <w:rPr>
          <w:lang w:val="uk-UA"/>
        </w:rPr>
        <w:t xml:space="preserve">Вони повільно йдуть між </w:t>
      </w:r>
      <w:proofErr w:type="spellStart"/>
      <w:r w:rsidRPr="0040390D">
        <w:rPr>
          <w:lang w:val="uk-UA"/>
        </w:rPr>
        <w:t>кадками</w:t>
      </w:r>
      <w:proofErr w:type="spellEnd"/>
      <w:r w:rsidRPr="0040390D">
        <w:rPr>
          <w:lang w:val="uk-UA"/>
        </w:rPr>
        <w:t xml:space="preserve"> з рослинами, часом зупиняючись.</w:t>
      </w:r>
    </w:p>
    <w:p w:rsidR="008F0B55" w:rsidRPr="0040390D" w:rsidRDefault="008F0B55" w:rsidP="00A85C46">
      <w:pPr>
        <w:pStyle w:val="a6"/>
        <w:rPr>
          <w:lang w:val="uk-UA"/>
        </w:rPr>
      </w:pPr>
    </w:p>
    <w:p w:rsidR="00A85C46" w:rsidRPr="0040390D" w:rsidRDefault="00A85C46" w:rsidP="00A85C46">
      <w:pPr>
        <w:pStyle w:val="a6"/>
        <w:rPr>
          <w:lang w:val="uk-UA"/>
        </w:rPr>
      </w:pPr>
      <w:r w:rsidRPr="0040390D">
        <w:rPr>
          <w:lang w:val="uk-UA"/>
        </w:rPr>
        <w:t>наталка</w:t>
      </w:r>
    </w:p>
    <w:p w:rsidR="00A85C46" w:rsidRPr="0040390D" w:rsidRDefault="00A85C46" w:rsidP="00A85C46">
      <w:pPr>
        <w:pStyle w:val="a5"/>
        <w:rPr>
          <w:lang w:val="uk-UA"/>
        </w:rPr>
      </w:pPr>
      <w:r w:rsidRPr="0040390D">
        <w:rPr>
          <w:lang w:val="uk-UA"/>
        </w:rPr>
        <w:t>А тут прямо н</w:t>
      </w:r>
      <w:r w:rsidR="00F85228">
        <w:rPr>
          <w:lang w:val="uk-UA"/>
        </w:rPr>
        <w:t>іби</w:t>
      </w:r>
      <w:r w:rsidRPr="0040390D">
        <w:rPr>
          <w:lang w:val="uk-UA"/>
        </w:rPr>
        <w:t xml:space="preserve"> оранжерея якась.</w:t>
      </w:r>
    </w:p>
    <w:p w:rsidR="008F0B55" w:rsidRPr="0040390D" w:rsidRDefault="008F0B55" w:rsidP="00A85C46">
      <w:pPr>
        <w:pStyle w:val="a6"/>
        <w:rPr>
          <w:lang w:val="uk-UA"/>
        </w:rPr>
      </w:pPr>
    </w:p>
    <w:p w:rsidR="00A85C46" w:rsidRPr="0040390D" w:rsidRDefault="00A85C46" w:rsidP="00A85C46">
      <w:pPr>
        <w:pStyle w:val="a6"/>
        <w:rPr>
          <w:lang w:val="uk-UA"/>
        </w:rPr>
      </w:pPr>
      <w:r w:rsidRPr="0040390D">
        <w:rPr>
          <w:lang w:val="uk-UA"/>
        </w:rPr>
        <w:t xml:space="preserve">гнат </w:t>
      </w:r>
    </w:p>
    <w:p w:rsidR="00A85C46" w:rsidRPr="0040390D" w:rsidRDefault="00A85C46" w:rsidP="00A85C46">
      <w:pPr>
        <w:pStyle w:val="a5"/>
        <w:rPr>
          <w:lang w:val="uk-UA"/>
        </w:rPr>
      </w:pPr>
      <w:r w:rsidRPr="0040390D">
        <w:rPr>
          <w:lang w:val="uk-UA"/>
        </w:rPr>
        <w:t>Так. Світла багато.</w:t>
      </w:r>
    </w:p>
    <w:p w:rsidR="008F0B55" w:rsidRPr="0040390D" w:rsidRDefault="008F0B55" w:rsidP="00A85C46">
      <w:pPr>
        <w:pStyle w:val="a6"/>
        <w:rPr>
          <w:lang w:val="uk-UA"/>
        </w:rPr>
      </w:pPr>
    </w:p>
    <w:p w:rsidR="00E5788C" w:rsidRDefault="00E5788C" w:rsidP="00A85C46">
      <w:pPr>
        <w:pStyle w:val="a6"/>
        <w:rPr>
          <w:lang w:val="uk-UA"/>
        </w:rPr>
      </w:pPr>
    </w:p>
    <w:p w:rsidR="00A85C46" w:rsidRPr="0040390D" w:rsidRDefault="00A85C46" w:rsidP="00A85C46">
      <w:pPr>
        <w:pStyle w:val="a6"/>
        <w:rPr>
          <w:lang w:val="uk-UA"/>
        </w:rPr>
      </w:pPr>
      <w:r w:rsidRPr="0040390D">
        <w:rPr>
          <w:lang w:val="uk-UA"/>
        </w:rPr>
        <w:t>наталка</w:t>
      </w:r>
    </w:p>
    <w:p w:rsidR="00A85C46" w:rsidRPr="0040390D" w:rsidRDefault="00A85C46" w:rsidP="00A85C46">
      <w:pPr>
        <w:pStyle w:val="a5"/>
        <w:rPr>
          <w:lang w:val="uk-UA"/>
        </w:rPr>
      </w:pPr>
      <w:r w:rsidRPr="0040390D">
        <w:rPr>
          <w:lang w:val="uk-UA"/>
        </w:rPr>
        <w:t xml:space="preserve">Метеликів не вистачає. </w:t>
      </w:r>
      <w:proofErr w:type="spellStart"/>
      <w:r w:rsidRPr="0040390D">
        <w:rPr>
          <w:lang w:val="uk-UA"/>
        </w:rPr>
        <w:t>Пам</w:t>
      </w:r>
      <w:proofErr w:type="spellEnd"/>
      <w:r w:rsidRPr="0040390D">
        <w:t>’</w:t>
      </w:r>
      <w:proofErr w:type="spellStart"/>
      <w:r w:rsidRPr="0040390D">
        <w:rPr>
          <w:lang w:val="uk-UA"/>
        </w:rPr>
        <w:t>ятаєш</w:t>
      </w:r>
      <w:proofErr w:type="spellEnd"/>
      <w:r w:rsidRPr="0040390D">
        <w:rPr>
          <w:lang w:val="uk-UA"/>
        </w:rPr>
        <w:t xml:space="preserve">, ми </w:t>
      </w:r>
      <w:r w:rsidR="008F7D0D" w:rsidRPr="0040390D">
        <w:rPr>
          <w:lang w:val="uk-UA"/>
        </w:rPr>
        <w:t>втрьох ходили до</w:t>
      </w:r>
      <w:r w:rsidRPr="0040390D">
        <w:rPr>
          <w:lang w:val="uk-UA"/>
        </w:rPr>
        <w:t xml:space="preserve"> оранжереї</w:t>
      </w:r>
      <w:r w:rsidR="00F85228">
        <w:rPr>
          <w:lang w:val="uk-UA"/>
        </w:rPr>
        <w:t>,</w:t>
      </w:r>
      <w:r w:rsidRPr="0040390D">
        <w:rPr>
          <w:lang w:val="uk-UA"/>
        </w:rPr>
        <w:t xml:space="preserve"> і там </w:t>
      </w:r>
      <w:proofErr w:type="spellStart"/>
      <w:r w:rsidR="00F85228">
        <w:rPr>
          <w:lang w:val="uk-UA"/>
        </w:rPr>
        <w:t>у</w:t>
      </w:r>
      <w:r w:rsidRPr="0040390D">
        <w:rPr>
          <w:lang w:val="uk-UA"/>
        </w:rPr>
        <w:t>скрізь</w:t>
      </w:r>
      <w:proofErr w:type="spellEnd"/>
      <w:r w:rsidRPr="0040390D">
        <w:rPr>
          <w:lang w:val="uk-UA"/>
        </w:rPr>
        <w:t xml:space="preserve"> </w:t>
      </w:r>
      <w:r w:rsidR="00F85228">
        <w:rPr>
          <w:lang w:val="uk-UA"/>
        </w:rPr>
        <w:t>літали й сиділи</w:t>
      </w:r>
      <w:r w:rsidRPr="0040390D">
        <w:rPr>
          <w:lang w:val="uk-UA"/>
        </w:rPr>
        <w:t xml:space="preserve"> метелики, великі.</w:t>
      </w:r>
    </w:p>
    <w:p w:rsidR="008F0B55" w:rsidRPr="0040390D" w:rsidRDefault="008F0B55" w:rsidP="00A85C46">
      <w:pPr>
        <w:pStyle w:val="a6"/>
        <w:rPr>
          <w:lang w:val="uk-UA"/>
        </w:rPr>
      </w:pPr>
    </w:p>
    <w:p w:rsidR="00A85C46" w:rsidRPr="0040390D" w:rsidRDefault="00A85C46" w:rsidP="00A85C46">
      <w:pPr>
        <w:pStyle w:val="a6"/>
        <w:rPr>
          <w:lang w:val="uk-UA"/>
        </w:rPr>
      </w:pPr>
      <w:r w:rsidRPr="0040390D">
        <w:rPr>
          <w:lang w:val="uk-UA"/>
        </w:rPr>
        <w:t>гнат</w:t>
      </w:r>
    </w:p>
    <w:p w:rsidR="00A85C46" w:rsidRPr="0040390D" w:rsidRDefault="00A85C46" w:rsidP="00A85C46">
      <w:pPr>
        <w:pStyle w:val="a5"/>
        <w:rPr>
          <w:lang w:val="uk-UA"/>
        </w:rPr>
      </w:pPr>
      <w:r w:rsidRPr="0040390D">
        <w:rPr>
          <w:lang w:val="uk-UA"/>
        </w:rPr>
        <w:t>А</w:t>
      </w:r>
      <w:r w:rsidR="00F85228">
        <w:rPr>
          <w:lang w:val="uk-UA"/>
        </w:rPr>
        <w:t>-а</w:t>
      </w:r>
      <w:r w:rsidRPr="0040390D">
        <w:rPr>
          <w:lang w:val="uk-UA"/>
        </w:rPr>
        <w:t xml:space="preserve">, так. </w:t>
      </w:r>
      <w:r w:rsidR="00F85228">
        <w:rPr>
          <w:lang w:val="uk-UA"/>
        </w:rPr>
        <w:t>То</w:t>
      </w:r>
      <w:r w:rsidRPr="0040390D">
        <w:rPr>
          <w:lang w:val="uk-UA"/>
        </w:rPr>
        <w:t xml:space="preserve"> була виставка тропічних метеликів</w:t>
      </w:r>
      <w:r w:rsidR="00E35A11" w:rsidRPr="0040390D">
        <w:rPr>
          <w:lang w:val="uk-UA"/>
        </w:rPr>
        <w:t>.</w:t>
      </w:r>
      <w:r w:rsidRPr="0040390D">
        <w:rPr>
          <w:lang w:val="uk-UA"/>
        </w:rPr>
        <w:t xml:space="preserve"> </w:t>
      </w:r>
      <w:r w:rsidR="00F85228">
        <w:rPr>
          <w:lang w:val="uk-UA"/>
        </w:rPr>
        <w:t>У</w:t>
      </w:r>
      <w:r w:rsidRPr="0040390D">
        <w:rPr>
          <w:lang w:val="uk-UA"/>
        </w:rPr>
        <w:t xml:space="preserve"> </w:t>
      </w:r>
      <w:proofErr w:type="spellStart"/>
      <w:r w:rsidRPr="0040390D">
        <w:rPr>
          <w:lang w:val="uk-UA"/>
        </w:rPr>
        <w:t>ботсаду</w:t>
      </w:r>
      <w:proofErr w:type="spellEnd"/>
      <w:r w:rsidRPr="0040390D">
        <w:rPr>
          <w:lang w:val="uk-UA"/>
        </w:rPr>
        <w:t>, здається.</w:t>
      </w:r>
    </w:p>
    <w:p w:rsidR="008F0B55" w:rsidRPr="0040390D" w:rsidRDefault="008F0B55" w:rsidP="00E35A11">
      <w:pPr>
        <w:pStyle w:val="a6"/>
        <w:rPr>
          <w:lang w:val="uk-UA"/>
        </w:rPr>
      </w:pPr>
    </w:p>
    <w:p w:rsidR="00E35A11" w:rsidRPr="0040390D" w:rsidRDefault="00E35A11" w:rsidP="00E35A11">
      <w:pPr>
        <w:pStyle w:val="a6"/>
        <w:rPr>
          <w:lang w:val="uk-UA"/>
        </w:rPr>
      </w:pPr>
      <w:r w:rsidRPr="0040390D">
        <w:rPr>
          <w:lang w:val="uk-UA"/>
        </w:rPr>
        <w:t>наталка</w:t>
      </w:r>
    </w:p>
    <w:p w:rsidR="00E35A11" w:rsidRPr="0040390D" w:rsidRDefault="00E35A11" w:rsidP="00E35A11">
      <w:pPr>
        <w:pStyle w:val="a5"/>
        <w:rPr>
          <w:lang w:val="uk-UA"/>
        </w:rPr>
      </w:pPr>
      <w:r w:rsidRPr="0040390D">
        <w:rPr>
          <w:lang w:val="uk-UA"/>
        </w:rPr>
        <w:t>Вони сідали на руки, на волосся. Я їх трохи боялася.</w:t>
      </w:r>
    </w:p>
    <w:p w:rsidR="008F0B55" w:rsidRPr="0040390D" w:rsidRDefault="008F0B55" w:rsidP="00E35A11">
      <w:pPr>
        <w:pStyle w:val="a6"/>
        <w:rPr>
          <w:lang w:val="uk-UA"/>
        </w:rPr>
      </w:pPr>
    </w:p>
    <w:p w:rsidR="00E35A11" w:rsidRPr="0040390D" w:rsidRDefault="00E35A11" w:rsidP="00E35A11">
      <w:pPr>
        <w:pStyle w:val="a6"/>
        <w:rPr>
          <w:lang w:val="uk-UA"/>
        </w:rPr>
      </w:pPr>
      <w:r w:rsidRPr="0040390D">
        <w:rPr>
          <w:lang w:val="uk-UA"/>
        </w:rPr>
        <w:t>гнат</w:t>
      </w:r>
    </w:p>
    <w:p w:rsidR="00E35A11" w:rsidRPr="0040390D" w:rsidRDefault="00C979C4" w:rsidP="00E35A11">
      <w:pPr>
        <w:pStyle w:val="a5"/>
        <w:rPr>
          <w:lang w:val="uk-UA"/>
        </w:rPr>
      </w:pPr>
      <w:r w:rsidRPr="0040390D">
        <w:rPr>
          <w:lang w:val="uk-UA"/>
        </w:rPr>
        <w:t>Правда? Я</w:t>
      </w:r>
      <w:r w:rsidR="00E35A11" w:rsidRPr="0040390D">
        <w:rPr>
          <w:lang w:val="uk-UA"/>
        </w:rPr>
        <w:t xml:space="preserve"> не помітив.</w:t>
      </w:r>
    </w:p>
    <w:p w:rsidR="008F0B55" w:rsidRPr="0040390D" w:rsidRDefault="008F0B55" w:rsidP="00E35A11">
      <w:pPr>
        <w:pStyle w:val="a6"/>
        <w:rPr>
          <w:lang w:val="uk-UA"/>
        </w:rPr>
      </w:pPr>
    </w:p>
    <w:p w:rsidR="00E35A11" w:rsidRPr="0040390D" w:rsidRDefault="00E35A11" w:rsidP="00E35A11">
      <w:pPr>
        <w:pStyle w:val="a6"/>
        <w:rPr>
          <w:lang w:val="uk-UA"/>
        </w:rPr>
      </w:pPr>
      <w:r w:rsidRPr="0040390D">
        <w:rPr>
          <w:lang w:val="uk-UA"/>
        </w:rPr>
        <w:t>наталка</w:t>
      </w:r>
    </w:p>
    <w:p w:rsidR="00E35A11" w:rsidRPr="0040390D" w:rsidRDefault="00E35A11" w:rsidP="00E35A11">
      <w:pPr>
        <w:pStyle w:val="a5"/>
        <w:rPr>
          <w:lang w:val="uk-UA"/>
        </w:rPr>
      </w:pPr>
      <w:r w:rsidRPr="0040390D">
        <w:rPr>
          <w:lang w:val="uk-UA"/>
        </w:rPr>
        <w:t>У них такі ч</w:t>
      </w:r>
      <w:r w:rsidR="00F85228">
        <w:rPr>
          <w:lang w:val="uk-UA"/>
        </w:rPr>
        <w:t>і</w:t>
      </w:r>
      <w:r w:rsidRPr="0040390D">
        <w:rPr>
          <w:lang w:val="uk-UA"/>
        </w:rPr>
        <w:t>пкі лапки… але я терпіла.</w:t>
      </w:r>
    </w:p>
    <w:p w:rsidR="008F0B55" w:rsidRPr="0040390D" w:rsidRDefault="008F0B55" w:rsidP="009C7461">
      <w:pPr>
        <w:pStyle w:val="a6"/>
        <w:rPr>
          <w:lang w:val="uk-UA"/>
        </w:rPr>
      </w:pPr>
    </w:p>
    <w:p w:rsidR="009C7461" w:rsidRPr="0040390D" w:rsidRDefault="009C7461" w:rsidP="009C7461">
      <w:pPr>
        <w:pStyle w:val="a6"/>
        <w:rPr>
          <w:lang w:val="uk-UA"/>
        </w:rPr>
      </w:pPr>
      <w:r w:rsidRPr="0040390D">
        <w:rPr>
          <w:lang w:val="uk-UA"/>
        </w:rPr>
        <w:t>гнат</w:t>
      </w:r>
    </w:p>
    <w:p w:rsidR="009C7461" w:rsidRPr="0040390D" w:rsidRDefault="009C7461" w:rsidP="009C7461">
      <w:pPr>
        <w:pStyle w:val="a5"/>
        <w:rPr>
          <w:lang w:val="uk-UA"/>
        </w:rPr>
      </w:pPr>
      <w:proofErr w:type="spellStart"/>
      <w:r w:rsidRPr="0040390D">
        <w:rPr>
          <w:lang w:val="uk-UA"/>
        </w:rPr>
        <w:t>Пам</w:t>
      </w:r>
      <w:proofErr w:type="spellEnd"/>
      <w:r w:rsidRPr="0040390D">
        <w:t>’</w:t>
      </w:r>
      <w:proofErr w:type="spellStart"/>
      <w:r w:rsidRPr="0040390D">
        <w:rPr>
          <w:lang w:val="uk-UA"/>
        </w:rPr>
        <w:t>ятаєш</w:t>
      </w:r>
      <w:proofErr w:type="spellEnd"/>
      <w:r w:rsidR="00B40FAE">
        <w:rPr>
          <w:lang w:val="uk-UA"/>
        </w:rPr>
        <w:t>,</w:t>
      </w:r>
      <w:r w:rsidRPr="0040390D">
        <w:rPr>
          <w:lang w:val="uk-UA"/>
        </w:rPr>
        <w:t xml:space="preserve"> на стіні один сидів? </w:t>
      </w:r>
      <w:r w:rsidR="006122D8" w:rsidRPr="0040390D">
        <w:rPr>
          <w:lang w:val="uk-UA"/>
        </w:rPr>
        <w:t>Я порівняв тоді</w:t>
      </w:r>
      <w:r w:rsidR="00B40FAE">
        <w:rPr>
          <w:lang w:val="uk-UA"/>
        </w:rPr>
        <w:t xml:space="preserve"> -</w:t>
      </w:r>
      <w:r w:rsidR="006122D8" w:rsidRPr="0040390D">
        <w:rPr>
          <w:lang w:val="uk-UA"/>
        </w:rPr>
        <w:t xml:space="preserve"> більше моєї долоні розмах крил був.</w:t>
      </w:r>
    </w:p>
    <w:p w:rsidR="008F0B55" w:rsidRPr="0040390D" w:rsidRDefault="008F0B55" w:rsidP="006122D8">
      <w:pPr>
        <w:pStyle w:val="a6"/>
        <w:rPr>
          <w:lang w:val="uk-UA"/>
        </w:rPr>
      </w:pPr>
    </w:p>
    <w:p w:rsidR="006122D8" w:rsidRPr="0040390D" w:rsidRDefault="006122D8" w:rsidP="006122D8">
      <w:pPr>
        <w:pStyle w:val="a6"/>
        <w:rPr>
          <w:lang w:val="uk-UA"/>
        </w:rPr>
      </w:pPr>
      <w:r w:rsidRPr="0040390D">
        <w:rPr>
          <w:lang w:val="uk-UA"/>
        </w:rPr>
        <w:t>наталка</w:t>
      </w:r>
    </w:p>
    <w:p w:rsidR="006122D8" w:rsidRPr="0040390D" w:rsidRDefault="006122D8" w:rsidP="006122D8">
      <w:pPr>
        <w:pStyle w:val="a5"/>
        <w:rPr>
          <w:lang w:val="uk-UA"/>
        </w:rPr>
      </w:pPr>
      <w:r w:rsidRPr="0040390D">
        <w:rPr>
          <w:lang w:val="uk-UA"/>
        </w:rPr>
        <w:t xml:space="preserve">І тіло в нього було волохате, а на стіні він яйця відкладав. </w:t>
      </w:r>
    </w:p>
    <w:p w:rsidR="008F0B55" w:rsidRPr="0040390D" w:rsidRDefault="008F0B55" w:rsidP="006122D8">
      <w:pPr>
        <w:pStyle w:val="a6"/>
        <w:rPr>
          <w:lang w:val="uk-UA"/>
        </w:rPr>
      </w:pPr>
    </w:p>
    <w:p w:rsidR="006122D8" w:rsidRPr="0040390D" w:rsidRDefault="006122D8" w:rsidP="006122D8">
      <w:pPr>
        <w:pStyle w:val="a6"/>
        <w:rPr>
          <w:lang w:val="uk-UA"/>
        </w:rPr>
      </w:pPr>
      <w:r w:rsidRPr="0040390D">
        <w:rPr>
          <w:lang w:val="uk-UA"/>
        </w:rPr>
        <w:t>гнат</w:t>
      </w:r>
    </w:p>
    <w:p w:rsidR="006122D8" w:rsidRPr="0040390D" w:rsidRDefault="006122D8" w:rsidP="006122D8">
      <w:pPr>
        <w:pStyle w:val="a5"/>
        <w:rPr>
          <w:lang w:val="uk-UA"/>
        </w:rPr>
      </w:pPr>
      <w:r w:rsidRPr="0040390D">
        <w:rPr>
          <w:lang w:val="uk-UA"/>
        </w:rPr>
        <w:t>Тобі там не сподобалос</w:t>
      </w:r>
      <w:r w:rsidR="00B40FAE">
        <w:rPr>
          <w:lang w:val="uk-UA"/>
        </w:rPr>
        <w:t>я</w:t>
      </w:r>
      <w:r w:rsidRPr="0040390D">
        <w:rPr>
          <w:lang w:val="uk-UA"/>
        </w:rPr>
        <w:t>?</w:t>
      </w:r>
    </w:p>
    <w:p w:rsidR="008F0B55" w:rsidRPr="0040390D" w:rsidRDefault="008F0B55" w:rsidP="006122D8">
      <w:pPr>
        <w:pStyle w:val="a6"/>
        <w:rPr>
          <w:lang w:val="uk-UA"/>
        </w:rPr>
      </w:pPr>
    </w:p>
    <w:p w:rsidR="006122D8" w:rsidRPr="0040390D" w:rsidRDefault="006122D8" w:rsidP="006122D8">
      <w:pPr>
        <w:pStyle w:val="a6"/>
        <w:rPr>
          <w:lang w:val="uk-UA"/>
        </w:rPr>
      </w:pPr>
      <w:r w:rsidRPr="0040390D">
        <w:rPr>
          <w:lang w:val="uk-UA"/>
        </w:rPr>
        <w:t>наталка</w:t>
      </w:r>
    </w:p>
    <w:p w:rsidR="006122D8" w:rsidRPr="0040390D" w:rsidRDefault="006122D8" w:rsidP="006122D8">
      <w:pPr>
        <w:pStyle w:val="a5"/>
        <w:rPr>
          <w:lang w:val="uk-UA"/>
        </w:rPr>
      </w:pPr>
      <w:r w:rsidRPr="0040390D">
        <w:rPr>
          <w:lang w:val="uk-UA"/>
        </w:rPr>
        <w:t>Дуже сподобалось.</w:t>
      </w:r>
      <w:r w:rsidR="008F7D0D" w:rsidRPr="0040390D">
        <w:rPr>
          <w:lang w:val="uk-UA"/>
        </w:rPr>
        <w:t xml:space="preserve"> Мамі теж.</w:t>
      </w:r>
    </w:p>
    <w:p w:rsidR="00A17409" w:rsidRPr="0040390D" w:rsidRDefault="00A17409" w:rsidP="00A17409">
      <w:pPr>
        <w:pStyle w:val="a5"/>
        <w:rPr>
          <w:lang w:val="uk-UA"/>
        </w:rPr>
      </w:pPr>
      <w:r w:rsidRPr="0040390D">
        <w:rPr>
          <w:lang w:val="uk-UA"/>
        </w:rPr>
        <w:t>Як вас тут годують? Їсти можна?</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гнат</w:t>
      </w:r>
    </w:p>
    <w:p w:rsidR="00A17409" w:rsidRPr="0040390D" w:rsidRDefault="00A17409" w:rsidP="00A17409">
      <w:pPr>
        <w:pStyle w:val="a5"/>
        <w:rPr>
          <w:lang w:val="uk-UA"/>
        </w:rPr>
      </w:pPr>
      <w:r w:rsidRPr="0040390D">
        <w:rPr>
          <w:lang w:val="uk-UA"/>
        </w:rPr>
        <w:t xml:space="preserve">Добре. Мені </w:t>
      </w:r>
      <w:r w:rsidR="00B40FAE">
        <w:rPr>
          <w:lang w:val="uk-UA"/>
        </w:rPr>
        <w:t>смачно</w:t>
      </w:r>
      <w:r w:rsidRPr="0040390D">
        <w:rPr>
          <w:lang w:val="uk-UA"/>
        </w:rPr>
        <w:t xml:space="preserve">. Сьогодні пельмені </w:t>
      </w:r>
      <w:r w:rsidR="00B40FAE">
        <w:rPr>
          <w:lang w:val="uk-UA"/>
        </w:rPr>
        <w:t>дава</w:t>
      </w:r>
      <w:r w:rsidRPr="0040390D">
        <w:rPr>
          <w:lang w:val="uk-UA"/>
        </w:rPr>
        <w:t>ли.</w:t>
      </w:r>
    </w:p>
    <w:p w:rsidR="00A17409" w:rsidRPr="0040390D" w:rsidRDefault="00A17409" w:rsidP="00A17409">
      <w:pPr>
        <w:pStyle w:val="a3"/>
        <w:rPr>
          <w:lang w:val="uk-UA"/>
        </w:rPr>
      </w:pPr>
    </w:p>
    <w:p w:rsidR="00A17409" w:rsidRPr="0040390D" w:rsidRDefault="00A17409" w:rsidP="00A17409">
      <w:pPr>
        <w:pStyle w:val="a3"/>
        <w:rPr>
          <w:lang w:val="uk-UA"/>
        </w:rPr>
      </w:pPr>
      <w:r w:rsidRPr="0040390D">
        <w:rPr>
          <w:lang w:val="uk-UA"/>
        </w:rPr>
        <w:t xml:space="preserve">Наталка пхикає, затуляє рота рукою й раптом починає голосно сміятися. </w:t>
      </w:r>
      <w:proofErr w:type="spellStart"/>
      <w:r w:rsidRPr="0040390D">
        <w:rPr>
          <w:lang w:val="uk-UA"/>
        </w:rPr>
        <w:t>Гнат</w:t>
      </w:r>
      <w:proofErr w:type="spellEnd"/>
      <w:r w:rsidRPr="0040390D">
        <w:rPr>
          <w:lang w:val="uk-UA"/>
        </w:rPr>
        <w:t xml:space="preserve"> теж </w:t>
      </w:r>
      <w:r w:rsidR="00B40FAE">
        <w:rPr>
          <w:lang w:val="uk-UA"/>
        </w:rPr>
        <w:t>у</w:t>
      </w:r>
      <w:r w:rsidRPr="0040390D">
        <w:rPr>
          <w:lang w:val="uk-UA"/>
        </w:rPr>
        <w:t xml:space="preserve">сміхається. </w:t>
      </w:r>
      <w:proofErr w:type="spellStart"/>
      <w:r w:rsidRPr="0040390D">
        <w:rPr>
          <w:lang w:val="uk-UA"/>
        </w:rPr>
        <w:t>Відсміявшись</w:t>
      </w:r>
      <w:proofErr w:type="spellEnd"/>
      <w:r w:rsidR="00B40FAE">
        <w:rPr>
          <w:lang w:val="uk-UA"/>
        </w:rPr>
        <w:t xml:space="preserve">, </w:t>
      </w:r>
      <w:r w:rsidRPr="0040390D">
        <w:rPr>
          <w:lang w:val="uk-UA"/>
        </w:rPr>
        <w:t xml:space="preserve">вона </w:t>
      </w:r>
      <w:r w:rsidR="00B40FAE">
        <w:rPr>
          <w:lang w:val="uk-UA"/>
        </w:rPr>
        <w:t>каже</w:t>
      </w:r>
      <w:r w:rsidRPr="0040390D">
        <w:rPr>
          <w:lang w:val="uk-UA"/>
        </w:rPr>
        <w:t>.</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наталка</w:t>
      </w:r>
    </w:p>
    <w:p w:rsidR="00A17409" w:rsidRPr="0040390D" w:rsidRDefault="00A17409" w:rsidP="00A17409">
      <w:pPr>
        <w:pStyle w:val="a5"/>
        <w:rPr>
          <w:lang w:val="uk-UA"/>
        </w:rPr>
      </w:pPr>
      <w:r w:rsidRPr="0040390D">
        <w:rPr>
          <w:lang w:val="uk-UA"/>
        </w:rPr>
        <w:t xml:space="preserve">Так і виписуватися не </w:t>
      </w:r>
      <w:proofErr w:type="spellStart"/>
      <w:r w:rsidRPr="0040390D">
        <w:rPr>
          <w:lang w:val="uk-UA"/>
        </w:rPr>
        <w:t>захочеш</w:t>
      </w:r>
      <w:proofErr w:type="spellEnd"/>
      <w:r w:rsidRPr="0040390D">
        <w:rPr>
          <w:lang w:val="uk-UA"/>
        </w:rPr>
        <w:t>.</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гнат</w:t>
      </w:r>
    </w:p>
    <w:p w:rsidR="00A17409" w:rsidRPr="0040390D" w:rsidRDefault="00A17409" w:rsidP="00A17409">
      <w:pPr>
        <w:pStyle w:val="a5"/>
        <w:rPr>
          <w:lang w:val="uk-UA"/>
        </w:rPr>
      </w:pPr>
      <w:r w:rsidRPr="0040390D">
        <w:rPr>
          <w:lang w:val="uk-UA"/>
        </w:rPr>
        <w:t xml:space="preserve">Ні, я від іншого виробника </w:t>
      </w:r>
      <w:r w:rsidR="00B40FAE">
        <w:rPr>
          <w:lang w:val="uk-UA"/>
        </w:rPr>
        <w:t>по</w:t>
      </w:r>
      <w:r w:rsidRPr="0040390D">
        <w:rPr>
          <w:lang w:val="uk-UA"/>
        </w:rPr>
        <w:t>любл</w:t>
      </w:r>
      <w:r w:rsidR="00B40FAE">
        <w:rPr>
          <w:lang w:val="uk-UA"/>
        </w:rPr>
        <w:t>я</w:t>
      </w:r>
      <w:r w:rsidRPr="0040390D">
        <w:rPr>
          <w:lang w:val="uk-UA"/>
        </w:rPr>
        <w:t>ю.</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наталка</w:t>
      </w:r>
    </w:p>
    <w:p w:rsidR="00A17409" w:rsidRPr="0040390D" w:rsidRDefault="00A17409" w:rsidP="00A17409">
      <w:pPr>
        <w:pStyle w:val="a5"/>
        <w:rPr>
          <w:lang w:val="uk-UA"/>
        </w:rPr>
      </w:pPr>
      <w:r w:rsidRPr="0040390D">
        <w:rPr>
          <w:lang w:val="uk-UA"/>
        </w:rPr>
        <w:t>«Пельменна душа»</w:t>
      </w:r>
      <w:r w:rsidR="00B40FAE">
        <w:rPr>
          <w:lang w:val="uk-UA"/>
        </w:rPr>
        <w:t>,</w:t>
      </w:r>
      <w:r w:rsidRPr="0040390D">
        <w:rPr>
          <w:lang w:val="uk-UA"/>
        </w:rPr>
        <w:t xml:space="preserve"> так мама казала.</w:t>
      </w:r>
    </w:p>
    <w:p w:rsidR="00A17409" w:rsidRPr="0040390D" w:rsidRDefault="00A17409" w:rsidP="00A17409">
      <w:pPr>
        <w:pStyle w:val="a5"/>
        <w:rPr>
          <w:lang w:val="uk-UA"/>
        </w:rPr>
      </w:pPr>
      <w:r w:rsidRPr="0040390D">
        <w:rPr>
          <w:lang w:val="uk-UA"/>
        </w:rPr>
        <w:t>А я тепер більше вареники купую. Беру різні</w:t>
      </w:r>
      <w:r w:rsidR="00B40FAE">
        <w:rPr>
          <w:lang w:val="uk-UA"/>
        </w:rPr>
        <w:t xml:space="preserve"> -</w:t>
      </w:r>
      <w:r w:rsidRPr="0040390D">
        <w:rPr>
          <w:lang w:val="uk-UA"/>
        </w:rPr>
        <w:t xml:space="preserve"> з картоплею, капустою, сиром</w:t>
      </w:r>
      <w:r w:rsidR="00B40FAE">
        <w:rPr>
          <w:lang w:val="uk-UA"/>
        </w:rPr>
        <w:t>,</w:t>
      </w:r>
      <w:r w:rsidRPr="0040390D">
        <w:rPr>
          <w:lang w:val="uk-UA"/>
        </w:rPr>
        <w:t xml:space="preserve"> і варю по дві штуки кожних.</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гнат</w:t>
      </w:r>
    </w:p>
    <w:p w:rsidR="00A17409" w:rsidRPr="0040390D" w:rsidRDefault="00A17409" w:rsidP="00A17409">
      <w:pPr>
        <w:pStyle w:val="a5"/>
        <w:rPr>
          <w:lang w:val="uk-UA"/>
        </w:rPr>
      </w:pPr>
      <w:r w:rsidRPr="0040390D">
        <w:rPr>
          <w:lang w:val="uk-UA"/>
        </w:rPr>
        <w:t>А сама ліпиш?</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наталка</w:t>
      </w:r>
    </w:p>
    <w:p w:rsidR="00A17409" w:rsidRPr="0040390D" w:rsidRDefault="00A17409" w:rsidP="00A17409">
      <w:pPr>
        <w:pStyle w:val="a5"/>
        <w:rPr>
          <w:lang w:val="uk-UA"/>
        </w:rPr>
      </w:pPr>
      <w:r w:rsidRPr="0040390D">
        <w:rPr>
          <w:lang w:val="uk-UA"/>
        </w:rPr>
        <w:t>Ні. Це не для одного робота. Тут треба гуртом.</w:t>
      </w:r>
    </w:p>
    <w:p w:rsidR="00A17409" w:rsidRPr="0040390D" w:rsidRDefault="00A17409" w:rsidP="00A17409">
      <w:pPr>
        <w:pStyle w:val="a7"/>
        <w:rPr>
          <w:lang w:val="uk-UA"/>
        </w:rPr>
      </w:pPr>
      <w:r w:rsidRPr="0040390D">
        <w:rPr>
          <w:lang w:val="uk-UA"/>
        </w:rPr>
        <w:t xml:space="preserve">(після </w:t>
      </w:r>
      <w:proofErr w:type="spellStart"/>
      <w:r w:rsidRPr="0040390D">
        <w:rPr>
          <w:lang w:val="uk-UA"/>
        </w:rPr>
        <w:t>павзи</w:t>
      </w:r>
      <w:proofErr w:type="spellEnd"/>
      <w:r w:rsidRPr="0040390D">
        <w:rPr>
          <w:lang w:val="uk-UA"/>
        </w:rPr>
        <w:t>)</w:t>
      </w:r>
    </w:p>
    <w:p w:rsidR="00A17409" w:rsidRPr="0040390D" w:rsidRDefault="00A17409" w:rsidP="00A17409">
      <w:pPr>
        <w:pStyle w:val="a5"/>
        <w:rPr>
          <w:lang w:val="uk-UA"/>
        </w:rPr>
      </w:pPr>
      <w:r w:rsidRPr="0040390D">
        <w:rPr>
          <w:lang w:val="uk-UA"/>
        </w:rPr>
        <w:t xml:space="preserve">Я на тому тижні їду </w:t>
      </w:r>
      <w:r w:rsidR="00B40FAE">
        <w:rPr>
          <w:lang w:val="uk-UA"/>
        </w:rPr>
        <w:t>в</w:t>
      </w:r>
      <w:r w:rsidRPr="0040390D">
        <w:rPr>
          <w:lang w:val="uk-UA"/>
        </w:rPr>
        <w:t xml:space="preserve"> справах.</w:t>
      </w:r>
    </w:p>
    <w:p w:rsidR="00A17409" w:rsidRPr="0040390D" w:rsidRDefault="00A17409" w:rsidP="00A17409">
      <w:pPr>
        <w:pStyle w:val="a3"/>
        <w:rPr>
          <w:lang w:val="uk-UA"/>
        </w:rPr>
      </w:pPr>
    </w:p>
    <w:p w:rsidR="00A17409" w:rsidRPr="0040390D" w:rsidRDefault="00A17409" w:rsidP="00A17409">
      <w:pPr>
        <w:pStyle w:val="a3"/>
        <w:rPr>
          <w:lang w:val="uk-UA"/>
        </w:rPr>
      </w:pPr>
      <w:proofErr w:type="spellStart"/>
      <w:r w:rsidRPr="0040390D">
        <w:rPr>
          <w:lang w:val="uk-UA"/>
        </w:rPr>
        <w:t>Гнат</w:t>
      </w:r>
      <w:proofErr w:type="spellEnd"/>
      <w:r w:rsidRPr="0040390D">
        <w:rPr>
          <w:lang w:val="uk-UA"/>
        </w:rPr>
        <w:t xml:space="preserve"> дивиться на дочку, </w:t>
      </w:r>
      <w:r w:rsidR="00A752CA" w:rsidRPr="0040390D">
        <w:rPr>
          <w:lang w:val="uk-UA"/>
        </w:rPr>
        <w:t>але видно,</w:t>
      </w:r>
      <w:r w:rsidR="003E059A" w:rsidRPr="0040390D">
        <w:rPr>
          <w:lang w:val="uk-UA"/>
        </w:rPr>
        <w:t xml:space="preserve"> </w:t>
      </w:r>
      <w:r w:rsidR="00A752CA" w:rsidRPr="0040390D">
        <w:rPr>
          <w:lang w:val="uk-UA"/>
        </w:rPr>
        <w:t>щ</w:t>
      </w:r>
      <w:r w:rsidR="003E059A" w:rsidRPr="0040390D">
        <w:rPr>
          <w:lang w:val="uk-UA"/>
        </w:rPr>
        <w:t>о думає про своє.</w:t>
      </w:r>
      <w:r w:rsidRPr="0040390D">
        <w:rPr>
          <w:lang w:val="uk-UA"/>
        </w:rPr>
        <w:t xml:space="preserve"> </w:t>
      </w:r>
    </w:p>
    <w:p w:rsidR="00A17409" w:rsidRPr="0040390D" w:rsidRDefault="003E059A" w:rsidP="00A17409">
      <w:pPr>
        <w:pStyle w:val="a3"/>
        <w:rPr>
          <w:lang w:val="uk-UA"/>
        </w:rPr>
      </w:pPr>
      <w:r w:rsidRPr="0040390D">
        <w:rPr>
          <w:lang w:val="uk-UA"/>
        </w:rPr>
        <w:t xml:space="preserve">Наталка </w:t>
      </w:r>
      <w:r w:rsidR="00A17409" w:rsidRPr="0040390D">
        <w:rPr>
          <w:lang w:val="uk-UA"/>
        </w:rPr>
        <w:t>сердито зиркає на нього.</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ГНАТ</w:t>
      </w:r>
    </w:p>
    <w:p w:rsidR="00A17409" w:rsidRPr="0040390D" w:rsidRDefault="003E059A" w:rsidP="00A17409">
      <w:pPr>
        <w:pStyle w:val="a5"/>
        <w:rPr>
          <w:lang w:val="uk-UA"/>
        </w:rPr>
      </w:pPr>
      <w:r w:rsidRPr="0040390D">
        <w:rPr>
          <w:lang w:val="uk-UA"/>
        </w:rPr>
        <w:t>Я б хотів поговорити з батьком цього хлопця.</w:t>
      </w:r>
      <w:r w:rsidR="00A752CA" w:rsidRPr="0040390D">
        <w:rPr>
          <w:lang w:val="uk-UA"/>
        </w:rPr>
        <w:t xml:space="preserve"> Можна з ним якось зв</w:t>
      </w:r>
      <w:r w:rsidR="00A752CA" w:rsidRPr="0040390D">
        <w:t>’</w:t>
      </w:r>
      <w:proofErr w:type="spellStart"/>
      <w:r w:rsidR="00A752CA" w:rsidRPr="0040390D">
        <w:rPr>
          <w:lang w:val="uk-UA"/>
        </w:rPr>
        <w:t>язатися</w:t>
      </w:r>
      <w:proofErr w:type="spellEnd"/>
      <w:r w:rsidR="00A752CA" w:rsidRPr="0040390D">
        <w:rPr>
          <w:lang w:val="uk-UA"/>
        </w:rPr>
        <w:t>?</w:t>
      </w:r>
    </w:p>
    <w:p w:rsidR="00A17409" w:rsidRPr="0040390D" w:rsidRDefault="00A17409" w:rsidP="00A17409">
      <w:pPr>
        <w:pStyle w:val="a6"/>
        <w:rPr>
          <w:lang w:val="uk-UA"/>
        </w:rPr>
      </w:pPr>
    </w:p>
    <w:p w:rsidR="00A17409" w:rsidRPr="0040390D" w:rsidRDefault="00A17409" w:rsidP="00A17409">
      <w:pPr>
        <w:pStyle w:val="a6"/>
        <w:rPr>
          <w:lang w:val="uk-UA"/>
        </w:rPr>
      </w:pPr>
      <w:r w:rsidRPr="0040390D">
        <w:rPr>
          <w:lang w:val="uk-UA"/>
        </w:rPr>
        <w:t>наталка</w:t>
      </w:r>
    </w:p>
    <w:p w:rsidR="00A17409" w:rsidRPr="0040390D" w:rsidRDefault="00A752CA" w:rsidP="00A17409">
      <w:pPr>
        <w:pStyle w:val="a5"/>
        <w:rPr>
          <w:lang w:val="uk-UA"/>
        </w:rPr>
      </w:pPr>
      <w:r w:rsidRPr="0040390D">
        <w:rPr>
          <w:lang w:val="uk-UA"/>
        </w:rPr>
        <w:t>Навіщо? Ти хотів знати ім’я, хотів молитися, що іще? Хіба</w:t>
      </w:r>
      <w:r w:rsidR="00A17409" w:rsidRPr="0040390D">
        <w:rPr>
          <w:lang w:val="uk-UA"/>
        </w:rPr>
        <w:t xml:space="preserve"> більше нема про що думати?</w:t>
      </w:r>
    </w:p>
    <w:p w:rsidR="00A17409" w:rsidRPr="0040390D" w:rsidRDefault="00A17409" w:rsidP="00A17409">
      <w:pPr>
        <w:pStyle w:val="a6"/>
        <w:rPr>
          <w:lang w:val="uk-UA"/>
        </w:rPr>
      </w:pPr>
    </w:p>
    <w:p w:rsidR="00A17409" w:rsidRPr="0040390D" w:rsidRDefault="00D37E05" w:rsidP="00A17409">
      <w:pPr>
        <w:pStyle w:val="a6"/>
        <w:rPr>
          <w:lang w:val="uk-UA"/>
        </w:rPr>
      </w:pPr>
      <w:r w:rsidRPr="0040390D">
        <w:rPr>
          <w:lang w:val="uk-UA"/>
        </w:rPr>
        <w:t>ГНАТ</w:t>
      </w:r>
    </w:p>
    <w:p w:rsidR="00D37E05" w:rsidRPr="0040390D" w:rsidRDefault="00A752CA" w:rsidP="00D37E05">
      <w:pPr>
        <w:pStyle w:val="a5"/>
        <w:rPr>
          <w:lang w:val="uk-UA"/>
        </w:rPr>
      </w:pPr>
      <w:r w:rsidRPr="0040390D">
        <w:rPr>
          <w:lang w:val="uk-UA"/>
        </w:rPr>
        <w:t>Головне, хочу подякувати</w:t>
      </w:r>
      <w:r w:rsidR="00B40FAE">
        <w:rPr>
          <w:lang w:val="uk-UA"/>
        </w:rPr>
        <w:t>,</w:t>
      </w:r>
      <w:r w:rsidRPr="0040390D">
        <w:rPr>
          <w:lang w:val="uk-UA"/>
        </w:rPr>
        <w:t xml:space="preserve"> і ще поговорити. </w:t>
      </w:r>
      <w:r w:rsidR="00D37E05" w:rsidRPr="0040390D">
        <w:rPr>
          <w:lang w:val="uk-UA"/>
        </w:rPr>
        <w:t>Це дуже важливо, а ти, я бачу, щось приховуєш. Тоді я сам</w:t>
      </w:r>
      <w:r w:rsidR="00F23280" w:rsidRPr="0040390D">
        <w:rPr>
          <w:lang w:val="uk-UA"/>
        </w:rPr>
        <w:t xml:space="preserve"> розшукаю його родину,</w:t>
      </w:r>
      <w:r w:rsidR="00D37E05" w:rsidRPr="0040390D">
        <w:rPr>
          <w:lang w:val="uk-UA"/>
        </w:rPr>
        <w:t xml:space="preserve"> як вийду. </w:t>
      </w:r>
    </w:p>
    <w:p w:rsidR="00E5788C" w:rsidRDefault="00E5788C" w:rsidP="004F78E6">
      <w:pPr>
        <w:pStyle w:val="a6"/>
        <w:rPr>
          <w:lang w:val="uk-UA"/>
        </w:rPr>
      </w:pPr>
    </w:p>
    <w:p w:rsidR="00A17409" w:rsidRPr="0040390D" w:rsidRDefault="00C50E96" w:rsidP="004F78E6">
      <w:pPr>
        <w:pStyle w:val="a6"/>
        <w:rPr>
          <w:lang w:val="uk-UA"/>
        </w:rPr>
      </w:pPr>
      <w:r w:rsidRPr="0040390D">
        <w:rPr>
          <w:lang w:val="uk-UA"/>
        </w:rPr>
        <w:t>НАТАЛКА</w:t>
      </w:r>
    </w:p>
    <w:p w:rsidR="00F23280" w:rsidRPr="0040390D" w:rsidRDefault="00F23280" w:rsidP="00F23280">
      <w:pPr>
        <w:pStyle w:val="a7"/>
        <w:rPr>
          <w:lang w:val="uk-UA"/>
        </w:rPr>
      </w:pPr>
      <w:r w:rsidRPr="0040390D">
        <w:rPr>
          <w:lang w:val="uk-UA"/>
        </w:rPr>
        <w:t>(з прикрістю)</w:t>
      </w:r>
    </w:p>
    <w:p w:rsidR="00F23280" w:rsidRPr="0040390D" w:rsidRDefault="00F23280" w:rsidP="00C50E96">
      <w:pPr>
        <w:pStyle w:val="a5"/>
        <w:rPr>
          <w:lang w:val="uk-UA"/>
        </w:rPr>
      </w:pPr>
      <w:r w:rsidRPr="0040390D">
        <w:rPr>
          <w:lang w:val="uk-UA"/>
        </w:rPr>
        <w:t>Я вже… розшукала.</w:t>
      </w:r>
    </w:p>
    <w:p w:rsidR="00C50E96" w:rsidRPr="0040390D" w:rsidRDefault="00C50E96" w:rsidP="00C50E96">
      <w:pPr>
        <w:pStyle w:val="a5"/>
        <w:rPr>
          <w:lang w:val="uk-UA"/>
        </w:rPr>
      </w:pPr>
      <w:r w:rsidRPr="0040390D">
        <w:rPr>
          <w:lang w:val="uk-UA"/>
        </w:rPr>
        <w:t>І я була там… на похороні…</w:t>
      </w:r>
    </w:p>
    <w:p w:rsidR="00C50E96" w:rsidRPr="0040390D" w:rsidRDefault="00C50E96" w:rsidP="00C50E96">
      <w:pPr>
        <w:pStyle w:val="a5"/>
        <w:rPr>
          <w:lang w:val="uk-UA"/>
        </w:rPr>
      </w:pPr>
      <w:r w:rsidRPr="0040390D">
        <w:rPr>
          <w:lang w:val="uk-UA"/>
        </w:rPr>
        <w:t>Спершу просто здалеку дивилась. А потім мені теж, як і тобі, подякувати закортіло.</w:t>
      </w:r>
    </w:p>
    <w:p w:rsidR="00C50E96" w:rsidRPr="0040390D" w:rsidRDefault="00C50E96" w:rsidP="00C50E96">
      <w:pPr>
        <w:pStyle w:val="a3"/>
        <w:rPr>
          <w:lang w:val="uk-UA"/>
        </w:rPr>
      </w:pPr>
    </w:p>
    <w:p w:rsidR="00C50E96" w:rsidRPr="0040390D" w:rsidRDefault="00C50E96" w:rsidP="00C50E96">
      <w:pPr>
        <w:pStyle w:val="a3"/>
        <w:rPr>
          <w:lang w:val="uk-UA"/>
        </w:rPr>
      </w:pPr>
      <w:r w:rsidRPr="0040390D">
        <w:rPr>
          <w:lang w:val="uk-UA"/>
        </w:rPr>
        <w:t>Вона обіймає себе руками за плечі, наче від холоду. Трохи мовчить.</w:t>
      </w:r>
    </w:p>
    <w:p w:rsidR="00C50E96" w:rsidRPr="0040390D" w:rsidRDefault="00C50E96" w:rsidP="00C50E96">
      <w:pPr>
        <w:pStyle w:val="a6"/>
        <w:rPr>
          <w:lang w:val="uk-UA"/>
        </w:rPr>
      </w:pPr>
    </w:p>
    <w:p w:rsidR="00C50E96" w:rsidRPr="0040390D" w:rsidRDefault="00C50E96" w:rsidP="00C50E96">
      <w:pPr>
        <w:pStyle w:val="a6"/>
        <w:rPr>
          <w:lang w:val="uk-UA"/>
        </w:rPr>
      </w:pPr>
      <w:r w:rsidRPr="0040390D">
        <w:rPr>
          <w:lang w:val="uk-UA"/>
        </w:rPr>
        <w:t>наталка</w:t>
      </w:r>
    </w:p>
    <w:p w:rsidR="00C50E96" w:rsidRPr="0040390D" w:rsidRDefault="00C50E96" w:rsidP="00C50E96">
      <w:pPr>
        <w:pStyle w:val="a5"/>
        <w:rPr>
          <w:lang w:val="uk-UA"/>
        </w:rPr>
      </w:pPr>
      <w:r w:rsidRPr="0040390D">
        <w:rPr>
          <w:lang w:val="uk-UA"/>
        </w:rPr>
        <w:t xml:space="preserve">Словом, самогубство це, а ніяка не аварія. </w:t>
      </w:r>
    </w:p>
    <w:p w:rsidR="00C50E96" w:rsidRPr="0040390D" w:rsidRDefault="00C50E96" w:rsidP="00C50E96">
      <w:pPr>
        <w:pStyle w:val="a5"/>
        <w:rPr>
          <w:lang w:val="uk-UA"/>
        </w:rPr>
      </w:pPr>
      <w:r w:rsidRPr="0040390D">
        <w:rPr>
          <w:lang w:val="uk-UA"/>
        </w:rPr>
        <w:t xml:space="preserve">Збрехала я. </w:t>
      </w:r>
    </w:p>
    <w:p w:rsidR="00C50E96" w:rsidRPr="0040390D" w:rsidRDefault="00C50E96" w:rsidP="00C50E96">
      <w:pPr>
        <w:pStyle w:val="a5"/>
        <w:rPr>
          <w:lang w:val="uk-UA"/>
        </w:rPr>
      </w:pPr>
      <w:r w:rsidRPr="0040390D">
        <w:rPr>
          <w:lang w:val="uk-UA"/>
        </w:rPr>
        <w:t>Там і в свідоцтві було написано – вогнепальне в голову</w:t>
      </w:r>
      <w:r w:rsidR="00B40FAE">
        <w:rPr>
          <w:lang w:val="uk-UA"/>
        </w:rPr>
        <w:t>. А</w:t>
      </w:r>
      <w:r w:rsidRPr="0040390D">
        <w:rPr>
          <w:lang w:val="uk-UA"/>
        </w:rPr>
        <w:t xml:space="preserve">ле тільки це. </w:t>
      </w:r>
    </w:p>
    <w:p w:rsidR="00C50E96" w:rsidRPr="0040390D" w:rsidRDefault="00C50E96" w:rsidP="00C50E96">
      <w:pPr>
        <w:pStyle w:val="a5"/>
        <w:rPr>
          <w:lang w:val="uk-UA"/>
        </w:rPr>
      </w:pPr>
      <w:r w:rsidRPr="0040390D">
        <w:rPr>
          <w:lang w:val="uk-UA"/>
        </w:rPr>
        <w:lastRenderedPageBreak/>
        <w:t>А потім мені ще сказали, мов вистрілив собі в голову на подвір</w:t>
      </w:r>
      <w:r w:rsidRPr="0040390D">
        <w:t>’</w:t>
      </w:r>
      <w:r w:rsidRPr="0040390D">
        <w:rPr>
          <w:lang w:val="uk-UA"/>
        </w:rPr>
        <w:t>ї перед будинком, на очах у десятків свідків.</w:t>
      </w:r>
    </w:p>
    <w:p w:rsidR="00C50E96" w:rsidRPr="0040390D" w:rsidRDefault="00C50E96" w:rsidP="00C50E96">
      <w:pPr>
        <w:pStyle w:val="a5"/>
        <w:rPr>
          <w:lang w:val="uk-UA"/>
        </w:rPr>
      </w:pPr>
      <w:r w:rsidRPr="0040390D">
        <w:rPr>
          <w:lang w:val="uk-UA"/>
        </w:rPr>
        <w:t xml:space="preserve">А я все ж підійшла. </w:t>
      </w:r>
    </w:p>
    <w:p w:rsidR="00C50E96" w:rsidRPr="0040390D" w:rsidRDefault="00C50E96" w:rsidP="00C50E96">
      <w:pPr>
        <w:pStyle w:val="a5"/>
        <w:rPr>
          <w:lang w:val="uk-UA"/>
        </w:rPr>
      </w:pPr>
      <w:r w:rsidRPr="0040390D">
        <w:rPr>
          <w:lang w:val="uk-UA"/>
        </w:rPr>
        <w:t xml:space="preserve">До батька. Знаєш, що він сказав? </w:t>
      </w:r>
    </w:p>
    <w:p w:rsidR="00C50E96" w:rsidRPr="0040390D" w:rsidRDefault="00C50E96" w:rsidP="00C50E96">
      <w:pPr>
        <w:pStyle w:val="a5"/>
        <w:rPr>
          <w:lang w:val="uk-UA"/>
        </w:rPr>
      </w:pPr>
      <w:r w:rsidRPr="0040390D">
        <w:rPr>
          <w:lang w:val="uk-UA"/>
        </w:rPr>
        <w:t xml:space="preserve">«Хоч на щось здався, виродок». </w:t>
      </w:r>
    </w:p>
    <w:p w:rsidR="00C50E96" w:rsidRPr="0040390D" w:rsidRDefault="00C50E96" w:rsidP="00C50E96">
      <w:pPr>
        <w:pStyle w:val="a5"/>
        <w:rPr>
          <w:lang w:val="uk-UA"/>
        </w:rPr>
      </w:pPr>
      <w:r w:rsidRPr="0040390D">
        <w:rPr>
          <w:lang w:val="uk-UA"/>
        </w:rPr>
        <w:t>І мати мовчала.</w:t>
      </w:r>
    </w:p>
    <w:p w:rsidR="00C50E96" w:rsidRPr="0040390D" w:rsidRDefault="00C50E96" w:rsidP="00C50E96">
      <w:pPr>
        <w:pStyle w:val="a5"/>
        <w:rPr>
          <w:lang w:val="uk-UA"/>
        </w:rPr>
      </w:pPr>
      <w:r w:rsidRPr="0040390D">
        <w:rPr>
          <w:lang w:val="uk-UA"/>
        </w:rPr>
        <w:t>Про що він думав, коли підписував згоду? Про добро для когось? Ні, я тоді зрозуміла – він мстився!</w:t>
      </w:r>
    </w:p>
    <w:p w:rsidR="00C50E96" w:rsidRPr="0040390D" w:rsidRDefault="00C50E96" w:rsidP="00C50E96">
      <w:pPr>
        <w:pStyle w:val="a5"/>
        <w:rPr>
          <w:lang w:val="uk-UA"/>
        </w:rPr>
      </w:pPr>
      <w:r w:rsidRPr="0040390D">
        <w:rPr>
          <w:lang w:val="uk-UA"/>
        </w:rPr>
        <w:t>Можна за таке дякувати? Хочеш іще?</w:t>
      </w:r>
    </w:p>
    <w:p w:rsidR="00C50E96" w:rsidRPr="0040390D" w:rsidRDefault="00C50E96" w:rsidP="00C50E96">
      <w:pPr>
        <w:pStyle w:val="a3"/>
        <w:rPr>
          <w:lang w:val="uk-UA"/>
        </w:rPr>
      </w:pPr>
    </w:p>
    <w:p w:rsidR="00C50E96" w:rsidRPr="0040390D" w:rsidRDefault="00C50E96" w:rsidP="00C50E96">
      <w:pPr>
        <w:pStyle w:val="a3"/>
        <w:rPr>
          <w:lang w:val="uk-UA"/>
        </w:rPr>
      </w:pPr>
      <w:r w:rsidRPr="0040390D">
        <w:rPr>
          <w:lang w:val="uk-UA"/>
        </w:rPr>
        <w:t xml:space="preserve">Вона шморгнула носом і потерла його кулаком. </w:t>
      </w:r>
    </w:p>
    <w:p w:rsidR="00C50E96" w:rsidRPr="0040390D" w:rsidRDefault="00C50E96" w:rsidP="00C50E96">
      <w:pPr>
        <w:pStyle w:val="a3"/>
        <w:rPr>
          <w:lang w:val="uk-UA"/>
        </w:rPr>
      </w:pPr>
      <w:proofErr w:type="spellStart"/>
      <w:r w:rsidRPr="0040390D">
        <w:rPr>
          <w:lang w:val="uk-UA"/>
        </w:rPr>
        <w:t>Гнат</w:t>
      </w:r>
      <w:proofErr w:type="spellEnd"/>
      <w:r w:rsidRPr="0040390D">
        <w:rPr>
          <w:lang w:val="uk-UA"/>
        </w:rPr>
        <w:t xml:space="preserve"> здригнувся. </w:t>
      </w:r>
    </w:p>
    <w:p w:rsidR="00C50E96" w:rsidRPr="0040390D" w:rsidRDefault="00C50E96" w:rsidP="00C50E96">
      <w:pPr>
        <w:pStyle w:val="a6"/>
        <w:rPr>
          <w:lang w:val="uk-UA"/>
        </w:rPr>
      </w:pPr>
    </w:p>
    <w:p w:rsidR="00C50E96" w:rsidRPr="0040390D" w:rsidRDefault="00C50E96" w:rsidP="00C50E96">
      <w:pPr>
        <w:pStyle w:val="a6"/>
        <w:rPr>
          <w:lang w:val="uk-UA"/>
        </w:rPr>
      </w:pPr>
      <w:r w:rsidRPr="0040390D">
        <w:rPr>
          <w:lang w:val="uk-UA"/>
        </w:rPr>
        <w:t>наталка</w:t>
      </w:r>
    </w:p>
    <w:p w:rsidR="00C50E96" w:rsidRPr="0040390D" w:rsidRDefault="00C50E96" w:rsidP="00C50E96">
      <w:pPr>
        <w:pStyle w:val="a5"/>
        <w:rPr>
          <w:lang w:val="uk-UA"/>
        </w:rPr>
      </w:pPr>
      <w:r w:rsidRPr="0040390D">
        <w:rPr>
          <w:lang w:val="uk-UA"/>
        </w:rPr>
        <w:t>Я не хотіла тобі казати. Ти не любиш слабких. А за самогубць, кажуть, і молитись не можна. Це єдиний гріх, який не спокутаєш каяттям, бо як може покаятися мертвий?</w:t>
      </w:r>
    </w:p>
    <w:p w:rsidR="00C50E96" w:rsidRPr="0040390D" w:rsidRDefault="00C50E96" w:rsidP="00C50E96">
      <w:pPr>
        <w:pStyle w:val="a3"/>
        <w:rPr>
          <w:lang w:val="uk-UA"/>
        </w:rPr>
      </w:pPr>
    </w:p>
    <w:p w:rsidR="00C50E96" w:rsidRPr="0040390D" w:rsidRDefault="00C50E96" w:rsidP="00C50E96">
      <w:pPr>
        <w:pStyle w:val="a6"/>
        <w:rPr>
          <w:lang w:val="uk-UA"/>
        </w:rPr>
      </w:pPr>
      <w:r w:rsidRPr="0040390D">
        <w:rPr>
          <w:lang w:val="uk-UA"/>
        </w:rPr>
        <w:t>гнат</w:t>
      </w:r>
    </w:p>
    <w:p w:rsidR="00C50E96" w:rsidRPr="0040390D" w:rsidRDefault="00C50E96" w:rsidP="00C50E96">
      <w:pPr>
        <w:pStyle w:val="a5"/>
        <w:rPr>
          <w:lang w:val="uk-UA"/>
        </w:rPr>
      </w:pPr>
      <w:r w:rsidRPr="0040390D">
        <w:rPr>
          <w:lang w:val="uk-UA"/>
        </w:rPr>
        <w:t xml:space="preserve">Добре, що сказала. Я мусив знати. </w:t>
      </w:r>
    </w:p>
    <w:p w:rsidR="00C50E96" w:rsidRPr="0040390D" w:rsidRDefault="00C50E96" w:rsidP="00C50E96">
      <w:pPr>
        <w:pStyle w:val="a3"/>
        <w:rPr>
          <w:lang w:val="uk-UA"/>
        </w:rPr>
      </w:pPr>
    </w:p>
    <w:p w:rsidR="00C50E96" w:rsidRPr="0040390D" w:rsidRDefault="00C50E96" w:rsidP="00C50E96">
      <w:pPr>
        <w:pStyle w:val="a3"/>
        <w:rPr>
          <w:lang w:val="uk-UA"/>
        </w:rPr>
      </w:pPr>
      <w:r w:rsidRPr="0040390D">
        <w:rPr>
          <w:lang w:val="uk-UA"/>
        </w:rPr>
        <w:t>Наталка говорить</w:t>
      </w:r>
      <w:r w:rsidR="00B40FAE">
        <w:rPr>
          <w:lang w:val="uk-UA"/>
        </w:rPr>
        <w:t>,</w:t>
      </w:r>
      <w:r w:rsidRPr="0040390D">
        <w:rPr>
          <w:lang w:val="uk-UA"/>
        </w:rPr>
        <w:t xml:space="preserve"> наче ні до кого не звертаючись.</w:t>
      </w:r>
    </w:p>
    <w:p w:rsidR="00C50E96" w:rsidRPr="0040390D" w:rsidRDefault="00C50E96" w:rsidP="00C50E96">
      <w:pPr>
        <w:pStyle w:val="a6"/>
        <w:rPr>
          <w:lang w:val="uk-UA"/>
        </w:rPr>
      </w:pPr>
    </w:p>
    <w:p w:rsidR="00C50E96" w:rsidRPr="0040390D" w:rsidRDefault="00C50E96" w:rsidP="00C50E96">
      <w:pPr>
        <w:pStyle w:val="a6"/>
        <w:rPr>
          <w:lang w:val="uk-UA"/>
        </w:rPr>
      </w:pPr>
    </w:p>
    <w:p w:rsidR="00C50E96" w:rsidRPr="0040390D" w:rsidRDefault="00C50E96" w:rsidP="00C50E96">
      <w:pPr>
        <w:pStyle w:val="a6"/>
        <w:rPr>
          <w:lang w:val="uk-UA"/>
        </w:rPr>
      </w:pPr>
      <w:r w:rsidRPr="0040390D">
        <w:rPr>
          <w:lang w:val="uk-UA"/>
        </w:rPr>
        <w:t>наталка</w:t>
      </w:r>
    </w:p>
    <w:p w:rsidR="00C50E96" w:rsidRPr="0040390D" w:rsidRDefault="00C50E96" w:rsidP="00C50E96">
      <w:pPr>
        <w:pStyle w:val="a5"/>
        <w:rPr>
          <w:lang w:val="uk-UA"/>
        </w:rPr>
      </w:pPr>
      <w:r w:rsidRPr="0040390D">
        <w:rPr>
          <w:lang w:val="uk-UA"/>
        </w:rPr>
        <w:t>А людину, що відмовляється від лікування, можна вважати самогубцем? Адже вона саме «вкорочує собі вік</w:t>
      </w:r>
      <w:r w:rsidR="00B40FAE">
        <w:rPr>
          <w:lang w:val="uk-UA"/>
        </w:rPr>
        <w:t>у</w:t>
      </w:r>
      <w:r w:rsidRPr="0040390D">
        <w:rPr>
          <w:lang w:val="uk-UA"/>
        </w:rPr>
        <w:t>».</w:t>
      </w:r>
    </w:p>
    <w:p w:rsidR="004F78E6" w:rsidRPr="0040390D" w:rsidRDefault="004F78E6" w:rsidP="004F78E6">
      <w:pPr>
        <w:pStyle w:val="a5"/>
        <w:rPr>
          <w:lang w:val="uk-UA"/>
        </w:rPr>
      </w:pPr>
      <w:r w:rsidRPr="0040390D">
        <w:rPr>
          <w:lang w:val="uk-UA"/>
        </w:rPr>
        <w:t xml:space="preserve">Піду </w:t>
      </w:r>
      <w:r w:rsidR="008507A3" w:rsidRPr="0040390D">
        <w:rPr>
          <w:lang w:val="uk-UA"/>
        </w:rPr>
        <w:t>вже, справи</w:t>
      </w:r>
      <w:r w:rsidRPr="0040390D">
        <w:rPr>
          <w:lang w:val="uk-UA"/>
        </w:rPr>
        <w:t xml:space="preserve">. там </w:t>
      </w:r>
      <w:r w:rsidR="00B40FAE">
        <w:rPr>
          <w:lang w:val="uk-UA"/>
        </w:rPr>
        <w:t>у</w:t>
      </w:r>
      <w:r w:rsidRPr="0040390D">
        <w:rPr>
          <w:lang w:val="uk-UA"/>
        </w:rPr>
        <w:t xml:space="preserve"> палаті я лишила тобі передачу.</w:t>
      </w:r>
    </w:p>
    <w:p w:rsidR="008F0B55" w:rsidRPr="0040390D" w:rsidRDefault="008F0B55" w:rsidP="008507A3">
      <w:pPr>
        <w:pStyle w:val="a6"/>
        <w:rPr>
          <w:lang w:val="uk-UA"/>
        </w:rPr>
      </w:pPr>
    </w:p>
    <w:p w:rsidR="008507A3" w:rsidRPr="0040390D" w:rsidRDefault="008507A3" w:rsidP="008507A3">
      <w:pPr>
        <w:pStyle w:val="a6"/>
        <w:rPr>
          <w:lang w:val="uk-UA"/>
        </w:rPr>
      </w:pPr>
      <w:r w:rsidRPr="0040390D">
        <w:rPr>
          <w:lang w:val="uk-UA"/>
        </w:rPr>
        <w:t>гнат</w:t>
      </w:r>
    </w:p>
    <w:p w:rsidR="008507A3" w:rsidRPr="0040390D" w:rsidRDefault="008507A3" w:rsidP="008507A3">
      <w:pPr>
        <w:pStyle w:val="a5"/>
        <w:rPr>
          <w:lang w:val="uk-UA"/>
        </w:rPr>
      </w:pPr>
      <w:r w:rsidRPr="0040390D">
        <w:rPr>
          <w:lang w:val="uk-UA"/>
        </w:rPr>
        <w:t xml:space="preserve"> Щасти.</w:t>
      </w:r>
    </w:p>
    <w:p w:rsidR="008F0B55" w:rsidRPr="0040390D" w:rsidRDefault="008F0B55" w:rsidP="008507A3">
      <w:pPr>
        <w:pStyle w:val="a3"/>
        <w:rPr>
          <w:lang w:val="uk-UA"/>
        </w:rPr>
      </w:pPr>
    </w:p>
    <w:p w:rsidR="008507A3" w:rsidRPr="0040390D" w:rsidRDefault="008507A3" w:rsidP="008507A3">
      <w:pPr>
        <w:pStyle w:val="a3"/>
        <w:rPr>
          <w:lang w:val="uk-UA"/>
        </w:rPr>
      </w:pPr>
      <w:r w:rsidRPr="0040390D">
        <w:rPr>
          <w:lang w:val="uk-UA"/>
        </w:rPr>
        <w:t>Вони дивляться одне на одн</w:t>
      </w:r>
      <w:r w:rsidR="00B40FAE">
        <w:rPr>
          <w:lang w:val="uk-UA"/>
        </w:rPr>
        <w:t>е</w:t>
      </w:r>
      <w:r w:rsidRPr="0040390D">
        <w:rPr>
          <w:lang w:val="uk-UA"/>
        </w:rPr>
        <w:t>, наче не знаючи</w:t>
      </w:r>
      <w:r w:rsidR="00B40FAE">
        <w:rPr>
          <w:lang w:val="uk-UA"/>
        </w:rPr>
        <w:t>,</w:t>
      </w:r>
      <w:r w:rsidRPr="0040390D">
        <w:rPr>
          <w:lang w:val="uk-UA"/>
        </w:rPr>
        <w:t xml:space="preserve"> яким чином прощатися. Нарешті Наталка киває головою, </w:t>
      </w:r>
      <w:proofErr w:type="spellStart"/>
      <w:r w:rsidRPr="0040390D">
        <w:rPr>
          <w:lang w:val="uk-UA"/>
        </w:rPr>
        <w:t>Гнат</w:t>
      </w:r>
      <w:proofErr w:type="spellEnd"/>
      <w:r w:rsidRPr="0040390D">
        <w:rPr>
          <w:lang w:val="uk-UA"/>
        </w:rPr>
        <w:t xml:space="preserve"> киває у відповідь. Наталка йде до ліфтів.</w:t>
      </w:r>
    </w:p>
    <w:p w:rsidR="008507A3" w:rsidRPr="0040390D" w:rsidRDefault="008507A3" w:rsidP="008507A3">
      <w:pPr>
        <w:pStyle w:val="a3"/>
        <w:rPr>
          <w:lang w:val="uk-UA"/>
        </w:rPr>
      </w:pPr>
    </w:p>
    <w:p w:rsidR="008F0B55" w:rsidRPr="0040390D" w:rsidRDefault="008F0B55" w:rsidP="00C82AC9">
      <w:pPr>
        <w:pStyle w:val="a4"/>
        <w:rPr>
          <w:lang w:val="uk-UA"/>
        </w:rPr>
      </w:pPr>
    </w:p>
    <w:p w:rsidR="0094524A" w:rsidRPr="0040390D" w:rsidRDefault="0094524A" w:rsidP="0094524A">
      <w:pPr>
        <w:pStyle w:val="a4"/>
        <w:rPr>
          <w:lang w:val="uk-UA"/>
        </w:rPr>
      </w:pPr>
      <w:r w:rsidRPr="0040390D">
        <w:rPr>
          <w:lang w:val="uk-UA"/>
        </w:rPr>
        <w:t>інт. палата в лікарні</w:t>
      </w:r>
      <w:r w:rsidR="00CC2D31" w:rsidRPr="0040390D">
        <w:rPr>
          <w:lang w:val="uk-UA"/>
        </w:rPr>
        <w:t>. ніч</w:t>
      </w:r>
      <w:r w:rsidRPr="0040390D">
        <w:rPr>
          <w:lang w:val="uk-UA"/>
        </w:rPr>
        <w:t>.</w:t>
      </w:r>
    </w:p>
    <w:p w:rsidR="008F0B55" w:rsidRPr="0040390D" w:rsidRDefault="008F0B55" w:rsidP="00CC2D31">
      <w:pPr>
        <w:pStyle w:val="a3"/>
        <w:rPr>
          <w:lang w:val="uk-UA"/>
        </w:rPr>
      </w:pPr>
    </w:p>
    <w:p w:rsidR="005269A3" w:rsidRPr="0040390D" w:rsidRDefault="00CC2D31" w:rsidP="00CC2D31">
      <w:pPr>
        <w:pStyle w:val="a3"/>
        <w:rPr>
          <w:lang w:val="uk-UA"/>
        </w:rPr>
      </w:pPr>
      <w:proofErr w:type="spellStart"/>
      <w:r w:rsidRPr="0040390D">
        <w:rPr>
          <w:lang w:val="uk-UA"/>
        </w:rPr>
        <w:t>Гнат</w:t>
      </w:r>
      <w:proofErr w:type="spellEnd"/>
      <w:r w:rsidRPr="0040390D">
        <w:rPr>
          <w:lang w:val="uk-UA"/>
        </w:rPr>
        <w:t xml:space="preserve"> лежить на ліжку з розплющеними очима. В палаті він вже не сам. На сусідньому ліжку чоловік приблизно його віку чи трохи молодший. </w:t>
      </w:r>
    </w:p>
    <w:p w:rsidR="005269A3" w:rsidRPr="0040390D" w:rsidRDefault="00CC2D31" w:rsidP="00CC2D31">
      <w:pPr>
        <w:pStyle w:val="a3"/>
        <w:rPr>
          <w:lang w:val="uk-UA"/>
        </w:rPr>
      </w:pPr>
      <w:r w:rsidRPr="0040390D">
        <w:rPr>
          <w:lang w:val="uk-UA"/>
        </w:rPr>
        <w:t xml:space="preserve">Він теж не спить, щось дивиться у мобільному телефоні, у вухах навушники. Обличчя підсвічене синім світлом зі смартфона. </w:t>
      </w:r>
    </w:p>
    <w:p w:rsidR="005269A3" w:rsidRPr="0040390D" w:rsidRDefault="00CC2D31" w:rsidP="00CC2D31">
      <w:pPr>
        <w:pStyle w:val="a3"/>
        <w:rPr>
          <w:lang w:val="uk-UA"/>
        </w:rPr>
      </w:pPr>
      <w:proofErr w:type="spellStart"/>
      <w:r w:rsidRPr="0040390D">
        <w:rPr>
          <w:lang w:val="uk-UA"/>
        </w:rPr>
        <w:lastRenderedPageBreak/>
        <w:t>Гнат</w:t>
      </w:r>
      <w:proofErr w:type="spellEnd"/>
      <w:r w:rsidRPr="0040390D">
        <w:rPr>
          <w:lang w:val="uk-UA"/>
        </w:rPr>
        <w:t xml:space="preserve"> повертається обличчям до стіни</w:t>
      </w:r>
      <w:r w:rsidR="00445FB6" w:rsidRPr="0040390D">
        <w:rPr>
          <w:lang w:val="uk-UA"/>
        </w:rPr>
        <w:t xml:space="preserve">, але й це не допомагає. </w:t>
      </w:r>
    </w:p>
    <w:p w:rsidR="00CC2D31" w:rsidRPr="0040390D" w:rsidRDefault="00445FB6" w:rsidP="00CC2D31">
      <w:pPr>
        <w:pStyle w:val="a3"/>
        <w:rPr>
          <w:lang w:val="uk-UA"/>
        </w:rPr>
      </w:pPr>
      <w:r w:rsidRPr="0040390D">
        <w:rPr>
          <w:lang w:val="uk-UA"/>
        </w:rPr>
        <w:t>Зрештою він встає й виходить у коридор.</w:t>
      </w:r>
    </w:p>
    <w:p w:rsidR="00226AEB" w:rsidRPr="0040390D" w:rsidRDefault="00226AEB" w:rsidP="00CC2D31">
      <w:pPr>
        <w:pStyle w:val="a3"/>
        <w:rPr>
          <w:lang w:val="uk-UA"/>
        </w:rPr>
      </w:pPr>
    </w:p>
    <w:p w:rsidR="008F0B55" w:rsidRPr="0040390D" w:rsidRDefault="008F0B55" w:rsidP="00226AEB">
      <w:pPr>
        <w:pStyle w:val="a4"/>
        <w:rPr>
          <w:lang w:val="uk-UA"/>
        </w:rPr>
      </w:pPr>
    </w:p>
    <w:p w:rsidR="00226AEB" w:rsidRPr="0040390D" w:rsidRDefault="00226AEB" w:rsidP="00226AEB">
      <w:pPr>
        <w:pStyle w:val="a4"/>
        <w:rPr>
          <w:lang w:val="uk-UA"/>
        </w:rPr>
      </w:pPr>
      <w:r w:rsidRPr="0040390D">
        <w:rPr>
          <w:lang w:val="uk-UA"/>
        </w:rPr>
        <w:t>інт. коридор, хол. ніч</w:t>
      </w:r>
    </w:p>
    <w:p w:rsidR="008F0B55" w:rsidRPr="0040390D" w:rsidRDefault="008F0B55" w:rsidP="00226AEB">
      <w:pPr>
        <w:pStyle w:val="a3"/>
        <w:rPr>
          <w:lang w:val="uk-UA"/>
        </w:rPr>
      </w:pPr>
    </w:p>
    <w:p w:rsidR="005269A3" w:rsidRPr="0040390D" w:rsidRDefault="00226AEB" w:rsidP="00226AEB">
      <w:pPr>
        <w:pStyle w:val="a3"/>
        <w:rPr>
          <w:lang w:val="uk-UA"/>
        </w:rPr>
      </w:pPr>
      <w:proofErr w:type="spellStart"/>
      <w:r w:rsidRPr="0040390D">
        <w:rPr>
          <w:lang w:val="uk-UA"/>
        </w:rPr>
        <w:t>Гнат</w:t>
      </w:r>
      <w:proofErr w:type="spellEnd"/>
      <w:r w:rsidRPr="0040390D">
        <w:rPr>
          <w:lang w:val="uk-UA"/>
        </w:rPr>
        <w:t xml:space="preserve"> виходить з дверей вбиральні й вимикає за собою світло, як того вимагає оголошення</w:t>
      </w:r>
      <w:r w:rsidR="00404CFE">
        <w:rPr>
          <w:lang w:val="uk-UA"/>
        </w:rPr>
        <w:t>,</w:t>
      </w:r>
      <w:r w:rsidRPr="0040390D">
        <w:rPr>
          <w:lang w:val="uk-UA"/>
        </w:rPr>
        <w:t xml:space="preserve"> приклеєне </w:t>
      </w:r>
      <w:proofErr w:type="spellStart"/>
      <w:r w:rsidRPr="0040390D">
        <w:rPr>
          <w:lang w:val="uk-UA"/>
        </w:rPr>
        <w:t>скотчем</w:t>
      </w:r>
      <w:proofErr w:type="spellEnd"/>
      <w:r w:rsidRPr="0040390D">
        <w:rPr>
          <w:lang w:val="uk-UA"/>
        </w:rPr>
        <w:t xml:space="preserve"> над вимикачем. </w:t>
      </w:r>
    </w:p>
    <w:p w:rsidR="00226AEB" w:rsidRPr="0040390D" w:rsidRDefault="00226AEB" w:rsidP="00226AEB">
      <w:pPr>
        <w:pStyle w:val="a3"/>
        <w:rPr>
          <w:lang w:val="uk-UA"/>
        </w:rPr>
      </w:pPr>
      <w:r w:rsidRPr="0040390D">
        <w:rPr>
          <w:lang w:val="uk-UA"/>
        </w:rPr>
        <w:t xml:space="preserve">Трохи завагавшись, він не заходить до своєї палати, а проходить далі й виходить, зрештою, у той самий </w:t>
      </w:r>
      <w:r w:rsidR="00F13BB5">
        <w:rPr>
          <w:lang w:val="uk-UA"/>
        </w:rPr>
        <w:t>г</w:t>
      </w:r>
      <w:r w:rsidRPr="0040390D">
        <w:rPr>
          <w:lang w:val="uk-UA"/>
        </w:rPr>
        <w:t xml:space="preserve">ол зі скляною стелею та рослинами в </w:t>
      </w:r>
      <w:proofErr w:type="spellStart"/>
      <w:r w:rsidR="00F13BB5">
        <w:rPr>
          <w:lang w:val="uk-UA"/>
        </w:rPr>
        <w:t>при</w:t>
      </w:r>
      <w:r w:rsidRPr="0040390D">
        <w:rPr>
          <w:lang w:val="uk-UA"/>
        </w:rPr>
        <w:t>кадках</w:t>
      </w:r>
      <w:proofErr w:type="spellEnd"/>
      <w:r w:rsidRPr="0040390D">
        <w:rPr>
          <w:lang w:val="uk-UA"/>
        </w:rPr>
        <w:t>.</w:t>
      </w:r>
    </w:p>
    <w:p w:rsidR="005269A3" w:rsidRPr="0040390D" w:rsidRDefault="00226AEB" w:rsidP="00226AEB">
      <w:pPr>
        <w:pStyle w:val="a3"/>
        <w:rPr>
          <w:lang w:val="uk-UA"/>
        </w:rPr>
      </w:pPr>
      <w:r w:rsidRPr="0040390D">
        <w:rPr>
          <w:lang w:val="uk-UA"/>
        </w:rPr>
        <w:t xml:space="preserve">Його увагу привертає якийсь дзюркотливий звук, і він проходить між зеленими гілками. </w:t>
      </w:r>
    </w:p>
    <w:p w:rsidR="005269A3" w:rsidRPr="0040390D" w:rsidRDefault="00226AEB" w:rsidP="00226AEB">
      <w:pPr>
        <w:pStyle w:val="a3"/>
        <w:rPr>
          <w:lang w:val="uk-UA"/>
        </w:rPr>
      </w:pPr>
      <w:r w:rsidRPr="0040390D">
        <w:rPr>
          <w:lang w:val="uk-UA"/>
        </w:rPr>
        <w:t>Там</w:t>
      </w:r>
      <w:r w:rsidR="00F13BB5">
        <w:rPr>
          <w:lang w:val="uk-UA"/>
        </w:rPr>
        <w:t>,</w:t>
      </w:r>
      <w:r w:rsidRPr="0040390D">
        <w:rPr>
          <w:lang w:val="uk-UA"/>
        </w:rPr>
        <w:t xml:space="preserve"> спиною стоїть сух</w:t>
      </w:r>
      <w:r w:rsidR="00F13BB5">
        <w:rPr>
          <w:lang w:val="uk-UA"/>
        </w:rPr>
        <w:t>е</w:t>
      </w:r>
      <w:r w:rsidRPr="0040390D">
        <w:rPr>
          <w:lang w:val="uk-UA"/>
        </w:rPr>
        <w:t xml:space="preserve">нький сивий дідок у синій піжамі й дзюрить у </w:t>
      </w:r>
      <w:proofErr w:type="spellStart"/>
      <w:r w:rsidR="00F13BB5">
        <w:rPr>
          <w:lang w:val="uk-UA"/>
        </w:rPr>
        <w:t>при</w:t>
      </w:r>
      <w:r w:rsidRPr="0040390D">
        <w:rPr>
          <w:lang w:val="uk-UA"/>
        </w:rPr>
        <w:t>кадку</w:t>
      </w:r>
      <w:proofErr w:type="spellEnd"/>
      <w:r w:rsidRPr="0040390D">
        <w:rPr>
          <w:lang w:val="uk-UA"/>
        </w:rPr>
        <w:t xml:space="preserve"> з розлогою</w:t>
      </w:r>
      <w:r w:rsidR="00CB1FC3" w:rsidRPr="0040390D">
        <w:rPr>
          <w:lang w:val="uk-UA"/>
        </w:rPr>
        <w:t xml:space="preserve"> китайською </w:t>
      </w:r>
      <w:proofErr w:type="spellStart"/>
      <w:r w:rsidR="00CB1FC3" w:rsidRPr="0040390D">
        <w:rPr>
          <w:lang w:val="uk-UA"/>
        </w:rPr>
        <w:t>трояндо</w:t>
      </w:r>
      <w:r w:rsidRPr="0040390D">
        <w:rPr>
          <w:lang w:val="uk-UA"/>
        </w:rPr>
        <w:t>ю</w:t>
      </w:r>
      <w:proofErr w:type="spellEnd"/>
      <w:r w:rsidR="00CB1FC3" w:rsidRPr="0040390D">
        <w:rPr>
          <w:lang w:val="uk-UA"/>
        </w:rPr>
        <w:t>. Почувши за спиною кроки, він озирається й по змовницьки підморгує Гнат</w:t>
      </w:r>
      <w:r w:rsidR="00F13BB5">
        <w:rPr>
          <w:lang w:val="uk-UA"/>
        </w:rPr>
        <w:t>ові</w:t>
      </w:r>
      <w:r w:rsidR="00CB1FC3" w:rsidRPr="0040390D">
        <w:rPr>
          <w:lang w:val="uk-UA"/>
        </w:rPr>
        <w:t>. Не кваплячись</w:t>
      </w:r>
      <w:r w:rsidR="00F13BB5">
        <w:rPr>
          <w:lang w:val="uk-UA"/>
        </w:rPr>
        <w:t>,</w:t>
      </w:r>
      <w:r w:rsidR="00CB1FC3" w:rsidRPr="0040390D">
        <w:rPr>
          <w:lang w:val="uk-UA"/>
        </w:rPr>
        <w:t xml:space="preserve"> завершує свою справу, заправляється</w:t>
      </w:r>
      <w:r w:rsidR="00832AE0" w:rsidRPr="0040390D">
        <w:rPr>
          <w:lang w:val="uk-UA"/>
        </w:rPr>
        <w:t xml:space="preserve"> та</w:t>
      </w:r>
      <w:r w:rsidR="00F13BB5">
        <w:rPr>
          <w:lang w:val="uk-UA"/>
        </w:rPr>
        <w:t>,</w:t>
      </w:r>
      <w:r w:rsidR="00832AE0" w:rsidRPr="0040390D">
        <w:rPr>
          <w:lang w:val="uk-UA"/>
        </w:rPr>
        <w:t xml:space="preserve"> шаркаючи ногами</w:t>
      </w:r>
      <w:r w:rsidR="00F13BB5">
        <w:rPr>
          <w:lang w:val="uk-UA"/>
        </w:rPr>
        <w:t>,</w:t>
      </w:r>
      <w:r w:rsidR="00832AE0" w:rsidRPr="0040390D">
        <w:rPr>
          <w:lang w:val="uk-UA"/>
        </w:rPr>
        <w:t xml:space="preserve"> йде геть. </w:t>
      </w:r>
    </w:p>
    <w:p w:rsidR="00226AEB" w:rsidRPr="0040390D" w:rsidRDefault="00EA021E" w:rsidP="00226AEB">
      <w:pPr>
        <w:pStyle w:val="a3"/>
        <w:rPr>
          <w:lang w:val="uk-UA"/>
        </w:rPr>
      </w:pPr>
      <w:proofErr w:type="spellStart"/>
      <w:r w:rsidRPr="0040390D">
        <w:rPr>
          <w:lang w:val="uk-UA"/>
        </w:rPr>
        <w:t>Гнат</w:t>
      </w:r>
      <w:proofErr w:type="spellEnd"/>
      <w:r w:rsidRPr="0040390D">
        <w:rPr>
          <w:lang w:val="uk-UA"/>
        </w:rPr>
        <w:t xml:space="preserve"> дивиться на кущ</w:t>
      </w:r>
      <w:r w:rsidR="00F13BB5">
        <w:rPr>
          <w:lang w:val="uk-UA"/>
        </w:rPr>
        <w:t>а й</w:t>
      </w:r>
      <w:r w:rsidRPr="0040390D">
        <w:rPr>
          <w:lang w:val="uk-UA"/>
        </w:rPr>
        <w:t xml:space="preserve"> помічає, що на ньому, єдиному з усіх</w:t>
      </w:r>
      <w:r w:rsidR="00F13BB5">
        <w:rPr>
          <w:lang w:val="uk-UA"/>
        </w:rPr>
        <w:t>,</w:t>
      </w:r>
      <w:r w:rsidRPr="0040390D">
        <w:rPr>
          <w:lang w:val="uk-UA"/>
        </w:rPr>
        <w:t xml:space="preserve"> </w:t>
      </w:r>
      <w:r w:rsidR="00F13BB5">
        <w:rPr>
          <w:lang w:val="uk-UA"/>
        </w:rPr>
        <w:t>беру</w:t>
      </w:r>
      <w:r w:rsidRPr="0040390D">
        <w:rPr>
          <w:lang w:val="uk-UA"/>
        </w:rPr>
        <w:t>ться розкритися в квітки кілька пуп</w:t>
      </w:r>
      <w:r w:rsidRPr="0040390D">
        <w:t>’</w:t>
      </w:r>
      <w:proofErr w:type="spellStart"/>
      <w:r w:rsidRPr="0040390D">
        <w:rPr>
          <w:lang w:val="uk-UA"/>
        </w:rPr>
        <w:t>янків</w:t>
      </w:r>
      <w:proofErr w:type="spellEnd"/>
      <w:r w:rsidRPr="0040390D">
        <w:rPr>
          <w:lang w:val="uk-UA"/>
        </w:rPr>
        <w:t>.</w:t>
      </w:r>
    </w:p>
    <w:p w:rsidR="00EA021E" w:rsidRPr="0040390D" w:rsidRDefault="0088413A" w:rsidP="00226AEB">
      <w:pPr>
        <w:pStyle w:val="a3"/>
        <w:rPr>
          <w:lang w:val="uk-UA"/>
        </w:rPr>
      </w:pPr>
      <w:r w:rsidRPr="0040390D">
        <w:rPr>
          <w:lang w:val="uk-UA"/>
        </w:rPr>
        <w:t>Він дивиться услід дідк</w:t>
      </w:r>
      <w:r w:rsidR="00F13BB5">
        <w:rPr>
          <w:lang w:val="uk-UA"/>
        </w:rPr>
        <w:t>ові</w:t>
      </w:r>
      <w:r w:rsidRPr="0040390D">
        <w:rPr>
          <w:lang w:val="uk-UA"/>
        </w:rPr>
        <w:t xml:space="preserve"> й помі</w:t>
      </w:r>
      <w:r w:rsidR="0062214B" w:rsidRPr="0040390D">
        <w:rPr>
          <w:lang w:val="uk-UA"/>
        </w:rPr>
        <w:t>чає, що далі по коридору миготит</w:t>
      </w:r>
      <w:r w:rsidRPr="0040390D">
        <w:rPr>
          <w:lang w:val="uk-UA"/>
        </w:rPr>
        <w:t>ь</w:t>
      </w:r>
      <w:r w:rsidR="0062214B" w:rsidRPr="0040390D">
        <w:rPr>
          <w:lang w:val="uk-UA"/>
        </w:rPr>
        <w:t xml:space="preserve"> синювате світло. </w:t>
      </w:r>
      <w:proofErr w:type="spellStart"/>
      <w:r w:rsidR="0062214B" w:rsidRPr="0040390D">
        <w:rPr>
          <w:lang w:val="uk-UA"/>
        </w:rPr>
        <w:t>Гнат</w:t>
      </w:r>
      <w:proofErr w:type="spellEnd"/>
      <w:r w:rsidR="0062214B" w:rsidRPr="0040390D">
        <w:rPr>
          <w:lang w:val="uk-UA"/>
        </w:rPr>
        <w:t xml:space="preserve"> іде туди.</w:t>
      </w:r>
    </w:p>
    <w:p w:rsidR="0062214B" w:rsidRPr="0040390D" w:rsidRDefault="0062214B" w:rsidP="00226AEB">
      <w:pPr>
        <w:pStyle w:val="a3"/>
        <w:rPr>
          <w:lang w:val="uk-UA"/>
        </w:rPr>
      </w:pPr>
      <w:r w:rsidRPr="0040390D">
        <w:rPr>
          <w:lang w:val="uk-UA"/>
        </w:rPr>
        <w:t xml:space="preserve">Підходить до дверей з-під яких проблискують смуги цього світла </w:t>
      </w:r>
      <w:r w:rsidR="00F13BB5">
        <w:rPr>
          <w:lang w:val="uk-UA"/>
        </w:rPr>
        <w:t>й</w:t>
      </w:r>
      <w:r w:rsidRPr="0040390D">
        <w:rPr>
          <w:lang w:val="uk-UA"/>
        </w:rPr>
        <w:t xml:space="preserve"> відчиняє їх.</w:t>
      </w:r>
    </w:p>
    <w:p w:rsidR="00F14443" w:rsidRPr="0040390D" w:rsidRDefault="00F14443" w:rsidP="00226AEB">
      <w:pPr>
        <w:pStyle w:val="a3"/>
        <w:rPr>
          <w:lang w:val="uk-UA"/>
        </w:rPr>
      </w:pPr>
    </w:p>
    <w:p w:rsidR="00F14443" w:rsidRPr="0040390D" w:rsidRDefault="00F14443" w:rsidP="00226AEB">
      <w:pPr>
        <w:pStyle w:val="a3"/>
        <w:rPr>
          <w:lang w:val="uk-UA"/>
        </w:rPr>
      </w:pPr>
    </w:p>
    <w:p w:rsidR="00F14443" w:rsidRPr="0040390D" w:rsidRDefault="00F14443" w:rsidP="00226AEB">
      <w:pPr>
        <w:pStyle w:val="a3"/>
        <w:rPr>
          <w:lang w:val="uk-UA"/>
        </w:rPr>
      </w:pPr>
      <w:r w:rsidRPr="0040390D">
        <w:rPr>
          <w:lang w:val="uk-UA"/>
        </w:rPr>
        <w:t>ІНТ. КОРИДОР-ПЕРЕХІД. НІЧ.</w:t>
      </w:r>
    </w:p>
    <w:p w:rsidR="00F14443" w:rsidRPr="0040390D" w:rsidRDefault="00F14443" w:rsidP="00226AEB">
      <w:pPr>
        <w:pStyle w:val="a3"/>
        <w:rPr>
          <w:lang w:val="uk-UA"/>
        </w:rPr>
      </w:pPr>
    </w:p>
    <w:p w:rsidR="0062214B" w:rsidRPr="0040390D" w:rsidRDefault="00F13BB5" w:rsidP="00226AEB">
      <w:pPr>
        <w:pStyle w:val="a3"/>
        <w:rPr>
          <w:lang w:val="uk-UA"/>
        </w:rPr>
      </w:pPr>
      <w:proofErr w:type="spellStart"/>
      <w:r>
        <w:rPr>
          <w:lang w:val="uk-UA"/>
        </w:rPr>
        <w:t>Гнат</w:t>
      </w:r>
      <w:proofErr w:type="spellEnd"/>
      <w:r w:rsidR="0062214B" w:rsidRPr="0040390D">
        <w:rPr>
          <w:lang w:val="uk-UA"/>
        </w:rPr>
        <w:t xml:space="preserve"> </w:t>
      </w:r>
      <w:r>
        <w:rPr>
          <w:lang w:val="uk-UA"/>
        </w:rPr>
        <w:t>і</w:t>
      </w:r>
      <w:r w:rsidR="0062214B" w:rsidRPr="0040390D">
        <w:rPr>
          <w:lang w:val="uk-UA"/>
        </w:rPr>
        <w:t xml:space="preserve">знову </w:t>
      </w:r>
      <w:r>
        <w:rPr>
          <w:lang w:val="uk-UA"/>
        </w:rPr>
        <w:t>в</w:t>
      </w:r>
      <w:r w:rsidR="0062214B" w:rsidRPr="0040390D">
        <w:rPr>
          <w:lang w:val="uk-UA"/>
        </w:rPr>
        <w:t xml:space="preserve"> коридорі-переході.</w:t>
      </w:r>
      <w:r w:rsidR="00F369E7" w:rsidRPr="0040390D">
        <w:rPr>
          <w:lang w:val="uk-UA"/>
        </w:rPr>
        <w:t xml:space="preserve"> Він освітлений яскравими блакитними вогнями, що пропливають за його вікнами. Складається враження, що рухається саме приміщення.</w:t>
      </w:r>
    </w:p>
    <w:p w:rsidR="00F369E7" w:rsidRPr="0040390D" w:rsidRDefault="00F369E7" w:rsidP="00226AEB">
      <w:pPr>
        <w:pStyle w:val="a3"/>
        <w:rPr>
          <w:lang w:val="uk-UA"/>
        </w:rPr>
      </w:pPr>
      <w:r w:rsidRPr="0040390D">
        <w:rPr>
          <w:lang w:val="uk-UA"/>
        </w:rPr>
        <w:t xml:space="preserve">Хлопець </w:t>
      </w:r>
      <w:r w:rsidR="00F13BB5">
        <w:rPr>
          <w:lang w:val="uk-UA"/>
        </w:rPr>
        <w:t>у</w:t>
      </w:r>
      <w:r w:rsidRPr="0040390D">
        <w:rPr>
          <w:lang w:val="uk-UA"/>
        </w:rPr>
        <w:t xml:space="preserve">се ще там. </w:t>
      </w:r>
      <w:r w:rsidR="00E75548" w:rsidRPr="0040390D">
        <w:rPr>
          <w:lang w:val="uk-UA"/>
        </w:rPr>
        <w:t>В</w:t>
      </w:r>
      <w:r w:rsidRPr="0040390D">
        <w:rPr>
          <w:lang w:val="uk-UA"/>
        </w:rPr>
        <w:t>ін</w:t>
      </w:r>
      <w:r w:rsidR="00E75548" w:rsidRPr="0040390D">
        <w:rPr>
          <w:lang w:val="uk-UA"/>
        </w:rPr>
        <w:t xml:space="preserve"> хукає на віконне скло й малює на ньому кумедні обличчя, </w:t>
      </w:r>
      <w:proofErr w:type="spellStart"/>
      <w:r w:rsidR="00E75548" w:rsidRPr="0040390D">
        <w:rPr>
          <w:lang w:val="uk-UA"/>
        </w:rPr>
        <w:t>смайлики</w:t>
      </w:r>
      <w:proofErr w:type="spellEnd"/>
      <w:r w:rsidR="00E75548" w:rsidRPr="0040390D">
        <w:rPr>
          <w:lang w:val="uk-UA"/>
        </w:rPr>
        <w:t>.</w:t>
      </w:r>
    </w:p>
    <w:p w:rsidR="00E75548" w:rsidRPr="0040390D" w:rsidRDefault="00E75548" w:rsidP="00E75548">
      <w:pPr>
        <w:pStyle w:val="a3"/>
        <w:rPr>
          <w:lang w:val="uk-UA"/>
        </w:rPr>
      </w:pPr>
      <w:proofErr w:type="spellStart"/>
      <w:r w:rsidRPr="0040390D">
        <w:rPr>
          <w:lang w:val="uk-UA"/>
        </w:rPr>
        <w:t>Гнат</w:t>
      </w:r>
      <w:proofErr w:type="spellEnd"/>
      <w:r w:rsidRPr="0040390D">
        <w:rPr>
          <w:lang w:val="uk-UA"/>
        </w:rPr>
        <w:t xml:space="preserve"> неголосно кашляє, і хлопець озирається стрімко, нервово, проте зовсім не здивовано, ніби давно чекав на нього. </w:t>
      </w:r>
    </w:p>
    <w:p w:rsidR="00290F63" w:rsidRPr="0040390D" w:rsidRDefault="00290F63" w:rsidP="00E75548">
      <w:pPr>
        <w:pStyle w:val="a3"/>
        <w:rPr>
          <w:lang w:val="uk-UA"/>
        </w:rPr>
      </w:pPr>
    </w:p>
    <w:p w:rsidR="00290F63" w:rsidRPr="0040390D" w:rsidRDefault="00290F63" w:rsidP="00290F63">
      <w:pPr>
        <w:pStyle w:val="a6"/>
        <w:rPr>
          <w:lang w:val="uk-UA"/>
        </w:rPr>
      </w:pPr>
      <w:r w:rsidRPr="0040390D">
        <w:rPr>
          <w:lang w:val="uk-UA"/>
        </w:rPr>
        <w:t>стас</w:t>
      </w:r>
    </w:p>
    <w:p w:rsidR="00005A81" w:rsidRPr="0040390D" w:rsidRDefault="00005A81" w:rsidP="00005A81">
      <w:pPr>
        <w:pStyle w:val="a5"/>
        <w:rPr>
          <w:lang w:val="uk-UA"/>
        </w:rPr>
      </w:pPr>
      <w:r w:rsidRPr="0040390D">
        <w:rPr>
          <w:lang w:val="uk-UA"/>
        </w:rPr>
        <w:t>Знову ви… повернулис</w:t>
      </w:r>
      <w:r w:rsidR="00F13BB5">
        <w:rPr>
          <w:lang w:val="uk-UA"/>
        </w:rPr>
        <w:t>я</w:t>
      </w:r>
      <w:r w:rsidRPr="0040390D">
        <w:rPr>
          <w:lang w:val="uk-UA"/>
        </w:rPr>
        <w:t>.</w:t>
      </w:r>
    </w:p>
    <w:p w:rsidR="00005A81" w:rsidRPr="0040390D" w:rsidRDefault="00005A81" w:rsidP="00005A81">
      <w:pPr>
        <w:pStyle w:val="a5"/>
        <w:rPr>
          <w:lang w:val="uk-UA"/>
        </w:rPr>
      </w:pPr>
      <w:r w:rsidRPr="0040390D">
        <w:rPr>
          <w:lang w:val="uk-UA"/>
        </w:rPr>
        <w:t>Що вам треба?</w:t>
      </w:r>
    </w:p>
    <w:p w:rsidR="00005A81" w:rsidRPr="0040390D" w:rsidRDefault="00005A81" w:rsidP="00005A81">
      <w:pPr>
        <w:pStyle w:val="a5"/>
        <w:rPr>
          <w:lang w:val="uk-UA"/>
        </w:rPr>
      </w:pPr>
    </w:p>
    <w:p w:rsidR="00005A81" w:rsidRPr="0040390D" w:rsidRDefault="00005A81" w:rsidP="00005A81">
      <w:pPr>
        <w:pStyle w:val="a6"/>
        <w:rPr>
          <w:lang w:val="uk-UA"/>
        </w:rPr>
      </w:pPr>
      <w:r w:rsidRPr="0040390D">
        <w:rPr>
          <w:lang w:val="uk-UA"/>
        </w:rPr>
        <w:t>гнат</w:t>
      </w:r>
    </w:p>
    <w:p w:rsidR="00005A81" w:rsidRPr="0040390D" w:rsidRDefault="00005A81" w:rsidP="00005A81">
      <w:pPr>
        <w:pStyle w:val="a5"/>
        <w:rPr>
          <w:lang w:val="uk-UA"/>
        </w:rPr>
      </w:pPr>
      <w:r w:rsidRPr="0040390D">
        <w:rPr>
          <w:lang w:val="uk-UA"/>
        </w:rPr>
        <w:t>Хочу допомогти тобі, бо, мабуть, тільки я й можу.</w:t>
      </w:r>
    </w:p>
    <w:p w:rsidR="00005A81" w:rsidRPr="0040390D" w:rsidRDefault="00005A81" w:rsidP="00005A81">
      <w:pPr>
        <w:pStyle w:val="a5"/>
        <w:rPr>
          <w:lang w:val="uk-UA"/>
        </w:rPr>
      </w:pPr>
    </w:p>
    <w:p w:rsidR="00005A81" w:rsidRPr="0040390D" w:rsidRDefault="00005A81" w:rsidP="00005A81">
      <w:pPr>
        <w:pStyle w:val="a6"/>
        <w:rPr>
          <w:lang w:val="uk-UA"/>
        </w:rPr>
      </w:pPr>
      <w:r w:rsidRPr="0040390D">
        <w:rPr>
          <w:lang w:val="uk-UA"/>
        </w:rPr>
        <w:t>стас</w:t>
      </w:r>
    </w:p>
    <w:p w:rsidR="00005A81" w:rsidRPr="0040390D" w:rsidRDefault="00005A81" w:rsidP="00005A81">
      <w:pPr>
        <w:pStyle w:val="a5"/>
        <w:rPr>
          <w:lang w:val="uk-UA"/>
        </w:rPr>
      </w:pPr>
      <w:r w:rsidRPr="0040390D">
        <w:rPr>
          <w:lang w:val="uk-UA"/>
        </w:rPr>
        <w:t>Як? Розмовами?</w:t>
      </w:r>
      <w:r w:rsidR="001D698D" w:rsidRPr="0040390D">
        <w:rPr>
          <w:lang w:val="uk-UA"/>
        </w:rPr>
        <w:t xml:space="preserve"> Минулий раз ви вийшли </w:t>
      </w:r>
      <w:r w:rsidR="00F13BB5">
        <w:rPr>
          <w:lang w:val="uk-UA"/>
        </w:rPr>
        <w:t>й</w:t>
      </w:r>
      <w:r w:rsidR="001D698D" w:rsidRPr="0040390D">
        <w:rPr>
          <w:lang w:val="uk-UA"/>
        </w:rPr>
        <w:t xml:space="preserve"> за</w:t>
      </w:r>
      <w:r w:rsidR="00F13BB5">
        <w:rPr>
          <w:lang w:val="uk-UA"/>
        </w:rPr>
        <w:t>чин</w:t>
      </w:r>
      <w:r w:rsidR="001D698D" w:rsidRPr="0040390D">
        <w:rPr>
          <w:lang w:val="uk-UA"/>
        </w:rPr>
        <w:t xml:space="preserve">или ці кляті двері, </w:t>
      </w:r>
      <w:r w:rsidR="00F13BB5" w:rsidRPr="0040390D">
        <w:rPr>
          <w:lang w:val="uk-UA"/>
        </w:rPr>
        <w:t>вони</w:t>
      </w:r>
      <w:r w:rsidR="00F13BB5" w:rsidRPr="0040390D">
        <w:rPr>
          <w:lang w:val="uk-UA"/>
        </w:rPr>
        <w:t xml:space="preserve"> </w:t>
      </w:r>
      <w:r w:rsidR="001D698D" w:rsidRPr="0040390D">
        <w:rPr>
          <w:lang w:val="uk-UA"/>
        </w:rPr>
        <w:t>більше не від</w:t>
      </w:r>
      <w:r w:rsidR="00F13BB5">
        <w:rPr>
          <w:lang w:val="uk-UA"/>
        </w:rPr>
        <w:t>чин</w:t>
      </w:r>
      <w:r w:rsidR="001D698D" w:rsidRPr="0040390D">
        <w:rPr>
          <w:lang w:val="uk-UA"/>
        </w:rPr>
        <w:t>илися.</w:t>
      </w:r>
    </w:p>
    <w:p w:rsidR="001D698D" w:rsidRPr="0040390D" w:rsidRDefault="001D698D" w:rsidP="00005A81">
      <w:pPr>
        <w:pStyle w:val="a5"/>
        <w:rPr>
          <w:lang w:val="uk-UA"/>
        </w:rPr>
      </w:pPr>
      <w:r w:rsidRPr="0040390D">
        <w:rPr>
          <w:lang w:val="uk-UA"/>
        </w:rPr>
        <w:t>Не хочу вас бачити!</w:t>
      </w:r>
    </w:p>
    <w:p w:rsidR="00E75548" w:rsidRPr="0040390D" w:rsidRDefault="00E75548" w:rsidP="00E75548">
      <w:pPr>
        <w:pStyle w:val="a3"/>
        <w:rPr>
          <w:lang w:val="uk-UA"/>
        </w:rPr>
      </w:pPr>
    </w:p>
    <w:p w:rsidR="004B2D4D" w:rsidRPr="0040390D" w:rsidRDefault="001D698D" w:rsidP="008E2155">
      <w:pPr>
        <w:pStyle w:val="a3"/>
        <w:rPr>
          <w:lang w:val="uk-UA"/>
        </w:rPr>
      </w:pPr>
      <w:r w:rsidRPr="0040390D">
        <w:rPr>
          <w:lang w:val="uk-UA"/>
        </w:rPr>
        <w:t>Стас відвертається й починає йти геть</w:t>
      </w:r>
      <w:r w:rsidR="00614ABE" w:rsidRPr="0040390D">
        <w:rPr>
          <w:lang w:val="uk-UA"/>
        </w:rPr>
        <w:t>.</w:t>
      </w:r>
      <w:r w:rsidRPr="0040390D">
        <w:rPr>
          <w:lang w:val="uk-UA"/>
        </w:rPr>
        <w:t xml:space="preserve"> Спочатку повільно, потім все швидше.</w:t>
      </w:r>
      <w:r w:rsidR="00614ABE" w:rsidRPr="0040390D">
        <w:rPr>
          <w:lang w:val="uk-UA"/>
        </w:rPr>
        <w:t xml:space="preserve"> Раптом він зривається з місця і щодуху мчить </w:t>
      </w:r>
      <w:r w:rsidR="00F13BB5">
        <w:rPr>
          <w:lang w:val="uk-UA"/>
        </w:rPr>
        <w:t>у</w:t>
      </w:r>
      <w:r w:rsidR="00614ABE" w:rsidRPr="0040390D">
        <w:rPr>
          <w:lang w:val="uk-UA"/>
        </w:rPr>
        <w:t xml:space="preserve">перед. </w:t>
      </w:r>
    </w:p>
    <w:p w:rsidR="00076F3F" w:rsidRPr="0040390D" w:rsidRDefault="001D698D" w:rsidP="008E2155">
      <w:pPr>
        <w:pStyle w:val="a3"/>
        <w:rPr>
          <w:lang w:val="uk-UA"/>
        </w:rPr>
      </w:pPr>
      <w:proofErr w:type="spellStart"/>
      <w:r w:rsidRPr="0040390D">
        <w:rPr>
          <w:lang w:val="uk-UA"/>
        </w:rPr>
        <w:lastRenderedPageBreak/>
        <w:t>Гнат</w:t>
      </w:r>
      <w:proofErr w:type="spellEnd"/>
      <w:r w:rsidRPr="0040390D">
        <w:rPr>
          <w:lang w:val="uk-UA"/>
        </w:rPr>
        <w:t xml:space="preserve"> дивиться, як віддаляється його постать, тихішає гуркіт кроків. За мить западає тиша. </w:t>
      </w:r>
      <w:r w:rsidR="00076F3F" w:rsidRPr="0040390D">
        <w:rPr>
          <w:lang w:val="uk-UA"/>
        </w:rPr>
        <w:t>Ра</w:t>
      </w:r>
      <w:r w:rsidRPr="0040390D">
        <w:rPr>
          <w:lang w:val="uk-UA"/>
        </w:rPr>
        <w:t>птом</w:t>
      </w:r>
      <w:r w:rsidR="00076F3F" w:rsidRPr="0040390D">
        <w:rPr>
          <w:lang w:val="uk-UA"/>
        </w:rPr>
        <w:t xml:space="preserve"> звуки починають </w:t>
      </w:r>
      <w:r w:rsidR="00AA070A">
        <w:rPr>
          <w:lang w:val="uk-UA"/>
        </w:rPr>
        <w:t>долинати</w:t>
      </w:r>
      <w:r w:rsidR="00076F3F" w:rsidRPr="0040390D">
        <w:rPr>
          <w:lang w:val="uk-UA"/>
        </w:rPr>
        <w:t xml:space="preserve"> з протилежного боку. </w:t>
      </w:r>
      <w:proofErr w:type="spellStart"/>
      <w:r w:rsidR="00076F3F" w:rsidRPr="0040390D">
        <w:rPr>
          <w:lang w:val="uk-UA"/>
        </w:rPr>
        <w:t>Гнат</w:t>
      </w:r>
      <w:proofErr w:type="spellEnd"/>
      <w:r w:rsidR="00076F3F" w:rsidRPr="0040390D">
        <w:rPr>
          <w:lang w:val="uk-UA"/>
        </w:rPr>
        <w:t xml:space="preserve"> повертається і спостерігає, як наближається постать хлопця.</w:t>
      </w:r>
    </w:p>
    <w:p w:rsidR="004B2D4D" w:rsidRPr="0040390D" w:rsidRDefault="00614ABE" w:rsidP="008E2155">
      <w:pPr>
        <w:pStyle w:val="a3"/>
        <w:rPr>
          <w:lang w:val="uk-UA"/>
        </w:rPr>
      </w:pPr>
      <w:r w:rsidRPr="0040390D">
        <w:rPr>
          <w:lang w:val="uk-UA"/>
        </w:rPr>
        <w:t xml:space="preserve">Стас зупиняється </w:t>
      </w:r>
      <w:r w:rsidR="00076F3F" w:rsidRPr="0040390D">
        <w:rPr>
          <w:lang w:val="uk-UA"/>
        </w:rPr>
        <w:t>перед ним</w:t>
      </w:r>
      <w:r w:rsidR="00AA070A">
        <w:rPr>
          <w:lang w:val="uk-UA"/>
        </w:rPr>
        <w:t>,</w:t>
      </w:r>
      <w:r w:rsidR="00076F3F" w:rsidRPr="0040390D">
        <w:rPr>
          <w:lang w:val="uk-UA"/>
        </w:rPr>
        <w:t xml:space="preserve"> </w:t>
      </w:r>
      <w:r w:rsidRPr="0040390D">
        <w:rPr>
          <w:lang w:val="uk-UA"/>
        </w:rPr>
        <w:t xml:space="preserve">хапаючи ротом повітря. </w:t>
      </w:r>
    </w:p>
    <w:p w:rsidR="008E2155" w:rsidRPr="0040390D" w:rsidRDefault="00614ABE" w:rsidP="008E2155">
      <w:pPr>
        <w:pStyle w:val="a3"/>
        <w:rPr>
          <w:lang w:val="uk-UA"/>
        </w:rPr>
      </w:pPr>
      <w:proofErr w:type="spellStart"/>
      <w:r w:rsidRPr="0040390D">
        <w:rPr>
          <w:lang w:val="uk-UA"/>
        </w:rPr>
        <w:t>Гнат</w:t>
      </w:r>
      <w:proofErr w:type="spellEnd"/>
      <w:r w:rsidRPr="0040390D">
        <w:rPr>
          <w:lang w:val="uk-UA"/>
        </w:rPr>
        <w:t xml:space="preserve"> дивиться на нього з сумом.</w:t>
      </w:r>
    </w:p>
    <w:p w:rsidR="00614ABE" w:rsidRPr="0040390D" w:rsidRDefault="00614ABE" w:rsidP="008E2155">
      <w:pPr>
        <w:pStyle w:val="a3"/>
        <w:rPr>
          <w:lang w:val="uk-UA"/>
        </w:rPr>
      </w:pPr>
    </w:p>
    <w:p w:rsidR="00614ABE" w:rsidRPr="0040390D" w:rsidRDefault="00614ABE" w:rsidP="00614ABE">
      <w:pPr>
        <w:pStyle w:val="a6"/>
        <w:rPr>
          <w:lang w:val="uk-UA"/>
        </w:rPr>
      </w:pPr>
      <w:r w:rsidRPr="0040390D">
        <w:rPr>
          <w:lang w:val="uk-UA"/>
        </w:rPr>
        <w:t>стас</w:t>
      </w:r>
    </w:p>
    <w:p w:rsidR="00614ABE" w:rsidRPr="0040390D" w:rsidRDefault="00614ABE" w:rsidP="00614ABE">
      <w:pPr>
        <w:pStyle w:val="a7"/>
        <w:rPr>
          <w:lang w:val="uk-UA"/>
        </w:rPr>
      </w:pPr>
      <w:r w:rsidRPr="0040390D">
        <w:rPr>
          <w:lang w:val="uk-UA"/>
        </w:rPr>
        <w:t>(</w:t>
      </w:r>
      <w:proofErr w:type="spellStart"/>
      <w:r w:rsidRPr="0040390D">
        <w:rPr>
          <w:lang w:val="uk-UA"/>
        </w:rPr>
        <w:t>хрипло</w:t>
      </w:r>
      <w:proofErr w:type="spellEnd"/>
      <w:r w:rsidRPr="0040390D">
        <w:rPr>
          <w:lang w:val="uk-UA"/>
        </w:rPr>
        <w:t>)</w:t>
      </w:r>
    </w:p>
    <w:p w:rsidR="00614ABE" w:rsidRPr="0040390D" w:rsidRDefault="00614ABE" w:rsidP="00614ABE">
      <w:pPr>
        <w:pStyle w:val="a5"/>
        <w:rPr>
          <w:lang w:val="uk-UA"/>
        </w:rPr>
      </w:pPr>
      <w:r w:rsidRPr="0040390D">
        <w:rPr>
          <w:lang w:val="uk-UA"/>
        </w:rPr>
        <w:t>Як… ви…</w:t>
      </w:r>
    </w:p>
    <w:p w:rsidR="00614ABE" w:rsidRPr="0040390D" w:rsidRDefault="00614ABE" w:rsidP="00614ABE">
      <w:pPr>
        <w:pStyle w:val="a5"/>
        <w:rPr>
          <w:lang w:val="uk-UA"/>
        </w:rPr>
      </w:pPr>
    </w:p>
    <w:p w:rsidR="00614ABE" w:rsidRPr="0040390D" w:rsidRDefault="00614ABE" w:rsidP="00614ABE">
      <w:pPr>
        <w:pStyle w:val="a6"/>
        <w:rPr>
          <w:lang w:val="uk-UA"/>
        </w:rPr>
      </w:pPr>
      <w:r w:rsidRPr="0040390D">
        <w:rPr>
          <w:lang w:val="uk-UA"/>
        </w:rPr>
        <w:t xml:space="preserve">гнат </w:t>
      </w:r>
    </w:p>
    <w:p w:rsidR="00614ABE" w:rsidRPr="0040390D" w:rsidRDefault="00614ABE" w:rsidP="00614ABE">
      <w:pPr>
        <w:pStyle w:val="a5"/>
        <w:rPr>
          <w:lang w:val="uk-UA"/>
        </w:rPr>
      </w:pPr>
      <w:r w:rsidRPr="0040390D">
        <w:rPr>
          <w:lang w:val="uk-UA"/>
        </w:rPr>
        <w:t>Я не рухався з місця. Просто ти побіг у тому напрямку, а повернувся з протилежного.</w:t>
      </w:r>
    </w:p>
    <w:p w:rsidR="0074262C" w:rsidRPr="0040390D" w:rsidRDefault="0074262C" w:rsidP="00614ABE">
      <w:pPr>
        <w:pStyle w:val="a5"/>
        <w:rPr>
          <w:lang w:val="uk-UA"/>
        </w:rPr>
      </w:pPr>
    </w:p>
    <w:p w:rsidR="0074262C" w:rsidRPr="0040390D" w:rsidRDefault="0074262C" w:rsidP="0074262C">
      <w:pPr>
        <w:pStyle w:val="a6"/>
        <w:rPr>
          <w:lang w:val="uk-UA"/>
        </w:rPr>
      </w:pPr>
      <w:r w:rsidRPr="0040390D">
        <w:rPr>
          <w:lang w:val="uk-UA"/>
        </w:rPr>
        <w:t>стас</w:t>
      </w:r>
    </w:p>
    <w:p w:rsidR="0074262C" w:rsidRPr="0040390D" w:rsidRDefault="0074262C" w:rsidP="0074262C">
      <w:pPr>
        <w:pStyle w:val="a5"/>
        <w:rPr>
          <w:lang w:val="uk-UA"/>
        </w:rPr>
      </w:pPr>
      <w:r w:rsidRPr="0040390D">
        <w:rPr>
          <w:lang w:val="uk-UA"/>
        </w:rPr>
        <w:t>Неможливо… Це пастка.</w:t>
      </w:r>
    </w:p>
    <w:p w:rsidR="0074262C" w:rsidRPr="0040390D" w:rsidRDefault="0074262C" w:rsidP="0074262C">
      <w:pPr>
        <w:pStyle w:val="a5"/>
        <w:rPr>
          <w:lang w:val="uk-UA"/>
        </w:rPr>
      </w:pPr>
    </w:p>
    <w:p w:rsidR="0074262C" w:rsidRPr="0040390D" w:rsidRDefault="0074262C" w:rsidP="0074262C">
      <w:pPr>
        <w:pStyle w:val="a6"/>
        <w:rPr>
          <w:lang w:val="uk-UA"/>
        </w:rPr>
      </w:pPr>
      <w:r w:rsidRPr="0040390D">
        <w:rPr>
          <w:lang w:val="uk-UA"/>
        </w:rPr>
        <w:t>гнат</w:t>
      </w:r>
    </w:p>
    <w:p w:rsidR="0074262C" w:rsidRPr="0040390D" w:rsidRDefault="0074262C" w:rsidP="0074262C">
      <w:pPr>
        <w:pStyle w:val="a5"/>
        <w:rPr>
          <w:lang w:val="uk-UA"/>
        </w:rPr>
      </w:pPr>
      <w:r w:rsidRPr="0040390D">
        <w:rPr>
          <w:lang w:val="uk-UA"/>
        </w:rPr>
        <w:t>М</w:t>
      </w:r>
      <w:proofErr w:type="spellStart"/>
      <w:r w:rsidRPr="0040390D">
        <w:t>ені</w:t>
      </w:r>
      <w:proofErr w:type="spellEnd"/>
      <w:r w:rsidRPr="0040390D">
        <w:t xml:space="preserve"> шкода</w:t>
      </w:r>
      <w:r w:rsidRPr="0040390D">
        <w:rPr>
          <w:lang w:val="uk-UA"/>
        </w:rPr>
        <w:t>.</w:t>
      </w:r>
    </w:p>
    <w:p w:rsidR="0074262C" w:rsidRPr="0040390D" w:rsidRDefault="0074262C" w:rsidP="0074262C">
      <w:pPr>
        <w:pStyle w:val="a5"/>
        <w:rPr>
          <w:lang w:val="uk-UA"/>
        </w:rPr>
      </w:pPr>
      <w:r w:rsidRPr="0040390D">
        <w:rPr>
          <w:lang w:val="uk-UA"/>
        </w:rPr>
        <w:t>Але не бійся, ми знайдемо вихід. Обіцяю. Чуєш?</w:t>
      </w:r>
    </w:p>
    <w:p w:rsidR="0074262C" w:rsidRPr="0040390D" w:rsidRDefault="0074262C" w:rsidP="0074262C">
      <w:pPr>
        <w:pStyle w:val="a5"/>
        <w:rPr>
          <w:lang w:val="uk-UA"/>
        </w:rPr>
      </w:pPr>
    </w:p>
    <w:p w:rsidR="0074262C" w:rsidRPr="0040390D" w:rsidRDefault="00D46843" w:rsidP="00076F3F">
      <w:pPr>
        <w:pStyle w:val="a6"/>
        <w:rPr>
          <w:lang w:val="uk-UA"/>
        </w:rPr>
      </w:pPr>
      <w:r w:rsidRPr="0040390D">
        <w:rPr>
          <w:lang w:val="uk-UA"/>
        </w:rPr>
        <w:t>стас</w:t>
      </w:r>
    </w:p>
    <w:p w:rsidR="00D46843" w:rsidRPr="0040390D" w:rsidRDefault="00D46843" w:rsidP="00D46843">
      <w:pPr>
        <w:pStyle w:val="a5"/>
        <w:rPr>
          <w:lang w:val="uk-UA"/>
        </w:rPr>
      </w:pPr>
      <w:r w:rsidRPr="0040390D">
        <w:rPr>
          <w:lang w:val="uk-UA"/>
        </w:rPr>
        <w:t>Не схоже, щоб у мене був вибір.</w:t>
      </w:r>
    </w:p>
    <w:p w:rsidR="00D46843" w:rsidRPr="0040390D" w:rsidRDefault="00D46843" w:rsidP="00D46843">
      <w:pPr>
        <w:pStyle w:val="a5"/>
        <w:rPr>
          <w:lang w:val="uk-UA"/>
        </w:rPr>
      </w:pPr>
    </w:p>
    <w:p w:rsidR="00D46843" w:rsidRPr="0040390D" w:rsidRDefault="00D46843" w:rsidP="00D46843">
      <w:pPr>
        <w:pStyle w:val="a6"/>
        <w:rPr>
          <w:lang w:val="uk-UA"/>
        </w:rPr>
      </w:pPr>
      <w:r w:rsidRPr="0040390D">
        <w:rPr>
          <w:lang w:val="uk-UA"/>
        </w:rPr>
        <w:t>гнат</w:t>
      </w:r>
    </w:p>
    <w:p w:rsidR="00D46843" w:rsidRPr="0040390D" w:rsidRDefault="00D46843" w:rsidP="00D46843">
      <w:pPr>
        <w:pStyle w:val="a5"/>
        <w:rPr>
          <w:lang w:val="uk-UA"/>
        </w:rPr>
      </w:pPr>
      <w:r w:rsidRPr="0040390D">
        <w:rPr>
          <w:lang w:val="uk-UA"/>
        </w:rPr>
        <w:t>А мені здається</w:t>
      </w:r>
      <w:r w:rsidR="00AA070A">
        <w:rPr>
          <w:lang w:val="uk-UA"/>
        </w:rPr>
        <w:t>,</w:t>
      </w:r>
      <w:r w:rsidRPr="0040390D">
        <w:rPr>
          <w:lang w:val="uk-UA"/>
        </w:rPr>
        <w:t xml:space="preserve"> це ти мене вибрав. Я бачив тебе ще до…</w:t>
      </w:r>
    </w:p>
    <w:p w:rsidR="00D46843" w:rsidRPr="0040390D" w:rsidRDefault="00D46843" w:rsidP="00D46843">
      <w:pPr>
        <w:pStyle w:val="a5"/>
        <w:rPr>
          <w:lang w:val="uk-UA"/>
        </w:rPr>
      </w:pPr>
    </w:p>
    <w:p w:rsidR="00D46843" w:rsidRPr="0040390D" w:rsidRDefault="00D46843" w:rsidP="00D46843">
      <w:pPr>
        <w:pStyle w:val="a6"/>
        <w:rPr>
          <w:lang w:val="uk-UA"/>
        </w:rPr>
      </w:pPr>
      <w:r w:rsidRPr="0040390D">
        <w:rPr>
          <w:lang w:val="uk-UA"/>
        </w:rPr>
        <w:t>стас</w:t>
      </w:r>
    </w:p>
    <w:p w:rsidR="00D46843" w:rsidRPr="0040390D" w:rsidRDefault="00D46843" w:rsidP="00D46843">
      <w:pPr>
        <w:pStyle w:val="a5"/>
        <w:rPr>
          <w:lang w:val="uk-UA"/>
        </w:rPr>
      </w:pPr>
      <w:r w:rsidRPr="0040390D">
        <w:rPr>
          <w:lang w:val="uk-UA"/>
        </w:rPr>
        <w:t>До чого?</w:t>
      </w:r>
    </w:p>
    <w:p w:rsidR="00D46843" w:rsidRPr="0040390D" w:rsidRDefault="00D46843" w:rsidP="00D46843">
      <w:pPr>
        <w:pStyle w:val="a5"/>
        <w:rPr>
          <w:lang w:val="uk-UA"/>
        </w:rPr>
      </w:pPr>
    </w:p>
    <w:p w:rsidR="00D46843" w:rsidRPr="0040390D" w:rsidRDefault="00D46843" w:rsidP="00D46843">
      <w:pPr>
        <w:pStyle w:val="a6"/>
        <w:rPr>
          <w:lang w:val="uk-UA"/>
        </w:rPr>
      </w:pPr>
      <w:r w:rsidRPr="0040390D">
        <w:rPr>
          <w:lang w:val="uk-UA"/>
        </w:rPr>
        <w:t>гнат</w:t>
      </w:r>
    </w:p>
    <w:p w:rsidR="00D46843" w:rsidRPr="0040390D" w:rsidRDefault="00D46843" w:rsidP="00D46843">
      <w:pPr>
        <w:pStyle w:val="a5"/>
        <w:rPr>
          <w:lang w:val="uk-UA"/>
        </w:rPr>
      </w:pPr>
      <w:r w:rsidRPr="0040390D">
        <w:rPr>
          <w:lang w:val="uk-UA"/>
        </w:rPr>
        <w:t xml:space="preserve">Почекай, </w:t>
      </w:r>
      <w:proofErr w:type="spellStart"/>
      <w:r w:rsidRPr="0040390D">
        <w:rPr>
          <w:lang w:val="uk-UA"/>
        </w:rPr>
        <w:t>давай</w:t>
      </w:r>
      <w:proofErr w:type="spellEnd"/>
      <w:r w:rsidRPr="0040390D">
        <w:rPr>
          <w:lang w:val="uk-UA"/>
        </w:rPr>
        <w:t xml:space="preserve"> поступово.</w:t>
      </w:r>
      <w:r w:rsidR="00D7531B" w:rsidRPr="0040390D">
        <w:rPr>
          <w:lang w:val="uk-UA"/>
        </w:rPr>
        <w:t xml:space="preserve"> Розумієш, мені теж важко, я не вмію вирішувати за інших.</w:t>
      </w:r>
    </w:p>
    <w:p w:rsidR="00D7531B" w:rsidRPr="0040390D" w:rsidRDefault="00D7531B" w:rsidP="00D46843">
      <w:pPr>
        <w:pStyle w:val="a5"/>
        <w:rPr>
          <w:lang w:val="uk-UA"/>
        </w:rPr>
      </w:pPr>
    </w:p>
    <w:p w:rsidR="0074262C" w:rsidRPr="00E5788C" w:rsidRDefault="0074262C" w:rsidP="0074262C">
      <w:pPr>
        <w:pStyle w:val="a6"/>
        <w:rPr>
          <w:lang w:val="uk-UA"/>
        </w:rPr>
      </w:pPr>
      <w:r w:rsidRPr="00E5788C">
        <w:rPr>
          <w:lang w:val="uk-UA"/>
        </w:rPr>
        <w:t>стас</w:t>
      </w:r>
    </w:p>
    <w:p w:rsidR="00581E18" w:rsidRPr="0040390D" w:rsidRDefault="00581E18" w:rsidP="00581E18">
      <w:pPr>
        <w:pStyle w:val="a7"/>
        <w:rPr>
          <w:lang w:val="uk-UA"/>
        </w:rPr>
      </w:pPr>
      <w:r w:rsidRPr="0040390D">
        <w:rPr>
          <w:lang w:val="uk-UA"/>
        </w:rPr>
        <w:t>(зиркає приязніше)</w:t>
      </w:r>
    </w:p>
    <w:p w:rsidR="004B2D4D" w:rsidRPr="0040390D" w:rsidRDefault="00690D14" w:rsidP="00724EB8">
      <w:pPr>
        <w:pStyle w:val="a5"/>
        <w:rPr>
          <w:lang w:val="uk-UA"/>
        </w:rPr>
      </w:pPr>
      <w:r w:rsidRPr="0040390D">
        <w:rPr>
          <w:lang w:val="uk-UA"/>
        </w:rPr>
        <w:t>Вже щось.</w:t>
      </w:r>
    </w:p>
    <w:p w:rsidR="00690D14" w:rsidRPr="0040390D" w:rsidRDefault="00690D14" w:rsidP="00724EB8">
      <w:pPr>
        <w:pStyle w:val="a5"/>
        <w:rPr>
          <w:lang w:val="uk-UA"/>
        </w:rPr>
      </w:pPr>
    </w:p>
    <w:p w:rsidR="00690D14" w:rsidRPr="0040390D" w:rsidRDefault="00690D14" w:rsidP="00690D14">
      <w:pPr>
        <w:pStyle w:val="a6"/>
        <w:rPr>
          <w:lang w:val="uk-UA"/>
        </w:rPr>
      </w:pPr>
      <w:r w:rsidRPr="0040390D">
        <w:rPr>
          <w:lang w:val="uk-UA"/>
        </w:rPr>
        <w:t>гнат</w:t>
      </w:r>
    </w:p>
    <w:p w:rsidR="00690D14" w:rsidRPr="0040390D" w:rsidRDefault="00690D14" w:rsidP="00690D14">
      <w:pPr>
        <w:pStyle w:val="a5"/>
        <w:rPr>
          <w:lang w:val="uk-UA"/>
        </w:rPr>
      </w:pPr>
      <w:r w:rsidRPr="0040390D">
        <w:rPr>
          <w:lang w:val="uk-UA"/>
        </w:rPr>
        <w:t>Для тебе це важливо?</w:t>
      </w:r>
    </w:p>
    <w:p w:rsidR="00690D14" w:rsidRPr="0040390D" w:rsidRDefault="00690D14" w:rsidP="00690D14">
      <w:pPr>
        <w:pStyle w:val="a5"/>
        <w:rPr>
          <w:lang w:val="uk-UA"/>
        </w:rPr>
      </w:pPr>
    </w:p>
    <w:p w:rsidR="00690D14" w:rsidRPr="0040390D" w:rsidRDefault="00690D14" w:rsidP="00690D14">
      <w:pPr>
        <w:pStyle w:val="a6"/>
        <w:rPr>
          <w:lang w:val="uk-UA"/>
        </w:rPr>
      </w:pPr>
      <w:r w:rsidRPr="0040390D">
        <w:rPr>
          <w:lang w:val="uk-UA"/>
        </w:rPr>
        <w:t>стас</w:t>
      </w:r>
    </w:p>
    <w:p w:rsidR="00690D14" w:rsidRPr="0040390D" w:rsidRDefault="00690D14" w:rsidP="00690D14">
      <w:pPr>
        <w:pStyle w:val="a5"/>
        <w:rPr>
          <w:lang w:val="uk-UA"/>
        </w:rPr>
      </w:pPr>
      <w:r w:rsidRPr="0040390D">
        <w:rPr>
          <w:lang w:val="uk-UA"/>
        </w:rPr>
        <w:t>Звичайно!</w:t>
      </w:r>
    </w:p>
    <w:p w:rsidR="00690D14" w:rsidRPr="0040390D" w:rsidRDefault="00690D14" w:rsidP="00690D14">
      <w:pPr>
        <w:pStyle w:val="a5"/>
        <w:rPr>
          <w:lang w:val="uk-UA"/>
        </w:rPr>
      </w:pPr>
    </w:p>
    <w:p w:rsidR="00690D14" w:rsidRPr="0040390D" w:rsidRDefault="00690D14" w:rsidP="00690D14">
      <w:pPr>
        <w:pStyle w:val="a6"/>
        <w:rPr>
          <w:lang w:val="uk-UA"/>
        </w:rPr>
      </w:pPr>
      <w:r w:rsidRPr="0040390D">
        <w:rPr>
          <w:lang w:val="uk-UA"/>
        </w:rPr>
        <w:t>гнат</w:t>
      </w:r>
    </w:p>
    <w:p w:rsidR="00690D14" w:rsidRPr="0040390D" w:rsidRDefault="00690D14" w:rsidP="00690D14">
      <w:pPr>
        <w:pStyle w:val="a5"/>
        <w:rPr>
          <w:lang w:val="uk-UA"/>
        </w:rPr>
      </w:pPr>
      <w:r w:rsidRPr="0040390D">
        <w:rPr>
          <w:lang w:val="uk-UA"/>
        </w:rPr>
        <w:t>Може</w:t>
      </w:r>
      <w:r w:rsidR="00AA070A">
        <w:rPr>
          <w:lang w:val="uk-UA"/>
        </w:rPr>
        <w:t>,</w:t>
      </w:r>
      <w:r w:rsidRPr="0040390D">
        <w:rPr>
          <w:lang w:val="uk-UA"/>
        </w:rPr>
        <w:t xml:space="preserve"> ти щось </w:t>
      </w:r>
      <w:r w:rsidR="00AA070A">
        <w:rPr>
          <w:lang w:val="uk-UA"/>
        </w:rPr>
        <w:t>при</w:t>
      </w:r>
      <w:r w:rsidRPr="0040390D">
        <w:rPr>
          <w:lang w:val="uk-UA"/>
        </w:rPr>
        <w:t>гадав?</w:t>
      </w:r>
    </w:p>
    <w:p w:rsidR="00690D14" w:rsidRPr="0040390D" w:rsidRDefault="00690D14" w:rsidP="00690D14">
      <w:pPr>
        <w:pStyle w:val="a5"/>
        <w:rPr>
          <w:lang w:val="uk-UA"/>
        </w:rPr>
      </w:pPr>
    </w:p>
    <w:p w:rsidR="00E5788C" w:rsidRDefault="00E5788C" w:rsidP="00690D14">
      <w:pPr>
        <w:pStyle w:val="a6"/>
        <w:rPr>
          <w:lang w:val="uk-UA"/>
        </w:rPr>
      </w:pPr>
    </w:p>
    <w:p w:rsidR="00690D14" w:rsidRPr="0040390D" w:rsidRDefault="00690D14" w:rsidP="00690D14">
      <w:pPr>
        <w:pStyle w:val="a6"/>
        <w:rPr>
          <w:lang w:val="uk-UA"/>
        </w:rPr>
      </w:pPr>
      <w:r w:rsidRPr="0040390D">
        <w:rPr>
          <w:lang w:val="uk-UA"/>
        </w:rPr>
        <w:lastRenderedPageBreak/>
        <w:t>стас</w:t>
      </w:r>
    </w:p>
    <w:p w:rsidR="00690D14" w:rsidRPr="0040390D" w:rsidRDefault="00690D14" w:rsidP="00690D14">
      <w:pPr>
        <w:pStyle w:val="a7"/>
        <w:rPr>
          <w:lang w:val="uk-UA"/>
        </w:rPr>
      </w:pPr>
      <w:r w:rsidRPr="0040390D">
        <w:rPr>
          <w:lang w:val="uk-UA"/>
        </w:rPr>
        <w:t>(сумно і злісно)</w:t>
      </w:r>
    </w:p>
    <w:p w:rsidR="00690D14" w:rsidRPr="0040390D" w:rsidRDefault="00690D14" w:rsidP="00690D14">
      <w:pPr>
        <w:pStyle w:val="a5"/>
        <w:rPr>
          <w:lang w:val="uk-UA"/>
        </w:rPr>
      </w:pPr>
      <w:r w:rsidRPr="0040390D">
        <w:rPr>
          <w:lang w:val="uk-UA"/>
        </w:rPr>
        <w:t>Згадав, що я людина!</w:t>
      </w:r>
    </w:p>
    <w:p w:rsidR="00690D14" w:rsidRPr="0040390D" w:rsidRDefault="00690D14" w:rsidP="00690D14">
      <w:pPr>
        <w:pStyle w:val="a5"/>
        <w:rPr>
          <w:lang w:val="uk-UA"/>
        </w:rPr>
      </w:pPr>
      <w:r w:rsidRPr="0040390D">
        <w:rPr>
          <w:lang w:val="uk-UA"/>
        </w:rPr>
        <w:t>Ви ж теж людина?</w:t>
      </w:r>
    </w:p>
    <w:p w:rsidR="004B2D4D" w:rsidRPr="0040390D" w:rsidRDefault="004B2D4D" w:rsidP="004B2D4D">
      <w:pPr>
        <w:pStyle w:val="a7"/>
        <w:rPr>
          <w:lang w:val="uk-UA"/>
        </w:rPr>
      </w:pPr>
      <w:r w:rsidRPr="0040390D">
        <w:rPr>
          <w:lang w:val="uk-UA"/>
        </w:rPr>
        <w:t>(</w:t>
      </w:r>
      <w:proofErr w:type="spellStart"/>
      <w:r w:rsidRPr="0040390D">
        <w:rPr>
          <w:lang w:val="uk-UA"/>
        </w:rPr>
        <w:t>Гнат</w:t>
      </w:r>
      <w:proofErr w:type="spellEnd"/>
      <w:r w:rsidRPr="0040390D">
        <w:rPr>
          <w:lang w:val="uk-UA"/>
        </w:rPr>
        <w:t xml:space="preserve"> киває)</w:t>
      </w:r>
    </w:p>
    <w:p w:rsidR="00724EB8" w:rsidRPr="0040390D" w:rsidRDefault="004B2D4D" w:rsidP="00724EB8">
      <w:pPr>
        <w:pStyle w:val="a5"/>
        <w:rPr>
          <w:lang w:val="uk-UA"/>
        </w:rPr>
      </w:pPr>
      <w:r w:rsidRPr="0040390D">
        <w:rPr>
          <w:lang w:val="uk-UA"/>
        </w:rPr>
        <w:t xml:space="preserve">Тоді </w:t>
      </w:r>
      <w:r w:rsidR="00283CAD" w:rsidRPr="0040390D">
        <w:rPr>
          <w:lang w:val="uk-UA"/>
        </w:rPr>
        <w:t xml:space="preserve">розкажіть </w:t>
      </w:r>
      <w:r w:rsidRPr="0040390D">
        <w:rPr>
          <w:lang w:val="uk-UA"/>
        </w:rPr>
        <w:t>про себе хоч</w:t>
      </w:r>
      <w:r w:rsidR="00AA070A">
        <w:rPr>
          <w:lang w:val="uk-UA"/>
        </w:rPr>
        <w:t>а б</w:t>
      </w:r>
      <w:r w:rsidR="00283CAD" w:rsidRPr="0040390D">
        <w:rPr>
          <w:lang w:val="uk-UA"/>
        </w:rPr>
        <w:t xml:space="preserve"> що</w:t>
      </w:r>
      <w:r w:rsidR="00AA070A">
        <w:rPr>
          <w:lang w:val="uk-UA"/>
        </w:rPr>
        <w:t>с</w:t>
      </w:r>
      <w:r w:rsidR="00283CAD" w:rsidRPr="0040390D">
        <w:rPr>
          <w:lang w:val="uk-UA"/>
        </w:rPr>
        <w:t>ь.</w:t>
      </w:r>
    </w:p>
    <w:p w:rsidR="00283CAD" w:rsidRPr="0040390D" w:rsidRDefault="00283CAD" w:rsidP="00724EB8">
      <w:pPr>
        <w:pStyle w:val="a5"/>
        <w:rPr>
          <w:lang w:val="uk-UA"/>
        </w:rPr>
      </w:pPr>
    </w:p>
    <w:p w:rsidR="00283CAD" w:rsidRPr="0040390D" w:rsidRDefault="00283CAD" w:rsidP="00283CAD">
      <w:pPr>
        <w:pStyle w:val="a6"/>
        <w:rPr>
          <w:lang w:val="uk-UA"/>
        </w:rPr>
      </w:pPr>
      <w:r w:rsidRPr="0040390D">
        <w:rPr>
          <w:lang w:val="uk-UA"/>
        </w:rPr>
        <w:t>гнат</w:t>
      </w:r>
    </w:p>
    <w:p w:rsidR="00283CAD" w:rsidRPr="0040390D" w:rsidRDefault="00283CAD" w:rsidP="00283CAD">
      <w:pPr>
        <w:pStyle w:val="a5"/>
        <w:rPr>
          <w:lang w:val="uk-UA"/>
        </w:rPr>
      </w:pPr>
      <w:r w:rsidRPr="0040390D">
        <w:rPr>
          <w:lang w:val="uk-UA"/>
        </w:rPr>
        <w:t xml:space="preserve">Я поганий оповідач. От бабця в мене була, то так </w:t>
      </w:r>
      <w:r w:rsidR="00AA070A">
        <w:rPr>
          <w:lang w:val="uk-UA"/>
        </w:rPr>
        <w:t>у</w:t>
      </w:r>
      <w:r w:rsidRPr="0040390D">
        <w:rPr>
          <w:lang w:val="uk-UA"/>
        </w:rPr>
        <w:t>міла історії з</w:t>
      </w:r>
      <w:r w:rsidR="00AA070A">
        <w:rPr>
          <w:lang w:val="uk-UA"/>
        </w:rPr>
        <w:t>і</w:t>
      </w:r>
      <w:r w:rsidRPr="0040390D">
        <w:rPr>
          <w:lang w:val="uk-UA"/>
        </w:rPr>
        <w:t xml:space="preserve"> свого життя </w:t>
      </w:r>
      <w:r w:rsidR="00AA070A">
        <w:rPr>
          <w:lang w:val="uk-UA"/>
        </w:rPr>
        <w:t>роз</w:t>
      </w:r>
      <w:r w:rsidRPr="0040390D">
        <w:rPr>
          <w:lang w:val="uk-UA"/>
        </w:rPr>
        <w:t xml:space="preserve">повідати, що хоч бери </w:t>
      </w:r>
      <w:r w:rsidR="00AA070A">
        <w:rPr>
          <w:lang w:val="uk-UA"/>
        </w:rPr>
        <w:t>й</w:t>
      </w:r>
      <w:r w:rsidRPr="0040390D">
        <w:rPr>
          <w:lang w:val="uk-UA"/>
        </w:rPr>
        <w:t xml:space="preserve"> одразу записуй. А освіти мала три класи. Я в неї у дитинстві кожне літо жив. В селі під Маріуполем.</w:t>
      </w:r>
      <w:r w:rsidR="00EA4D08" w:rsidRPr="0040390D">
        <w:rPr>
          <w:lang w:val="uk-UA"/>
        </w:rPr>
        <w:t xml:space="preserve"> Друг</w:t>
      </w:r>
      <w:r w:rsidR="00AA070A">
        <w:rPr>
          <w:lang w:val="uk-UA"/>
        </w:rPr>
        <w:t xml:space="preserve">а там мав. </w:t>
      </w:r>
      <w:r w:rsidR="00EA4D08" w:rsidRPr="0040390D">
        <w:rPr>
          <w:lang w:val="uk-UA"/>
        </w:rPr>
        <w:t>Часто</w:t>
      </w:r>
      <w:r w:rsidR="00AA070A">
        <w:rPr>
          <w:lang w:val="uk-UA"/>
        </w:rPr>
        <w:t>,</w:t>
      </w:r>
      <w:r w:rsidR="00EA4D08" w:rsidRPr="0040390D">
        <w:rPr>
          <w:lang w:val="uk-UA"/>
        </w:rPr>
        <w:t xml:space="preserve"> бувало</w:t>
      </w:r>
      <w:r w:rsidR="00AA070A">
        <w:rPr>
          <w:lang w:val="uk-UA"/>
        </w:rPr>
        <w:t>,</w:t>
      </w:r>
      <w:r w:rsidR="00EA4D08" w:rsidRPr="0040390D">
        <w:rPr>
          <w:lang w:val="uk-UA"/>
        </w:rPr>
        <w:t xml:space="preserve"> посадить нас бабця обідати, і </w:t>
      </w:r>
      <w:proofErr w:type="spellStart"/>
      <w:r w:rsidR="00EA4D08" w:rsidRPr="0040390D">
        <w:rPr>
          <w:lang w:val="uk-UA"/>
        </w:rPr>
        <w:t>давай</w:t>
      </w:r>
      <w:proofErr w:type="spellEnd"/>
      <w:r w:rsidR="00EA4D08" w:rsidRPr="0040390D">
        <w:rPr>
          <w:lang w:val="uk-UA"/>
        </w:rPr>
        <w:t xml:space="preserve"> щось розповідати. Я вже доїв, на вулицю хочу, смикаю його – ходім</w:t>
      </w:r>
      <w:r w:rsidR="00A202AC">
        <w:rPr>
          <w:lang w:val="uk-UA"/>
        </w:rPr>
        <w:t>о</w:t>
      </w:r>
      <w:r w:rsidR="00EA4D08" w:rsidRPr="0040390D">
        <w:rPr>
          <w:lang w:val="uk-UA"/>
        </w:rPr>
        <w:t xml:space="preserve">, ходім. А він </w:t>
      </w:r>
      <w:r w:rsidR="00A202AC">
        <w:rPr>
          <w:lang w:val="uk-UA"/>
        </w:rPr>
        <w:t>у</w:t>
      </w:r>
      <w:r w:rsidR="00EA4D08" w:rsidRPr="0040390D">
        <w:rPr>
          <w:lang w:val="uk-UA"/>
        </w:rPr>
        <w:t xml:space="preserve">се сидить і слухає, я серджусь, мені ж то за десятим разом </w:t>
      </w:r>
      <w:r w:rsidR="00A202AC">
        <w:rPr>
          <w:lang w:val="uk-UA"/>
        </w:rPr>
        <w:t>у</w:t>
      </w:r>
      <w:r w:rsidR="00EA4D08" w:rsidRPr="0040390D">
        <w:rPr>
          <w:lang w:val="uk-UA"/>
        </w:rPr>
        <w:t xml:space="preserve">же всі ті історії </w:t>
      </w:r>
      <w:proofErr w:type="spellStart"/>
      <w:r w:rsidR="00EA4D08" w:rsidRPr="0040390D">
        <w:rPr>
          <w:lang w:val="uk-UA"/>
        </w:rPr>
        <w:t>набридли</w:t>
      </w:r>
      <w:proofErr w:type="spellEnd"/>
      <w:r w:rsidR="00EA4D08" w:rsidRPr="0040390D">
        <w:rPr>
          <w:lang w:val="uk-UA"/>
        </w:rPr>
        <w:t>…</w:t>
      </w:r>
    </w:p>
    <w:p w:rsidR="00383BEE" w:rsidRPr="0040390D" w:rsidRDefault="00383BEE" w:rsidP="00283CAD">
      <w:pPr>
        <w:pStyle w:val="a5"/>
        <w:rPr>
          <w:lang w:val="uk-UA"/>
        </w:rPr>
      </w:pPr>
      <w:r w:rsidRPr="0040390D">
        <w:rPr>
          <w:lang w:val="uk-UA"/>
        </w:rPr>
        <w:t xml:space="preserve">А ще вона якось сказала, що «життя прожила, як під тином </w:t>
      </w:r>
      <w:proofErr w:type="spellStart"/>
      <w:r w:rsidRPr="0040390D">
        <w:rPr>
          <w:lang w:val="uk-UA"/>
        </w:rPr>
        <w:t>висралась</w:t>
      </w:r>
      <w:proofErr w:type="spellEnd"/>
      <w:r w:rsidRPr="0040390D">
        <w:rPr>
          <w:lang w:val="uk-UA"/>
        </w:rPr>
        <w:t xml:space="preserve">». </w:t>
      </w:r>
    </w:p>
    <w:p w:rsidR="00383BEE" w:rsidRPr="0040390D" w:rsidRDefault="00383BEE" w:rsidP="00383BEE">
      <w:pPr>
        <w:pStyle w:val="a5"/>
        <w:rPr>
          <w:lang w:val="uk-UA"/>
        </w:rPr>
      </w:pPr>
      <w:r w:rsidRPr="0040390D">
        <w:rPr>
          <w:lang w:val="uk-UA"/>
        </w:rPr>
        <w:t>(Стас хмикає)</w:t>
      </w:r>
    </w:p>
    <w:p w:rsidR="00383BEE" w:rsidRPr="0040390D" w:rsidRDefault="00383BEE" w:rsidP="00283CAD">
      <w:pPr>
        <w:pStyle w:val="a5"/>
        <w:rPr>
          <w:lang w:val="uk-UA"/>
        </w:rPr>
      </w:pPr>
      <w:r w:rsidRPr="0040390D">
        <w:rPr>
          <w:lang w:val="uk-UA"/>
        </w:rPr>
        <w:t xml:space="preserve">Так. Сильна на язик була бабця. </w:t>
      </w:r>
      <w:r w:rsidR="00A202AC">
        <w:rPr>
          <w:lang w:val="uk-UA"/>
        </w:rPr>
        <w:t>Нині</w:t>
      </w:r>
      <w:r w:rsidRPr="0040390D">
        <w:rPr>
          <w:lang w:val="uk-UA"/>
        </w:rPr>
        <w:t xml:space="preserve"> пам’ятаю ці слова і досі не розумію. Може то я якийсь не такий</w:t>
      </w:r>
      <w:r w:rsidR="009041C1" w:rsidRPr="0040390D">
        <w:rPr>
          <w:lang w:val="uk-UA"/>
        </w:rPr>
        <w:t>?</w:t>
      </w:r>
      <w:r w:rsidRPr="0040390D">
        <w:rPr>
          <w:lang w:val="uk-UA"/>
        </w:rPr>
        <w:t xml:space="preserve"> </w:t>
      </w:r>
      <w:r w:rsidR="009041C1" w:rsidRPr="0040390D">
        <w:rPr>
          <w:lang w:val="uk-UA"/>
        </w:rPr>
        <w:t>М</w:t>
      </w:r>
      <w:r w:rsidRPr="0040390D">
        <w:rPr>
          <w:lang w:val="uk-UA"/>
        </w:rPr>
        <w:t>аловимогливий</w:t>
      </w:r>
      <w:r w:rsidR="009041C1" w:rsidRPr="0040390D">
        <w:rPr>
          <w:lang w:val="uk-UA"/>
        </w:rPr>
        <w:t xml:space="preserve"> чи що?</w:t>
      </w:r>
    </w:p>
    <w:p w:rsidR="009041C1" w:rsidRPr="0040390D" w:rsidRDefault="009041C1" w:rsidP="00283CAD">
      <w:pPr>
        <w:pStyle w:val="a5"/>
        <w:rPr>
          <w:lang w:val="uk-UA"/>
        </w:rPr>
      </w:pPr>
      <w:r w:rsidRPr="0040390D">
        <w:rPr>
          <w:lang w:val="uk-UA"/>
        </w:rPr>
        <w:t xml:space="preserve">Ні, кепський все ж </w:t>
      </w:r>
      <w:r w:rsidR="00A202AC">
        <w:rPr>
          <w:lang w:val="uk-UA"/>
        </w:rPr>
        <w:t>і</w:t>
      </w:r>
      <w:r w:rsidRPr="0040390D">
        <w:rPr>
          <w:lang w:val="uk-UA"/>
        </w:rPr>
        <w:t>з мене оповідач. Я все життя більше музикою розмовляв.</w:t>
      </w:r>
    </w:p>
    <w:p w:rsidR="009041C1" w:rsidRPr="0040390D" w:rsidRDefault="009041C1" w:rsidP="00283CAD">
      <w:pPr>
        <w:pStyle w:val="a5"/>
        <w:rPr>
          <w:lang w:val="uk-UA"/>
        </w:rPr>
      </w:pPr>
    </w:p>
    <w:p w:rsidR="009041C1" w:rsidRPr="0040390D" w:rsidRDefault="009041C1" w:rsidP="009041C1">
      <w:pPr>
        <w:pStyle w:val="a6"/>
        <w:rPr>
          <w:lang w:val="uk-UA"/>
        </w:rPr>
      </w:pPr>
      <w:r w:rsidRPr="0040390D">
        <w:rPr>
          <w:lang w:val="uk-UA"/>
        </w:rPr>
        <w:t>стас</w:t>
      </w:r>
    </w:p>
    <w:p w:rsidR="009041C1" w:rsidRPr="0040390D" w:rsidRDefault="009041C1" w:rsidP="009041C1">
      <w:pPr>
        <w:pStyle w:val="a7"/>
        <w:rPr>
          <w:lang w:val="uk-UA"/>
        </w:rPr>
      </w:pPr>
      <w:r w:rsidRPr="0040390D">
        <w:rPr>
          <w:lang w:val="uk-UA"/>
        </w:rPr>
        <w:t>(пожвавлюється)</w:t>
      </w:r>
    </w:p>
    <w:p w:rsidR="009041C1" w:rsidRPr="0040390D" w:rsidRDefault="009041C1" w:rsidP="009041C1">
      <w:pPr>
        <w:pStyle w:val="a5"/>
        <w:rPr>
          <w:lang w:val="uk-UA"/>
        </w:rPr>
      </w:pPr>
      <w:r w:rsidRPr="0040390D">
        <w:rPr>
          <w:lang w:val="uk-UA"/>
        </w:rPr>
        <w:t>Я теж музику люблю.</w:t>
      </w:r>
    </w:p>
    <w:p w:rsidR="009041C1" w:rsidRPr="0040390D" w:rsidRDefault="009041C1" w:rsidP="009041C1">
      <w:pPr>
        <w:pStyle w:val="a5"/>
        <w:rPr>
          <w:lang w:val="uk-UA"/>
        </w:rPr>
      </w:pPr>
    </w:p>
    <w:p w:rsidR="009041C1" w:rsidRPr="0040390D" w:rsidRDefault="009041C1" w:rsidP="009041C1">
      <w:pPr>
        <w:pStyle w:val="a6"/>
        <w:rPr>
          <w:lang w:val="uk-UA"/>
        </w:rPr>
      </w:pPr>
      <w:r w:rsidRPr="0040390D">
        <w:rPr>
          <w:lang w:val="uk-UA"/>
        </w:rPr>
        <w:t>гнат</w:t>
      </w:r>
    </w:p>
    <w:p w:rsidR="009041C1" w:rsidRPr="0040390D" w:rsidRDefault="009041C1" w:rsidP="009041C1">
      <w:pPr>
        <w:pStyle w:val="a5"/>
        <w:rPr>
          <w:lang w:val="uk-UA"/>
        </w:rPr>
      </w:pPr>
      <w:r w:rsidRPr="0040390D">
        <w:rPr>
          <w:lang w:val="uk-UA"/>
        </w:rPr>
        <w:t>А знаєш що? Ти, може</w:t>
      </w:r>
      <w:r w:rsidR="00A202AC">
        <w:rPr>
          <w:lang w:val="uk-UA"/>
        </w:rPr>
        <w:t>,</w:t>
      </w:r>
      <w:r w:rsidRPr="0040390D">
        <w:rPr>
          <w:lang w:val="uk-UA"/>
        </w:rPr>
        <w:t xml:space="preserve"> не події спробуй пригадати, а просто якісь відчуття.</w:t>
      </w:r>
    </w:p>
    <w:p w:rsidR="009041C1" w:rsidRPr="0040390D" w:rsidRDefault="009041C1" w:rsidP="009041C1">
      <w:pPr>
        <w:pStyle w:val="a5"/>
        <w:rPr>
          <w:lang w:val="uk-UA"/>
        </w:rPr>
      </w:pPr>
    </w:p>
    <w:p w:rsidR="009041C1" w:rsidRPr="0040390D" w:rsidRDefault="009041C1" w:rsidP="009041C1">
      <w:pPr>
        <w:pStyle w:val="a6"/>
        <w:rPr>
          <w:lang w:val="uk-UA"/>
        </w:rPr>
      </w:pPr>
      <w:r w:rsidRPr="0040390D">
        <w:rPr>
          <w:lang w:val="uk-UA"/>
        </w:rPr>
        <w:t>стас</w:t>
      </w:r>
    </w:p>
    <w:p w:rsidR="009041C1" w:rsidRPr="0040390D" w:rsidRDefault="009041C1" w:rsidP="009041C1">
      <w:pPr>
        <w:pStyle w:val="a5"/>
        <w:rPr>
          <w:lang w:val="uk-UA"/>
        </w:rPr>
      </w:pPr>
      <w:r w:rsidRPr="0040390D">
        <w:rPr>
          <w:lang w:val="uk-UA"/>
        </w:rPr>
        <w:t>Відчуття? Так, останнє</w:t>
      </w:r>
      <w:r w:rsidR="00A202AC">
        <w:rPr>
          <w:lang w:val="uk-UA"/>
        </w:rPr>
        <w:t>,</w:t>
      </w:r>
      <w:r w:rsidRPr="0040390D">
        <w:rPr>
          <w:lang w:val="uk-UA"/>
        </w:rPr>
        <w:t xml:space="preserve"> що </w:t>
      </w:r>
      <w:proofErr w:type="spellStart"/>
      <w:r w:rsidRPr="0040390D">
        <w:rPr>
          <w:lang w:val="uk-UA"/>
        </w:rPr>
        <w:t>пам</w:t>
      </w:r>
      <w:proofErr w:type="spellEnd"/>
      <w:r w:rsidRPr="0040390D">
        <w:t>’</w:t>
      </w:r>
      <w:proofErr w:type="spellStart"/>
      <w:r w:rsidRPr="0040390D">
        <w:rPr>
          <w:lang w:val="uk-UA"/>
        </w:rPr>
        <w:t>ятаю</w:t>
      </w:r>
      <w:proofErr w:type="spellEnd"/>
      <w:r w:rsidR="00A202AC">
        <w:rPr>
          <w:lang w:val="uk-UA"/>
        </w:rPr>
        <w:t>,</w:t>
      </w:r>
      <w:r w:rsidRPr="0040390D">
        <w:rPr>
          <w:lang w:val="uk-UA"/>
        </w:rPr>
        <w:t xml:space="preserve"> – радість!</w:t>
      </w:r>
    </w:p>
    <w:p w:rsidR="009041C1" w:rsidRPr="0040390D" w:rsidRDefault="009041C1" w:rsidP="009041C1">
      <w:pPr>
        <w:pStyle w:val="a5"/>
        <w:rPr>
          <w:lang w:val="uk-UA"/>
        </w:rPr>
      </w:pPr>
    </w:p>
    <w:p w:rsidR="009041C1" w:rsidRPr="0040390D" w:rsidRDefault="009041C1" w:rsidP="009041C1">
      <w:pPr>
        <w:pStyle w:val="a6"/>
        <w:rPr>
          <w:lang w:val="uk-UA"/>
        </w:rPr>
      </w:pPr>
      <w:r w:rsidRPr="0040390D">
        <w:rPr>
          <w:lang w:val="uk-UA"/>
        </w:rPr>
        <w:t xml:space="preserve">гнат </w:t>
      </w:r>
    </w:p>
    <w:p w:rsidR="009041C1" w:rsidRPr="0040390D" w:rsidRDefault="009041C1" w:rsidP="009041C1">
      <w:pPr>
        <w:pStyle w:val="a5"/>
        <w:rPr>
          <w:lang w:val="uk-UA"/>
        </w:rPr>
      </w:pPr>
      <w:proofErr w:type="spellStart"/>
      <w:r w:rsidRPr="0040390D">
        <w:t>Радість</w:t>
      </w:r>
      <w:proofErr w:type="spellEnd"/>
      <w:r w:rsidRPr="0040390D">
        <w:rPr>
          <w:lang w:val="uk-UA"/>
        </w:rPr>
        <w:t>?</w:t>
      </w:r>
    </w:p>
    <w:p w:rsidR="009041C1" w:rsidRPr="0040390D" w:rsidRDefault="009041C1" w:rsidP="009041C1">
      <w:pPr>
        <w:pStyle w:val="a5"/>
        <w:rPr>
          <w:lang w:val="uk-UA"/>
        </w:rPr>
      </w:pPr>
    </w:p>
    <w:p w:rsidR="009041C1" w:rsidRPr="0040390D" w:rsidRDefault="009041C1" w:rsidP="009041C1">
      <w:pPr>
        <w:pStyle w:val="a3"/>
        <w:rPr>
          <w:lang w:val="uk-UA"/>
        </w:rPr>
      </w:pPr>
      <w:r w:rsidRPr="0040390D">
        <w:rPr>
          <w:lang w:val="uk-UA"/>
        </w:rPr>
        <w:t>Він зупиняється і здивовано дивиться на хлопця, на худе обличчя</w:t>
      </w:r>
      <w:r w:rsidR="00A202AC">
        <w:rPr>
          <w:lang w:val="uk-UA"/>
        </w:rPr>
        <w:t>,</w:t>
      </w:r>
      <w:r w:rsidRPr="0040390D">
        <w:rPr>
          <w:lang w:val="uk-UA"/>
        </w:rPr>
        <w:t xml:space="preserve"> осяяне усмішкою.</w:t>
      </w:r>
    </w:p>
    <w:p w:rsidR="001028DE" w:rsidRPr="0040390D" w:rsidRDefault="00E710DA" w:rsidP="009041C1">
      <w:pPr>
        <w:pStyle w:val="a3"/>
        <w:rPr>
          <w:lang w:val="uk-UA"/>
        </w:rPr>
      </w:pPr>
      <w:r w:rsidRPr="0040390D">
        <w:rPr>
          <w:lang w:val="uk-UA"/>
        </w:rPr>
        <w:t>Раптово</w:t>
      </w:r>
      <w:r w:rsidR="00FE0B12" w:rsidRPr="0040390D">
        <w:rPr>
          <w:lang w:val="uk-UA"/>
        </w:rPr>
        <w:t xml:space="preserve"> вогні за вікнами стають яскравіш</w:t>
      </w:r>
      <w:r w:rsidR="00A202AC">
        <w:rPr>
          <w:lang w:val="uk-UA"/>
        </w:rPr>
        <w:t>ими</w:t>
      </w:r>
      <w:r w:rsidR="00FE0B12" w:rsidRPr="0040390D">
        <w:rPr>
          <w:lang w:val="uk-UA"/>
        </w:rPr>
        <w:t xml:space="preserve"> й пришвидшують свій рух</w:t>
      </w:r>
      <w:r w:rsidRPr="0040390D">
        <w:rPr>
          <w:lang w:val="uk-UA"/>
        </w:rPr>
        <w:t xml:space="preserve">. </w:t>
      </w:r>
    </w:p>
    <w:p w:rsidR="00E710DA" w:rsidRPr="0040390D" w:rsidRDefault="00E710DA" w:rsidP="009041C1">
      <w:pPr>
        <w:pStyle w:val="a3"/>
        <w:rPr>
          <w:lang w:val="uk-UA"/>
        </w:rPr>
      </w:pPr>
      <w:proofErr w:type="spellStart"/>
      <w:r w:rsidRPr="0040390D">
        <w:rPr>
          <w:lang w:val="uk-UA"/>
        </w:rPr>
        <w:lastRenderedPageBreak/>
        <w:t>Гнат</w:t>
      </w:r>
      <w:proofErr w:type="spellEnd"/>
      <w:r w:rsidRPr="0040390D">
        <w:rPr>
          <w:lang w:val="uk-UA"/>
        </w:rPr>
        <w:t xml:space="preserve"> заплющує очі від </w:t>
      </w:r>
      <w:r w:rsidR="00A202AC">
        <w:rPr>
          <w:lang w:val="uk-UA"/>
        </w:rPr>
        <w:t xml:space="preserve">їхнього </w:t>
      </w:r>
      <w:r w:rsidRPr="0040390D">
        <w:rPr>
          <w:lang w:val="uk-UA"/>
        </w:rPr>
        <w:t xml:space="preserve">мерехтіння, а розплющує їх </w:t>
      </w:r>
      <w:proofErr w:type="spellStart"/>
      <w:r w:rsidR="00A202AC">
        <w:rPr>
          <w:lang w:val="uk-UA"/>
        </w:rPr>
        <w:t>к</w:t>
      </w:r>
      <w:r w:rsidRPr="0040390D">
        <w:rPr>
          <w:lang w:val="uk-UA"/>
        </w:rPr>
        <w:t>же</w:t>
      </w:r>
      <w:proofErr w:type="spellEnd"/>
      <w:r w:rsidRPr="0040390D">
        <w:rPr>
          <w:lang w:val="uk-UA"/>
        </w:rPr>
        <w:t xml:space="preserve"> </w:t>
      </w:r>
      <w:r w:rsidR="00A202AC">
        <w:rPr>
          <w:lang w:val="uk-UA"/>
        </w:rPr>
        <w:t>в</w:t>
      </w:r>
      <w:r w:rsidRPr="0040390D">
        <w:rPr>
          <w:lang w:val="uk-UA"/>
        </w:rPr>
        <w:t xml:space="preserve"> своєму ліжк</w:t>
      </w:r>
      <w:r w:rsidR="00A202AC">
        <w:rPr>
          <w:lang w:val="uk-UA"/>
        </w:rPr>
        <w:t>у</w:t>
      </w:r>
      <w:r w:rsidRPr="0040390D">
        <w:rPr>
          <w:lang w:val="uk-UA"/>
        </w:rPr>
        <w:t>.</w:t>
      </w:r>
    </w:p>
    <w:p w:rsidR="00491DBF" w:rsidRPr="0040390D" w:rsidRDefault="00491DBF" w:rsidP="009041C1">
      <w:pPr>
        <w:pStyle w:val="a3"/>
        <w:rPr>
          <w:lang w:val="uk-UA"/>
        </w:rPr>
      </w:pPr>
    </w:p>
    <w:p w:rsidR="001028DE" w:rsidRPr="0040390D" w:rsidRDefault="001028DE" w:rsidP="00491DBF">
      <w:pPr>
        <w:pStyle w:val="a4"/>
        <w:rPr>
          <w:lang w:val="uk-UA"/>
        </w:rPr>
      </w:pPr>
    </w:p>
    <w:p w:rsidR="00491DBF" w:rsidRPr="0040390D" w:rsidRDefault="00491DBF" w:rsidP="00491DBF">
      <w:pPr>
        <w:pStyle w:val="a4"/>
        <w:rPr>
          <w:lang w:val="uk-UA"/>
        </w:rPr>
      </w:pPr>
      <w:r w:rsidRPr="0040390D">
        <w:rPr>
          <w:lang w:val="uk-UA"/>
        </w:rPr>
        <w:t>інт. палата.</w:t>
      </w:r>
    </w:p>
    <w:p w:rsidR="00491DBF" w:rsidRPr="0040390D" w:rsidRDefault="00491DBF" w:rsidP="00491DBF">
      <w:pPr>
        <w:pStyle w:val="a3"/>
        <w:rPr>
          <w:lang w:val="uk-UA"/>
        </w:rPr>
      </w:pPr>
    </w:p>
    <w:p w:rsidR="001028DE" w:rsidRPr="0040390D" w:rsidRDefault="00B80A0C" w:rsidP="00491DBF">
      <w:pPr>
        <w:pStyle w:val="a3"/>
        <w:rPr>
          <w:lang w:val="uk-UA"/>
        </w:rPr>
      </w:pPr>
      <w:r w:rsidRPr="0040390D">
        <w:rPr>
          <w:lang w:val="uk-UA"/>
        </w:rPr>
        <w:t xml:space="preserve">За вікном у передранкових сутінках біліють квітучі гілки вишні. </w:t>
      </w:r>
    </w:p>
    <w:p w:rsidR="001028DE" w:rsidRPr="0040390D" w:rsidRDefault="00B80A0C" w:rsidP="00491DBF">
      <w:pPr>
        <w:pStyle w:val="a3"/>
        <w:rPr>
          <w:lang w:val="uk-UA"/>
        </w:rPr>
      </w:pPr>
      <w:r w:rsidRPr="0040390D">
        <w:rPr>
          <w:lang w:val="uk-UA"/>
        </w:rPr>
        <w:t xml:space="preserve">Похропує сусід по палаті. </w:t>
      </w:r>
    </w:p>
    <w:p w:rsidR="00491DBF" w:rsidRPr="0040390D" w:rsidRDefault="00B80A0C" w:rsidP="00491DBF">
      <w:pPr>
        <w:pStyle w:val="a3"/>
        <w:rPr>
          <w:lang w:val="uk-UA"/>
        </w:rPr>
      </w:pPr>
      <w:proofErr w:type="spellStart"/>
      <w:r w:rsidRPr="0040390D">
        <w:rPr>
          <w:lang w:val="uk-UA"/>
        </w:rPr>
        <w:t>Гнат</w:t>
      </w:r>
      <w:proofErr w:type="spellEnd"/>
      <w:r w:rsidRPr="0040390D">
        <w:rPr>
          <w:lang w:val="uk-UA"/>
        </w:rPr>
        <w:t xml:space="preserve"> кладе руку на серце </w:t>
      </w:r>
      <w:r w:rsidR="00A202AC">
        <w:rPr>
          <w:lang w:val="uk-UA"/>
        </w:rPr>
        <w:t>й</w:t>
      </w:r>
      <w:r w:rsidRPr="0040390D">
        <w:rPr>
          <w:lang w:val="uk-UA"/>
        </w:rPr>
        <w:t xml:space="preserve"> усміхається здивовано.</w:t>
      </w:r>
    </w:p>
    <w:p w:rsidR="00701FB2" w:rsidRPr="0040390D" w:rsidRDefault="00701FB2" w:rsidP="00491DBF">
      <w:pPr>
        <w:pStyle w:val="a3"/>
        <w:rPr>
          <w:lang w:val="uk-UA"/>
        </w:rPr>
      </w:pPr>
    </w:p>
    <w:p w:rsidR="00AF736A" w:rsidRPr="0040390D" w:rsidRDefault="00AF736A" w:rsidP="00AF736A">
      <w:pPr>
        <w:pStyle w:val="a4"/>
        <w:rPr>
          <w:lang w:val="uk-UA"/>
        </w:rPr>
      </w:pPr>
    </w:p>
    <w:p w:rsidR="00B97A18" w:rsidRPr="0040390D" w:rsidRDefault="00B97A18" w:rsidP="00B97A18">
      <w:pPr>
        <w:pStyle w:val="a4"/>
        <w:rPr>
          <w:lang w:val="uk-UA"/>
        </w:rPr>
      </w:pPr>
      <w:r w:rsidRPr="0040390D">
        <w:rPr>
          <w:lang w:val="uk-UA"/>
        </w:rPr>
        <w:t>інт. квартира Гната. день.</w:t>
      </w:r>
    </w:p>
    <w:p w:rsidR="00B97A18" w:rsidRPr="0040390D" w:rsidRDefault="00B97A18" w:rsidP="00B97A18">
      <w:pPr>
        <w:pStyle w:val="a3"/>
        <w:rPr>
          <w:lang w:val="uk-UA"/>
        </w:rPr>
      </w:pPr>
    </w:p>
    <w:p w:rsidR="00B97A18" w:rsidRPr="0040390D" w:rsidRDefault="00C0203F" w:rsidP="00B97A18">
      <w:pPr>
        <w:pStyle w:val="a3"/>
        <w:rPr>
          <w:lang w:val="uk-UA"/>
        </w:rPr>
      </w:pPr>
      <w:r w:rsidRPr="0040390D">
        <w:rPr>
          <w:lang w:val="uk-UA"/>
        </w:rPr>
        <w:t>Двері відмикають. І до квартири заходить Наталка з подругами.</w:t>
      </w:r>
    </w:p>
    <w:p w:rsidR="00243395" w:rsidRPr="0040390D" w:rsidRDefault="00243395" w:rsidP="00243395">
      <w:pPr>
        <w:pStyle w:val="a6"/>
        <w:rPr>
          <w:lang w:val="uk-UA"/>
        </w:rPr>
      </w:pPr>
    </w:p>
    <w:p w:rsidR="00243395" w:rsidRPr="0040390D" w:rsidRDefault="00243395" w:rsidP="00243395">
      <w:pPr>
        <w:pStyle w:val="a6"/>
        <w:rPr>
          <w:lang w:val="uk-UA"/>
        </w:rPr>
      </w:pPr>
      <w:r w:rsidRPr="0040390D">
        <w:rPr>
          <w:lang w:val="uk-UA"/>
        </w:rPr>
        <w:t>наталка</w:t>
      </w:r>
    </w:p>
    <w:p w:rsidR="00243395" w:rsidRPr="0040390D" w:rsidRDefault="00243395" w:rsidP="00243395">
      <w:pPr>
        <w:pStyle w:val="a5"/>
        <w:rPr>
          <w:lang w:val="uk-UA"/>
        </w:rPr>
      </w:pPr>
      <w:r w:rsidRPr="0040390D">
        <w:rPr>
          <w:lang w:val="uk-UA"/>
        </w:rPr>
        <w:t xml:space="preserve">Ось і татова барлога. </w:t>
      </w:r>
    </w:p>
    <w:p w:rsidR="00243395" w:rsidRPr="0040390D" w:rsidRDefault="00243395" w:rsidP="00243395">
      <w:pPr>
        <w:pStyle w:val="a5"/>
        <w:rPr>
          <w:lang w:val="uk-UA"/>
        </w:rPr>
      </w:pPr>
    </w:p>
    <w:p w:rsidR="00243395" w:rsidRPr="0040390D" w:rsidRDefault="00243395" w:rsidP="00243395">
      <w:pPr>
        <w:pStyle w:val="a3"/>
        <w:rPr>
          <w:lang w:val="uk-UA"/>
        </w:rPr>
      </w:pPr>
      <w:r w:rsidRPr="0040390D">
        <w:rPr>
          <w:lang w:val="uk-UA"/>
        </w:rPr>
        <w:t>Подруги оглядають квартиру.</w:t>
      </w:r>
    </w:p>
    <w:p w:rsidR="00243395" w:rsidRPr="0040390D" w:rsidRDefault="00243395" w:rsidP="00243395">
      <w:pPr>
        <w:pStyle w:val="a3"/>
        <w:rPr>
          <w:lang w:val="uk-UA"/>
        </w:rPr>
      </w:pPr>
    </w:p>
    <w:p w:rsidR="00243395" w:rsidRPr="0040390D" w:rsidRDefault="00243395" w:rsidP="00243395">
      <w:pPr>
        <w:pStyle w:val="a6"/>
        <w:rPr>
          <w:lang w:val="uk-UA"/>
        </w:rPr>
      </w:pPr>
      <w:r w:rsidRPr="0040390D">
        <w:rPr>
          <w:lang w:val="uk-UA"/>
        </w:rPr>
        <w:t>юля</w:t>
      </w:r>
    </w:p>
    <w:p w:rsidR="00243395" w:rsidRPr="0040390D" w:rsidRDefault="00243395" w:rsidP="00243395">
      <w:pPr>
        <w:pStyle w:val="a5"/>
        <w:rPr>
          <w:lang w:val="uk-UA"/>
        </w:rPr>
      </w:pPr>
      <w:r w:rsidRPr="0040390D">
        <w:rPr>
          <w:lang w:val="uk-UA"/>
        </w:rPr>
        <w:t>А тут нічого так, я думала</w:t>
      </w:r>
      <w:r w:rsidR="00A202AC">
        <w:rPr>
          <w:lang w:val="uk-UA"/>
        </w:rPr>
        <w:t>,</w:t>
      </w:r>
      <w:r w:rsidRPr="0040390D">
        <w:rPr>
          <w:lang w:val="uk-UA"/>
        </w:rPr>
        <w:t xml:space="preserve"> гірше буде. За пару годин повний блиск наведемо.</w:t>
      </w:r>
    </w:p>
    <w:p w:rsidR="00243395" w:rsidRPr="0040390D" w:rsidRDefault="00243395" w:rsidP="00243395">
      <w:pPr>
        <w:pStyle w:val="a5"/>
        <w:rPr>
          <w:lang w:val="uk-UA"/>
        </w:rPr>
      </w:pPr>
    </w:p>
    <w:p w:rsidR="00243395" w:rsidRPr="0040390D" w:rsidRDefault="00243395" w:rsidP="00243395">
      <w:pPr>
        <w:pStyle w:val="a6"/>
        <w:rPr>
          <w:lang w:val="uk-UA"/>
        </w:rPr>
      </w:pPr>
      <w:r w:rsidRPr="0040390D">
        <w:rPr>
          <w:lang w:val="uk-UA"/>
        </w:rPr>
        <w:t>наталка</w:t>
      </w:r>
    </w:p>
    <w:p w:rsidR="001028DE" w:rsidRPr="0040390D" w:rsidRDefault="00243395" w:rsidP="00243395">
      <w:pPr>
        <w:pStyle w:val="a5"/>
        <w:rPr>
          <w:lang w:val="uk-UA"/>
        </w:rPr>
      </w:pPr>
      <w:r w:rsidRPr="0040390D">
        <w:rPr>
          <w:lang w:val="uk-UA"/>
        </w:rPr>
        <w:t>Ір, ходім на кухню. Ти</w:t>
      </w:r>
      <w:r w:rsidR="001028DE" w:rsidRPr="0040390D">
        <w:rPr>
          <w:lang w:val="uk-UA"/>
        </w:rPr>
        <w:t xml:space="preserve"> там трохи лад наведеш, ну </w:t>
      </w:r>
      <w:r w:rsidR="00A202AC">
        <w:rPr>
          <w:lang w:val="uk-UA"/>
        </w:rPr>
        <w:t>й</w:t>
      </w:r>
      <w:r w:rsidRPr="0040390D">
        <w:rPr>
          <w:lang w:val="uk-UA"/>
        </w:rPr>
        <w:t xml:space="preserve"> на стіл </w:t>
      </w:r>
      <w:proofErr w:type="spellStart"/>
      <w:r w:rsidRPr="0040390D">
        <w:rPr>
          <w:lang w:val="uk-UA"/>
        </w:rPr>
        <w:t>накриєш</w:t>
      </w:r>
      <w:proofErr w:type="spellEnd"/>
      <w:r w:rsidRPr="0040390D">
        <w:rPr>
          <w:lang w:val="uk-UA"/>
        </w:rPr>
        <w:t xml:space="preserve">. </w:t>
      </w:r>
    </w:p>
    <w:p w:rsidR="00243395" w:rsidRPr="0040390D" w:rsidRDefault="00243395" w:rsidP="00243395">
      <w:pPr>
        <w:pStyle w:val="a5"/>
        <w:rPr>
          <w:lang w:val="uk-UA"/>
        </w:rPr>
      </w:pPr>
      <w:r w:rsidRPr="0040390D">
        <w:rPr>
          <w:lang w:val="uk-UA"/>
        </w:rPr>
        <w:t>Юль, а ми з тобою все інше.</w:t>
      </w:r>
    </w:p>
    <w:p w:rsidR="00243395" w:rsidRPr="0040390D" w:rsidRDefault="00243395" w:rsidP="00243395">
      <w:pPr>
        <w:pStyle w:val="a5"/>
        <w:rPr>
          <w:lang w:val="uk-UA"/>
        </w:rPr>
      </w:pPr>
    </w:p>
    <w:p w:rsidR="001028DE" w:rsidRPr="0040390D" w:rsidRDefault="001028DE" w:rsidP="00243395">
      <w:pPr>
        <w:pStyle w:val="a3"/>
        <w:rPr>
          <w:lang w:val="uk-UA"/>
        </w:rPr>
      </w:pPr>
      <w:r w:rsidRPr="0040390D">
        <w:rPr>
          <w:lang w:val="uk-UA"/>
        </w:rPr>
        <w:t xml:space="preserve">Наталка витягає з </w:t>
      </w:r>
      <w:r w:rsidR="00A202AC">
        <w:rPr>
          <w:lang w:val="uk-UA"/>
        </w:rPr>
        <w:t>комірчини</w:t>
      </w:r>
      <w:r w:rsidRPr="0040390D">
        <w:rPr>
          <w:lang w:val="uk-UA"/>
        </w:rPr>
        <w:t xml:space="preserve"> старого великого пилососа. </w:t>
      </w:r>
      <w:r w:rsidR="00243395" w:rsidRPr="0040390D">
        <w:rPr>
          <w:lang w:val="uk-UA"/>
        </w:rPr>
        <w:t>Юля</w:t>
      </w:r>
      <w:r w:rsidRPr="0040390D">
        <w:rPr>
          <w:lang w:val="uk-UA"/>
        </w:rPr>
        <w:t xml:space="preserve"> допомагає.</w:t>
      </w:r>
    </w:p>
    <w:p w:rsidR="001028DE" w:rsidRPr="0040390D" w:rsidRDefault="001028DE" w:rsidP="00243395">
      <w:pPr>
        <w:pStyle w:val="a3"/>
        <w:rPr>
          <w:lang w:val="uk-UA"/>
        </w:rPr>
      </w:pPr>
    </w:p>
    <w:p w:rsidR="001028DE" w:rsidRPr="0040390D" w:rsidRDefault="001028DE" w:rsidP="001028DE">
      <w:pPr>
        <w:pStyle w:val="a6"/>
        <w:rPr>
          <w:lang w:val="uk-UA"/>
        </w:rPr>
      </w:pPr>
      <w:r w:rsidRPr="0040390D">
        <w:rPr>
          <w:lang w:val="uk-UA"/>
        </w:rPr>
        <w:t>юля</w:t>
      </w:r>
    </w:p>
    <w:p w:rsidR="001028DE" w:rsidRPr="0040390D" w:rsidRDefault="001028DE" w:rsidP="001028DE">
      <w:pPr>
        <w:pStyle w:val="a5"/>
        <w:rPr>
          <w:lang w:val="uk-UA"/>
        </w:rPr>
      </w:pPr>
      <w:r w:rsidRPr="0040390D">
        <w:rPr>
          <w:lang w:val="uk-UA"/>
        </w:rPr>
        <w:t>Ого який динозавр! У моєї бабусі й то новіший був.</w:t>
      </w:r>
    </w:p>
    <w:p w:rsidR="008D6F98" w:rsidRPr="0040390D" w:rsidRDefault="008D6F98" w:rsidP="001028DE">
      <w:pPr>
        <w:pStyle w:val="a5"/>
        <w:rPr>
          <w:lang w:val="uk-UA"/>
        </w:rPr>
      </w:pPr>
    </w:p>
    <w:p w:rsidR="008D6F98" w:rsidRPr="0040390D" w:rsidRDefault="008D6F98" w:rsidP="008D6F98">
      <w:pPr>
        <w:pStyle w:val="a6"/>
        <w:rPr>
          <w:lang w:val="uk-UA"/>
        </w:rPr>
      </w:pPr>
      <w:r w:rsidRPr="0040390D">
        <w:rPr>
          <w:lang w:val="uk-UA"/>
        </w:rPr>
        <w:t>наталка</w:t>
      </w:r>
    </w:p>
    <w:p w:rsidR="008D6F98" w:rsidRPr="0040390D" w:rsidRDefault="008D6F98" w:rsidP="008D6F98">
      <w:pPr>
        <w:pStyle w:val="a7"/>
        <w:rPr>
          <w:lang w:val="uk-UA"/>
        </w:rPr>
      </w:pPr>
      <w:r w:rsidRPr="0040390D">
        <w:rPr>
          <w:lang w:val="uk-UA"/>
        </w:rPr>
        <w:t>(сумно посміхається)</w:t>
      </w:r>
    </w:p>
    <w:p w:rsidR="008D6F98" w:rsidRPr="0040390D" w:rsidRDefault="008D6F98" w:rsidP="008D6F98">
      <w:pPr>
        <w:pStyle w:val="a5"/>
        <w:rPr>
          <w:lang w:val="uk-UA"/>
        </w:rPr>
      </w:pPr>
      <w:r w:rsidRPr="0040390D">
        <w:rPr>
          <w:lang w:val="uk-UA"/>
        </w:rPr>
        <w:t xml:space="preserve">Знаєш, вони на всьому економили, щоб </w:t>
      </w:r>
      <w:r w:rsidR="001B57AF" w:rsidRPr="0040390D">
        <w:rPr>
          <w:lang w:val="uk-UA"/>
        </w:rPr>
        <w:t xml:space="preserve">я </w:t>
      </w:r>
      <w:r w:rsidRPr="0040390D">
        <w:rPr>
          <w:lang w:val="uk-UA"/>
        </w:rPr>
        <w:t>могла в Польщі вчитися.</w:t>
      </w:r>
    </w:p>
    <w:p w:rsidR="001B57AF" w:rsidRPr="0040390D" w:rsidRDefault="001B57AF" w:rsidP="008D6F98">
      <w:pPr>
        <w:pStyle w:val="a5"/>
        <w:rPr>
          <w:lang w:val="uk-UA"/>
        </w:rPr>
      </w:pPr>
    </w:p>
    <w:p w:rsidR="001B57AF" w:rsidRPr="0040390D" w:rsidRDefault="001B57AF" w:rsidP="001B57AF">
      <w:pPr>
        <w:pStyle w:val="a6"/>
        <w:rPr>
          <w:lang w:val="uk-UA"/>
        </w:rPr>
      </w:pPr>
      <w:r w:rsidRPr="0040390D">
        <w:rPr>
          <w:lang w:val="uk-UA"/>
        </w:rPr>
        <w:t>юля</w:t>
      </w:r>
    </w:p>
    <w:p w:rsidR="001B57AF" w:rsidRPr="0040390D" w:rsidRDefault="001B57AF" w:rsidP="001B57AF">
      <w:pPr>
        <w:pStyle w:val="a5"/>
        <w:rPr>
          <w:lang w:val="uk-UA"/>
        </w:rPr>
      </w:pPr>
      <w:r w:rsidRPr="0040390D">
        <w:rPr>
          <w:lang w:val="uk-UA"/>
        </w:rPr>
        <w:t>Ну головне</w:t>
      </w:r>
      <w:r w:rsidR="00A202AC">
        <w:rPr>
          <w:lang w:val="uk-UA"/>
        </w:rPr>
        <w:t>,</w:t>
      </w:r>
      <w:r w:rsidRPr="0040390D">
        <w:rPr>
          <w:lang w:val="uk-UA"/>
        </w:rPr>
        <w:t xml:space="preserve"> аби тягнув.</w:t>
      </w:r>
    </w:p>
    <w:p w:rsidR="001B57AF" w:rsidRPr="0040390D" w:rsidRDefault="001B57AF" w:rsidP="001B57AF">
      <w:pPr>
        <w:pStyle w:val="a5"/>
        <w:rPr>
          <w:lang w:val="uk-UA"/>
        </w:rPr>
      </w:pPr>
      <w:r w:rsidRPr="0040390D">
        <w:rPr>
          <w:lang w:val="uk-UA"/>
        </w:rPr>
        <w:t>Так, раз я озброєна</w:t>
      </w:r>
      <w:r w:rsidR="00F07E70" w:rsidRPr="0040390D">
        <w:rPr>
          <w:lang w:val="uk-UA"/>
        </w:rPr>
        <w:t>,</w:t>
      </w:r>
      <w:r w:rsidRPr="0040390D">
        <w:rPr>
          <w:lang w:val="uk-UA"/>
        </w:rPr>
        <w:t xml:space="preserve"> </w:t>
      </w:r>
      <w:r w:rsidR="00F07E70" w:rsidRPr="0040390D">
        <w:rPr>
          <w:lang w:val="uk-UA"/>
        </w:rPr>
        <w:t>п</w:t>
      </w:r>
      <w:r w:rsidRPr="0040390D">
        <w:rPr>
          <w:lang w:val="uk-UA"/>
        </w:rPr>
        <w:t>оказуй фронт робіт!</w:t>
      </w:r>
    </w:p>
    <w:p w:rsidR="001B57AF" w:rsidRPr="0040390D" w:rsidRDefault="001B57AF" w:rsidP="001B57AF">
      <w:pPr>
        <w:pStyle w:val="a5"/>
        <w:rPr>
          <w:lang w:val="uk-UA"/>
        </w:rPr>
      </w:pPr>
    </w:p>
    <w:p w:rsidR="001B57AF" w:rsidRPr="0040390D" w:rsidRDefault="001B57AF" w:rsidP="001B57AF">
      <w:pPr>
        <w:pStyle w:val="a3"/>
        <w:rPr>
          <w:lang w:val="uk-UA"/>
        </w:rPr>
      </w:pPr>
      <w:r w:rsidRPr="0040390D">
        <w:rPr>
          <w:lang w:val="uk-UA"/>
        </w:rPr>
        <w:t>Вони йдуть до вітальні. Там Юля включає пилосос</w:t>
      </w:r>
      <w:r w:rsidR="00A202AC">
        <w:rPr>
          <w:lang w:val="uk-UA"/>
        </w:rPr>
        <w:t>а</w:t>
      </w:r>
      <w:r w:rsidRPr="0040390D">
        <w:rPr>
          <w:lang w:val="uk-UA"/>
        </w:rPr>
        <w:t xml:space="preserve"> й приступає до килиму на підлозі.</w:t>
      </w:r>
    </w:p>
    <w:p w:rsidR="001B57AF" w:rsidRPr="0040390D" w:rsidRDefault="001B57AF" w:rsidP="001B57AF">
      <w:pPr>
        <w:pStyle w:val="a3"/>
        <w:rPr>
          <w:lang w:val="uk-UA"/>
        </w:rPr>
      </w:pPr>
      <w:r w:rsidRPr="0040390D">
        <w:rPr>
          <w:lang w:val="uk-UA"/>
        </w:rPr>
        <w:t>Наталка витирає пил.</w:t>
      </w:r>
      <w:r w:rsidR="00743F25" w:rsidRPr="0040390D">
        <w:rPr>
          <w:lang w:val="uk-UA"/>
        </w:rPr>
        <w:t xml:space="preserve"> Доходить до письмового столу, на ньому лежить чорний футляр музичного інструмент</w:t>
      </w:r>
      <w:r w:rsidR="00A202AC">
        <w:rPr>
          <w:lang w:val="uk-UA"/>
        </w:rPr>
        <w:t>а</w:t>
      </w:r>
      <w:r w:rsidR="00743F25" w:rsidRPr="0040390D">
        <w:rPr>
          <w:lang w:val="uk-UA"/>
        </w:rPr>
        <w:t>.</w:t>
      </w:r>
    </w:p>
    <w:p w:rsidR="00743F25" w:rsidRPr="0040390D" w:rsidRDefault="00A202AC" w:rsidP="001B57AF">
      <w:pPr>
        <w:pStyle w:val="a3"/>
        <w:rPr>
          <w:lang w:val="uk-UA"/>
        </w:rPr>
      </w:pPr>
      <w:r>
        <w:rPr>
          <w:lang w:val="uk-UA"/>
        </w:rPr>
        <w:lastRenderedPageBreak/>
        <w:t>Наталк</w:t>
      </w:r>
      <w:r w:rsidR="00743F25" w:rsidRPr="0040390D">
        <w:rPr>
          <w:lang w:val="uk-UA"/>
        </w:rPr>
        <w:t xml:space="preserve">а відкладає </w:t>
      </w:r>
      <w:r>
        <w:rPr>
          <w:lang w:val="uk-UA"/>
        </w:rPr>
        <w:t>ганчірк</w:t>
      </w:r>
      <w:r w:rsidR="00743F25" w:rsidRPr="0040390D">
        <w:rPr>
          <w:lang w:val="uk-UA"/>
        </w:rPr>
        <w:t xml:space="preserve">у, витирає об себе руки </w:t>
      </w:r>
      <w:r>
        <w:rPr>
          <w:lang w:val="uk-UA"/>
        </w:rPr>
        <w:t>й</w:t>
      </w:r>
      <w:r w:rsidR="00743F25" w:rsidRPr="0040390D">
        <w:rPr>
          <w:lang w:val="uk-UA"/>
        </w:rPr>
        <w:t xml:space="preserve"> обережно відкриває футляр. </w:t>
      </w:r>
      <w:r w:rsidR="00F07E70" w:rsidRPr="0040390D">
        <w:rPr>
          <w:lang w:val="uk-UA"/>
        </w:rPr>
        <w:t>Там на чорному оксамиті, тьмяно поблискуючи металевими частинами</w:t>
      </w:r>
      <w:r>
        <w:rPr>
          <w:lang w:val="uk-UA"/>
        </w:rPr>
        <w:t>,</w:t>
      </w:r>
      <w:r w:rsidR="00F07E70" w:rsidRPr="0040390D">
        <w:rPr>
          <w:lang w:val="uk-UA"/>
        </w:rPr>
        <w:t xml:space="preserve"> лежить розібраний фа</w:t>
      </w:r>
      <w:r>
        <w:rPr>
          <w:lang w:val="uk-UA"/>
        </w:rPr>
        <w:t>ґ</w:t>
      </w:r>
      <w:r w:rsidR="00F07E70" w:rsidRPr="0040390D">
        <w:rPr>
          <w:lang w:val="uk-UA"/>
        </w:rPr>
        <w:t>от.</w:t>
      </w:r>
    </w:p>
    <w:p w:rsidR="00F07E70" w:rsidRPr="0040390D" w:rsidRDefault="00F07E70" w:rsidP="001B57AF">
      <w:pPr>
        <w:pStyle w:val="a3"/>
        <w:rPr>
          <w:lang w:val="uk-UA"/>
        </w:rPr>
      </w:pPr>
      <w:r w:rsidRPr="0040390D">
        <w:rPr>
          <w:lang w:val="uk-UA"/>
        </w:rPr>
        <w:t>Змовкає звук пилосос</w:t>
      </w:r>
      <w:r w:rsidR="00A202AC">
        <w:rPr>
          <w:lang w:val="uk-UA"/>
        </w:rPr>
        <w:t>а, й</w:t>
      </w:r>
      <w:r w:rsidRPr="0040390D">
        <w:rPr>
          <w:lang w:val="uk-UA"/>
        </w:rPr>
        <w:t xml:space="preserve"> Наталка швидко закриває футляр, повертається до Юлі.</w:t>
      </w:r>
    </w:p>
    <w:p w:rsidR="00F07E70" w:rsidRPr="0040390D" w:rsidRDefault="00F07E70" w:rsidP="001B57AF">
      <w:pPr>
        <w:pStyle w:val="a3"/>
        <w:rPr>
          <w:lang w:val="uk-UA"/>
        </w:rPr>
      </w:pPr>
    </w:p>
    <w:p w:rsidR="00F07E70" w:rsidRPr="0040390D" w:rsidRDefault="00F07E70" w:rsidP="00F07E70">
      <w:pPr>
        <w:pStyle w:val="a6"/>
        <w:rPr>
          <w:lang w:val="uk-UA"/>
        </w:rPr>
      </w:pPr>
      <w:r w:rsidRPr="0040390D">
        <w:rPr>
          <w:lang w:val="uk-UA"/>
        </w:rPr>
        <w:t>наталка</w:t>
      </w:r>
    </w:p>
    <w:p w:rsidR="00F07E70" w:rsidRPr="0040390D" w:rsidRDefault="00F07E70" w:rsidP="00F07E70">
      <w:pPr>
        <w:pStyle w:val="a5"/>
        <w:rPr>
          <w:lang w:val="uk-UA"/>
        </w:rPr>
      </w:pPr>
      <w:r w:rsidRPr="0040390D">
        <w:rPr>
          <w:lang w:val="uk-UA"/>
        </w:rPr>
        <w:t xml:space="preserve">Ну, тут </w:t>
      </w:r>
      <w:r w:rsidR="00A202AC">
        <w:rPr>
          <w:lang w:val="uk-UA"/>
        </w:rPr>
        <w:t>у</w:t>
      </w:r>
      <w:r w:rsidRPr="0040390D">
        <w:rPr>
          <w:lang w:val="uk-UA"/>
        </w:rPr>
        <w:t xml:space="preserve">се. Ходімо ще в спальню. </w:t>
      </w:r>
      <w:proofErr w:type="spellStart"/>
      <w:r w:rsidRPr="0040390D">
        <w:rPr>
          <w:lang w:val="uk-UA"/>
        </w:rPr>
        <w:t>Давай</w:t>
      </w:r>
      <w:proofErr w:type="spellEnd"/>
      <w:r w:rsidRPr="0040390D">
        <w:rPr>
          <w:lang w:val="uk-UA"/>
        </w:rPr>
        <w:t xml:space="preserve"> я його потягну.</w:t>
      </w:r>
    </w:p>
    <w:p w:rsidR="00F07E70" w:rsidRPr="0040390D" w:rsidRDefault="00F07E70" w:rsidP="00F07E70">
      <w:pPr>
        <w:pStyle w:val="a5"/>
        <w:rPr>
          <w:lang w:val="uk-UA"/>
        </w:rPr>
      </w:pPr>
    </w:p>
    <w:p w:rsidR="00F07E70" w:rsidRPr="0040390D" w:rsidRDefault="00F07E70" w:rsidP="00F07E70">
      <w:pPr>
        <w:pStyle w:val="a3"/>
        <w:rPr>
          <w:lang w:val="uk-UA"/>
        </w:rPr>
      </w:pPr>
      <w:r w:rsidRPr="0040390D">
        <w:rPr>
          <w:lang w:val="uk-UA"/>
        </w:rPr>
        <w:t xml:space="preserve">Вона береться за ручку пилососа, Юля допомагає. Вони виходять </w:t>
      </w:r>
      <w:r w:rsidR="00A202AC">
        <w:rPr>
          <w:lang w:val="uk-UA"/>
        </w:rPr>
        <w:t>і</w:t>
      </w:r>
      <w:r w:rsidRPr="0040390D">
        <w:rPr>
          <w:lang w:val="uk-UA"/>
        </w:rPr>
        <w:t>з кімнати.</w:t>
      </w:r>
    </w:p>
    <w:p w:rsidR="00F07E70" w:rsidRPr="0040390D" w:rsidRDefault="00F07E70" w:rsidP="00F07E70">
      <w:pPr>
        <w:pStyle w:val="a3"/>
        <w:rPr>
          <w:lang w:val="uk-UA"/>
        </w:rPr>
      </w:pPr>
    </w:p>
    <w:p w:rsidR="00F07E70" w:rsidRPr="0040390D" w:rsidRDefault="00F07E70" w:rsidP="00F07E70">
      <w:pPr>
        <w:pStyle w:val="a4"/>
        <w:rPr>
          <w:lang w:val="uk-UA"/>
        </w:rPr>
      </w:pPr>
      <w:r w:rsidRPr="0040390D">
        <w:rPr>
          <w:lang w:val="uk-UA"/>
        </w:rPr>
        <w:t>інт. кухня.</w:t>
      </w:r>
    </w:p>
    <w:p w:rsidR="00F07E70" w:rsidRPr="0040390D" w:rsidRDefault="00F07E70" w:rsidP="00F07E70">
      <w:pPr>
        <w:pStyle w:val="a3"/>
        <w:rPr>
          <w:lang w:val="uk-UA"/>
        </w:rPr>
      </w:pPr>
    </w:p>
    <w:p w:rsidR="00F07E70" w:rsidRPr="0040390D" w:rsidRDefault="00F07E70" w:rsidP="00F07E70">
      <w:pPr>
        <w:pStyle w:val="a3"/>
        <w:rPr>
          <w:lang w:val="uk-UA"/>
        </w:rPr>
      </w:pPr>
      <w:r w:rsidRPr="0040390D">
        <w:rPr>
          <w:lang w:val="uk-UA"/>
        </w:rPr>
        <w:t xml:space="preserve">Заходять Наталка та Юля. В руках у Наталки </w:t>
      </w:r>
      <w:r w:rsidR="008C098C" w:rsidRPr="0040390D">
        <w:rPr>
          <w:lang w:val="uk-UA"/>
        </w:rPr>
        <w:t xml:space="preserve">комплект нових штор. </w:t>
      </w:r>
      <w:r w:rsidRPr="0040390D">
        <w:rPr>
          <w:lang w:val="uk-UA"/>
        </w:rPr>
        <w:t xml:space="preserve">На столі перед вікном </w:t>
      </w:r>
      <w:r w:rsidR="00A202AC">
        <w:rPr>
          <w:lang w:val="uk-UA"/>
        </w:rPr>
        <w:t>у</w:t>
      </w:r>
      <w:r w:rsidRPr="0040390D">
        <w:rPr>
          <w:lang w:val="uk-UA"/>
        </w:rPr>
        <w:t>же накритий стіл</w:t>
      </w:r>
      <w:r w:rsidR="008C098C" w:rsidRPr="0040390D">
        <w:rPr>
          <w:lang w:val="uk-UA"/>
        </w:rPr>
        <w:t>.</w:t>
      </w:r>
    </w:p>
    <w:p w:rsidR="008C098C" w:rsidRPr="0040390D" w:rsidRDefault="008C098C" w:rsidP="00F07E70">
      <w:pPr>
        <w:pStyle w:val="a3"/>
        <w:rPr>
          <w:lang w:val="uk-UA"/>
        </w:rPr>
      </w:pPr>
    </w:p>
    <w:p w:rsidR="008C098C" w:rsidRPr="0040390D" w:rsidRDefault="008C098C" w:rsidP="008C098C">
      <w:pPr>
        <w:pStyle w:val="a6"/>
        <w:rPr>
          <w:lang w:val="uk-UA"/>
        </w:rPr>
      </w:pPr>
      <w:r w:rsidRPr="0040390D">
        <w:rPr>
          <w:lang w:val="uk-UA"/>
        </w:rPr>
        <w:t>іра</w:t>
      </w:r>
    </w:p>
    <w:p w:rsidR="008C098C" w:rsidRPr="0040390D" w:rsidRDefault="008C098C" w:rsidP="008C098C">
      <w:pPr>
        <w:pStyle w:val="a5"/>
        <w:rPr>
          <w:lang w:val="uk-UA"/>
        </w:rPr>
      </w:pPr>
      <w:r w:rsidRPr="0040390D">
        <w:rPr>
          <w:lang w:val="uk-UA"/>
        </w:rPr>
        <w:t xml:space="preserve">Ой. А я зовсім </w:t>
      </w:r>
      <w:proofErr w:type="spellStart"/>
      <w:r w:rsidRPr="0040390D">
        <w:rPr>
          <w:lang w:val="uk-UA"/>
        </w:rPr>
        <w:t>забула</w:t>
      </w:r>
      <w:proofErr w:type="spellEnd"/>
      <w:r w:rsidRPr="0040390D">
        <w:rPr>
          <w:lang w:val="uk-UA"/>
        </w:rPr>
        <w:t xml:space="preserve">, що ти штори вішати хотіла. </w:t>
      </w:r>
    </w:p>
    <w:p w:rsidR="008C098C" w:rsidRPr="0040390D" w:rsidRDefault="008C098C" w:rsidP="008C098C">
      <w:pPr>
        <w:pStyle w:val="a5"/>
        <w:rPr>
          <w:lang w:val="uk-UA"/>
        </w:rPr>
      </w:pPr>
      <w:r w:rsidRPr="0040390D">
        <w:rPr>
          <w:lang w:val="uk-UA"/>
        </w:rPr>
        <w:t xml:space="preserve">Чекай, зараз </w:t>
      </w:r>
      <w:r w:rsidR="00A202AC">
        <w:rPr>
          <w:lang w:val="uk-UA"/>
        </w:rPr>
        <w:t>у</w:t>
      </w:r>
      <w:r w:rsidRPr="0040390D">
        <w:rPr>
          <w:lang w:val="uk-UA"/>
        </w:rPr>
        <w:t>се заберу зі столу.</w:t>
      </w:r>
    </w:p>
    <w:p w:rsidR="008C098C" w:rsidRPr="0040390D" w:rsidRDefault="008C098C" w:rsidP="008C098C">
      <w:pPr>
        <w:pStyle w:val="a5"/>
        <w:rPr>
          <w:lang w:val="uk-UA"/>
        </w:rPr>
      </w:pPr>
    </w:p>
    <w:p w:rsidR="008C098C" w:rsidRPr="0040390D" w:rsidRDefault="008C098C" w:rsidP="008C098C">
      <w:pPr>
        <w:pStyle w:val="a3"/>
        <w:rPr>
          <w:lang w:val="uk-UA"/>
        </w:rPr>
      </w:pPr>
      <w:r w:rsidRPr="0040390D">
        <w:rPr>
          <w:lang w:val="uk-UA"/>
        </w:rPr>
        <w:t>Наталка з сумом дивиться на старі штори.</w:t>
      </w:r>
    </w:p>
    <w:p w:rsidR="008C098C" w:rsidRPr="0040390D" w:rsidRDefault="008C098C" w:rsidP="008C098C">
      <w:pPr>
        <w:pStyle w:val="a6"/>
        <w:rPr>
          <w:lang w:val="uk-UA"/>
        </w:rPr>
      </w:pPr>
    </w:p>
    <w:p w:rsidR="00F07E70" w:rsidRPr="0040390D" w:rsidRDefault="008C098C" w:rsidP="008C098C">
      <w:pPr>
        <w:pStyle w:val="a6"/>
        <w:rPr>
          <w:lang w:val="uk-UA"/>
        </w:rPr>
      </w:pPr>
      <w:r w:rsidRPr="0040390D">
        <w:rPr>
          <w:lang w:val="uk-UA"/>
        </w:rPr>
        <w:t>наталка</w:t>
      </w:r>
    </w:p>
    <w:p w:rsidR="008C098C" w:rsidRPr="0040390D" w:rsidRDefault="008C098C" w:rsidP="008C098C">
      <w:pPr>
        <w:pStyle w:val="a5"/>
        <w:rPr>
          <w:lang w:val="uk-UA"/>
        </w:rPr>
      </w:pPr>
      <w:r w:rsidRPr="0040390D">
        <w:rPr>
          <w:lang w:val="uk-UA"/>
        </w:rPr>
        <w:t>А знаєш, не треба. Я краще потім повішу, якщо йому сподобається.</w:t>
      </w:r>
    </w:p>
    <w:p w:rsidR="008C098C" w:rsidRPr="0040390D" w:rsidRDefault="008C098C" w:rsidP="008C098C">
      <w:pPr>
        <w:pStyle w:val="a5"/>
        <w:rPr>
          <w:lang w:val="uk-UA"/>
        </w:rPr>
      </w:pPr>
      <w:r w:rsidRPr="0040390D">
        <w:rPr>
          <w:lang w:val="uk-UA"/>
        </w:rPr>
        <w:t>Давайте сідати.</w:t>
      </w:r>
    </w:p>
    <w:p w:rsidR="008C098C" w:rsidRPr="0040390D" w:rsidRDefault="008C098C" w:rsidP="008C098C">
      <w:pPr>
        <w:pStyle w:val="a5"/>
        <w:rPr>
          <w:lang w:val="uk-UA"/>
        </w:rPr>
      </w:pPr>
    </w:p>
    <w:p w:rsidR="0053788B" w:rsidRPr="0040390D" w:rsidRDefault="00CD2E93" w:rsidP="00243395">
      <w:pPr>
        <w:pStyle w:val="a3"/>
        <w:rPr>
          <w:lang w:val="uk-UA"/>
        </w:rPr>
      </w:pPr>
      <w:r w:rsidRPr="0040390D">
        <w:rPr>
          <w:lang w:val="uk-UA"/>
        </w:rPr>
        <w:t>Вони сідають навколо кухонного столу</w:t>
      </w:r>
      <w:r w:rsidR="00A202AC">
        <w:rPr>
          <w:lang w:val="uk-UA"/>
        </w:rPr>
        <w:t>,</w:t>
      </w:r>
      <w:r w:rsidR="0053788B" w:rsidRPr="0040390D">
        <w:rPr>
          <w:lang w:val="uk-UA"/>
        </w:rPr>
        <w:t xml:space="preserve"> і </w:t>
      </w:r>
      <w:r w:rsidR="00801199" w:rsidRPr="0040390D">
        <w:rPr>
          <w:lang w:val="uk-UA"/>
        </w:rPr>
        <w:t>Юля відкорковує</w:t>
      </w:r>
      <w:r w:rsidRPr="0040390D">
        <w:rPr>
          <w:lang w:val="uk-UA"/>
        </w:rPr>
        <w:t xml:space="preserve"> пляшку червоного вина, наливає в склянки.</w:t>
      </w:r>
      <w:r w:rsidR="00C64251" w:rsidRPr="0040390D">
        <w:rPr>
          <w:lang w:val="uk-UA"/>
        </w:rPr>
        <w:t xml:space="preserve"> Іра прикриває свою рукою.</w:t>
      </w:r>
    </w:p>
    <w:p w:rsidR="00CD2E93" w:rsidRPr="0040390D" w:rsidRDefault="00CD2E93" w:rsidP="00243395">
      <w:pPr>
        <w:pStyle w:val="a3"/>
        <w:rPr>
          <w:lang w:val="uk-UA"/>
        </w:rPr>
      </w:pPr>
    </w:p>
    <w:p w:rsidR="00CD2E93" w:rsidRPr="0040390D" w:rsidRDefault="00CD2E93" w:rsidP="00CD2E93">
      <w:pPr>
        <w:pStyle w:val="a6"/>
        <w:rPr>
          <w:lang w:val="uk-UA"/>
        </w:rPr>
      </w:pPr>
      <w:r w:rsidRPr="0040390D">
        <w:rPr>
          <w:lang w:val="uk-UA"/>
        </w:rPr>
        <w:t>юля</w:t>
      </w:r>
    </w:p>
    <w:p w:rsidR="00CD2E93" w:rsidRPr="0040390D" w:rsidRDefault="00CD2E93" w:rsidP="00CD2E93">
      <w:pPr>
        <w:pStyle w:val="a7"/>
        <w:rPr>
          <w:lang w:val="uk-UA"/>
        </w:rPr>
      </w:pPr>
      <w:r w:rsidRPr="0040390D">
        <w:rPr>
          <w:lang w:val="uk-UA"/>
        </w:rPr>
        <w:t>(до Іри)</w:t>
      </w:r>
    </w:p>
    <w:p w:rsidR="00CD2E93" w:rsidRPr="0040390D" w:rsidRDefault="00CD2E93" w:rsidP="00CD2E93">
      <w:pPr>
        <w:pStyle w:val="a5"/>
        <w:rPr>
          <w:lang w:val="uk-UA"/>
        </w:rPr>
      </w:pPr>
      <w:r w:rsidRPr="0040390D">
        <w:rPr>
          <w:lang w:val="uk-UA"/>
        </w:rPr>
        <w:t>Тобі теж трохи можна.</w:t>
      </w:r>
    </w:p>
    <w:p w:rsidR="00CD2E93" w:rsidRPr="0040390D" w:rsidRDefault="00CD2E93" w:rsidP="00CD2E93">
      <w:pPr>
        <w:pStyle w:val="a5"/>
        <w:rPr>
          <w:lang w:val="uk-UA"/>
        </w:rPr>
      </w:pPr>
      <w:r w:rsidRPr="0040390D">
        <w:rPr>
          <w:lang w:val="uk-UA"/>
        </w:rPr>
        <w:t>Я собі дозволяла – сухе, а ще інколи пиво. Мене навіть свекруха підтримувала, казала</w:t>
      </w:r>
      <w:r w:rsidR="00C64251" w:rsidRPr="0040390D">
        <w:rPr>
          <w:lang w:val="uk-UA"/>
        </w:rPr>
        <w:t>, тепер увага – улюблена фраза моєї свекрухи: «британські вчені довели…» та-да-да-дам!</w:t>
      </w:r>
    </w:p>
    <w:p w:rsidR="00C64251" w:rsidRPr="0040390D" w:rsidRDefault="00C64251" w:rsidP="00CD2E93">
      <w:pPr>
        <w:pStyle w:val="a5"/>
        <w:rPr>
          <w:lang w:val="uk-UA"/>
        </w:rPr>
      </w:pPr>
      <w:r w:rsidRPr="0040390D">
        <w:rPr>
          <w:lang w:val="uk-UA"/>
        </w:rPr>
        <w:t xml:space="preserve">А вони, таки серйозно довели, що у тих, хто </w:t>
      </w:r>
      <w:proofErr w:type="spellStart"/>
      <w:r w:rsidRPr="0040390D">
        <w:rPr>
          <w:lang w:val="uk-UA"/>
        </w:rPr>
        <w:t>трооошечки</w:t>
      </w:r>
      <w:proofErr w:type="spellEnd"/>
      <w:r w:rsidRPr="0040390D">
        <w:rPr>
          <w:lang w:val="uk-UA"/>
        </w:rPr>
        <w:t xml:space="preserve"> вживав під час вагітності, діти були розумнішими. Ось так.</w:t>
      </w:r>
    </w:p>
    <w:p w:rsidR="00C64251" w:rsidRPr="0040390D" w:rsidRDefault="00C64251" w:rsidP="00CD2E93">
      <w:pPr>
        <w:pStyle w:val="a5"/>
        <w:rPr>
          <w:lang w:val="uk-UA"/>
        </w:rPr>
      </w:pPr>
    </w:p>
    <w:p w:rsidR="00C64251" w:rsidRPr="0040390D" w:rsidRDefault="00C64251" w:rsidP="00C64251">
      <w:pPr>
        <w:pStyle w:val="a6"/>
        <w:rPr>
          <w:lang w:val="uk-UA"/>
        </w:rPr>
      </w:pPr>
      <w:r w:rsidRPr="0040390D">
        <w:rPr>
          <w:lang w:val="uk-UA"/>
        </w:rPr>
        <w:t>іра</w:t>
      </w:r>
    </w:p>
    <w:p w:rsidR="00C64251" w:rsidRPr="0040390D" w:rsidRDefault="00C64251" w:rsidP="00C64251">
      <w:pPr>
        <w:pStyle w:val="a7"/>
        <w:rPr>
          <w:lang w:val="uk-UA"/>
        </w:rPr>
      </w:pPr>
      <w:r w:rsidRPr="0040390D">
        <w:rPr>
          <w:lang w:val="uk-UA"/>
        </w:rPr>
        <w:t>(прибирає руку)</w:t>
      </w:r>
    </w:p>
    <w:p w:rsidR="00F16EB9" w:rsidRPr="0040390D" w:rsidRDefault="00F16EB9" w:rsidP="00F16EB9">
      <w:pPr>
        <w:pStyle w:val="a5"/>
        <w:rPr>
          <w:lang w:val="uk-UA"/>
        </w:rPr>
      </w:pPr>
      <w:r w:rsidRPr="0040390D">
        <w:rPr>
          <w:lang w:val="uk-UA"/>
        </w:rPr>
        <w:t xml:space="preserve">Ну, </w:t>
      </w:r>
      <w:proofErr w:type="spellStart"/>
      <w:r w:rsidRPr="0040390D">
        <w:rPr>
          <w:lang w:val="uk-UA"/>
        </w:rPr>
        <w:t>давай</w:t>
      </w:r>
      <w:proofErr w:type="spellEnd"/>
      <w:r w:rsidRPr="0040390D">
        <w:rPr>
          <w:lang w:val="uk-UA"/>
        </w:rPr>
        <w:t xml:space="preserve"> крапельку. За розум!</w:t>
      </w:r>
    </w:p>
    <w:p w:rsidR="00F16EB9" w:rsidRPr="0040390D" w:rsidRDefault="00F16EB9" w:rsidP="00F16EB9">
      <w:pPr>
        <w:pStyle w:val="a5"/>
        <w:rPr>
          <w:lang w:val="uk-UA"/>
        </w:rPr>
      </w:pPr>
    </w:p>
    <w:p w:rsidR="00F16EB9" w:rsidRPr="0040390D" w:rsidRDefault="00F16EB9" w:rsidP="00F16EB9">
      <w:pPr>
        <w:pStyle w:val="a6"/>
        <w:rPr>
          <w:lang w:val="uk-UA"/>
        </w:rPr>
      </w:pPr>
      <w:r w:rsidRPr="0040390D">
        <w:rPr>
          <w:lang w:val="uk-UA"/>
        </w:rPr>
        <w:t>юля</w:t>
      </w:r>
    </w:p>
    <w:p w:rsidR="00F16EB9" w:rsidRPr="0040390D" w:rsidRDefault="00F16EB9" w:rsidP="00F16EB9">
      <w:pPr>
        <w:pStyle w:val="a5"/>
        <w:rPr>
          <w:lang w:val="uk-UA"/>
        </w:rPr>
      </w:pPr>
      <w:r w:rsidRPr="0040390D">
        <w:rPr>
          <w:lang w:val="uk-UA"/>
        </w:rPr>
        <w:t>За розум!</w:t>
      </w:r>
    </w:p>
    <w:p w:rsidR="00F16EB9" w:rsidRPr="0040390D" w:rsidRDefault="00F16EB9" w:rsidP="00F16EB9">
      <w:pPr>
        <w:pStyle w:val="a5"/>
        <w:rPr>
          <w:lang w:val="uk-UA"/>
        </w:rPr>
      </w:pPr>
    </w:p>
    <w:p w:rsidR="00F16EB9" w:rsidRPr="0040390D" w:rsidRDefault="00F16EB9" w:rsidP="00F16EB9">
      <w:pPr>
        <w:pStyle w:val="a3"/>
        <w:rPr>
          <w:lang w:val="uk-UA"/>
        </w:rPr>
      </w:pPr>
      <w:r w:rsidRPr="0040390D">
        <w:rPr>
          <w:lang w:val="uk-UA"/>
        </w:rPr>
        <w:t xml:space="preserve">Всі цокаються, </w:t>
      </w:r>
      <w:proofErr w:type="spellStart"/>
      <w:r w:rsidRPr="0040390D">
        <w:rPr>
          <w:lang w:val="uk-UA"/>
        </w:rPr>
        <w:t>пьють</w:t>
      </w:r>
      <w:proofErr w:type="spellEnd"/>
      <w:r w:rsidRPr="0040390D">
        <w:rPr>
          <w:lang w:val="uk-UA"/>
        </w:rPr>
        <w:t xml:space="preserve">. Кладуть </w:t>
      </w:r>
      <w:r w:rsidR="00A202AC">
        <w:rPr>
          <w:lang w:val="uk-UA"/>
        </w:rPr>
        <w:t>до</w:t>
      </w:r>
      <w:r w:rsidRPr="0040390D">
        <w:rPr>
          <w:lang w:val="uk-UA"/>
        </w:rPr>
        <w:t xml:space="preserve"> таріл</w:t>
      </w:r>
      <w:r w:rsidR="00A202AC">
        <w:rPr>
          <w:lang w:val="uk-UA"/>
        </w:rPr>
        <w:t>ок</w:t>
      </w:r>
      <w:r w:rsidRPr="0040390D">
        <w:rPr>
          <w:lang w:val="uk-UA"/>
        </w:rPr>
        <w:t xml:space="preserve"> їжу.</w:t>
      </w:r>
    </w:p>
    <w:p w:rsidR="000905B1" w:rsidRPr="0040390D" w:rsidRDefault="000905B1" w:rsidP="00F16EB9">
      <w:pPr>
        <w:pStyle w:val="a3"/>
        <w:rPr>
          <w:lang w:val="uk-UA"/>
        </w:rPr>
      </w:pPr>
    </w:p>
    <w:p w:rsidR="000905B1" w:rsidRPr="0040390D" w:rsidRDefault="000905B1" w:rsidP="000905B1">
      <w:pPr>
        <w:pStyle w:val="a6"/>
        <w:rPr>
          <w:lang w:val="uk-UA"/>
        </w:rPr>
      </w:pPr>
      <w:r w:rsidRPr="0040390D">
        <w:rPr>
          <w:lang w:val="uk-UA"/>
        </w:rPr>
        <w:t>наталка</w:t>
      </w:r>
    </w:p>
    <w:p w:rsidR="000905B1" w:rsidRPr="0040390D" w:rsidRDefault="000905B1" w:rsidP="000905B1">
      <w:pPr>
        <w:pStyle w:val="a5"/>
        <w:rPr>
          <w:lang w:val="uk-UA"/>
        </w:rPr>
      </w:pPr>
      <w:r w:rsidRPr="0040390D">
        <w:rPr>
          <w:lang w:val="uk-UA"/>
        </w:rPr>
        <w:t>Розкажи, як там твоя розумниця?</w:t>
      </w:r>
    </w:p>
    <w:p w:rsidR="000905B1" w:rsidRPr="0040390D" w:rsidRDefault="000905B1" w:rsidP="000905B1">
      <w:pPr>
        <w:pStyle w:val="a5"/>
        <w:rPr>
          <w:lang w:val="uk-UA"/>
        </w:rPr>
      </w:pPr>
    </w:p>
    <w:p w:rsidR="000905B1" w:rsidRPr="0040390D" w:rsidRDefault="000905B1" w:rsidP="000905B1">
      <w:pPr>
        <w:pStyle w:val="a6"/>
        <w:rPr>
          <w:lang w:val="uk-UA"/>
        </w:rPr>
      </w:pPr>
      <w:r w:rsidRPr="0040390D">
        <w:rPr>
          <w:lang w:val="uk-UA"/>
        </w:rPr>
        <w:t>юля</w:t>
      </w:r>
    </w:p>
    <w:p w:rsidR="000905B1" w:rsidRPr="0040390D" w:rsidRDefault="000905B1" w:rsidP="000905B1">
      <w:pPr>
        <w:pStyle w:val="a7"/>
        <w:rPr>
          <w:lang w:val="uk-UA"/>
        </w:rPr>
      </w:pPr>
      <w:r w:rsidRPr="0040390D">
        <w:rPr>
          <w:lang w:val="uk-UA"/>
        </w:rPr>
        <w:t>(загинає пальці)</w:t>
      </w:r>
    </w:p>
    <w:p w:rsidR="00F42E90" w:rsidRPr="0040390D" w:rsidRDefault="000905B1" w:rsidP="000905B1">
      <w:pPr>
        <w:pStyle w:val="a5"/>
        <w:rPr>
          <w:lang w:val="uk-UA"/>
        </w:rPr>
      </w:pPr>
      <w:r w:rsidRPr="0040390D">
        <w:rPr>
          <w:lang w:val="uk-UA"/>
        </w:rPr>
        <w:t>Танці,</w:t>
      </w:r>
      <w:r w:rsidR="00F42E90" w:rsidRPr="0040390D">
        <w:rPr>
          <w:lang w:val="uk-UA"/>
        </w:rPr>
        <w:t xml:space="preserve"> </w:t>
      </w:r>
      <w:proofErr w:type="spellStart"/>
      <w:r w:rsidR="00F42E90" w:rsidRPr="0040390D">
        <w:rPr>
          <w:lang w:val="uk-UA"/>
        </w:rPr>
        <w:t>кіндерм</w:t>
      </w:r>
      <w:proofErr w:type="spellEnd"/>
      <w:r w:rsidR="00A202AC" w:rsidRPr="00A202AC">
        <w:t>’</w:t>
      </w:r>
      <w:proofErr w:type="spellStart"/>
      <w:r w:rsidR="00F42E90" w:rsidRPr="0040390D">
        <w:rPr>
          <w:lang w:val="uk-UA"/>
        </w:rPr>
        <w:t>юзік</w:t>
      </w:r>
      <w:proofErr w:type="spellEnd"/>
      <w:r w:rsidR="00F42E90" w:rsidRPr="0040390D">
        <w:rPr>
          <w:lang w:val="uk-UA"/>
        </w:rPr>
        <w:t>, англійська, і все це після садочка з поглибленим вивченням математики.</w:t>
      </w:r>
    </w:p>
    <w:p w:rsidR="00F42E90" w:rsidRPr="0040390D" w:rsidRDefault="00F42E90" w:rsidP="000905B1">
      <w:pPr>
        <w:pStyle w:val="a5"/>
        <w:rPr>
          <w:lang w:val="uk-UA"/>
        </w:rPr>
      </w:pPr>
    </w:p>
    <w:p w:rsidR="00F42E90" w:rsidRPr="0040390D" w:rsidRDefault="00F42E90" w:rsidP="00F42E90">
      <w:pPr>
        <w:pStyle w:val="a6"/>
        <w:rPr>
          <w:lang w:val="uk-UA"/>
        </w:rPr>
      </w:pPr>
      <w:r w:rsidRPr="0040390D">
        <w:rPr>
          <w:lang w:val="uk-UA"/>
        </w:rPr>
        <w:t>іра</w:t>
      </w:r>
    </w:p>
    <w:p w:rsidR="00F42E90" w:rsidRPr="0040390D" w:rsidRDefault="00F42E90" w:rsidP="00F42E90">
      <w:pPr>
        <w:pStyle w:val="a7"/>
        <w:rPr>
          <w:lang w:val="uk-UA"/>
        </w:rPr>
      </w:pPr>
      <w:r w:rsidRPr="0040390D">
        <w:rPr>
          <w:lang w:val="uk-UA"/>
        </w:rPr>
        <w:t>(приголомшена)</w:t>
      </w:r>
    </w:p>
    <w:p w:rsidR="00F42E90" w:rsidRPr="0040390D" w:rsidRDefault="00F42E90" w:rsidP="00F42E90">
      <w:pPr>
        <w:pStyle w:val="a5"/>
        <w:rPr>
          <w:lang w:val="uk-UA"/>
        </w:rPr>
      </w:pPr>
      <w:proofErr w:type="spellStart"/>
      <w:r w:rsidRPr="0040390D">
        <w:rPr>
          <w:lang w:val="uk-UA"/>
        </w:rPr>
        <w:t>Мда</w:t>
      </w:r>
      <w:proofErr w:type="spellEnd"/>
      <w:r w:rsidRPr="0040390D">
        <w:rPr>
          <w:lang w:val="uk-UA"/>
        </w:rPr>
        <w:t>… і як ти встигаєш?</w:t>
      </w:r>
    </w:p>
    <w:p w:rsidR="00F42E90" w:rsidRPr="0040390D" w:rsidRDefault="00F42E90" w:rsidP="00F42E90">
      <w:pPr>
        <w:pStyle w:val="a5"/>
        <w:rPr>
          <w:lang w:val="uk-UA"/>
        </w:rPr>
      </w:pPr>
    </w:p>
    <w:p w:rsidR="00F42E90" w:rsidRPr="0040390D" w:rsidRDefault="00F42E90" w:rsidP="00F42E90">
      <w:pPr>
        <w:pStyle w:val="a6"/>
        <w:rPr>
          <w:lang w:val="uk-UA"/>
        </w:rPr>
      </w:pPr>
      <w:r w:rsidRPr="0040390D">
        <w:rPr>
          <w:lang w:val="uk-UA"/>
        </w:rPr>
        <w:t>юля</w:t>
      </w:r>
    </w:p>
    <w:p w:rsidR="00F42E90" w:rsidRPr="0040390D" w:rsidRDefault="00F42E90" w:rsidP="00F42E90">
      <w:pPr>
        <w:pStyle w:val="a7"/>
        <w:rPr>
          <w:lang w:val="uk-UA"/>
        </w:rPr>
      </w:pPr>
      <w:r w:rsidRPr="0040390D">
        <w:rPr>
          <w:lang w:val="uk-UA"/>
        </w:rPr>
        <w:t>(хитає головою)</w:t>
      </w:r>
    </w:p>
    <w:p w:rsidR="00F42E90" w:rsidRPr="0040390D" w:rsidRDefault="00F42E90" w:rsidP="00F42E90">
      <w:pPr>
        <w:pStyle w:val="a5"/>
        <w:rPr>
          <w:lang w:val="uk-UA"/>
        </w:rPr>
      </w:pPr>
      <w:r w:rsidRPr="0040390D">
        <w:rPr>
          <w:lang w:val="uk-UA"/>
        </w:rPr>
        <w:t>Не я, свекруха.</w:t>
      </w:r>
    </w:p>
    <w:p w:rsidR="00F42E90" w:rsidRPr="0040390D" w:rsidRDefault="00F42E90" w:rsidP="00F42E90">
      <w:pPr>
        <w:pStyle w:val="a5"/>
        <w:rPr>
          <w:lang w:val="uk-UA"/>
        </w:rPr>
      </w:pPr>
    </w:p>
    <w:p w:rsidR="00F42E90" w:rsidRPr="0040390D" w:rsidRDefault="00F42E90" w:rsidP="00F42E90">
      <w:pPr>
        <w:pStyle w:val="a6"/>
        <w:rPr>
          <w:lang w:val="uk-UA"/>
        </w:rPr>
      </w:pPr>
      <w:r w:rsidRPr="0040390D">
        <w:rPr>
          <w:lang w:val="uk-UA"/>
        </w:rPr>
        <w:t>іра</w:t>
      </w:r>
    </w:p>
    <w:p w:rsidR="00F42E90" w:rsidRPr="0040390D" w:rsidRDefault="00F42E90" w:rsidP="00F42E90">
      <w:pPr>
        <w:pStyle w:val="a5"/>
        <w:rPr>
          <w:lang w:val="uk-UA"/>
        </w:rPr>
      </w:pPr>
      <w:r w:rsidRPr="0040390D">
        <w:rPr>
          <w:lang w:val="uk-UA"/>
        </w:rPr>
        <w:t>Пощастило тобі з нею.</w:t>
      </w:r>
    </w:p>
    <w:p w:rsidR="00F42E90" w:rsidRPr="0040390D" w:rsidRDefault="00F42E90" w:rsidP="00F42E90">
      <w:pPr>
        <w:pStyle w:val="a5"/>
        <w:rPr>
          <w:lang w:val="uk-UA"/>
        </w:rPr>
      </w:pPr>
    </w:p>
    <w:p w:rsidR="00F42E90" w:rsidRPr="0040390D" w:rsidRDefault="00F42E90" w:rsidP="00F42E90">
      <w:pPr>
        <w:pStyle w:val="a6"/>
        <w:rPr>
          <w:lang w:val="uk-UA"/>
        </w:rPr>
      </w:pPr>
      <w:r w:rsidRPr="0040390D">
        <w:rPr>
          <w:lang w:val="uk-UA"/>
        </w:rPr>
        <w:t>юля</w:t>
      </w:r>
    </w:p>
    <w:p w:rsidR="00F42E90" w:rsidRPr="0040390D" w:rsidRDefault="00F42E90" w:rsidP="00F42E90">
      <w:pPr>
        <w:pStyle w:val="a7"/>
        <w:rPr>
          <w:lang w:val="uk-UA"/>
        </w:rPr>
      </w:pPr>
      <w:r w:rsidRPr="0040390D">
        <w:rPr>
          <w:lang w:val="uk-UA"/>
        </w:rPr>
        <w:t>(ледь не вдавилася)</w:t>
      </w:r>
    </w:p>
    <w:p w:rsidR="00695B25" w:rsidRPr="0040390D" w:rsidRDefault="00F42E90" w:rsidP="00F42E90">
      <w:pPr>
        <w:pStyle w:val="a5"/>
        <w:rPr>
          <w:lang w:val="uk-UA"/>
        </w:rPr>
      </w:pPr>
      <w:r w:rsidRPr="0040390D">
        <w:rPr>
          <w:lang w:val="uk-UA"/>
        </w:rPr>
        <w:t>Мовчи. Просто мовчи.</w:t>
      </w:r>
      <w:r w:rsidR="00695B25" w:rsidRPr="0040390D">
        <w:rPr>
          <w:lang w:val="uk-UA"/>
        </w:rPr>
        <w:t xml:space="preserve"> Такого краще навіть не уявляти. </w:t>
      </w:r>
      <w:proofErr w:type="spellStart"/>
      <w:r w:rsidR="00695B25" w:rsidRPr="0040390D">
        <w:rPr>
          <w:lang w:val="uk-UA"/>
        </w:rPr>
        <w:t>Запам</w:t>
      </w:r>
      <w:proofErr w:type="spellEnd"/>
      <w:r w:rsidR="00695B25" w:rsidRPr="0040390D">
        <w:t>’</w:t>
      </w:r>
      <w:proofErr w:type="spellStart"/>
      <w:r w:rsidR="00695B25" w:rsidRPr="0040390D">
        <w:rPr>
          <w:lang w:val="uk-UA"/>
        </w:rPr>
        <w:t>ятай</w:t>
      </w:r>
      <w:proofErr w:type="spellEnd"/>
      <w:r w:rsidR="00695B25" w:rsidRPr="0040390D">
        <w:rPr>
          <w:lang w:val="uk-UA"/>
        </w:rPr>
        <w:t>, це ти щаслива, що квартиру винаймаєте.</w:t>
      </w:r>
    </w:p>
    <w:p w:rsidR="00695B25" w:rsidRPr="0040390D" w:rsidRDefault="00695B25" w:rsidP="00695B25">
      <w:pPr>
        <w:pStyle w:val="a7"/>
        <w:rPr>
          <w:lang w:val="uk-UA"/>
        </w:rPr>
      </w:pPr>
      <w:r w:rsidRPr="0040390D">
        <w:rPr>
          <w:lang w:val="uk-UA"/>
        </w:rPr>
        <w:t>(Наталці)</w:t>
      </w:r>
    </w:p>
    <w:p w:rsidR="00FD386C" w:rsidRPr="0040390D" w:rsidRDefault="00695B25" w:rsidP="00695B25">
      <w:pPr>
        <w:pStyle w:val="a5"/>
        <w:rPr>
          <w:lang w:val="uk-UA"/>
        </w:rPr>
      </w:pPr>
      <w:r w:rsidRPr="0040390D">
        <w:rPr>
          <w:lang w:val="uk-UA"/>
        </w:rPr>
        <w:t xml:space="preserve">І ти не </w:t>
      </w:r>
      <w:r w:rsidR="00A202AC">
        <w:rPr>
          <w:lang w:val="uk-UA"/>
        </w:rPr>
        <w:t>на</w:t>
      </w:r>
      <w:r w:rsidRPr="0040390D">
        <w:rPr>
          <w:lang w:val="uk-UA"/>
        </w:rPr>
        <w:t>думай тут застрягнути</w:t>
      </w:r>
      <w:r w:rsidR="00FD386C" w:rsidRPr="0040390D">
        <w:rPr>
          <w:lang w:val="uk-UA"/>
        </w:rPr>
        <w:t>…</w:t>
      </w:r>
    </w:p>
    <w:p w:rsidR="00FD386C" w:rsidRPr="0040390D" w:rsidRDefault="00FD386C" w:rsidP="00695B25">
      <w:pPr>
        <w:pStyle w:val="a5"/>
        <w:rPr>
          <w:lang w:val="uk-UA"/>
        </w:rPr>
      </w:pPr>
    </w:p>
    <w:p w:rsidR="00FD386C" w:rsidRPr="0040390D" w:rsidRDefault="00FD386C" w:rsidP="00FD386C">
      <w:pPr>
        <w:pStyle w:val="a6"/>
        <w:rPr>
          <w:lang w:val="uk-UA"/>
        </w:rPr>
      </w:pPr>
      <w:r w:rsidRPr="0040390D">
        <w:rPr>
          <w:lang w:val="uk-UA"/>
        </w:rPr>
        <w:t>іра</w:t>
      </w:r>
    </w:p>
    <w:p w:rsidR="00FD386C" w:rsidRPr="0040390D" w:rsidRDefault="00FD386C" w:rsidP="00FD386C">
      <w:pPr>
        <w:pStyle w:val="a7"/>
        <w:rPr>
          <w:lang w:val="uk-UA"/>
        </w:rPr>
      </w:pPr>
      <w:r w:rsidRPr="0040390D">
        <w:rPr>
          <w:lang w:val="uk-UA"/>
        </w:rPr>
        <w:t>(перебиває)</w:t>
      </w:r>
    </w:p>
    <w:p w:rsidR="00FD386C" w:rsidRPr="0040390D" w:rsidRDefault="00FD386C" w:rsidP="00FD386C">
      <w:pPr>
        <w:pStyle w:val="a5"/>
        <w:rPr>
          <w:lang w:val="uk-UA"/>
        </w:rPr>
      </w:pPr>
      <w:r w:rsidRPr="0040390D">
        <w:rPr>
          <w:lang w:val="uk-UA"/>
        </w:rPr>
        <w:t>Наталю, скоро його виписують?</w:t>
      </w:r>
    </w:p>
    <w:p w:rsidR="00FD386C" w:rsidRPr="0040390D" w:rsidRDefault="00FD386C" w:rsidP="00FD386C">
      <w:pPr>
        <w:pStyle w:val="a5"/>
        <w:rPr>
          <w:lang w:val="uk-UA"/>
        </w:rPr>
      </w:pPr>
    </w:p>
    <w:p w:rsidR="00FD386C" w:rsidRPr="0040390D" w:rsidRDefault="00FD386C" w:rsidP="00FD386C">
      <w:pPr>
        <w:pStyle w:val="a6"/>
        <w:rPr>
          <w:lang w:val="uk-UA"/>
        </w:rPr>
      </w:pPr>
      <w:r w:rsidRPr="0040390D">
        <w:rPr>
          <w:lang w:val="uk-UA"/>
        </w:rPr>
        <w:t>наталка</w:t>
      </w:r>
    </w:p>
    <w:p w:rsidR="00FD386C" w:rsidRPr="0040390D" w:rsidRDefault="00FD386C" w:rsidP="00FD386C">
      <w:pPr>
        <w:pStyle w:val="a5"/>
        <w:rPr>
          <w:lang w:val="uk-UA"/>
        </w:rPr>
      </w:pPr>
      <w:r w:rsidRPr="0040390D">
        <w:rPr>
          <w:lang w:val="uk-UA"/>
        </w:rPr>
        <w:t>Сподіваюсь.</w:t>
      </w:r>
    </w:p>
    <w:p w:rsidR="00FD386C" w:rsidRPr="0040390D" w:rsidRDefault="00FD386C" w:rsidP="00FD386C">
      <w:pPr>
        <w:pStyle w:val="a5"/>
        <w:rPr>
          <w:lang w:val="uk-UA"/>
        </w:rPr>
      </w:pPr>
    </w:p>
    <w:p w:rsidR="00FD386C" w:rsidRPr="0040390D" w:rsidRDefault="00FD386C" w:rsidP="00FD386C">
      <w:pPr>
        <w:pStyle w:val="a6"/>
        <w:rPr>
          <w:lang w:val="uk-UA"/>
        </w:rPr>
      </w:pPr>
      <w:r w:rsidRPr="0040390D">
        <w:rPr>
          <w:lang w:val="uk-UA"/>
        </w:rPr>
        <w:t>іра</w:t>
      </w:r>
    </w:p>
    <w:p w:rsidR="003425C1" w:rsidRPr="0040390D" w:rsidRDefault="00FD386C" w:rsidP="00FD386C">
      <w:pPr>
        <w:pStyle w:val="a5"/>
        <w:rPr>
          <w:lang w:val="uk-UA"/>
        </w:rPr>
      </w:pPr>
      <w:r w:rsidRPr="0040390D">
        <w:rPr>
          <w:lang w:val="uk-UA"/>
        </w:rPr>
        <w:t>І як ви зараз?</w:t>
      </w:r>
    </w:p>
    <w:p w:rsidR="003425C1" w:rsidRPr="0040390D" w:rsidRDefault="003425C1" w:rsidP="00FD386C">
      <w:pPr>
        <w:pStyle w:val="a5"/>
        <w:rPr>
          <w:lang w:val="uk-UA"/>
        </w:rPr>
      </w:pPr>
    </w:p>
    <w:p w:rsidR="003425C1" w:rsidRPr="0040390D" w:rsidRDefault="003425C1" w:rsidP="003425C1">
      <w:pPr>
        <w:pStyle w:val="a6"/>
        <w:rPr>
          <w:lang w:val="uk-UA"/>
        </w:rPr>
      </w:pPr>
      <w:r w:rsidRPr="0040390D">
        <w:rPr>
          <w:lang w:val="uk-UA"/>
        </w:rPr>
        <w:t>наталка</w:t>
      </w:r>
    </w:p>
    <w:p w:rsidR="000905B1" w:rsidRPr="0040390D" w:rsidRDefault="003425C1" w:rsidP="003425C1">
      <w:pPr>
        <w:pStyle w:val="a5"/>
        <w:rPr>
          <w:lang w:val="uk-UA"/>
        </w:rPr>
      </w:pPr>
      <w:r w:rsidRPr="0040390D">
        <w:rPr>
          <w:lang w:val="uk-UA"/>
        </w:rPr>
        <w:t>Не знаю. Але мені цікаво з ним.</w:t>
      </w:r>
      <w:r w:rsidR="00F42E90" w:rsidRPr="0040390D">
        <w:rPr>
          <w:lang w:val="uk-UA"/>
        </w:rPr>
        <w:t xml:space="preserve"> </w:t>
      </w:r>
      <w:r w:rsidRPr="0040390D">
        <w:rPr>
          <w:lang w:val="uk-UA"/>
        </w:rPr>
        <w:t>Може тому, що не розумію його, тому й цікаво…</w:t>
      </w:r>
    </w:p>
    <w:p w:rsidR="009565DC" w:rsidRPr="0040390D" w:rsidRDefault="009565DC" w:rsidP="003425C1">
      <w:pPr>
        <w:pStyle w:val="a5"/>
        <w:rPr>
          <w:lang w:val="uk-UA"/>
        </w:rPr>
      </w:pPr>
    </w:p>
    <w:p w:rsidR="009565DC" w:rsidRPr="0040390D" w:rsidRDefault="009565DC" w:rsidP="009565DC">
      <w:pPr>
        <w:pStyle w:val="a6"/>
        <w:rPr>
          <w:lang w:val="uk-UA"/>
        </w:rPr>
      </w:pPr>
      <w:r w:rsidRPr="0040390D">
        <w:rPr>
          <w:lang w:val="uk-UA"/>
        </w:rPr>
        <w:t>юля</w:t>
      </w:r>
    </w:p>
    <w:p w:rsidR="009565DC" w:rsidRPr="0040390D" w:rsidRDefault="009565DC" w:rsidP="009565DC">
      <w:pPr>
        <w:pStyle w:val="a5"/>
        <w:rPr>
          <w:lang w:val="uk-UA"/>
        </w:rPr>
      </w:pPr>
      <w:r w:rsidRPr="0040390D">
        <w:rPr>
          <w:lang w:val="uk-UA"/>
        </w:rPr>
        <w:t>Фантастика! Але з одною пляшкою мені це не зрозуміти!</w:t>
      </w:r>
    </w:p>
    <w:p w:rsidR="009565DC" w:rsidRPr="0040390D" w:rsidRDefault="009565DC" w:rsidP="009565DC">
      <w:pPr>
        <w:pStyle w:val="a5"/>
        <w:rPr>
          <w:lang w:val="uk-UA"/>
        </w:rPr>
      </w:pPr>
    </w:p>
    <w:p w:rsidR="009565DC" w:rsidRPr="0040390D" w:rsidRDefault="009565DC" w:rsidP="009565DC">
      <w:pPr>
        <w:pStyle w:val="a3"/>
        <w:rPr>
          <w:lang w:val="uk-UA"/>
        </w:rPr>
      </w:pPr>
      <w:r w:rsidRPr="0040390D">
        <w:rPr>
          <w:lang w:val="uk-UA"/>
        </w:rPr>
        <w:t xml:space="preserve">Вона тягнеться за сумкою </w:t>
      </w:r>
      <w:r w:rsidR="00B35818">
        <w:rPr>
          <w:lang w:val="uk-UA"/>
        </w:rPr>
        <w:t>й</w:t>
      </w:r>
      <w:r w:rsidRPr="0040390D">
        <w:rPr>
          <w:lang w:val="uk-UA"/>
        </w:rPr>
        <w:t xml:space="preserve"> дістає ще пляшку.</w:t>
      </w:r>
    </w:p>
    <w:p w:rsidR="003425C1" w:rsidRPr="0040390D" w:rsidRDefault="003425C1" w:rsidP="003425C1">
      <w:pPr>
        <w:pStyle w:val="a5"/>
        <w:rPr>
          <w:lang w:val="uk-UA"/>
        </w:rPr>
      </w:pPr>
    </w:p>
    <w:p w:rsidR="003425C1" w:rsidRPr="0040390D" w:rsidRDefault="003425C1" w:rsidP="009565DC">
      <w:pPr>
        <w:pStyle w:val="a4"/>
        <w:rPr>
          <w:lang w:val="uk-UA"/>
        </w:rPr>
      </w:pPr>
    </w:p>
    <w:p w:rsidR="009565DC" w:rsidRPr="0040390D" w:rsidRDefault="009565DC" w:rsidP="009565DC">
      <w:pPr>
        <w:pStyle w:val="a4"/>
        <w:rPr>
          <w:lang w:val="uk-UA"/>
        </w:rPr>
      </w:pPr>
      <w:r w:rsidRPr="0040390D">
        <w:rPr>
          <w:lang w:val="uk-UA"/>
        </w:rPr>
        <w:lastRenderedPageBreak/>
        <w:t>інт. коридор.</w:t>
      </w:r>
    </w:p>
    <w:p w:rsidR="009565DC" w:rsidRPr="0040390D" w:rsidRDefault="009565DC" w:rsidP="009565DC">
      <w:pPr>
        <w:pStyle w:val="a3"/>
        <w:rPr>
          <w:lang w:val="uk-UA"/>
        </w:rPr>
      </w:pPr>
    </w:p>
    <w:p w:rsidR="009565DC" w:rsidRPr="0040390D" w:rsidRDefault="009565DC" w:rsidP="009565DC">
      <w:pPr>
        <w:pStyle w:val="a3"/>
        <w:rPr>
          <w:lang w:val="uk-UA"/>
        </w:rPr>
      </w:pPr>
      <w:r w:rsidRPr="0040390D">
        <w:rPr>
          <w:lang w:val="uk-UA"/>
        </w:rPr>
        <w:t xml:space="preserve">Наталка проводжає Іру </w:t>
      </w:r>
      <w:r w:rsidR="00B35818">
        <w:rPr>
          <w:lang w:val="uk-UA"/>
        </w:rPr>
        <w:t>та</w:t>
      </w:r>
      <w:r w:rsidRPr="0040390D">
        <w:rPr>
          <w:lang w:val="uk-UA"/>
        </w:rPr>
        <w:t xml:space="preserve"> Юлю. Обіймаються, </w:t>
      </w:r>
      <w:proofErr w:type="spellStart"/>
      <w:r w:rsidRPr="0040390D">
        <w:rPr>
          <w:lang w:val="uk-UA"/>
        </w:rPr>
        <w:t>цьомаються</w:t>
      </w:r>
      <w:proofErr w:type="spellEnd"/>
      <w:r w:rsidRPr="0040390D">
        <w:rPr>
          <w:lang w:val="uk-UA"/>
        </w:rPr>
        <w:t>.</w:t>
      </w:r>
    </w:p>
    <w:p w:rsidR="009565DC" w:rsidRPr="0040390D" w:rsidRDefault="009565DC" w:rsidP="009565DC">
      <w:pPr>
        <w:pStyle w:val="a3"/>
        <w:rPr>
          <w:lang w:val="uk-UA"/>
        </w:rPr>
      </w:pPr>
    </w:p>
    <w:p w:rsidR="009565DC" w:rsidRPr="0040390D" w:rsidRDefault="009565DC" w:rsidP="009565DC">
      <w:pPr>
        <w:pStyle w:val="a6"/>
        <w:rPr>
          <w:lang w:val="uk-UA"/>
        </w:rPr>
      </w:pPr>
      <w:r w:rsidRPr="0040390D">
        <w:rPr>
          <w:lang w:val="uk-UA"/>
        </w:rPr>
        <w:t>юля</w:t>
      </w:r>
    </w:p>
    <w:p w:rsidR="009565DC" w:rsidRPr="0040390D" w:rsidRDefault="009565DC" w:rsidP="009565DC">
      <w:pPr>
        <w:pStyle w:val="a7"/>
        <w:rPr>
          <w:lang w:val="uk-UA"/>
        </w:rPr>
      </w:pPr>
      <w:r w:rsidRPr="0040390D">
        <w:rPr>
          <w:lang w:val="uk-UA"/>
        </w:rPr>
        <w:t>(дуже весела)</w:t>
      </w:r>
    </w:p>
    <w:p w:rsidR="00274AE8" w:rsidRPr="0040390D" w:rsidRDefault="00274AE8" w:rsidP="00274AE8">
      <w:pPr>
        <w:pStyle w:val="a5"/>
        <w:rPr>
          <w:lang w:val="uk-UA"/>
        </w:rPr>
      </w:pPr>
      <w:r w:rsidRPr="0040390D">
        <w:rPr>
          <w:lang w:val="uk-UA"/>
        </w:rPr>
        <w:t>Частіше треба зустрічатись так! Будемо?</w:t>
      </w:r>
    </w:p>
    <w:p w:rsidR="00274AE8" w:rsidRPr="0040390D" w:rsidRDefault="00274AE8" w:rsidP="00274AE8">
      <w:pPr>
        <w:pStyle w:val="a5"/>
        <w:rPr>
          <w:lang w:val="uk-UA"/>
        </w:rPr>
      </w:pPr>
    </w:p>
    <w:p w:rsidR="00274AE8" w:rsidRPr="0040390D" w:rsidRDefault="00274AE8" w:rsidP="00274AE8">
      <w:pPr>
        <w:pStyle w:val="a6"/>
        <w:rPr>
          <w:lang w:val="uk-UA"/>
        </w:rPr>
      </w:pPr>
      <w:r w:rsidRPr="0040390D">
        <w:rPr>
          <w:lang w:val="uk-UA"/>
        </w:rPr>
        <w:t>наталка</w:t>
      </w:r>
    </w:p>
    <w:p w:rsidR="00274AE8" w:rsidRPr="0040390D" w:rsidRDefault="00274AE8" w:rsidP="00274AE8">
      <w:pPr>
        <w:pStyle w:val="a5"/>
        <w:rPr>
          <w:lang w:val="uk-UA"/>
        </w:rPr>
      </w:pPr>
      <w:proofErr w:type="spellStart"/>
      <w:r w:rsidRPr="0040390D">
        <w:rPr>
          <w:lang w:val="uk-UA"/>
        </w:rPr>
        <w:t>Обов</w:t>
      </w:r>
      <w:proofErr w:type="spellEnd"/>
      <w:r w:rsidRPr="0040390D">
        <w:t>’</w:t>
      </w:r>
      <w:proofErr w:type="spellStart"/>
      <w:r w:rsidRPr="0040390D">
        <w:rPr>
          <w:lang w:val="uk-UA"/>
        </w:rPr>
        <w:t>язково</w:t>
      </w:r>
      <w:proofErr w:type="spellEnd"/>
      <w:r w:rsidRPr="0040390D">
        <w:rPr>
          <w:lang w:val="uk-UA"/>
        </w:rPr>
        <w:t>.</w:t>
      </w:r>
    </w:p>
    <w:p w:rsidR="00274AE8" w:rsidRPr="0040390D" w:rsidRDefault="00274AE8" w:rsidP="00274AE8">
      <w:pPr>
        <w:pStyle w:val="a5"/>
        <w:rPr>
          <w:lang w:val="uk-UA"/>
        </w:rPr>
      </w:pPr>
    </w:p>
    <w:p w:rsidR="00274AE8" w:rsidRPr="0040390D" w:rsidRDefault="00274AE8" w:rsidP="00274AE8">
      <w:pPr>
        <w:pStyle w:val="a6"/>
        <w:rPr>
          <w:lang w:val="uk-UA"/>
        </w:rPr>
      </w:pPr>
      <w:r w:rsidRPr="0040390D">
        <w:rPr>
          <w:lang w:val="uk-UA"/>
        </w:rPr>
        <w:t>іра</w:t>
      </w:r>
    </w:p>
    <w:p w:rsidR="00274AE8" w:rsidRPr="0040390D" w:rsidRDefault="00274AE8" w:rsidP="00274AE8">
      <w:pPr>
        <w:pStyle w:val="a7"/>
        <w:rPr>
          <w:lang w:val="uk-UA"/>
        </w:rPr>
      </w:pPr>
      <w:r w:rsidRPr="0040390D">
        <w:rPr>
          <w:lang w:val="uk-UA"/>
        </w:rPr>
        <w:t>(дивиться в телефон)</w:t>
      </w:r>
    </w:p>
    <w:p w:rsidR="00274AE8" w:rsidRPr="0040390D" w:rsidRDefault="00274AE8" w:rsidP="00274AE8">
      <w:pPr>
        <w:pStyle w:val="a5"/>
        <w:rPr>
          <w:lang w:val="uk-UA"/>
        </w:rPr>
      </w:pPr>
      <w:r w:rsidRPr="0040390D">
        <w:rPr>
          <w:lang w:val="uk-UA"/>
        </w:rPr>
        <w:t>Юль, таксист другий раз нагадує.</w:t>
      </w:r>
    </w:p>
    <w:p w:rsidR="00274AE8" w:rsidRPr="0040390D" w:rsidRDefault="00274AE8" w:rsidP="00274AE8">
      <w:pPr>
        <w:pStyle w:val="a5"/>
        <w:rPr>
          <w:lang w:val="uk-UA"/>
        </w:rPr>
      </w:pPr>
    </w:p>
    <w:p w:rsidR="00274AE8" w:rsidRPr="0040390D" w:rsidRDefault="00274AE8" w:rsidP="00274AE8">
      <w:pPr>
        <w:pStyle w:val="a6"/>
        <w:rPr>
          <w:lang w:val="uk-UA"/>
        </w:rPr>
      </w:pPr>
      <w:r w:rsidRPr="0040390D">
        <w:rPr>
          <w:lang w:val="uk-UA"/>
        </w:rPr>
        <w:t>юля</w:t>
      </w:r>
    </w:p>
    <w:p w:rsidR="00274AE8" w:rsidRPr="0040390D" w:rsidRDefault="00274AE8" w:rsidP="00274AE8">
      <w:pPr>
        <w:pStyle w:val="a5"/>
        <w:rPr>
          <w:lang w:val="uk-UA"/>
        </w:rPr>
      </w:pPr>
      <w:r w:rsidRPr="0040390D">
        <w:rPr>
          <w:lang w:val="uk-UA"/>
        </w:rPr>
        <w:t xml:space="preserve">Все! Наталю, </w:t>
      </w:r>
      <w:proofErr w:type="spellStart"/>
      <w:r w:rsidRPr="0040390D">
        <w:rPr>
          <w:lang w:val="uk-UA"/>
        </w:rPr>
        <w:t>цьомки</w:t>
      </w:r>
      <w:proofErr w:type="spellEnd"/>
      <w:r w:rsidRPr="0040390D">
        <w:rPr>
          <w:lang w:val="uk-UA"/>
        </w:rPr>
        <w:t>!</w:t>
      </w:r>
    </w:p>
    <w:p w:rsidR="00274AE8" w:rsidRPr="0040390D" w:rsidRDefault="00274AE8" w:rsidP="00274AE8">
      <w:pPr>
        <w:pStyle w:val="a5"/>
        <w:rPr>
          <w:lang w:val="uk-UA"/>
        </w:rPr>
      </w:pPr>
    </w:p>
    <w:p w:rsidR="00274AE8" w:rsidRPr="0040390D" w:rsidRDefault="00274AE8" w:rsidP="00274AE8">
      <w:pPr>
        <w:pStyle w:val="a3"/>
        <w:rPr>
          <w:lang w:val="uk-UA"/>
        </w:rPr>
      </w:pPr>
      <w:r w:rsidRPr="0040390D">
        <w:rPr>
          <w:lang w:val="uk-UA"/>
        </w:rPr>
        <w:t>Подруги нарешті виходять</w:t>
      </w:r>
      <w:r w:rsidR="00B35818">
        <w:rPr>
          <w:lang w:val="uk-UA"/>
        </w:rPr>
        <w:t>,</w:t>
      </w:r>
      <w:r w:rsidRPr="0040390D">
        <w:rPr>
          <w:lang w:val="uk-UA"/>
        </w:rPr>
        <w:t xml:space="preserve"> і Наталка зачиняє двері.</w:t>
      </w:r>
    </w:p>
    <w:p w:rsidR="00013A2F" w:rsidRPr="0040390D" w:rsidRDefault="00013A2F" w:rsidP="00274AE8">
      <w:pPr>
        <w:pStyle w:val="a3"/>
        <w:rPr>
          <w:lang w:val="uk-UA"/>
        </w:rPr>
      </w:pPr>
      <w:r w:rsidRPr="0040390D">
        <w:rPr>
          <w:lang w:val="uk-UA"/>
        </w:rPr>
        <w:t xml:space="preserve">Йде </w:t>
      </w:r>
      <w:r w:rsidR="00B35818">
        <w:rPr>
          <w:lang w:val="uk-UA"/>
        </w:rPr>
        <w:t>до</w:t>
      </w:r>
      <w:r w:rsidRPr="0040390D">
        <w:rPr>
          <w:lang w:val="uk-UA"/>
        </w:rPr>
        <w:t xml:space="preserve"> ванн</w:t>
      </w:r>
      <w:r w:rsidR="00B35818">
        <w:rPr>
          <w:lang w:val="uk-UA"/>
        </w:rPr>
        <w:t>ої й</w:t>
      </w:r>
      <w:r w:rsidRPr="0040390D">
        <w:rPr>
          <w:lang w:val="uk-UA"/>
        </w:rPr>
        <w:t xml:space="preserve"> пускає воду.</w:t>
      </w:r>
    </w:p>
    <w:p w:rsidR="00013A2F" w:rsidRPr="0040390D" w:rsidRDefault="00013A2F" w:rsidP="00274AE8">
      <w:pPr>
        <w:pStyle w:val="a3"/>
        <w:rPr>
          <w:lang w:val="uk-UA"/>
        </w:rPr>
      </w:pPr>
    </w:p>
    <w:p w:rsidR="00013A2F" w:rsidRPr="0040390D" w:rsidRDefault="00013A2F" w:rsidP="00274AE8">
      <w:pPr>
        <w:pStyle w:val="a3"/>
        <w:rPr>
          <w:lang w:val="uk-UA"/>
        </w:rPr>
      </w:pPr>
    </w:p>
    <w:p w:rsidR="00013A2F" w:rsidRPr="0040390D" w:rsidRDefault="00013A2F" w:rsidP="00013A2F">
      <w:pPr>
        <w:pStyle w:val="a4"/>
        <w:rPr>
          <w:lang w:val="uk-UA"/>
        </w:rPr>
      </w:pPr>
      <w:r w:rsidRPr="0040390D">
        <w:rPr>
          <w:lang w:val="uk-UA"/>
        </w:rPr>
        <w:t>інт. спальня.</w:t>
      </w:r>
      <w:r w:rsidR="005A51F1" w:rsidRPr="0040390D">
        <w:rPr>
          <w:lang w:val="uk-UA"/>
        </w:rPr>
        <w:t xml:space="preserve"> вечір.</w:t>
      </w:r>
    </w:p>
    <w:p w:rsidR="00013A2F" w:rsidRPr="0040390D" w:rsidRDefault="00013A2F" w:rsidP="00013A2F">
      <w:pPr>
        <w:pStyle w:val="a3"/>
        <w:rPr>
          <w:lang w:val="uk-UA"/>
        </w:rPr>
      </w:pPr>
    </w:p>
    <w:p w:rsidR="00013A2F" w:rsidRPr="0040390D" w:rsidRDefault="00013A2F" w:rsidP="00013A2F">
      <w:pPr>
        <w:pStyle w:val="a3"/>
        <w:rPr>
          <w:lang w:val="uk-UA"/>
        </w:rPr>
      </w:pPr>
      <w:r w:rsidRPr="0040390D">
        <w:rPr>
          <w:lang w:val="uk-UA"/>
        </w:rPr>
        <w:t>Наталка виймає з шафи свіжий комплект постільної білизни, хоче перестелити постіль, але раптом зупиняється.</w:t>
      </w:r>
    </w:p>
    <w:p w:rsidR="00013A2F" w:rsidRPr="0040390D" w:rsidRDefault="00013A2F" w:rsidP="00013A2F">
      <w:pPr>
        <w:pStyle w:val="a3"/>
        <w:rPr>
          <w:lang w:val="uk-UA"/>
        </w:rPr>
      </w:pPr>
      <w:r w:rsidRPr="0040390D">
        <w:rPr>
          <w:lang w:val="uk-UA"/>
        </w:rPr>
        <w:t xml:space="preserve">Вона швидко пірнає під ковдру і згортається калачиком. </w:t>
      </w:r>
    </w:p>
    <w:p w:rsidR="00013A2F" w:rsidRPr="0040390D" w:rsidRDefault="00013A2F" w:rsidP="00013A2F">
      <w:pPr>
        <w:pStyle w:val="a3"/>
        <w:rPr>
          <w:lang w:val="uk-UA"/>
        </w:rPr>
      </w:pPr>
      <w:r w:rsidRPr="0040390D">
        <w:rPr>
          <w:lang w:val="uk-UA"/>
        </w:rPr>
        <w:t xml:space="preserve">Раптом </w:t>
      </w:r>
      <w:r w:rsidR="00B35818">
        <w:rPr>
          <w:lang w:val="uk-UA"/>
        </w:rPr>
        <w:t>трохи підіймається</w:t>
      </w:r>
      <w:r w:rsidRPr="0040390D">
        <w:rPr>
          <w:lang w:val="uk-UA"/>
        </w:rPr>
        <w:t>, бере з тумбочки св</w:t>
      </w:r>
      <w:r w:rsidR="00B35818">
        <w:rPr>
          <w:lang w:val="uk-UA"/>
        </w:rPr>
        <w:t>ого</w:t>
      </w:r>
      <w:r w:rsidRPr="0040390D">
        <w:rPr>
          <w:lang w:val="uk-UA"/>
        </w:rPr>
        <w:t xml:space="preserve"> телефон</w:t>
      </w:r>
      <w:r w:rsidR="00B35818">
        <w:rPr>
          <w:lang w:val="uk-UA"/>
        </w:rPr>
        <w:t>а і</w:t>
      </w:r>
      <w:r w:rsidRPr="0040390D">
        <w:rPr>
          <w:lang w:val="uk-UA"/>
        </w:rPr>
        <w:t xml:space="preserve"> в</w:t>
      </w:r>
      <w:r w:rsidR="00B35818">
        <w:rPr>
          <w:lang w:val="uk-UA"/>
        </w:rPr>
        <w:t>микає</w:t>
      </w:r>
      <w:r w:rsidRPr="0040390D">
        <w:rPr>
          <w:lang w:val="uk-UA"/>
        </w:rPr>
        <w:t xml:space="preserve"> на ньому якусь класичну музику.</w:t>
      </w:r>
    </w:p>
    <w:p w:rsidR="00013A2F" w:rsidRPr="0040390D" w:rsidRDefault="00013A2F" w:rsidP="00013A2F">
      <w:pPr>
        <w:pStyle w:val="a3"/>
        <w:rPr>
          <w:lang w:val="uk-UA"/>
        </w:rPr>
      </w:pPr>
      <w:r w:rsidRPr="0040390D">
        <w:rPr>
          <w:lang w:val="uk-UA"/>
        </w:rPr>
        <w:t>Знову загортається в ковдру і заплющує очі.</w:t>
      </w:r>
    </w:p>
    <w:p w:rsidR="00AF736A" w:rsidRPr="0040390D" w:rsidRDefault="00AF736A" w:rsidP="00AF736A">
      <w:pPr>
        <w:pStyle w:val="a3"/>
        <w:rPr>
          <w:lang w:val="uk-UA"/>
        </w:rPr>
      </w:pPr>
    </w:p>
    <w:p w:rsidR="002A3D78" w:rsidRPr="0040390D" w:rsidRDefault="002A3D78" w:rsidP="00491DBF">
      <w:pPr>
        <w:pStyle w:val="a3"/>
        <w:rPr>
          <w:lang w:val="uk-UA"/>
        </w:rPr>
      </w:pPr>
    </w:p>
    <w:p w:rsidR="002A3D78" w:rsidRPr="0040390D" w:rsidRDefault="002A3D78" w:rsidP="002A3D78">
      <w:pPr>
        <w:pStyle w:val="a4"/>
        <w:rPr>
          <w:lang w:val="uk-UA"/>
        </w:rPr>
      </w:pPr>
      <w:r w:rsidRPr="0040390D">
        <w:rPr>
          <w:lang w:val="uk-UA"/>
        </w:rPr>
        <w:t xml:space="preserve">інт. </w:t>
      </w:r>
      <w:r w:rsidR="00B35818">
        <w:rPr>
          <w:lang w:val="uk-UA"/>
        </w:rPr>
        <w:t>ї</w:t>
      </w:r>
      <w:r w:rsidRPr="0040390D">
        <w:rPr>
          <w:lang w:val="uk-UA"/>
        </w:rPr>
        <w:t>дальня</w:t>
      </w:r>
      <w:r w:rsidR="005A51F1" w:rsidRPr="0040390D">
        <w:rPr>
          <w:lang w:val="uk-UA"/>
        </w:rPr>
        <w:t xml:space="preserve"> в лікарні. ранок</w:t>
      </w:r>
      <w:r w:rsidRPr="0040390D">
        <w:rPr>
          <w:lang w:val="uk-UA"/>
        </w:rPr>
        <w:t>.</w:t>
      </w:r>
    </w:p>
    <w:p w:rsidR="002A3D78" w:rsidRPr="0040390D" w:rsidRDefault="002A3D78" w:rsidP="002A3D78">
      <w:pPr>
        <w:pStyle w:val="a3"/>
        <w:rPr>
          <w:lang w:val="uk-UA"/>
        </w:rPr>
      </w:pPr>
    </w:p>
    <w:p w:rsidR="005A51F1" w:rsidRPr="0040390D" w:rsidRDefault="002A3D78" w:rsidP="002A3D78">
      <w:pPr>
        <w:pStyle w:val="a3"/>
        <w:rPr>
          <w:lang w:val="uk-UA"/>
        </w:rPr>
      </w:pPr>
      <w:r w:rsidRPr="0040390D">
        <w:rPr>
          <w:lang w:val="uk-UA"/>
        </w:rPr>
        <w:t xml:space="preserve">Пацієнти по черзі беруть сніданок і сідають до столів. </w:t>
      </w:r>
      <w:proofErr w:type="spellStart"/>
      <w:r w:rsidRPr="0040390D">
        <w:rPr>
          <w:lang w:val="uk-UA"/>
        </w:rPr>
        <w:t>Гнат</w:t>
      </w:r>
      <w:proofErr w:type="spellEnd"/>
      <w:r w:rsidRPr="0040390D">
        <w:rPr>
          <w:lang w:val="uk-UA"/>
        </w:rPr>
        <w:t xml:space="preserve"> </w:t>
      </w:r>
      <w:r w:rsidR="00B35818">
        <w:rPr>
          <w:lang w:val="uk-UA"/>
        </w:rPr>
        <w:t>і</w:t>
      </w:r>
      <w:r w:rsidR="00AD7969" w:rsidRPr="0040390D">
        <w:rPr>
          <w:lang w:val="uk-UA"/>
        </w:rPr>
        <w:t xml:space="preserve">з двома сирниками на тарілці та чашкою чаю оглядає невелику за площею їдальню. </w:t>
      </w:r>
    </w:p>
    <w:p w:rsidR="005A51F1" w:rsidRPr="0040390D" w:rsidRDefault="00AD7969" w:rsidP="002A3D78">
      <w:pPr>
        <w:pStyle w:val="a3"/>
        <w:rPr>
          <w:lang w:val="uk-UA"/>
        </w:rPr>
      </w:pPr>
      <w:r w:rsidRPr="0040390D">
        <w:rPr>
          <w:lang w:val="uk-UA"/>
        </w:rPr>
        <w:t xml:space="preserve">Від одного зі столиків йому сигналізує рукою його сусід по палаті, поруч із ним чоловік в окулярах. </w:t>
      </w:r>
    </w:p>
    <w:p w:rsidR="002A3D78" w:rsidRPr="0040390D" w:rsidRDefault="00AD7969" w:rsidP="002A3D78">
      <w:pPr>
        <w:pStyle w:val="a3"/>
        <w:rPr>
          <w:lang w:val="uk-UA"/>
        </w:rPr>
      </w:pPr>
      <w:proofErr w:type="spellStart"/>
      <w:r w:rsidRPr="0040390D">
        <w:rPr>
          <w:lang w:val="uk-UA"/>
        </w:rPr>
        <w:t>Гнат</w:t>
      </w:r>
      <w:proofErr w:type="spellEnd"/>
      <w:r w:rsidRPr="0040390D">
        <w:rPr>
          <w:lang w:val="uk-UA"/>
        </w:rPr>
        <w:t xml:space="preserve"> </w:t>
      </w:r>
      <w:r w:rsidR="00B35818">
        <w:rPr>
          <w:lang w:val="uk-UA"/>
        </w:rPr>
        <w:t>і</w:t>
      </w:r>
      <w:r w:rsidRPr="0040390D">
        <w:rPr>
          <w:lang w:val="uk-UA"/>
        </w:rPr>
        <w:t xml:space="preserve">де до них і </w:t>
      </w:r>
      <w:r w:rsidR="002A3D78" w:rsidRPr="0040390D">
        <w:rPr>
          <w:lang w:val="uk-UA"/>
        </w:rPr>
        <w:t>сідає на вільне місце</w:t>
      </w:r>
      <w:r w:rsidRPr="0040390D">
        <w:rPr>
          <w:lang w:val="uk-UA"/>
        </w:rPr>
        <w:t>.</w:t>
      </w:r>
    </w:p>
    <w:p w:rsidR="005A51F1" w:rsidRPr="0040390D" w:rsidRDefault="005A51F1" w:rsidP="002A3D78">
      <w:pPr>
        <w:pStyle w:val="a6"/>
        <w:rPr>
          <w:lang w:val="uk-UA"/>
        </w:rPr>
      </w:pPr>
    </w:p>
    <w:p w:rsidR="002A3D78" w:rsidRPr="0040390D" w:rsidRDefault="002A3D78" w:rsidP="002A3D78">
      <w:pPr>
        <w:pStyle w:val="a6"/>
        <w:rPr>
          <w:lang w:val="uk-UA"/>
        </w:rPr>
      </w:pPr>
      <w:r w:rsidRPr="0040390D">
        <w:rPr>
          <w:lang w:val="uk-UA"/>
        </w:rPr>
        <w:t>сусід</w:t>
      </w:r>
    </w:p>
    <w:p w:rsidR="007764F5" w:rsidRPr="0040390D" w:rsidRDefault="002A3D78" w:rsidP="002A3D78">
      <w:pPr>
        <w:pStyle w:val="a5"/>
        <w:rPr>
          <w:lang w:val="uk-UA"/>
        </w:rPr>
      </w:pPr>
      <w:r w:rsidRPr="0040390D">
        <w:rPr>
          <w:lang w:val="uk-UA"/>
        </w:rPr>
        <w:t>Ви так</w:t>
      </w:r>
      <w:r w:rsidR="007764F5" w:rsidRPr="0040390D">
        <w:rPr>
          <w:lang w:val="uk-UA"/>
        </w:rPr>
        <w:t>и «рання пташка». От я теж жайворонок, а як прокинувся, то вас вже й слід прохолов!</w:t>
      </w:r>
    </w:p>
    <w:p w:rsidR="007764F5" w:rsidRPr="0040390D" w:rsidRDefault="007764F5" w:rsidP="002A3D78">
      <w:pPr>
        <w:pStyle w:val="a5"/>
        <w:rPr>
          <w:lang w:val="uk-UA"/>
        </w:rPr>
      </w:pPr>
    </w:p>
    <w:p w:rsidR="007764F5" w:rsidRPr="0040390D" w:rsidRDefault="007764F5" w:rsidP="007764F5">
      <w:pPr>
        <w:pStyle w:val="a6"/>
        <w:rPr>
          <w:lang w:val="uk-UA"/>
        </w:rPr>
      </w:pPr>
      <w:r w:rsidRPr="0040390D">
        <w:rPr>
          <w:lang w:val="uk-UA"/>
        </w:rPr>
        <w:t>гнат</w:t>
      </w:r>
    </w:p>
    <w:p w:rsidR="002A3D78" w:rsidRPr="0040390D" w:rsidRDefault="007764F5" w:rsidP="007764F5">
      <w:pPr>
        <w:pStyle w:val="a5"/>
        <w:rPr>
          <w:lang w:val="uk-UA"/>
        </w:rPr>
      </w:pPr>
      <w:r w:rsidRPr="0040390D">
        <w:rPr>
          <w:lang w:val="uk-UA"/>
        </w:rPr>
        <w:t xml:space="preserve">Не </w:t>
      </w:r>
      <w:proofErr w:type="spellStart"/>
      <w:r w:rsidRPr="0040390D">
        <w:rPr>
          <w:lang w:val="uk-UA"/>
        </w:rPr>
        <w:t>спалося</w:t>
      </w:r>
      <w:proofErr w:type="spellEnd"/>
      <w:r w:rsidRPr="0040390D">
        <w:rPr>
          <w:lang w:val="uk-UA"/>
        </w:rPr>
        <w:t xml:space="preserve"> просто.</w:t>
      </w:r>
      <w:r w:rsidR="002A3D78" w:rsidRPr="0040390D">
        <w:rPr>
          <w:lang w:val="uk-UA"/>
        </w:rPr>
        <w:t xml:space="preserve"> </w:t>
      </w:r>
    </w:p>
    <w:p w:rsidR="007764F5" w:rsidRPr="0040390D" w:rsidRDefault="007764F5" w:rsidP="007764F5">
      <w:pPr>
        <w:pStyle w:val="a3"/>
        <w:rPr>
          <w:lang w:val="uk-UA"/>
        </w:rPr>
      </w:pPr>
    </w:p>
    <w:p w:rsidR="007764F5" w:rsidRPr="0040390D" w:rsidRDefault="007764F5" w:rsidP="007764F5">
      <w:pPr>
        <w:pStyle w:val="a3"/>
        <w:rPr>
          <w:lang w:val="uk-UA"/>
        </w:rPr>
      </w:pPr>
      <w:r w:rsidRPr="0040390D">
        <w:rPr>
          <w:lang w:val="uk-UA"/>
        </w:rPr>
        <w:t xml:space="preserve">Деякий час </w:t>
      </w:r>
      <w:r w:rsidR="00B35818">
        <w:rPr>
          <w:lang w:val="uk-UA"/>
        </w:rPr>
        <w:t>у</w:t>
      </w:r>
      <w:r w:rsidRPr="0040390D">
        <w:rPr>
          <w:lang w:val="uk-UA"/>
        </w:rPr>
        <w:t>сі просто жують. Проте сусіду явно не сидиться спокійно.</w:t>
      </w:r>
    </w:p>
    <w:p w:rsidR="007764F5" w:rsidRPr="0040390D" w:rsidRDefault="007764F5" w:rsidP="007764F5">
      <w:pPr>
        <w:pStyle w:val="a3"/>
        <w:rPr>
          <w:lang w:val="uk-UA"/>
        </w:rPr>
      </w:pPr>
    </w:p>
    <w:p w:rsidR="007764F5" w:rsidRPr="0040390D" w:rsidRDefault="007764F5" w:rsidP="007764F5">
      <w:pPr>
        <w:pStyle w:val="a6"/>
        <w:rPr>
          <w:lang w:val="uk-UA"/>
        </w:rPr>
      </w:pPr>
      <w:r w:rsidRPr="0040390D">
        <w:rPr>
          <w:lang w:val="uk-UA"/>
        </w:rPr>
        <w:lastRenderedPageBreak/>
        <w:t>сусід</w:t>
      </w:r>
    </w:p>
    <w:p w:rsidR="007764F5" w:rsidRPr="0040390D" w:rsidRDefault="007764F5" w:rsidP="007764F5">
      <w:pPr>
        <w:pStyle w:val="a5"/>
        <w:rPr>
          <w:lang w:val="uk-UA"/>
        </w:rPr>
      </w:pPr>
      <w:r w:rsidRPr="0040390D">
        <w:rPr>
          <w:lang w:val="uk-UA"/>
        </w:rPr>
        <w:t>То як нове серце, не турбує?</w:t>
      </w:r>
    </w:p>
    <w:p w:rsidR="007764F5" w:rsidRPr="0040390D" w:rsidRDefault="007764F5" w:rsidP="007764F5">
      <w:pPr>
        <w:pStyle w:val="a5"/>
        <w:rPr>
          <w:lang w:val="uk-UA"/>
        </w:rPr>
      </w:pPr>
    </w:p>
    <w:p w:rsidR="007764F5" w:rsidRPr="0040390D" w:rsidRDefault="007764F5" w:rsidP="007764F5">
      <w:pPr>
        <w:pStyle w:val="a3"/>
        <w:rPr>
          <w:lang w:val="uk-UA"/>
        </w:rPr>
      </w:pPr>
      <w:r w:rsidRPr="0040390D">
        <w:rPr>
          <w:lang w:val="uk-UA"/>
        </w:rPr>
        <w:t xml:space="preserve">На цих словах чоловік в окулярах теж відриває </w:t>
      </w:r>
      <w:r w:rsidR="00AD7969" w:rsidRPr="0040390D">
        <w:rPr>
          <w:lang w:val="uk-UA"/>
        </w:rPr>
        <w:t xml:space="preserve">очі від тарілки. У його погляді цікавість перемішана із заздрістю. </w:t>
      </w:r>
      <w:proofErr w:type="spellStart"/>
      <w:r w:rsidR="00AD7969" w:rsidRPr="0040390D">
        <w:rPr>
          <w:lang w:val="uk-UA"/>
        </w:rPr>
        <w:t>Гнату</w:t>
      </w:r>
      <w:proofErr w:type="spellEnd"/>
      <w:r w:rsidR="00AD7969" w:rsidRPr="0040390D">
        <w:rPr>
          <w:lang w:val="uk-UA"/>
        </w:rPr>
        <w:t xml:space="preserve"> стає незатишно </w:t>
      </w:r>
      <w:r w:rsidR="00B35818">
        <w:rPr>
          <w:lang w:val="uk-UA"/>
        </w:rPr>
        <w:t>в</w:t>
      </w:r>
      <w:r w:rsidR="00AD7969" w:rsidRPr="0040390D">
        <w:rPr>
          <w:lang w:val="uk-UA"/>
        </w:rPr>
        <w:t xml:space="preserve"> їх</w:t>
      </w:r>
      <w:r w:rsidR="00B35818">
        <w:rPr>
          <w:lang w:val="uk-UA"/>
        </w:rPr>
        <w:t>ній</w:t>
      </w:r>
      <w:r w:rsidR="00AD7969" w:rsidRPr="0040390D">
        <w:rPr>
          <w:lang w:val="uk-UA"/>
        </w:rPr>
        <w:t xml:space="preserve"> компанії.</w:t>
      </w:r>
    </w:p>
    <w:p w:rsidR="00D5533D" w:rsidRPr="0040390D" w:rsidRDefault="00D5533D" w:rsidP="007764F5">
      <w:pPr>
        <w:pStyle w:val="a3"/>
        <w:rPr>
          <w:lang w:val="uk-UA"/>
        </w:rPr>
      </w:pPr>
    </w:p>
    <w:p w:rsidR="00486039" w:rsidRPr="0040390D" w:rsidRDefault="00486039" w:rsidP="00D5533D">
      <w:pPr>
        <w:pStyle w:val="a6"/>
        <w:rPr>
          <w:lang w:val="uk-UA"/>
        </w:rPr>
      </w:pPr>
    </w:p>
    <w:p w:rsidR="00D5533D" w:rsidRPr="0040390D" w:rsidRDefault="00A4658A" w:rsidP="00D5533D">
      <w:pPr>
        <w:pStyle w:val="a6"/>
        <w:rPr>
          <w:lang w:val="uk-UA"/>
        </w:rPr>
      </w:pPr>
      <w:r w:rsidRPr="0040390D">
        <w:rPr>
          <w:lang w:val="uk-UA"/>
        </w:rPr>
        <w:t>гнат</w:t>
      </w:r>
    </w:p>
    <w:p w:rsidR="00A4658A" w:rsidRPr="0040390D" w:rsidRDefault="00A4658A" w:rsidP="00A4658A">
      <w:pPr>
        <w:pStyle w:val="a5"/>
        <w:rPr>
          <w:lang w:val="uk-UA"/>
        </w:rPr>
      </w:pPr>
      <w:r w:rsidRPr="0040390D">
        <w:rPr>
          <w:lang w:val="uk-UA"/>
        </w:rPr>
        <w:t>Все чудово.</w:t>
      </w:r>
    </w:p>
    <w:p w:rsidR="00A4658A" w:rsidRPr="0040390D" w:rsidRDefault="00A4658A" w:rsidP="00A4658A">
      <w:pPr>
        <w:pStyle w:val="a5"/>
        <w:rPr>
          <w:lang w:val="uk-UA"/>
        </w:rPr>
      </w:pPr>
    </w:p>
    <w:p w:rsidR="00A4658A" w:rsidRPr="0040390D" w:rsidRDefault="00447D5B" w:rsidP="00447D5B">
      <w:pPr>
        <w:pStyle w:val="a6"/>
        <w:rPr>
          <w:lang w:val="uk-UA"/>
        </w:rPr>
      </w:pPr>
      <w:r w:rsidRPr="0040390D">
        <w:rPr>
          <w:lang w:val="uk-UA"/>
        </w:rPr>
        <w:t>сусід</w:t>
      </w:r>
    </w:p>
    <w:p w:rsidR="003B1D83" w:rsidRPr="0040390D" w:rsidRDefault="00447D5B" w:rsidP="00447D5B">
      <w:pPr>
        <w:pStyle w:val="a5"/>
        <w:rPr>
          <w:lang w:val="uk-UA"/>
        </w:rPr>
      </w:pPr>
      <w:r w:rsidRPr="0040390D">
        <w:rPr>
          <w:lang w:val="uk-UA"/>
        </w:rPr>
        <w:t>А знаєте, що ви в цьому році другий такий випадок в Україні? Торік було 8 пересадок, а позаторік одна!</w:t>
      </w:r>
    </w:p>
    <w:p w:rsidR="003B1D83" w:rsidRPr="0040390D" w:rsidRDefault="003B1D83" w:rsidP="00447D5B">
      <w:pPr>
        <w:pStyle w:val="a5"/>
        <w:rPr>
          <w:lang w:val="uk-UA"/>
        </w:rPr>
      </w:pPr>
    </w:p>
    <w:p w:rsidR="003B1D83" w:rsidRPr="0040390D" w:rsidRDefault="003B1D83" w:rsidP="003B1D83">
      <w:pPr>
        <w:pStyle w:val="a3"/>
        <w:rPr>
          <w:lang w:val="uk-UA"/>
        </w:rPr>
      </w:pPr>
      <w:proofErr w:type="spellStart"/>
      <w:r w:rsidRPr="0040390D">
        <w:rPr>
          <w:lang w:val="uk-UA"/>
        </w:rPr>
        <w:t>Гнат</w:t>
      </w:r>
      <w:proofErr w:type="spellEnd"/>
      <w:r w:rsidRPr="0040390D">
        <w:rPr>
          <w:lang w:val="uk-UA"/>
        </w:rPr>
        <w:t xml:space="preserve"> пришвидшує доїдання сирників, одночасно киваючи головою сусід</w:t>
      </w:r>
      <w:r w:rsidR="00B35818">
        <w:rPr>
          <w:lang w:val="uk-UA"/>
        </w:rPr>
        <w:t>ові</w:t>
      </w:r>
      <w:r w:rsidRPr="0040390D">
        <w:rPr>
          <w:lang w:val="uk-UA"/>
        </w:rPr>
        <w:t>.</w:t>
      </w:r>
    </w:p>
    <w:p w:rsidR="00490B65" w:rsidRPr="0040390D" w:rsidRDefault="003B1D83" w:rsidP="003B1D83">
      <w:pPr>
        <w:pStyle w:val="a3"/>
        <w:rPr>
          <w:lang w:val="uk-UA"/>
        </w:rPr>
      </w:pPr>
      <w:r w:rsidRPr="0040390D">
        <w:rPr>
          <w:lang w:val="uk-UA"/>
        </w:rPr>
        <w:t>Пацієнтів у їдальні вже поменшало</w:t>
      </w:r>
      <w:r w:rsidR="00490B65" w:rsidRPr="0040390D">
        <w:rPr>
          <w:lang w:val="uk-UA"/>
        </w:rPr>
        <w:t>, а в двері зайшла літня приземкувата жінка з відром та шваброю.</w:t>
      </w:r>
    </w:p>
    <w:p w:rsidR="00490B65" w:rsidRPr="0040390D" w:rsidRDefault="00490B65" w:rsidP="00490B65">
      <w:pPr>
        <w:pStyle w:val="a6"/>
        <w:rPr>
          <w:lang w:val="uk-UA"/>
        </w:rPr>
      </w:pPr>
    </w:p>
    <w:p w:rsidR="00490B65" w:rsidRPr="0040390D" w:rsidRDefault="00490B65" w:rsidP="00490B65">
      <w:pPr>
        <w:pStyle w:val="a6"/>
        <w:rPr>
          <w:lang w:val="uk-UA"/>
        </w:rPr>
      </w:pPr>
    </w:p>
    <w:p w:rsidR="00490B65" w:rsidRPr="0040390D" w:rsidRDefault="00490B65" w:rsidP="00490B65">
      <w:pPr>
        <w:pStyle w:val="a6"/>
        <w:rPr>
          <w:lang w:val="uk-UA"/>
        </w:rPr>
      </w:pPr>
      <w:r w:rsidRPr="0040390D">
        <w:rPr>
          <w:lang w:val="uk-UA"/>
        </w:rPr>
        <w:t>чоловік в окулярах</w:t>
      </w:r>
    </w:p>
    <w:p w:rsidR="00490B65" w:rsidRPr="0040390D" w:rsidRDefault="00490B65" w:rsidP="00490B65">
      <w:pPr>
        <w:pStyle w:val="a7"/>
        <w:rPr>
          <w:lang w:val="uk-UA"/>
        </w:rPr>
      </w:pPr>
      <w:r w:rsidRPr="0040390D">
        <w:rPr>
          <w:lang w:val="uk-UA"/>
        </w:rPr>
        <w:t>(переводить розмову на інше)</w:t>
      </w:r>
    </w:p>
    <w:p w:rsidR="00490B65" w:rsidRPr="0040390D" w:rsidRDefault="00490B65" w:rsidP="00490B65">
      <w:pPr>
        <w:pStyle w:val="a5"/>
        <w:rPr>
          <w:lang w:val="uk-UA"/>
        </w:rPr>
      </w:pPr>
      <w:r w:rsidRPr="0040390D">
        <w:rPr>
          <w:lang w:val="uk-UA"/>
        </w:rPr>
        <w:t>А от і наше інформбюро! Слухайте!</w:t>
      </w:r>
    </w:p>
    <w:p w:rsidR="00490B65" w:rsidRPr="0040390D" w:rsidRDefault="00490B65" w:rsidP="00490B65">
      <w:pPr>
        <w:pStyle w:val="a5"/>
        <w:rPr>
          <w:lang w:val="uk-UA"/>
        </w:rPr>
      </w:pPr>
    </w:p>
    <w:p w:rsidR="00490B65" w:rsidRPr="0040390D" w:rsidRDefault="00490B65" w:rsidP="00490B65">
      <w:pPr>
        <w:pStyle w:val="a3"/>
        <w:rPr>
          <w:lang w:val="uk-UA"/>
        </w:rPr>
      </w:pPr>
      <w:r w:rsidRPr="0040390D">
        <w:rPr>
          <w:lang w:val="uk-UA"/>
        </w:rPr>
        <w:t xml:space="preserve">Тим часом жінка відставляє вбік відро та швабру й </w:t>
      </w:r>
      <w:r w:rsidR="00B35818">
        <w:rPr>
          <w:lang w:val="uk-UA"/>
        </w:rPr>
        <w:t>промовляє</w:t>
      </w:r>
      <w:r w:rsidRPr="0040390D">
        <w:rPr>
          <w:lang w:val="uk-UA"/>
        </w:rPr>
        <w:t xml:space="preserve"> спокійним голосом</w:t>
      </w:r>
      <w:r w:rsidR="00B35818">
        <w:rPr>
          <w:lang w:val="uk-UA"/>
        </w:rPr>
        <w:t>,</w:t>
      </w:r>
      <w:r w:rsidRPr="0040390D">
        <w:rPr>
          <w:lang w:val="uk-UA"/>
        </w:rPr>
        <w:t xml:space="preserve"> ні до кого персонально не звертаючись.</w:t>
      </w:r>
    </w:p>
    <w:p w:rsidR="00490B65" w:rsidRPr="0040390D" w:rsidRDefault="00490B65" w:rsidP="00490B65">
      <w:pPr>
        <w:pStyle w:val="a3"/>
        <w:rPr>
          <w:lang w:val="uk-UA"/>
        </w:rPr>
      </w:pPr>
    </w:p>
    <w:p w:rsidR="00490B65" w:rsidRPr="0040390D" w:rsidRDefault="00490B65" w:rsidP="00490B65">
      <w:pPr>
        <w:pStyle w:val="a6"/>
        <w:rPr>
          <w:lang w:val="uk-UA"/>
        </w:rPr>
      </w:pPr>
      <w:r w:rsidRPr="0040390D">
        <w:rPr>
          <w:lang w:val="uk-UA"/>
        </w:rPr>
        <w:t>жінка</w:t>
      </w:r>
    </w:p>
    <w:p w:rsidR="00490B65" w:rsidRPr="0040390D" w:rsidRDefault="00490B65" w:rsidP="00490B65">
      <w:pPr>
        <w:pStyle w:val="a5"/>
        <w:rPr>
          <w:lang w:val="uk-UA"/>
        </w:rPr>
      </w:pPr>
      <w:r w:rsidRPr="0040390D">
        <w:rPr>
          <w:lang w:val="uk-UA"/>
        </w:rPr>
        <w:t>Вчора було вісімнадцять обстрілів. Двоє загинули і троє поранен</w:t>
      </w:r>
      <w:r w:rsidR="00B35818">
        <w:rPr>
          <w:lang w:val="uk-UA"/>
        </w:rPr>
        <w:t>і</w:t>
      </w:r>
      <w:r w:rsidRPr="0040390D">
        <w:rPr>
          <w:lang w:val="uk-UA"/>
        </w:rPr>
        <w:t>.</w:t>
      </w:r>
    </w:p>
    <w:p w:rsidR="00490B65" w:rsidRPr="0040390D" w:rsidRDefault="00490B65" w:rsidP="00490B65">
      <w:pPr>
        <w:pStyle w:val="a5"/>
        <w:rPr>
          <w:lang w:val="uk-UA"/>
        </w:rPr>
      </w:pPr>
    </w:p>
    <w:p w:rsidR="00490B65" w:rsidRPr="0040390D" w:rsidRDefault="00490B65" w:rsidP="00490B65">
      <w:pPr>
        <w:pStyle w:val="a3"/>
        <w:rPr>
          <w:lang w:val="uk-UA"/>
        </w:rPr>
      </w:pPr>
      <w:r w:rsidRPr="0040390D">
        <w:rPr>
          <w:lang w:val="uk-UA"/>
        </w:rPr>
        <w:t>Далі вона повертається до інструментів своєї праці й починає старанно терти підлогу.</w:t>
      </w:r>
    </w:p>
    <w:p w:rsidR="00490B65" w:rsidRPr="0040390D" w:rsidRDefault="00490B65" w:rsidP="00490B65">
      <w:pPr>
        <w:pStyle w:val="a3"/>
        <w:rPr>
          <w:lang w:val="uk-UA"/>
        </w:rPr>
      </w:pPr>
    </w:p>
    <w:p w:rsidR="00490B65" w:rsidRPr="0040390D" w:rsidRDefault="00490B65" w:rsidP="00490B65">
      <w:pPr>
        <w:pStyle w:val="a6"/>
        <w:rPr>
          <w:lang w:val="uk-UA"/>
        </w:rPr>
      </w:pPr>
      <w:r w:rsidRPr="0040390D">
        <w:rPr>
          <w:lang w:val="uk-UA"/>
        </w:rPr>
        <w:t>чоловік в окулярах</w:t>
      </w:r>
    </w:p>
    <w:p w:rsidR="00490B65" w:rsidRPr="0040390D" w:rsidRDefault="00490B65" w:rsidP="00490B65">
      <w:pPr>
        <w:pStyle w:val="a5"/>
        <w:rPr>
          <w:lang w:val="uk-UA"/>
        </w:rPr>
      </w:pPr>
      <w:r w:rsidRPr="0040390D">
        <w:rPr>
          <w:lang w:val="uk-UA"/>
        </w:rPr>
        <w:t>Баба Рая</w:t>
      </w:r>
      <w:r w:rsidR="006E0885" w:rsidRPr="0040390D">
        <w:rPr>
          <w:lang w:val="uk-UA"/>
        </w:rPr>
        <w:t>. Вона тут санітаркою скоро сорок років як працює. Легендарна</w:t>
      </w:r>
      <w:r w:rsidR="003405F4" w:rsidRPr="0040390D">
        <w:rPr>
          <w:lang w:val="uk-UA"/>
        </w:rPr>
        <w:t xml:space="preserve"> особистість</w:t>
      </w:r>
      <w:r w:rsidR="006E0885" w:rsidRPr="0040390D">
        <w:rPr>
          <w:lang w:val="uk-UA"/>
        </w:rPr>
        <w:t xml:space="preserve"> була. </w:t>
      </w:r>
    </w:p>
    <w:p w:rsidR="006E0885" w:rsidRPr="0040390D" w:rsidRDefault="006E0885" w:rsidP="00490B65">
      <w:pPr>
        <w:pStyle w:val="a5"/>
        <w:rPr>
          <w:lang w:val="uk-UA"/>
        </w:rPr>
      </w:pPr>
      <w:r w:rsidRPr="0040390D">
        <w:rPr>
          <w:lang w:val="uk-UA"/>
        </w:rPr>
        <w:t>Син у неї загинув ще на початку війни. З того часу вона така, трохи дивна. Першим ділом повідомляє новини з фронту</w:t>
      </w:r>
      <w:r w:rsidR="00B35818">
        <w:rPr>
          <w:lang w:val="uk-UA"/>
        </w:rPr>
        <w:t>,</w:t>
      </w:r>
      <w:r w:rsidRPr="0040390D">
        <w:rPr>
          <w:lang w:val="uk-UA"/>
        </w:rPr>
        <w:t xml:space="preserve"> і так у кожній палаті, яку прибирає.</w:t>
      </w:r>
    </w:p>
    <w:p w:rsidR="006E0885" w:rsidRPr="0040390D" w:rsidRDefault="006E0885" w:rsidP="00490B65">
      <w:pPr>
        <w:pStyle w:val="a5"/>
        <w:rPr>
          <w:lang w:val="uk-UA"/>
        </w:rPr>
      </w:pPr>
    </w:p>
    <w:p w:rsidR="006E0885" w:rsidRPr="0040390D" w:rsidRDefault="00822044" w:rsidP="006E0885">
      <w:pPr>
        <w:pStyle w:val="a3"/>
        <w:rPr>
          <w:lang w:val="uk-UA"/>
        </w:rPr>
      </w:pPr>
      <w:r w:rsidRPr="0040390D">
        <w:rPr>
          <w:lang w:val="uk-UA"/>
        </w:rPr>
        <w:t>Чоловіки мовчки заносять посуд у віконце і так само мовчки виходять з їдальні. Залишається тільки Баба Рая, що робить свою справу.</w:t>
      </w:r>
    </w:p>
    <w:p w:rsidR="00822044" w:rsidRPr="0040390D" w:rsidRDefault="00822044" w:rsidP="006E0885">
      <w:pPr>
        <w:pStyle w:val="a3"/>
        <w:rPr>
          <w:lang w:val="uk-UA"/>
        </w:rPr>
      </w:pPr>
    </w:p>
    <w:p w:rsidR="003405F4" w:rsidRPr="0040390D" w:rsidRDefault="003405F4" w:rsidP="006E0885">
      <w:pPr>
        <w:pStyle w:val="a3"/>
        <w:rPr>
          <w:lang w:val="uk-UA"/>
        </w:rPr>
      </w:pPr>
    </w:p>
    <w:p w:rsidR="00822044" w:rsidRPr="0040390D" w:rsidRDefault="00D21D08" w:rsidP="003405F4">
      <w:pPr>
        <w:pStyle w:val="a4"/>
        <w:rPr>
          <w:lang w:val="uk-UA"/>
        </w:rPr>
      </w:pPr>
      <w:r w:rsidRPr="0040390D">
        <w:rPr>
          <w:lang w:val="uk-UA"/>
        </w:rPr>
        <w:t>інт. кабінет лікаря</w:t>
      </w:r>
      <w:r w:rsidR="003405F4" w:rsidRPr="0040390D">
        <w:rPr>
          <w:lang w:val="uk-UA"/>
        </w:rPr>
        <w:t>.</w:t>
      </w:r>
    </w:p>
    <w:p w:rsidR="003405F4" w:rsidRPr="0040390D" w:rsidRDefault="003405F4" w:rsidP="003405F4">
      <w:pPr>
        <w:pStyle w:val="a3"/>
        <w:rPr>
          <w:lang w:val="uk-UA"/>
        </w:rPr>
      </w:pPr>
    </w:p>
    <w:p w:rsidR="00D21D08" w:rsidRPr="0040390D" w:rsidRDefault="00D21D08" w:rsidP="003405F4">
      <w:pPr>
        <w:pStyle w:val="a3"/>
        <w:rPr>
          <w:lang w:val="uk-UA"/>
        </w:rPr>
      </w:pPr>
      <w:proofErr w:type="spellStart"/>
      <w:r w:rsidRPr="0040390D">
        <w:rPr>
          <w:lang w:val="uk-UA"/>
        </w:rPr>
        <w:t>Гнат</w:t>
      </w:r>
      <w:proofErr w:type="spellEnd"/>
      <w:r w:rsidRPr="0040390D">
        <w:rPr>
          <w:lang w:val="uk-UA"/>
        </w:rPr>
        <w:t xml:space="preserve"> стукає в двері й заходить. Лікар сидить за столом.</w:t>
      </w:r>
    </w:p>
    <w:p w:rsidR="00D21D08" w:rsidRPr="0040390D" w:rsidRDefault="00D21D08" w:rsidP="003405F4">
      <w:pPr>
        <w:pStyle w:val="a3"/>
        <w:rPr>
          <w:lang w:val="uk-UA"/>
        </w:rPr>
      </w:pPr>
    </w:p>
    <w:p w:rsidR="00D21D08" w:rsidRPr="0040390D" w:rsidRDefault="00D21D08" w:rsidP="00D21D08">
      <w:pPr>
        <w:pStyle w:val="a6"/>
        <w:rPr>
          <w:lang w:val="uk-UA"/>
        </w:rPr>
      </w:pPr>
      <w:r w:rsidRPr="0040390D">
        <w:rPr>
          <w:lang w:val="uk-UA"/>
        </w:rPr>
        <w:t>лікар</w:t>
      </w:r>
    </w:p>
    <w:p w:rsidR="00D21D08" w:rsidRPr="0040390D" w:rsidRDefault="00D21D08" w:rsidP="00D21D08">
      <w:pPr>
        <w:pStyle w:val="a5"/>
        <w:rPr>
          <w:lang w:val="uk-UA"/>
        </w:rPr>
      </w:pPr>
      <w:r w:rsidRPr="0040390D">
        <w:rPr>
          <w:lang w:val="uk-UA"/>
        </w:rPr>
        <w:t xml:space="preserve">О, пане </w:t>
      </w:r>
      <w:proofErr w:type="spellStart"/>
      <w:r w:rsidRPr="0040390D">
        <w:rPr>
          <w:lang w:val="uk-UA"/>
        </w:rPr>
        <w:t>Гнат</w:t>
      </w:r>
      <w:proofErr w:type="spellEnd"/>
      <w:r w:rsidRPr="0040390D">
        <w:rPr>
          <w:lang w:val="uk-UA"/>
        </w:rPr>
        <w:t>, заходьте, сідайте. Як самопочуття?</w:t>
      </w:r>
    </w:p>
    <w:p w:rsidR="00D21D08" w:rsidRPr="0040390D" w:rsidRDefault="00D21D08" w:rsidP="00D21D08">
      <w:pPr>
        <w:pStyle w:val="a5"/>
        <w:rPr>
          <w:lang w:val="uk-UA"/>
        </w:rPr>
      </w:pPr>
    </w:p>
    <w:p w:rsidR="00D21D08" w:rsidRPr="0040390D" w:rsidRDefault="00D21D08" w:rsidP="00D21D08">
      <w:pPr>
        <w:pStyle w:val="a6"/>
        <w:rPr>
          <w:lang w:val="uk-UA"/>
        </w:rPr>
      </w:pPr>
      <w:r w:rsidRPr="0040390D">
        <w:rPr>
          <w:lang w:val="uk-UA"/>
        </w:rPr>
        <w:t>гнат</w:t>
      </w:r>
    </w:p>
    <w:p w:rsidR="00D21D08" w:rsidRPr="0040390D" w:rsidRDefault="00D21D08" w:rsidP="00D21D08">
      <w:pPr>
        <w:pStyle w:val="a5"/>
        <w:rPr>
          <w:lang w:val="uk-UA"/>
        </w:rPr>
      </w:pPr>
      <w:r w:rsidRPr="0040390D">
        <w:rPr>
          <w:lang w:val="uk-UA"/>
        </w:rPr>
        <w:t xml:space="preserve">Добре. </w:t>
      </w:r>
      <w:r w:rsidR="005105AE" w:rsidRPr="0040390D">
        <w:rPr>
          <w:lang w:val="uk-UA"/>
        </w:rPr>
        <w:t>Я</w:t>
      </w:r>
      <w:r w:rsidRPr="0040390D">
        <w:rPr>
          <w:lang w:val="uk-UA"/>
        </w:rPr>
        <w:t>, власне, хотів спитати:</w:t>
      </w:r>
      <w:r w:rsidR="005105AE" w:rsidRPr="0040390D">
        <w:rPr>
          <w:lang w:val="uk-UA"/>
        </w:rPr>
        <w:t xml:space="preserve"> ко</w:t>
      </w:r>
      <w:r w:rsidRPr="0040390D">
        <w:rPr>
          <w:lang w:val="uk-UA"/>
        </w:rPr>
        <w:t>ли вже додому можна?</w:t>
      </w:r>
    </w:p>
    <w:p w:rsidR="005105AE" w:rsidRPr="0040390D" w:rsidRDefault="005105AE" w:rsidP="00D21D08">
      <w:pPr>
        <w:pStyle w:val="a6"/>
        <w:rPr>
          <w:lang w:val="uk-UA"/>
        </w:rPr>
      </w:pPr>
    </w:p>
    <w:p w:rsidR="00D21D08" w:rsidRPr="0040390D" w:rsidRDefault="00D21D08" w:rsidP="00D21D08">
      <w:pPr>
        <w:pStyle w:val="a6"/>
        <w:rPr>
          <w:lang w:val="uk-UA"/>
        </w:rPr>
      </w:pPr>
      <w:r w:rsidRPr="0040390D">
        <w:rPr>
          <w:lang w:val="uk-UA"/>
        </w:rPr>
        <w:t>лікар</w:t>
      </w:r>
    </w:p>
    <w:p w:rsidR="00D21D08" w:rsidRPr="0040390D" w:rsidRDefault="00062BD9" w:rsidP="00D21D08">
      <w:pPr>
        <w:pStyle w:val="a5"/>
        <w:rPr>
          <w:lang w:val="uk-UA"/>
        </w:rPr>
      </w:pPr>
      <w:r w:rsidRPr="0040390D">
        <w:rPr>
          <w:lang w:val="uk-UA"/>
        </w:rPr>
        <w:t>Ну, я б не хотів поспішати, ви ж сам живете, раптом що…</w:t>
      </w:r>
    </w:p>
    <w:p w:rsidR="00062BD9" w:rsidRPr="0040390D" w:rsidRDefault="00062BD9" w:rsidP="00D21D08">
      <w:pPr>
        <w:pStyle w:val="a5"/>
        <w:rPr>
          <w:lang w:val="uk-UA"/>
        </w:rPr>
      </w:pPr>
    </w:p>
    <w:p w:rsidR="00062BD9" w:rsidRPr="0040390D" w:rsidRDefault="00062BD9" w:rsidP="00062BD9">
      <w:pPr>
        <w:pStyle w:val="a6"/>
        <w:rPr>
          <w:lang w:val="uk-UA"/>
        </w:rPr>
      </w:pPr>
      <w:r w:rsidRPr="0040390D">
        <w:rPr>
          <w:lang w:val="uk-UA"/>
        </w:rPr>
        <w:t>гнат</w:t>
      </w:r>
    </w:p>
    <w:p w:rsidR="00062BD9" w:rsidRPr="0040390D" w:rsidRDefault="00062BD9" w:rsidP="00062BD9">
      <w:pPr>
        <w:pStyle w:val="a5"/>
        <w:rPr>
          <w:lang w:val="uk-UA"/>
        </w:rPr>
      </w:pPr>
      <w:r w:rsidRPr="0040390D">
        <w:rPr>
          <w:lang w:val="uk-UA"/>
        </w:rPr>
        <w:t>Так дочка хоче перший час зі мною пожити.</w:t>
      </w:r>
    </w:p>
    <w:p w:rsidR="00062BD9" w:rsidRPr="0040390D" w:rsidRDefault="00062BD9" w:rsidP="00062BD9">
      <w:pPr>
        <w:pStyle w:val="a5"/>
        <w:rPr>
          <w:lang w:val="uk-UA"/>
        </w:rPr>
      </w:pPr>
    </w:p>
    <w:p w:rsidR="00062BD9" w:rsidRPr="0040390D" w:rsidRDefault="00062BD9" w:rsidP="00062BD9">
      <w:pPr>
        <w:pStyle w:val="a6"/>
        <w:rPr>
          <w:lang w:val="uk-UA"/>
        </w:rPr>
      </w:pPr>
      <w:r w:rsidRPr="0040390D">
        <w:rPr>
          <w:lang w:val="uk-UA"/>
        </w:rPr>
        <w:t>лікар</w:t>
      </w:r>
    </w:p>
    <w:p w:rsidR="00062BD9" w:rsidRPr="0040390D" w:rsidRDefault="005105AE" w:rsidP="00062BD9">
      <w:pPr>
        <w:pStyle w:val="a5"/>
        <w:rPr>
          <w:lang w:val="uk-UA"/>
        </w:rPr>
      </w:pPr>
      <w:r w:rsidRPr="0040390D">
        <w:rPr>
          <w:lang w:val="uk-UA"/>
        </w:rPr>
        <w:t>А це дуже добре,</w:t>
      </w:r>
      <w:r w:rsidR="00062BD9" w:rsidRPr="0040390D">
        <w:rPr>
          <w:lang w:val="uk-UA"/>
        </w:rPr>
        <w:t xml:space="preserve"> тоді можна </w:t>
      </w:r>
      <w:r w:rsidR="00B35818">
        <w:rPr>
          <w:lang w:val="uk-UA"/>
        </w:rPr>
        <w:t>й</w:t>
      </w:r>
      <w:r w:rsidR="00062BD9" w:rsidRPr="0040390D">
        <w:rPr>
          <w:lang w:val="uk-UA"/>
        </w:rPr>
        <w:t xml:space="preserve"> завтра виписати. Скажіть їй</w:t>
      </w:r>
      <w:r w:rsidR="00B35818">
        <w:rPr>
          <w:lang w:val="uk-UA"/>
        </w:rPr>
        <w:t>,</w:t>
      </w:r>
      <w:r w:rsidR="00062BD9" w:rsidRPr="0040390D">
        <w:rPr>
          <w:lang w:val="uk-UA"/>
        </w:rPr>
        <w:t xml:space="preserve"> </w:t>
      </w:r>
      <w:r w:rsidR="00B35818">
        <w:rPr>
          <w:lang w:val="uk-UA"/>
        </w:rPr>
        <w:t>не</w:t>
      </w:r>
      <w:r w:rsidR="00062BD9" w:rsidRPr="0040390D">
        <w:rPr>
          <w:lang w:val="uk-UA"/>
        </w:rPr>
        <w:t>хай до мене зайде.</w:t>
      </w:r>
    </w:p>
    <w:p w:rsidR="00062BD9" w:rsidRPr="0040390D" w:rsidRDefault="00062BD9" w:rsidP="00062BD9">
      <w:pPr>
        <w:pStyle w:val="a5"/>
        <w:rPr>
          <w:lang w:val="uk-UA"/>
        </w:rPr>
      </w:pPr>
    </w:p>
    <w:p w:rsidR="00062BD9" w:rsidRPr="0040390D" w:rsidRDefault="00062BD9" w:rsidP="00062BD9">
      <w:pPr>
        <w:pStyle w:val="a3"/>
        <w:rPr>
          <w:lang w:val="uk-UA"/>
        </w:rPr>
      </w:pPr>
      <w:r w:rsidRPr="0040390D">
        <w:rPr>
          <w:lang w:val="uk-UA"/>
        </w:rPr>
        <w:t>Вони потискають руки</w:t>
      </w:r>
      <w:r w:rsidR="00B35818">
        <w:rPr>
          <w:lang w:val="uk-UA"/>
        </w:rPr>
        <w:t>,</w:t>
      </w:r>
      <w:r w:rsidRPr="0040390D">
        <w:rPr>
          <w:lang w:val="uk-UA"/>
        </w:rPr>
        <w:t xml:space="preserve"> і </w:t>
      </w:r>
      <w:proofErr w:type="spellStart"/>
      <w:r w:rsidRPr="0040390D">
        <w:rPr>
          <w:lang w:val="uk-UA"/>
        </w:rPr>
        <w:t>Гнат</w:t>
      </w:r>
      <w:proofErr w:type="spellEnd"/>
      <w:r w:rsidRPr="0040390D">
        <w:rPr>
          <w:lang w:val="uk-UA"/>
        </w:rPr>
        <w:t xml:space="preserve"> виходить.</w:t>
      </w:r>
    </w:p>
    <w:p w:rsidR="00E8155D" w:rsidRPr="0040390D" w:rsidRDefault="00E8155D" w:rsidP="00062BD9">
      <w:pPr>
        <w:pStyle w:val="a3"/>
        <w:rPr>
          <w:lang w:val="uk-UA"/>
        </w:rPr>
      </w:pPr>
    </w:p>
    <w:p w:rsidR="00E8155D" w:rsidRPr="0040390D" w:rsidRDefault="00E8155D" w:rsidP="00E8155D">
      <w:pPr>
        <w:pStyle w:val="a4"/>
        <w:rPr>
          <w:lang w:val="uk-UA"/>
        </w:rPr>
      </w:pPr>
    </w:p>
    <w:p w:rsidR="00E8155D" w:rsidRPr="0040390D" w:rsidRDefault="00E8155D" w:rsidP="00E8155D">
      <w:pPr>
        <w:pStyle w:val="a4"/>
        <w:rPr>
          <w:lang w:val="uk-UA"/>
        </w:rPr>
      </w:pPr>
      <w:r w:rsidRPr="0040390D">
        <w:rPr>
          <w:lang w:val="uk-UA"/>
        </w:rPr>
        <w:t>ЕКСТ. ПЕРЕД ЛІКАРНЯНОЮ КАПЛИЦЕЮ.</w:t>
      </w:r>
    </w:p>
    <w:p w:rsidR="00E8155D" w:rsidRPr="0040390D" w:rsidRDefault="00E8155D" w:rsidP="00E8155D">
      <w:pPr>
        <w:pStyle w:val="a3"/>
        <w:rPr>
          <w:lang w:val="uk-UA"/>
        </w:rPr>
      </w:pPr>
    </w:p>
    <w:p w:rsidR="00E8155D" w:rsidRPr="0040390D" w:rsidRDefault="00E8155D" w:rsidP="00E8155D">
      <w:pPr>
        <w:pStyle w:val="a3"/>
        <w:rPr>
          <w:lang w:val="uk-UA"/>
        </w:rPr>
      </w:pPr>
      <w:proofErr w:type="spellStart"/>
      <w:r w:rsidRPr="0040390D">
        <w:rPr>
          <w:lang w:val="uk-UA"/>
        </w:rPr>
        <w:t>Гнат</w:t>
      </w:r>
      <w:proofErr w:type="spellEnd"/>
      <w:r w:rsidRPr="0040390D">
        <w:rPr>
          <w:lang w:val="uk-UA"/>
        </w:rPr>
        <w:t xml:space="preserve"> хреститься, а тоді піднімається сходами та заходить </w:t>
      </w:r>
      <w:r w:rsidR="00B35818">
        <w:rPr>
          <w:lang w:val="uk-UA"/>
        </w:rPr>
        <w:t>у</w:t>
      </w:r>
      <w:r w:rsidRPr="0040390D">
        <w:rPr>
          <w:lang w:val="uk-UA"/>
        </w:rPr>
        <w:t>середину.</w:t>
      </w:r>
    </w:p>
    <w:p w:rsidR="00E8155D" w:rsidRPr="0040390D" w:rsidRDefault="00E8155D" w:rsidP="00E8155D">
      <w:pPr>
        <w:pStyle w:val="a3"/>
        <w:rPr>
          <w:lang w:val="uk-UA"/>
        </w:rPr>
      </w:pPr>
    </w:p>
    <w:p w:rsidR="00E8155D" w:rsidRPr="0040390D" w:rsidRDefault="00E8155D" w:rsidP="00E8155D">
      <w:pPr>
        <w:pStyle w:val="a4"/>
        <w:rPr>
          <w:lang w:val="uk-UA"/>
        </w:rPr>
      </w:pPr>
    </w:p>
    <w:p w:rsidR="00E8155D" w:rsidRPr="0040390D" w:rsidRDefault="005105AE" w:rsidP="00E8155D">
      <w:pPr>
        <w:pStyle w:val="a4"/>
        <w:rPr>
          <w:lang w:val="uk-UA"/>
        </w:rPr>
      </w:pPr>
      <w:r w:rsidRPr="0040390D">
        <w:rPr>
          <w:lang w:val="uk-UA"/>
        </w:rPr>
        <w:t>інт. каплиця</w:t>
      </w:r>
      <w:r w:rsidR="00E8155D" w:rsidRPr="0040390D">
        <w:rPr>
          <w:lang w:val="uk-UA"/>
        </w:rPr>
        <w:t>.</w:t>
      </w:r>
    </w:p>
    <w:p w:rsidR="00E8155D" w:rsidRPr="0040390D" w:rsidRDefault="00E8155D" w:rsidP="00E8155D">
      <w:pPr>
        <w:pStyle w:val="a3"/>
        <w:rPr>
          <w:lang w:val="uk-UA"/>
        </w:rPr>
      </w:pPr>
    </w:p>
    <w:p w:rsidR="005105AE" w:rsidRPr="0040390D" w:rsidRDefault="00B03055" w:rsidP="00E8155D">
      <w:pPr>
        <w:pStyle w:val="a3"/>
        <w:rPr>
          <w:lang w:val="uk-UA"/>
        </w:rPr>
      </w:pPr>
      <w:r w:rsidRPr="0040390D">
        <w:rPr>
          <w:lang w:val="uk-UA"/>
        </w:rPr>
        <w:t>Служба вже скінчилася, всередині лише кілька людей.</w:t>
      </w:r>
    </w:p>
    <w:p w:rsidR="005105AE" w:rsidRPr="0040390D" w:rsidRDefault="00327C06" w:rsidP="00E8155D">
      <w:pPr>
        <w:pStyle w:val="a3"/>
        <w:rPr>
          <w:lang w:val="uk-UA"/>
        </w:rPr>
      </w:pPr>
      <w:proofErr w:type="spellStart"/>
      <w:r w:rsidRPr="0040390D">
        <w:rPr>
          <w:lang w:val="uk-UA"/>
        </w:rPr>
        <w:t>Гнат</w:t>
      </w:r>
      <w:proofErr w:type="spellEnd"/>
      <w:r w:rsidRPr="0040390D">
        <w:rPr>
          <w:lang w:val="uk-UA"/>
        </w:rPr>
        <w:t xml:space="preserve"> зупиняється перед іконою, хреститься, але його увага прикута до священника, що розмовляє з п</w:t>
      </w:r>
      <w:r w:rsidR="00B35818">
        <w:rPr>
          <w:lang w:val="uk-UA"/>
        </w:rPr>
        <w:t>арафія</w:t>
      </w:r>
      <w:r w:rsidRPr="0040390D">
        <w:rPr>
          <w:lang w:val="uk-UA"/>
        </w:rPr>
        <w:t>нкою.</w:t>
      </w:r>
    </w:p>
    <w:p w:rsidR="005105AE" w:rsidRPr="0040390D" w:rsidRDefault="00327C06" w:rsidP="00E8155D">
      <w:pPr>
        <w:pStyle w:val="a3"/>
        <w:rPr>
          <w:lang w:val="uk-UA"/>
        </w:rPr>
      </w:pPr>
      <w:r w:rsidRPr="0040390D">
        <w:rPr>
          <w:lang w:val="uk-UA"/>
        </w:rPr>
        <w:t xml:space="preserve">Він терпляче очікує закінчення розмови, переминаючись </w:t>
      </w:r>
      <w:r w:rsidR="00B35818">
        <w:rPr>
          <w:lang w:val="uk-UA"/>
        </w:rPr>
        <w:t>і</w:t>
      </w:r>
      <w:r w:rsidRPr="0040390D">
        <w:rPr>
          <w:lang w:val="uk-UA"/>
        </w:rPr>
        <w:t xml:space="preserve">з ноги на ногу. </w:t>
      </w:r>
    </w:p>
    <w:p w:rsidR="005105AE" w:rsidRPr="0040390D" w:rsidRDefault="00327C06" w:rsidP="00E8155D">
      <w:pPr>
        <w:pStyle w:val="a3"/>
        <w:rPr>
          <w:lang w:val="uk-UA"/>
        </w:rPr>
      </w:pPr>
      <w:r w:rsidRPr="0040390D">
        <w:rPr>
          <w:lang w:val="uk-UA"/>
        </w:rPr>
        <w:t xml:space="preserve">Нарешті священник перехрестив жінку, вона поцілувала його руку </w:t>
      </w:r>
      <w:r w:rsidR="00B35818">
        <w:rPr>
          <w:lang w:val="uk-UA"/>
        </w:rPr>
        <w:t>й</w:t>
      </w:r>
      <w:r w:rsidRPr="0040390D">
        <w:rPr>
          <w:lang w:val="uk-UA"/>
        </w:rPr>
        <w:t xml:space="preserve"> пішла до виходу. </w:t>
      </w:r>
    </w:p>
    <w:p w:rsidR="00E8155D" w:rsidRPr="0040390D" w:rsidRDefault="00327C06" w:rsidP="00E8155D">
      <w:pPr>
        <w:pStyle w:val="a3"/>
        <w:rPr>
          <w:lang w:val="uk-UA"/>
        </w:rPr>
      </w:pPr>
      <w:proofErr w:type="spellStart"/>
      <w:r w:rsidRPr="0040390D">
        <w:rPr>
          <w:lang w:val="uk-UA"/>
        </w:rPr>
        <w:t>Гнат</w:t>
      </w:r>
      <w:proofErr w:type="spellEnd"/>
      <w:r w:rsidRPr="0040390D">
        <w:rPr>
          <w:lang w:val="uk-UA"/>
        </w:rPr>
        <w:t xml:space="preserve"> підходить до священника, який теж </w:t>
      </w:r>
      <w:r w:rsidR="00B35818">
        <w:rPr>
          <w:lang w:val="uk-UA"/>
        </w:rPr>
        <w:t>у</w:t>
      </w:r>
      <w:r w:rsidRPr="0040390D">
        <w:rPr>
          <w:lang w:val="uk-UA"/>
        </w:rPr>
        <w:t>же збирається йти.</w:t>
      </w:r>
    </w:p>
    <w:p w:rsidR="00327C06" w:rsidRPr="0040390D" w:rsidRDefault="00327C06" w:rsidP="00E8155D">
      <w:pPr>
        <w:pStyle w:val="a3"/>
        <w:rPr>
          <w:lang w:val="uk-UA"/>
        </w:rPr>
      </w:pPr>
    </w:p>
    <w:p w:rsidR="00327C06" w:rsidRPr="0040390D" w:rsidRDefault="00327C06" w:rsidP="00327C06">
      <w:pPr>
        <w:pStyle w:val="a6"/>
        <w:rPr>
          <w:lang w:val="uk-UA"/>
        </w:rPr>
      </w:pPr>
      <w:r w:rsidRPr="0040390D">
        <w:rPr>
          <w:lang w:val="uk-UA"/>
        </w:rPr>
        <w:t>гнат</w:t>
      </w:r>
    </w:p>
    <w:p w:rsidR="00327C06" w:rsidRPr="0040390D" w:rsidRDefault="00327C06" w:rsidP="00327C06">
      <w:pPr>
        <w:pStyle w:val="a5"/>
        <w:rPr>
          <w:lang w:val="uk-UA"/>
        </w:rPr>
      </w:pPr>
      <w:r w:rsidRPr="0040390D">
        <w:rPr>
          <w:lang w:val="uk-UA"/>
        </w:rPr>
        <w:t>Можна вас спитати.</w:t>
      </w:r>
    </w:p>
    <w:p w:rsidR="00327C06" w:rsidRPr="0040390D" w:rsidRDefault="00327C06" w:rsidP="00327C06">
      <w:pPr>
        <w:pStyle w:val="a5"/>
        <w:rPr>
          <w:lang w:val="uk-UA"/>
        </w:rPr>
      </w:pPr>
    </w:p>
    <w:p w:rsidR="00486039" w:rsidRPr="0040390D" w:rsidRDefault="00486039" w:rsidP="00327C06">
      <w:pPr>
        <w:pStyle w:val="a6"/>
        <w:rPr>
          <w:lang w:val="uk-UA"/>
        </w:rPr>
      </w:pPr>
    </w:p>
    <w:p w:rsidR="00327C06" w:rsidRPr="0040390D" w:rsidRDefault="00327C06" w:rsidP="00327C06">
      <w:pPr>
        <w:pStyle w:val="a6"/>
        <w:rPr>
          <w:lang w:val="uk-UA"/>
        </w:rPr>
      </w:pPr>
      <w:r w:rsidRPr="0040390D">
        <w:rPr>
          <w:lang w:val="uk-UA"/>
        </w:rPr>
        <w:t>священник</w:t>
      </w:r>
    </w:p>
    <w:p w:rsidR="00327C06" w:rsidRPr="0040390D" w:rsidRDefault="00327C06" w:rsidP="00327C06">
      <w:pPr>
        <w:pStyle w:val="a7"/>
        <w:rPr>
          <w:lang w:val="uk-UA"/>
        </w:rPr>
      </w:pPr>
      <w:r w:rsidRPr="0040390D">
        <w:rPr>
          <w:lang w:val="uk-UA"/>
        </w:rPr>
        <w:t>(втомлено)</w:t>
      </w:r>
    </w:p>
    <w:p w:rsidR="00327C06" w:rsidRPr="0040390D" w:rsidRDefault="00327C06" w:rsidP="00327C06">
      <w:pPr>
        <w:pStyle w:val="a5"/>
        <w:rPr>
          <w:lang w:val="uk-UA"/>
        </w:rPr>
      </w:pPr>
      <w:r w:rsidRPr="0040390D">
        <w:rPr>
          <w:lang w:val="uk-UA"/>
        </w:rPr>
        <w:t>Слухаю вас.</w:t>
      </w:r>
    </w:p>
    <w:p w:rsidR="00327C06" w:rsidRPr="0040390D" w:rsidRDefault="00327C06" w:rsidP="00327C06">
      <w:pPr>
        <w:pStyle w:val="a5"/>
        <w:rPr>
          <w:lang w:val="uk-UA"/>
        </w:rPr>
      </w:pPr>
    </w:p>
    <w:p w:rsidR="00327C06" w:rsidRPr="0040390D" w:rsidRDefault="00327C06" w:rsidP="00327C06">
      <w:pPr>
        <w:pStyle w:val="a6"/>
        <w:rPr>
          <w:lang w:val="uk-UA"/>
        </w:rPr>
      </w:pPr>
      <w:r w:rsidRPr="0040390D">
        <w:rPr>
          <w:lang w:val="uk-UA"/>
        </w:rPr>
        <w:t>гнат</w:t>
      </w:r>
    </w:p>
    <w:p w:rsidR="00327C06" w:rsidRPr="0040390D" w:rsidRDefault="009E47EA" w:rsidP="00327C06">
      <w:pPr>
        <w:pStyle w:val="a5"/>
        <w:rPr>
          <w:lang w:val="uk-UA"/>
        </w:rPr>
      </w:pPr>
      <w:r w:rsidRPr="0040390D">
        <w:rPr>
          <w:lang w:val="uk-UA"/>
        </w:rPr>
        <w:lastRenderedPageBreak/>
        <w:t>Я хотів молитися за донора, за того, хто дав мені серце.</w:t>
      </w:r>
    </w:p>
    <w:p w:rsidR="009E47EA" w:rsidRPr="0040390D" w:rsidRDefault="009E47EA" w:rsidP="00327C06">
      <w:pPr>
        <w:pStyle w:val="a5"/>
        <w:rPr>
          <w:lang w:val="uk-UA"/>
        </w:rPr>
      </w:pPr>
    </w:p>
    <w:p w:rsidR="009E47EA" w:rsidRPr="0040390D" w:rsidRDefault="009E47EA" w:rsidP="009E47EA">
      <w:pPr>
        <w:pStyle w:val="a6"/>
        <w:rPr>
          <w:lang w:val="uk-UA"/>
        </w:rPr>
      </w:pPr>
      <w:r w:rsidRPr="0040390D">
        <w:rPr>
          <w:lang w:val="uk-UA"/>
        </w:rPr>
        <w:t>священник</w:t>
      </w:r>
    </w:p>
    <w:p w:rsidR="009E47EA" w:rsidRPr="0040390D" w:rsidRDefault="009E47EA" w:rsidP="009E47EA">
      <w:pPr>
        <w:pStyle w:val="a5"/>
        <w:rPr>
          <w:lang w:val="uk-UA"/>
        </w:rPr>
      </w:pPr>
      <w:r w:rsidRPr="0040390D">
        <w:rPr>
          <w:lang w:val="uk-UA"/>
        </w:rPr>
        <w:t xml:space="preserve">Залиште поминальну записку. Краще б вам було прийти до початку служби. Можете залишити зараз, але на </w:t>
      </w:r>
      <w:r w:rsidR="00EE7D94" w:rsidRPr="0040390D">
        <w:rPr>
          <w:lang w:val="uk-UA"/>
        </w:rPr>
        <w:t xml:space="preserve">наступну </w:t>
      </w:r>
      <w:r w:rsidRPr="0040390D">
        <w:rPr>
          <w:lang w:val="uk-UA"/>
        </w:rPr>
        <w:t>службу приходьте</w:t>
      </w:r>
      <w:r w:rsidR="00EE7D94" w:rsidRPr="0040390D">
        <w:rPr>
          <w:lang w:val="uk-UA"/>
        </w:rPr>
        <w:t>…</w:t>
      </w:r>
    </w:p>
    <w:p w:rsidR="00EE7D94" w:rsidRPr="0040390D" w:rsidRDefault="00EE7D94" w:rsidP="009E47EA">
      <w:pPr>
        <w:pStyle w:val="a5"/>
        <w:rPr>
          <w:lang w:val="uk-UA"/>
        </w:rPr>
      </w:pPr>
    </w:p>
    <w:p w:rsidR="005105AE" w:rsidRPr="0040390D" w:rsidRDefault="005105AE" w:rsidP="00EE7D94">
      <w:pPr>
        <w:pStyle w:val="a6"/>
        <w:rPr>
          <w:lang w:val="uk-UA"/>
        </w:rPr>
      </w:pPr>
    </w:p>
    <w:p w:rsidR="00EE7D94" w:rsidRPr="0040390D" w:rsidRDefault="00EE7D94" w:rsidP="00EE7D94">
      <w:pPr>
        <w:pStyle w:val="a6"/>
        <w:rPr>
          <w:lang w:val="uk-UA"/>
        </w:rPr>
      </w:pPr>
      <w:r w:rsidRPr="0040390D">
        <w:rPr>
          <w:lang w:val="uk-UA"/>
        </w:rPr>
        <w:t>гнат</w:t>
      </w:r>
    </w:p>
    <w:p w:rsidR="00EE7D94" w:rsidRPr="0040390D" w:rsidRDefault="00EE7D94" w:rsidP="00EE7D94">
      <w:pPr>
        <w:pStyle w:val="a5"/>
        <w:rPr>
          <w:lang w:val="uk-UA"/>
        </w:rPr>
      </w:pPr>
      <w:r w:rsidRPr="0040390D">
        <w:rPr>
          <w:lang w:val="uk-UA"/>
        </w:rPr>
        <w:t>Я дізнався, що він наклав на себе руки.</w:t>
      </w:r>
    </w:p>
    <w:p w:rsidR="00EE7D94" w:rsidRPr="0040390D" w:rsidRDefault="00EE7D94" w:rsidP="00EE7D94">
      <w:pPr>
        <w:pStyle w:val="a5"/>
        <w:rPr>
          <w:lang w:val="uk-UA"/>
        </w:rPr>
      </w:pPr>
    </w:p>
    <w:p w:rsidR="00EE7D94" w:rsidRPr="0040390D" w:rsidRDefault="00EE7D94" w:rsidP="00EE7D94">
      <w:pPr>
        <w:pStyle w:val="a6"/>
        <w:rPr>
          <w:lang w:val="uk-UA"/>
        </w:rPr>
      </w:pPr>
      <w:r w:rsidRPr="0040390D">
        <w:rPr>
          <w:lang w:val="uk-UA"/>
        </w:rPr>
        <w:t>священник</w:t>
      </w:r>
    </w:p>
    <w:p w:rsidR="00EE7D94" w:rsidRPr="0040390D" w:rsidRDefault="00EE7D94" w:rsidP="00EE7D94">
      <w:pPr>
        <w:pStyle w:val="a5"/>
        <w:rPr>
          <w:lang w:val="uk-UA"/>
        </w:rPr>
      </w:pPr>
      <w:r w:rsidRPr="0040390D">
        <w:rPr>
          <w:lang w:val="uk-UA"/>
        </w:rPr>
        <w:t>Тоді не</w:t>
      </w:r>
      <w:r w:rsidR="00B35818">
        <w:rPr>
          <w:lang w:val="uk-UA"/>
        </w:rPr>
        <w:t xml:space="preserve"> </w:t>
      </w:r>
      <w:r w:rsidRPr="0040390D">
        <w:rPr>
          <w:lang w:val="uk-UA"/>
        </w:rPr>
        <w:t>можна. Самогубство</w:t>
      </w:r>
      <w:r w:rsidR="00B35818">
        <w:rPr>
          <w:lang w:val="uk-UA"/>
        </w:rPr>
        <w:t xml:space="preserve"> -</w:t>
      </w:r>
      <w:r w:rsidRPr="0040390D">
        <w:rPr>
          <w:lang w:val="uk-UA"/>
        </w:rPr>
        <w:t xml:space="preserve"> страшний гріх і не може бути пробаченим чи </w:t>
      </w:r>
      <w:proofErr w:type="spellStart"/>
      <w:r w:rsidRPr="0040390D">
        <w:rPr>
          <w:lang w:val="uk-UA"/>
        </w:rPr>
        <w:t>відмоленим</w:t>
      </w:r>
      <w:proofErr w:type="spellEnd"/>
      <w:r w:rsidRPr="0040390D">
        <w:rPr>
          <w:lang w:val="uk-UA"/>
        </w:rPr>
        <w:t>. За таких дозволяється молитися тільки рідним і тільки домашньою молитвою.</w:t>
      </w:r>
    </w:p>
    <w:p w:rsidR="00EE7D94" w:rsidRPr="0040390D" w:rsidRDefault="00EE7D94" w:rsidP="00EE7D94">
      <w:pPr>
        <w:pStyle w:val="a7"/>
        <w:rPr>
          <w:lang w:val="uk-UA"/>
        </w:rPr>
      </w:pPr>
      <w:r w:rsidRPr="0040390D">
        <w:rPr>
          <w:lang w:val="uk-UA"/>
        </w:rPr>
        <w:t>(додає дещо м</w:t>
      </w:r>
      <w:r w:rsidRPr="0040390D">
        <w:t>’</w:t>
      </w:r>
      <w:proofErr w:type="spellStart"/>
      <w:r w:rsidRPr="0040390D">
        <w:rPr>
          <w:lang w:val="uk-UA"/>
        </w:rPr>
        <w:t>якше</w:t>
      </w:r>
      <w:proofErr w:type="spellEnd"/>
      <w:r w:rsidRPr="0040390D">
        <w:rPr>
          <w:lang w:val="uk-UA"/>
        </w:rPr>
        <w:t>)</w:t>
      </w:r>
    </w:p>
    <w:p w:rsidR="00EE7D94" w:rsidRPr="0040390D" w:rsidRDefault="00EE7D94" w:rsidP="00EE7D94">
      <w:pPr>
        <w:pStyle w:val="a5"/>
        <w:rPr>
          <w:lang w:val="uk-UA"/>
        </w:rPr>
      </w:pPr>
      <w:r w:rsidRPr="0040390D">
        <w:rPr>
          <w:lang w:val="uk-UA"/>
        </w:rPr>
        <w:t>За ваших обставин, вас</w:t>
      </w:r>
      <w:r w:rsidR="00EF6C3C" w:rsidRPr="0040390D">
        <w:rPr>
          <w:lang w:val="uk-UA"/>
        </w:rPr>
        <w:t>,</w:t>
      </w:r>
      <w:r w:rsidRPr="0040390D">
        <w:rPr>
          <w:lang w:val="uk-UA"/>
        </w:rPr>
        <w:t xml:space="preserve"> мабуть</w:t>
      </w:r>
      <w:r w:rsidR="00EF6C3C" w:rsidRPr="0040390D">
        <w:rPr>
          <w:lang w:val="uk-UA"/>
        </w:rPr>
        <w:t>,</w:t>
      </w:r>
      <w:r w:rsidRPr="0040390D">
        <w:rPr>
          <w:lang w:val="uk-UA"/>
        </w:rPr>
        <w:t xml:space="preserve"> можна дорівняти до родича… Але, повторюю, тільки домашньою молитвою</w:t>
      </w:r>
      <w:r w:rsidR="00EF6C3C" w:rsidRPr="0040390D">
        <w:rPr>
          <w:lang w:val="uk-UA"/>
        </w:rPr>
        <w:t>.</w:t>
      </w:r>
    </w:p>
    <w:p w:rsidR="00EF6C3C" w:rsidRPr="0040390D" w:rsidRDefault="00EF6C3C" w:rsidP="00EE7D94">
      <w:pPr>
        <w:pStyle w:val="a5"/>
        <w:rPr>
          <w:lang w:val="uk-UA"/>
        </w:rPr>
      </w:pPr>
    </w:p>
    <w:p w:rsidR="00EF6C3C" w:rsidRPr="0040390D" w:rsidRDefault="00EF6C3C" w:rsidP="00EF6C3C">
      <w:pPr>
        <w:pStyle w:val="a6"/>
        <w:rPr>
          <w:lang w:val="uk-UA"/>
        </w:rPr>
      </w:pPr>
      <w:r w:rsidRPr="0040390D">
        <w:rPr>
          <w:lang w:val="uk-UA"/>
        </w:rPr>
        <w:t>гнат</w:t>
      </w:r>
    </w:p>
    <w:p w:rsidR="00EF6C3C" w:rsidRPr="0040390D" w:rsidRDefault="00EF6C3C" w:rsidP="00EF6C3C">
      <w:pPr>
        <w:pStyle w:val="a5"/>
        <w:rPr>
          <w:lang w:val="uk-UA"/>
        </w:rPr>
      </w:pPr>
      <w:r w:rsidRPr="0040390D">
        <w:rPr>
          <w:lang w:val="uk-UA"/>
        </w:rPr>
        <w:t xml:space="preserve">А якби я не знав. </w:t>
      </w:r>
      <w:r w:rsidR="00801199" w:rsidRPr="0040390D">
        <w:rPr>
          <w:lang w:val="uk-UA"/>
        </w:rPr>
        <w:t>І в</w:t>
      </w:r>
      <w:r w:rsidRPr="0040390D">
        <w:rPr>
          <w:lang w:val="uk-UA"/>
        </w:rPr>
        <w:t>и ж не знаєте</w:t>
      </w:r>
      <w:r w:rsidR="00B35818">
        <w:rPr>
          <w:lang w:val="uk-UA"/>
        </w:rPr>
        <w:t>,</w:t>
      </w:r>
      <w:r w:rsidRPr="0040390D">
        <w:rPr>
          <w:lang w:val="uk-UA"/>
        </w:rPr>
        <w:t xml:space="preserve"> за кого молитеся.</w:t>
      </w:r>
    </w:p>
    <w:p w:rsidR="00EF6C3C" w:rsidRPr="0040390D" w:rsidRDefault="00EF6C3C" w:rsidP="00EF6C3C">
      <w:pPr>
        <w:pStyle w:val="a5"/>
        <w:rPr>
          <w:lang w:val="uk-UA"/>
        </w:rPr>
      </w:pPr>
    </w:p>
    <w:p w:rsidR="00EF6C3C" w:rsidRPr="0040390D" w:rsidRDefault="00EF6C3C" w:rsidP="00EF6C3C">
      <w:pPr>
        <w:pStyle w:val="a6"/>
        <w:rPr>
          <w:lang w:val="uk-UA"/>
        </w:rPr>
      </w:pPr>
      <w:r w:rsidRPr="0040390D">
        <w:rPr>
          <w:lang w:val="uk-UA"/>
        </w:rPr>
        <w:t>священник</w:t>
      </w:r>
    </w:p>
    <w:p w:rsidR="00EF6C3C" w:rsidRPr="0040390D" w:rsidRDefault="00EF6C3C" w:rsidP="00EF6C3C">
      <w:pPr>
        <w:pStyle w:val="a5"/>
        <w:rPr>
          <w:lang w:val="uk-UA"/>
        </w:rPr>
      </w:pPr>
      <w:r w:rsidRPr="0040390D">
        <w:rPr>
          <w:lang w:val="uk-UA"/>
        </w:rPr>
        <w:t>Гріх буває вільний і невільний.</w:t>
      </w:r>
      <w:r w:rsidR="00936504" w:rsidRPr="0040390D">
        <w:rPr>
          <w:lang w:val="uk-UA"/>
        </w:rPr>
        <w:t xml:space="preserve"> Ви маєте відчувати різницю.</w:t>
      </w:r>
    </w:p>
    <w:p w:rsidR="00E64C60" w:rsidRPr="0040390D" w:rsidRDefault="00E64C60" w:rsidP="00EF6C3C">
      <w:pPr>
        <w:pStyle w:val="a5"/>
        <w:rPr>
          <w:lang w:val="uk-UA"/>
        </w:rPr>
      </w:pPr>
    </w:p>
    <w:p w:rsidR="00E64C60" w:rsidRPr="0040390D" w:rsidRDefault="00E64C60" w:rsidP="00E64C60">
      <w:pPr>
        <w:pStyle w:val="a6"/>
        <w:rPr>
          <w:lang w:val="uk-UA"/>
        </w:rPr>
      </w:pPr>
      <w:r w:rsidRPr="0040390D">
        <w:rPr>
          <w:lang w:val="uk-UA"/>
        </w:rPr>
        <w:t>гнат</w:t>
      </w:r>
    </w:p>
    <w:p w:rsidR="00E64C60" w:rsidRPr="0040390D" w:rsidRDefault="00E64C60" w:rsidP="00E64C60">
      <w:pPr>
        <w:pStyle w:val="a5"/>
        <w:rPr>
          <w:lang w:val="uk-UA"/>
        </w:rPr>
      </w:pPr>
      <w:r w:rsidRPr="0040390D">
        <w:rPr>
          <w:lang w:val="uk-UA"/>
        </w:rPr>
        <w:t>А що</w:t>
      </w:r>
      <w:r w:rsidR="00B35818">
        <w:rPr>
          <w:lang w:val="uk-UA"/>
        </w:rPr>
        <w:t>,</w:t>
      </w:r>
      <w:r w:rsidRPr="0040390D">
        <w:rPr>
          <w:lang w:val="uk-UA"/>
        </w:rPr>
        <w:t xml:space="preserve"> коли він пожалів про скоєне, може</w:t>
      </w:r>
      <w:r w:rsidR="00B35818">
        <w:rPr>
          <w:lang w:val="uk-UA"/>
        </w:rPr>
        <w:t>,</w:t>
      </w:r>
      <w:r w:rsidRPr="0040390D">
        <w:rPr>
          <w:lang w:val="uk-UA"/>
        </w:rPr>
        <w:t xml:space="preserve"> останньою думкою покаявся? Що тоді?</w:t>
      </w:r>
    </w:p>
    <w:p w:rsidR="00E64C60" w:rsidRPr="0040390D" w:rsidRDefault="00E64C60" w:rsidP="00E64C60">
      <w:pPr>
        <w:pStyle w:val="a5"/>
        <w:rPr>
          <w:lang w:val="uk-UA"/>
        </w:rPr>
      </w:pPr>
    </w:p>
    <w:p w:rsidR="00E64C60" w:rsidRPr="0040390D" w:rsidRDefault="00E64C60" w:rsidP="00E64C60">
      <w:pPr>
        <w:pStyle w:val="a6"/>
        <w:rPr>
          <w:lang w:val="uk-UA"/>
        </w:rPr>
      </w:pPr>
      <w:r w:rsidRPr="0040390D">
        <w:rPr>
          <w:lang w:val="uk-UA"/>
        </w:rPr>
        <w:t>священник</w:t>
      </w:r>
    </w:p>
    <w:p w:rsidR="00E64C60" w:rsidRPr="0040390D" w:rsidRDefault="00E64C60" w:rsidP="00E64C60">
      <w:pPr>
        <w:pStyle w:val="a5"/>
        <w:rPr>
          <w:lang w:val="uk-UA"/>
        </w:rPr>
      </w:pPr>
      <w:r w:rsidRPr="0040390D">
        <w:rPr>
          <w:lang w:val="uk-UA"/>
        </w:rPr>
        <w:t>Ми не можемо виходити з припущень. А вам слі</w:t>
      </w:r>
      <w:r w:rsidR="00D57F5C" w:rsidRPr="0040390D">
        <w:rPr>
          <w:lang w:val="uk-UA"/>
        </w:rPr>
        <w:t>д</w:t>
      </w:r>
      <w:r w:rsidRPr="0040390D">
        <w:rPr>
          <w:lang w:val="uk-UA"/>
        </w:rPr>
        <w:t xml:space="preserve"> подумати про себе і жити далі.</w:t>
      </w:r>
    </w:p>
    <w:p w:rsidR="00E8155D" w:rsidRPr="0040390D" w:rsidRDefault="00E8155D" w:rsidP="00E8155D">
      <w:pPr>
        <w:pStyle w:val="a3"/>
        <w:rPr>
          <w:lang w:val="uk-UA"/>
        </w:rPr>
      </w:pPr>
    </w:p>
    <w:p w:rsidR="00D57F5C" w:rsidRPr="0040390D" w:rsidRDefault="00D57F5C" w:rsidP="00D57F5C">
      <w:pPr>
        <w:pStyle w:val="a6"/>
        <w:rPr>
          <w:lang w:val="uk-UA"/>
        </w:rPr>
      </w:pPr>
      <w:r w:rsidRPr="0040390D">
        <w:rPr>
          <w:lang w:val="uk-UA"/>
        </w:rPr>
        <w:t>гнат</w:t>
      </w:r>
    </w:p>
    <w:p w:rsidR="00D57F5C" w:rsidRPr="0040390D" w:rsidRDefault="00D57F5C" w:rsidP="00D57F5C">
      <w:pPr>
        <w:pStyle w:val="a5"/>
        <w:rPr>
          <w:lang w:val="uk-UA"/>
        </w:rPr>
      </w:pPr>
      <w:r w:rsidRPr="0040390D">
        <w:rPr>
          <w:lang w:val="uk-UA"/>
        </w:rPr>
        <w:t>Забути, втекти. Я не можу його зрадити. Може</w:t>
      </w:r>
      <w:r w:rsidR="00B35818">
        <w:rPr>
          <w:lang w:val="uk-UA"/>
        </w:rPr>
        <w:t>,</w:t>
      </w:r>
      <w:r w:rsidRPr="0040390D">
        <w:rPr>
          <w:lang w:val="uk-UA"/>
        </w:rPr>
        <w:t xml:space="preserve"> я для того й вижив…</w:t>
      </w:r>
    </w:p>
    <w:p w:rsidR="00D57F5C" w:rsidRPr="0040390D" w:rsidRDefault="00D57F5C" w:rsidP="00D57F5C">
      <w:pPr>
        <w:pStyle w:val="a5"/>
        <w:rPr>
          <w:lang w:val="uk-UA"/>
        </w:rPr>
      </w:pPr>
    </w:p>
    <w:p w:rsidR="00D57F5C" w:rsidRPr="0040390D" w:rsidRDefault="00D57F5C" w:rsidP="00D57F5C">
      <w:pPr>
        <w:pStyle w:val="a6"/>
        <w:rPr>
          <w:lang w:val="uk-UA"/>
        </w:rPr>
      </w:pPr>
      <w:r w:rsidRPr="0040390D">
        <w:rPr>
          <w:lang w:val="uk-UA"/>
        </w:rPr>
        <w:t>священник</w:t>
      </w:r>
    </w:p>
    <w:p w:rsidR="00D57F5C" w:rsidRPr="0040390D" w:rsidRDefault="00D57F5C" w:rsidP="00D57F5C">
      <w:pPr>
        <w:pStyle w:val="a5"/>
        <w:rPr>
          <w:lang w:val="uk-UA"/>
        </w:rPr>
      </w:pPr>
      <w:r w:rsidRPr="0040390D">
        <w:rPr>
          <w:lang w:val="uk-UA"/>
        </w:rPr>
        <w:t>Ви не можете допомогти.</w:t>
      </w:r>
    </w:p>
    <w:p w:rsidR="00D57F5C" w:rsidRPr="0040390D" w:rsidRDefault="00D57F5C" w:rsidP="00D57F5C">
      <w:pPr>
        <w:pStyle w:val="a5"/>
        <w:rPr>
          <w:lang w:val="uk-UA"/>
        </w:rPr>
      </w:pPr>
    </w:p>
    <w:p w:rsidR="00D57F5C" w:rsidRPr="0040390D" w:rsidRDefault="00D57F5C" w:rsidP="00D57F5C">
      <w:pPr>
        <w:pStyle w:val="a6"/>
        <w:rPr>
          <w:lang w:val="uk-UA"/>
        </w:rPr>
      </w:pPr>
      <w:r w:rsidRPr="0040390D">
        <w:rPr>
          <w:lang w:val="uk-UA"/>
        </w:rPr>
        <w:t xml:space="preserve">гнат </w:t>
      </w:r>
    </w:p>
    <w:p w:rsidR="00D57F5C" w:rsidRPr="0040390D" w:rsidRDefault="00D57F5C" w:rsidP="00D57F5C">
      <w:pPr>
        <w:pStyle w:val="a5"/>
        <w:rPr>
          <w:lang w:val="uk-UA"/>
        </w:rPr>
      </w:pPr>
      <w:r w:rsidRPr="0040390D">
        <w:rPr>
          <w:lang w:val="uk-UA"/>
        </w:rPr>
        <w:t>Ви не розумієте.</w:t>
      </w:r>
    </w:p>
    <w:p w:rsidR="005105AE" w:rsidRPr="0040390D" w:rsidRDefault="005105AE" w:rsidP="00D57F5C">
      <w:pPr>
        <w:pStyle w:val="a6"/>
        <w:rPr>
          <w:lang w:val="uk-UA"/>
        </w:rPr>
      </w:pPr>
    </w:p>
    <w:p w:rsidR="00D57F5C" w:rsidRPr="0040390D" w:rsidRDefault="00D57F5C" w:rsidP="00D57F5C">
      <w:pPr>
        <w:pStyle w:val="a6"/>
        <w:rPr>
          <w:lang w:val="uk-UA"/>
        </w:rPr>
      </w:pPr>
      <w:r w:rsidRPr="0040390D">
        <w:rPr>
          <w:lang w:val="uk-UA"/>
        </w:rPr>
        <w:t>священник</w:t>
      </w:r>
    </w:p>
    <w:p w:rsidR="00D57F5C" w:rsidRPr="0040390D" w:rsidRDefault="00D57F5C" w:rsidP="00D57F5C">
      <w:pPr>
        <w:pStyle w:val="a5"/>
        <w:rPr>
          <w:lang w:val="uk-UA"/>
        </w:rPr>
      </w:pPr>
      <w:r w:rsidRPr="0040390D">
        <w:rPr>
          <w:lang w:val="uk-UA"/>
        </w:rPr>
        <w:t>Приходьте на службу, вам стане легше, от побачите.</w:t>
      </w:r>
    </w:p>
    <w:p w:rsidR="00D57F5C" w:rsidRPr="0040390D" w:rsidRDefault="00D57F5C" w:rsidP="00D57F5C">
      <w:pPr>
        <w:pStyle w:val="a5"/>
        <w:rPr>
          <w:lang w:val="uk-UA"/>
        </w:rPr>
      </w:pPr>
    </w:p>
    <w:p w:rsidR="00D57F5C" w:rsidRPr="0040390D" w:rsidRDefault="00D57F5C" w:rsidP="00D57F5C">
      <w:pPr>
        <w:pStyle w:val="a3"/>
        <w:rPr>
          <w:lang w:val="uk-UA"/>
        </w:rPr>
      </w:pPr>
      <w:proofErr w:type="spellStart"/>
      <w:r w:rsidRPr="0040390D">
        <w:rPr>
          <w:lang w:val="uk-UA"/>
        </w:rPr>
        <w:t>Гнат</w:t>
      </w:r>
      <w:proofErr w:type="spellEnd"/>
      <w:r w:rsidRPr="0040390D">
        <w:rPr>
          <w:lang w:val="uk-UA"/>
        </w:rPr>
        <w:t xml:space="preserve"> невпевнено киває головою. Священник дивиться на нього з жалем і йде геть.</w:t>
      </w:r>
    </w:p>
    <w:p w:rsidR="005105AE" w:rsidRPr="0040390D" w:rsidRDefault="004A700A" w:rsidP="00D57F5C">
      <w:pPr>
        <w:pStyle w:val="a3"/>
        <w:rPr>
          <w:lang w:val="uk-UA"/>
        </w:rPr>
      </w:pPr>
      <w:proofErr w:type="spellStart"/>
      <w:r w:rsidRPr="0040390D">
        <w:rPr>
          <w:lang w:val="uk-UA"/>
        </w:rPr>
        <w:t>Гнат</w:t>
      </w:r>
      <w:proofErr w:type="spellEnd"/>
      <w:r w:rsidRPr="0040390D">
        <w:rPr>
          <w:lang w:val="uk-UA"/>
        </w:rPr>
        <w:t xml:space="preserve"> озирається. Всі вже розійшлися. В храмі лишилася тільки старенька в чорній хустині. </w:t>
      </w:r>
    </w:p>
    <w:p w:rsidR="00D57F5C" w:rsidRPr="0040390D" w:rsidRDefault="004A700A" w:rsidP="00D57F5C">
      <w:pPr>
        <w:pStyle w:val="a3"/>
        <w:rPr>
          <w:lang w:val="uk-UA"/>
        </w:rPr>
      </w:pPr>
      <w:r w:rsidRPr="0040390D">
        <w:rPr>
          <w:lang w:val="uk-UA"/>
        </w:rPr>
        <w:t>Вона прибирає свічки і з підозрою зиркає на нього. Довго й ретельно виколупує віск. Наче не довіряє, не хоче лишити його наодинці зі своїм богом.</w:t>
      </w:r>
    </w:p>
    <w:p w:rsidR="004A700A" w:rsidRPr="0040390D" w:rsidRDefault="004A700A" w:rsidP="00D57F5C">
      <w:pPr>
        <w:pStyle w:val="a3"/>
        <w:rPr>
          <w:lang w:val="uk-UA"/>
        </w:rPr>
      </w:pPr>
      <w:proofErr w:type="spellStart"/>
      <w:r w:rsidRPr="0040390D">
        <w:rPr>
          <w:lang w:val="uk-UA"/>
        </w:rPr>
        <w:t>Гнат</w:t>
      </w:r>
      <w:proofErr w:type="spellEnd"/>
      <w:r w:rsidRPr="0040390D">
        <w:rPr>
          <w:lang w:val="uk-UA"/>
        </w:rPr>
        <w:t xml:space="preserve"> </w:t>
      </w:r>
      <w:r w:rsidR="00B35818">
        <w:rPr>
          <w:lang w:val="uk-UA"/>
        </w:rPr>
        <w:t>і</w:t>
      </w:r>
      <w:r w:rsidRPr="0040390D">
        <w:rPr>
          <w:lang w:val="uk-UA"/>
        </w:rPr>
        <w:t>де до виходу.</w:t>
      </w:r>
    </w:p>
    <w:p w:rsidR="004A700A" w:rsidRPr="0040390D" w:rsidRDefault="004A700A" w:rsidP="00D57F5C">
      <w:pPr>
        <w:pStyle w:val="a3"/>
        <w:rPr>
          <w:lang w:val="uk-UA"/>
        </w:rPr>
      </w:pPr>
    </w:p>
    <w:p w:rsidR="0075303D" w:rsidRPr="0040390D" w:rsidRDefault="0075303D" w:rsidP="004A700A">
      <w:pPr>
        <w:pStyle w:val="a4"/>
        <w:rPr>
          <w:lang w:val="uk-UA"/>
        </w:rPr>
      </w:pPr>
    </w:p>
    <w:p w:rsidR="004A700A" w:rsidRPr="0040390D" w:rsidRDefault="004A700A" w:rsidP="004A700A">
      <w:pPr>
        <w:pStyle w:val="a4"/>
        <w:rPr>
          <w:lang w:val="uk-UA"/>
        </w:rPr>
      </w:pPr>
      <w:r w:rsidRPr="0040390D">
        <w:rPr>
          <w:lang w:val="uk-UA"/>
        </w:rPr>
        <w:t>ЕКСТ. ПЕРЕД ЛІКАРНЯНОЮ КАПЛИЦЕЮ.</w:t>
      </w:r>
    </w:p>
    <w:p w:rsidR="004A700A" w:rsidRPr="0040390D" w:rsidRDefault="004A700A" w:rsidP="004A700A">
      <w:pPr>
        <w:pStyle w:val="a3"/>
        <w:rPr>
          <w:lang w:val="uk-UA"/>
        </w:rPr>
      </w:pPr>
    </w:p>
    <w:p w:rsidR="004A700A" w:rsidRPr="0040390D" w:rsidRDefault="004A700A" w:rsidP="00D57F5C">
      <w:pPr>
        <w:pStyle w:val="a3"/>
        <w:rPr>
          <w:lang w:val="uk-UA"/>
        </w:rPr>
      </w:pPr>
      <w:proofErr w:type="spellStart"/>
      <w:r w:rsidRPr="0040390D">
        <w:rPr>
          <w:lang w:val="uk-UA"/>
        </w:rPr>
        <w:t>Гнат</w:t>
      </w:r>
      <w:proofErr w:type="spellEnd"/>
      <w:r w:rsidRPr="0040390D">
        <w:rPr>
          <w:lang w:val="uk-UA"/>
        </w:rPr>
        <w:t xml:space="preserve"> виходить </w:t>
      </w:r>
      <w:r w:rsidR="00B35818">
        <w:rPr>
          <w:lang w:val="uk-UA"/>
        </w:rPr>
        <w:t>і</w:t>
      </w:r>
      <w:r w:rsidRPr="0040390D">
        <w:rPr>
          <w:lang w:val="uk-UA"/>
        </w:rPr>
        <w:t>з каплиці. Автоматично повертається, підносить руку до лоба, але зупиняється і</w:t>
      </w:r>
      <w:r w:rsidR="0057501B">
        <w:rPr>
          <w:lang w:val="uk-UA"/>
        </w:rPr>
        <w:t>,</w:t>
      </w:r>
      <w:r w:rsidRPr="0040390D">
        <w:rPr>
          <w:lang w:val="uk-UA"/>
        </w:rPr>
        <w:t xml:space="preserve"> не перехрестившись</w:t>
      </w:r>
      <w:r w:rsidR="0057501B">
        <w:rPr>
          <w:lang w:val="uk-UA"/>
        </w:rPr>
        <w:t>,</w:t>
      </w:r>
      <w:r w:rsidRPr="0040390D">
        <w:rPr>
          <w:lang w:val="uk-UA"/>
        </w:rPr>
        <w:t xml:space="preserve"> іде геть.</w:t>
      </w:r>
    </w:p>
    <w:p w:rsidR="004A700A" w:rsidRPr="0040390D" w:rsidRDefault="004A700A" w:rsidP="00D57F5C">
      <w:pPr>
        <w:pStyle w:val="a3"/>
        <w:rPr>
          <w:lang w:val="uk-UA"/>
        </w:rPr>
      </w:pPr>
    </w:p>
    <w:p w:rsidR="000155EB" w:rsidRPr="0040390D" w:rsidRDefault="000155EB" w:rsidP="00D57F5C">
      <w:pPr>
        <w:pStyle w:val="a3"/>
        <w:rPr>
          <w:lang w:val="uk-UA"/>
        </w:rPr>
      </w:pPr>
    </w:p>
    <w:p w:rsidR="00067ED5" w:rsidRPr="0040390D" w:rsidRDefault="00067ED5" w:rsidP="00D57F5C">
      <w:pPr>
        <w:pStyle w:val="a3"/>
        <w:rPr>
          <w:lang w:val="uk-UA"/>
        </w:rPr>
      </w:pPr>
      <w:r w:rsidRPr="0040390D">
        <w:rPr>
          <w:lang w:val="uk-UA"/>
        </w:rPr>
        <w:t>ІНТ. КОРИДОРИ ЛІКАРНІ. ДЕНЬ.</w:t>
      </w:r>
    </w:p>
    <w:p w:rsidR="000155EB" w:rsidRPr="0040390D" w:rsidRDefault="00067ED5" w:rsidP="00D57F5C">
      <w:pPr>
        <w:pStyle w:val="a3"/>
        <w:rPr>
          <w:lang w:val="uk-UA"/>
        </w:rPr>
      </w:pPr>
      <w:proofErr w:type="spellStart"/>
      <w:r w:rsidRPr="0040390D">
        <w:rPr>
          <w:lang w:val="uk-UA"/>
        </w:rPr>
        <w:t>Гнат</w:t>
      </w:r>
      <w:proofErr w:type="spellEnd"/>
      <w:r w:rsidRPr="0040390D">
        <w:rPr>
          <w:lang w:val="uk-UA"/>
        </w:rPr>
        <w:t xml:space="preserve"> </w:t>
      </w:r>
      <w:r w:rsidR="0057501B">
        <w:rPr>
          <w:lang w:val="uk-UA"/>
        </w:rPr>
        <w:t>і</w:t>
      </w:r>
      <w:r w:rsidRPr="0040390D">
        <w:rPr>
          <w:lang w:val="uk-UA"/>
        </w:rPr>
        <w:t xml:space="preserve">де лікарняним коридором, піднімається сходами, йде іншим коридором, спускається на ліфті. </w:t>
      </w:r>
    </w:p>
    <w:p w:rsidR="000155EB" w:rsidRPr="0040390D" w:rsidRDefault="00067ED5" w:rsidP="00D57F5C">
      <w:pPr>
        <w:pStyle w:val="a3"/>
        <w:rPr>
          <w:lang w:val="uk-UA"/>
        </w:rPr>
      </w:pPr>
      <w:r w:rsidRPr="0040390D">
        <w:rPr>
          <w:lang w:val="uk-UA"/>
        </w:rPr>
        <w:t xml:space="preserve">Скрізь заглядає </w:t>
      </w:r>
      <w:r w:rsidR="0057501B">
        <w:rPr>
          <w:lang w:val="uk-UA"/>
        </w:rPr>
        <w:t>за</w:t>
      </w:r>
      <w:r w:rsidRPr="0040390D">
        <w:rPr>
          <w:lang w:val="uk-UA"/>
        </w:rPr>
        <w:t xml:space="preserve"> різні двері. </w:t>
      </w:r>
    </w:p>
    <w:p w:rsidR="00067ED5" w:rsidRPr="0040390D" w:rsidRDefault="00067ED5" w:rsidP="00D57F5C">
      <w:pPr>
        <w:pStyle w:val="a3"/>
        <w:rPr>
          <w:lang w:val="uk-UA"/>
        </w:rPr>
      </w:pPr>
      <w:r w:rsidRPr="0040390D">
        <w:rPr>
          <w:lang w:val="uk-UA"/>
        </w:rPr>
        <w:t>Повільно проходить світлим коридором-переходом між корпусами. Скрізь багато людей</w:t>
      </w:r>
      <w:r w:rsidR="0057501B">
        <w:rPr>
          <w:lang w:val="uk-UA"/>
        </w:rPr>
        <w:t>,</w:t>
      </w:r>
      <w:r w:rsidRPr="0040390D">
        <w:rPr>
          <w:lang w:val="uk-UA"/>
        </w:rPr>
        <w:t xml:space="preserve"> заклопотаних своїми справами</w:t>
      </w:r>
      <w:r w:rsidR="000155EB" w:rsidRPr="0040390D">
        <w:rPr>
          <w:lang w:val="uk-UA"/>
        </w:rPr>
        <w:t>.</w:t>
      </w:r>
    </w:p>
    <w:p w:rsidR="000155EB" w:rsidRPr="0040390D" w:rsidRDefault="000155EB" w:rsidP="00D57F5C">
      <w:pPr>
        <w:pStyle w:val="a3"/>
        <w:rPr>
          <w:lang w:val="uk-UA"/>
        </w:rPr>
      </w:pPr>
    </w:p>
    <w:p w:rsidR="0057501B" w:rsidRDefault="0057501B" w:rsidP="00D57F5C">
      <w:pPr>
        <w:pStyle w:val="a3"/>
        <w:rPr>
          <w:lang w:val="uk-UA"/>
        </w:rPr>
      </w:pPr>
    </w:p>
    <w:p w:rsidR="000155EB" w:rsidRPr="0040390D" w:rsidRDefault="000155EB" w:rsidP="00D57F5C">
      <w:pPr>
        <w:pStyle w:val="a3"/>
        <w:rPr>
          <w:lang w:val="uk-UA"/>
        </w:rPr>
      </w:pPr>
      <w:r w:rsidRPr="0040390D">
        <w:rPr>
          <w:lang w:val="uk-UA"/>
        </w:rPr>
        <w:t>ІНТ. ПАЛАТА. ВЕЧІР.</w:t>
      </w:r>
    </w:p>
    <w:p w:rsidR="000155EB" w:rsidRPr="0040390D" w:rsidRDefault="000155EB" w:rsidP="00D57F5C">
      <w:pPr>
        <w:pStyle w:val="a3"/>
        <w:rPr>
          <w:lang w:val="uk-UA"/>
        </w:rPr>
      </w:pPr>
      <w:proofErr w:type="spellStart"/>
      <w:r w:rsidRPr="0040390D">
        <w:rPr>
          <w:lang w:val="uk-UA"/>
        </w:rPr>
        <w:t>Гнат</w:t>
      </w:r>
      <w:proofErr w:type="spellEnd"/>
      <w:r w:rsidRPr="0040390D">
        <w:rPr>
          <w:lang w:val="uk-UA"/>
        </w:rPr>
        <w:t xml:space="preserve"> сидить на ліжку</w:t>
      </w:r>
      <w:r w:rsidR="00993FE5" w:rsidRPr="0040390D">
        <w:rPr>
          <w:lang w:val="uk-UA"/>
        </w:rPr>
        <w:t xml:space="preserve">. Прислухається до звуків навколо і до чогось </w:t>
      </w:r>
      <w:r w:rsidR="0057501B">
        <w:rPr>
          <w:lang w:val="uk-UA"/>
        </w:rPr>
        <w:t>у</w:t>
      </w:r>
      <w:r w:rsidR="00993FE5" w:rsidRPr="0040390D">
        <w:rPr>
          <w:lang w:val="uk-UA"/>
        </w:rPr>
        <w:t>середині себе.</w:t>
      </w:r>
    </w:p>
    <w:p w:rsidR="00993FE5" w:rsidRPr="0040390D" w:rsidRDefault="00993FE5" w:rsidP="00D57F5C">
      <w:pPr>
        <w:pStyle w:val="a3"/>
        <w:rPr>
          <w:lang w:val="uk-UA"/>
        </w:rPr>
      </w:pPr>
      <w:r w:rsidRPr="0040390D">
        <w:rPr>
          <w:lang w:val="uk-UA"/>
        </w:rPr>
        <w:t>Риплять двері</w:t>
      </w:r>
      <w:r w:rsidR="0057501B">
        <w:rPr>
          <w:lang w:val="uk-UA"/>
        </w:rPr>
        <w:t>,</w:t>
      </w:r>
      <w:r w:rsidRPr="0040390D">
        <w:rPr>
          <w:lang w:val="uk-UA"/>
        </w:rPr>
        <w:t xml:space="preserve"> й </w:t>
      </w:r>
      <w:proofErr w:type="spellStart"/>
      <w:r w:rsidRPr="0040390D">
        <w:rPr>
          <w:lang w:val="uk-UA"/>
        </w:rPr>
        <w:t>Гнат</w:t>
      </w:r>
      <w:proofErr w:type="spellEnd"/>
      <w:r w:rsidRPr="0040390D">
        <w:rPr>
          <w:lang w:val="uk-UA"/>
        </w:rPr>
        <w:t xml:space="preserve"> швидко лягає обличчям до стіни.</w:t>
      </w:r>
    </w:p>
    <w:p w:rsidR="00993FE5" w:rsidRPr="0040390D" w:rsidRDefault="00993FE5" w:rsidP="00D57F5C">
      <w:pPr>
        <w:pStyle w:val="a3"/>
        <w:rPr>
          <w:lang w:val="uk-UA"/>
        </w:rPr>
      </w:pPr>
      <w:r w:rsidRPr="0040390D">
        <w:rPr>
          <w:lang w:val="uk-UA"/>
        </w:rPr>
        <w:t xml:space="preserve">Заходить сусід по палаті. </w:t>
      </w:r>
      <w:proofErr w:type="spellStart"/>
      <w:r w:rsidRPr="0040390D">
        <w:rPr>
          <w:lang w:val="uk-UA"/>
        </w:rPr>
        <w:t>Гнат</w:t>
      </w:r>
      <w:proofErr w:type="spellEnd"/>
      <w:r w:rsidRPr="0040390D">
        <w:rPr>
          <w:lang w:val="uk-UA"/>
        </w:rPr>
        <w:t xml:space="preserve"> робить вигляд, що спить. Слухає, як </w:t>
      </w:r>
      <w:proofErr w:type="spellStart"/>
      <w:r w:rsidRPr="0040390D">
        <w:rPr>
          <w:lang w:val="uk-UA"/>
        </w:rPr>
        <w:t>шарудить</w:t>
      </w:r>
      <w:proofErr w:type="spellEnd"/>
      <w:r w:rsidRPr="0040390D">
        <w:rPr>
          <w:lang w:val="uk-UA"/>
        </w:rPr>
        <w:t xml:space="preserve"> сусід, роздягаючись.</w:t>
      </w:r>
    </w:p>
    <w:p w:rsidR="00993FE5" w:rsidRPr="0040390D" w:rsidRDefault="00993FE5" w:rsidP="00D57F5C">
      <w:pPr>
        <w:pStyle w:val="a3"/>
        <w:rPr>
          <w:lang w:val="uk-UA"/>
        </w:rPr>
      </w:pPr>
      <w:r w:rsidRPr="0040390D">
        <w:rPr>
          <w:lang w:val="uk-UA"/>
        </w:rPr>
        <w:t xml:space="preserve">Зрештою, коли стає тихо, він встає й виходить </w:t>
      </w:r>
      <w:r w:rsidR="0057501B">
        <w:rPr>
          <w:lang w:val="uk-UA"/>
        </w:rPr>
        <w:t>і</w:t>
      </w:r>
      <w:r w:rsidRPr="0040390D">
        <w:rPr>
          <w:lang w:val="uk-UA"/>
        </w:rPr>
        <w:t>з палати.</w:t>
      </w:r>
    </w:p>
    <w:p w:rsidR="00993FE5" w:rsidRPr="0040390D" w:rsidRDefault="00993FE5" w:rsidP="00D57F5C">
      <w:pPr>
        <w:pStyle w:val="a3"/>
        <w:rPr>
          <w:lang w:val="uk-UA"/>
        </w:rPr>
      </w:pPr>
      <w:r w:rsidRPr="0040390D">
        <w:rPr>
          <w:lang w:val="uk-UA"/>
        </w:rPr>
        <w:t>За деякий час повертається. Відчинивши двері палати, він на секунду завмирає, оглядаючи її, тоді</w:t>
      </w:r>
      <w:r w:rsidR="00CC4296" w:rsidRPr="0040390D">
        <w:rPr>
          <w:lang w:val="uk-UA"/>
        </w:rPr>
        <w:t xml:space="preserve"> розчаровано видихає, заходить і лягає </w:t>
      </w:r>
      <w:r w:rsidR="0057501B">
        <w:rPr>
          <w:lang w:val="uk-UA"/>
        </w:rPr>
        <w:t>в</w:t>
      </w:r>
      <w:r w:rsidR="00CC4296" w:rsidRPr="0040390D">
        <w:rPr>
          <w:lang w:val="uk-UA"/>
        </w:rPr>
        <w:t xml:space="preserve"> ліжко.</w:t>
      </w:r>
    </w:p>
    <w:p w:rsidR="0075303D" w:rsidRPr="0040390D" w:rsidRDefault="0075303D" w:rsidP="0075303D">
      <w:pPr>
        <w:pStyle w:val="a4"/>
        <w:rPr>
          <w:lang w:val="uk-UA"/>
        </w:rPr>
      </w:pPr>
    </w:p>
    <w:p w:rsidR="0057501B" w:rsidRDefault="0057501B" w:rsidP="0075303D">
      <w:pPr>
        <w:pStyle w:val="a4"/>
        <w:rPr>
          <w:lang w:val="uk-UA"/>
        </w:rPr>
      </w:pPr>
    </w:p>
    <w:p w:rsidR="004A700A" w:rsidRPr="0040390D" w:rsidRDefault="0075303D" w:rsidP="0075303D">
      <w:pPr>
        <w:pStyle w:val="a4"/>
        <w:rPr>
          <w:lang w:val="uk-UA"/>
        </w:rPr>
      </w:pPr>
      <w:r w:rsidRPr="0040390D">
        <w:rPr>
          <w:lang w:val="uk-UA"/>
        </w:rPr>
        <w:t>екст. перед лікарнею. день.</w:t>
      </w:r>
    </w:p>
    <w:p w:rsidR="0075303D" w:rsidRPr="0040390D" w:rsidRDefault="0075303D" w:rsidP="0075303D">
      <w:pPr>
        <w:pStyle w:val="a3"/>
        <w:rPr>
          <w:lang w:val="uk-UA"/>
        </w:rPr>
      </w:pPr>
      <w:r w:rsidRPr="0040390D">
        <w:rPr>
          <w:lang w:val="uk-UA"/>
        </w:rPr>
        <w:t xml:space="preserve">Наталка з батьком виходять </w:t>
      </w:r>
      <w:r w:rsidR="0057501B">
        <w:rPr>
          <w:lang w:val="uk-UA"/>
        </w:rPr>
        <w:t>і</w:t>
      </w:r>
      <w:r w:rsidRPr="0040390D">
        <w:rPr>
          <w:lang w:val="uk-UA"/>
        </w:rPr>
        <w:t xml:space="preserve">з лікарні, йдуть до стоянки </w:t>
      </w:r>
      <w:r w:rsidR="0057501B">
        <w:rPr>
          <w:lang w:val="uk-UA"/>
        </w:rPr>
        <w:t>й</w:t>
      </w:r>
      <w:r w:rsidRPr="0040390D">
        <w:rPr>
          <w:lang w:val="uk-UA"/>
        </w:rPr>
        <w:t xml:space="preserve"> сідають у Наталчин автомобіль.</w:t>
      </w:r>
    </w:p>
    <w:p w:rsidR="0075303D" w:rsidRPr="0040390D" w:rsidRDefault="0075303D" w:rsidP="0075303D">
      <w:pPr>
        <w:pStyle w:val="a3"/>
        <w:rPr>
          <w:lang w:val="uk-UA"/>
        </w:rPr>
      </w:pPr>
    </w:p>
    <w:p w:rsidR="0057501B" w:rsidRDefault="0057501B" w:rsidP="0075303D">
      <w:pPr>
        <w:pStyle w:val="a4"/>
        <w:rPr>
          <w:lang w:val="uk-UA"/>
        </w:rPr>
      </w:pPr>
    </w:p>
    <w:p w:rsidR="0075303D" w:rsidRPr="0040390D" w:rsidRDefault="0075303D" w:rsidP="0075303D">
      <w:pPr>
        <w:pStyle w:val="a4"/>
        <w:rPr>
          <w:lang w:val="uk-UA"/>
        </w:rPr>
      </w:pPr>
      <w:r w:rsidRPr="0040390D">
        <w:rPr>
          <w:lang w:val="uk-UA"/>
        </w:rPr>
        <w:t>інт. салон автомобіля.</w:t>
      </w:r>
    </w:p>
    <w:p w:rsidR="0075303D" w:rsidRPr="0040390D" w:rsidRDefault="0075303D" w:rsidP="0075303D">
      <w:pPr>
        <w:pStyle w:val="a3"/>
        <w:rPr>
          <w:lang w:val="uk-UA"/>
        </w:rPr>
      </w:pPr>
      <w:r w:rsidRPr="0040390D">
        <w:rPr>
          <w:lang w:val="uk-UA"/>
        </w:rPr>
        <w:t>Наталка заводить двигун</w:t>
      </w:r>
      <w:r w:rsidR="0057501B">
        <w:rPr>
          <w:lang w:val="uk-UA"/>
        </w:rPr>
        <w:t>а</w:t>
      </w:r>
      <w:r w:rsidRPr="0040390D">
        <w:rPr>
          <w:lang w:val="uk-UA"/>
        </w:rPr>
        <w:t>.</w:t>
      </w:r>
    </w:p>
    <w:p w:rsidR="0075303D" w:rsidRPr="0040390D" w:rsidRDefault="0075303D" w:rsidP="0075303D">
      <w:pPr>
        <w:pStyle w:val="a3"/>
        <w:rPr>
          <w:lang w:val="uk-UA"/>
        </w:rPr>
      </w:pPr>
    </w:p>
    <w:p w:rsidR="0075303D" w:rsidRPr="0040390D" w:rsidRDefault="0075303D" w:rsidP="0075303D">
      <w:pPr>
        <w:pStyle w:val="a6"/>
        <w:rPr>
          <w:lang w:val="uk-UA"/>
        </w:rPr>
      </w:pPr>
      <w:r w:rsidRPr="0040390D">
        <w:rPr>
          <w:lang w:val="uk-UA"/>
        </w:rPr>
        <w:t>наталка</w:t>
      </w:r>
    </w:p>
    <w:p w:rsidR="0075303D" w:rsidRPr="0040390D" w:rsidRDefault="0075303D" w:rsidP="0075303D">
      <w:pPr>
        <w:pStyle w:val="a5"/>
        <w:rPr>
          <w:lang w:val="uk-UA"/>
        </w:rPr>
      </w:pPr>
      <w:r w:rsidRPr="0040390D">
        <w:rPr>
          <w:lang w:val="uk-UA"/>
        </w:rPr>
        <w:t>Тебе вдома чекає сюрприз.</w:t>
      </w:r>
    </w:p>
    <w:p w:rsidR="001C1250" w:rsidRPr="0040390D" w:rsidRDefault="001C1250" w:rsidP="0075303D">
      <w:pPr>
        <w:pStyle w:val="a5"/>
        <w:rPr>
          <w:lang w:val="uk-UA"/>
        </w:rPr>
      </w:pPr>
    </w:p>
    <w:p w:rsidR="001C1250" w:rsidRPr="0040390D" w:rsidRDefault="001C1250" w:rsidP="001C1250">
      <w:pPr>
        <w:pStyle w:val="a6"/>
        <w:rPr>
          <w:lang w:val="uk-UA"/>
        </w:rPr>
      </w:pPr>
      <w:r w:rsidRPr="0040390D">
        <w:rPr>
          <w:lang w:val="uk-UA"/>
        </w:rPr>
        <w:t>гнат</w:t>
      </w:r>
    </w:p>
    <w:p w:rsidR="001C1250" w:rsidRPr="0040390D" w:rsidRDefault="001C1250" w:rsidP="001C1250">
      <w:pPr>
        <w:pStyle w:val="a5"/>
        <w:rPr>
          <w:lang w:val="uk-UA"/>
        </w:rPr>
      </w:pPr>
      <w:r w:rsidRPr="0040390D">
        <w:rPr>
          <w:lang w:val="uk-UA"/>
        </w:rPr>
        <w:lastRenderedPageBreak/>
        <w:t xml:space="preserve">А </w:t>
      </w:r>
      <w:proofErr w:type="spellStart"/>
      <w:r w:rsidRPr="0040390D">
        <w:rPr>
          <w:lang w:val="uk-UA"/>
        </w:rPr>
        <w:t>давай</w:t>
      </w:r>
      <w:proofErr w:type="spellEnd"/>
      <w:r w:rsidRPr="0040390D">
        <w:rPr>
          <w:lang w:val="uk-UA"/>
        </w:rPr>
        <w:t xml:space="preserve"> не одразу додому.</w:t>
      </w:r>
    </w:p>
    <w:p w:rsidR="001C1250" w:rsidRPr="0040390D" w:rsidRDefault="001C1250" w:rsidP="001C1250">
      <w:pPr>
        <w:pStyle w:val="a5"/>
        <w:rPr>
          <w:lang w:val="uk-UA"/>
        </w:rPr>
      </w:pPr>
      <w:r w:rsidRPr="0040390D">
        <w:rPr>
          <w:lang w:val="uk-UA"/>
        </w:rPr>
        <w:t>Ти тільки не сердься, але я хотів би побувати там</w:t>
      </w:r>
      <w:r w:rsidR="0057501B">
        <w:rPr>
          <w:lang w:val="uk-UA"/>
        </w:rPr>
        <w:t>,</w:t>
      </w:r>
      <w:r w:rsidRPr="0040390D">
        <w:rPr>
          <w:lang w:val="uk-UA"/>
        </w:rPr>
        <w:t xml:space="preserve"> де все сталося. Там</w:t>
      </w:r>
      <w:r w:rsidR="0057501B">
        <w:rPr>
          <w:lang w:val="uk-UA"/>
        </w:rPr>
        <w:t>,</w:t>
      </w:r>
      <w:r w:rsidRPr="0040390D">
        <w:rPr>
          <w:lang w:val="uk-UA"/>
        </w:rPr>
        <w:t xml:space="preserve"> де він жив.</w:t>
      </w:r>
    </w:p>
    <w:p w:rsidR="001C1250" w:rsidRPr="0040390D" w:rsidRDefault="001C1250" w:rsidP="001C1250">
      <w:pPr>
        <w:pStyle w:val="a5"/>
        <w:rPr>
          <w:lang w:val="uk-UA"/>
        </w:rPr>
      </w:pPr>
    </w:p>
    <w:p w:rsidR="001C1250" w:rsidRPr="0040390D" w:rsidRDefault="001C1250" w:rsidP="001C1250">
      <w:pPr>
        <w:pStyle w:val="a6"/>
        <w:rPr>
          <w:lang w:val="uk-UA"/>
        </w:rPr>
      </w:pPr>
      <w:r w:rsidRPr="0040390D">
        <w:rPr>
          <w:lang w:val="uk-UA"/>
        </w:rPr>
        <w:t>наталка</w:t>
      </w:r>
    </w:p>
    <w:p w:rsidR="001C1250" w:rsidRPr="0040390D" w:rsidRDefault="001C1250" w:rsidP="001C1250">
      <w:pPr>
        <w:pStyle w:val="a7"/>
        <w:rPr>
          <w:lang w:val="uk-UA"/>
        </w:rPr>
      </w:pPr>
      <w:r w:rsidRPr="0040390D">
        <w:rPr>
          <w:lang w:val="uk-UA"/>
        </w:rPr>
        <w:t>(не одразу розуміє)</w:t>
      </w:r>
    </w:p>
    <w:p w:rsidR="001C1250" w:rsidRPr="0040390D" w:rsidRDefault="001C1250" w:rsidP="001C1250">
      <w:pPr>
        <w:pStyle w:val="a5"/>
        <w:rPr>
          <w:lang w:val="uk-UA"/>
        </w:rPr>
      </w:pPr>
      <w:r w:rsidRPr="0040390D">
        <w:rPr>
          <w:lang w:val="uk-UA"/>
        </w:rPr>
        <w:t>Хто?</w:t>
      </w:r>
    </w:p>
    <w:p w:rsidR="001C1250" w:rsidRPr="0040390D" w:rsidRDefault="001C1250" w:rsidP="001C1250">
      <w:pPr>
        <w:pStyle w:val="a5"/>
        <w:rPr>
          <w:lang w:val="uk-UA"/>
        </w:rPr>
      </w:pPr>
    </w:p>
    <w:p w:rsidR="001C1250" w:rsidRPr="0040390D" w:rsidRDefault="001C1250" w:rsidP="001C1250">
      <w:pPr>
        <w:pStyle w:val="a6"/>
        <w:rPr>
          <w:lang w:val="uk-UA"/>
        </w:rPr>
      </w:pPr>
      <w:r w:rsidRPr="0040390D">
        <w:rPr>
          <w:lang w:val="uk-UA"/>
        </w:rPr>
        <w:t>гнат</w:t>
      </w:r>
    </w:p>
    <w:p w:rsidR="001C1250" w:rsidRPr="0040390D" w:rsidRDefault="003507BB" w:rsidP="001C1250">
      <w:pPr>
        <w:pStyle w:val="a5"/>
        <w:rPr>
          <w:lang w:val="uk-UA"/>
        </w:rPr>
      </w:pPr>
      <w:r w:rsidRPr="0040390D">
        <w:rPr>
          <w:lang w:val="uk-UA"/>
        </w:rPr>
        <w:t>Стас.</w:t>
      </w:r>
    </w:p>
    <w:p w:rsidR="003507BB" w:rsidRPr="0040390D" w:rsidRDefault="003507BB" w:rsidP="001C1250">
      <w:pPr>
        <w:pStyle w:val="a5"/>
        <w:rPr>
          <w:lang w:val="uk-UA"/>
        </w:rPr>
      </w:pPr>
    </w:p>
    <w:p w:rsidR="003507BB" w:rsidRPr="0040390D" w:rsidRDefault="003507BB" w:rsidP="003507BB">
      <w:pPr>
        <w:pStyle w:val="a6"/>
        <w:rPr>
          <w:lang w:val="uk-UA"/>
        </w:rPr>
      </w:pPr>
      <w:r w:rsidRPr="0040390D">
        <w:rPr>
          <w:lang w:val="uk-UA"/>
        </w:rPr>
        <w:t>наталка</w:t>
      </w:r>
    </w:p>
    <w:p w:rsidR="003507BB" w:rsidRPr="0040390D" w:rsidRDefault="003507BB" w:rsidP="003507BB">
      <w:pPr>
        <w:pStyle w:val="a5"/>
        <w:rPr>
          <w:lang w:val="uk-UA"/>
        </w:rPr>
      </w:pPr>
      <w:r w:rsidRPr="0040390D">
        <w:rPr>
          <w:lang w:val="uk-UA"/>
        </w:rPr>
        <w:t>Тато! Ну коли ти вже заспокоїшся! Нічого не змінити, нічого не виправити! Навіщо це?</w:t>
      </w:r>
    </w:p>
    <w:p w:rsidR="003507BB" w:rsidRPr="0040390D" w:rsidRDefault="003507BB" w:rsidP="003507BB">
      <w:pPr>
        <w:pStyle w:val="a5"/>
        <w:rPr>
          <w:lang w:val="uk-UA"/>
        </w:rPr>
      </w:pPr>
    </w:p>
    <w:p w:rsidR="003507BB" w:rsidRPr="0040390D" w:rsidRDefault="003507BB" w:rsidP="003507BB">
      <w:pPr>
        <w:pStyle w:val="a6"/>
        <w:rPr>
          <w:lang w:val="uk-UA"/>
        </w:rPr>
      </w:pPr>
      <w:r w:rsidRPr="0040390D">
        <w:rPr>
          <w:lang w:val="uk-UA"/>
        </w:rPr>
        <w:t>гнат</w:t>
      </w:r>
    </w:p>
    <w:p w:rsidR="003507BB" w:rsidRPr="0040390D" w:rsidRDefault="003507BB" w:rsidP="003507BB">
      <w:pPr>
        <w:pStyle w:val="a5"/>
        <w:rPr>
          <w:lang w:val="uk-UA"/>
        </w:rPr>
      </w:pPr>
      <w:r w:rsidRPr="0040390D">
        <w:rPr>
          <w:lang w:val="uk-UA"/>
        </w:rPr>
        <w:t>Я не можу тобі сказати, бо ти подумаєш, що я збожеволів.</w:t>
      </w:r>
    </w:p>
    <w:p w:rsidR="003507BB" w:rsidRPr="0040390D" w:rsidRDefault="003507BB" w:rsidP="003507BB">
      <w:pPr>
        <w:pStyle w:val="a5"/>
        <w:rPr>
          <w:lang w:val="uk-UA"/>
        </w:rPr>
      </w:pPr>
    </w:p>
    <w:p w:rsidR="003507BB" w:rsidRPr="0040390D" w:rsidRDefault="003507BB" w:rsidP="003507BB">
      <w:pPr>
        <w:pStyle w:val="a6"/>
        <w:rPr>
          <w:lang w:val="uk-UA"/>
        </w:rPr>
      </w:pPr>
      <w:r w:rsidRPr="0040390D">
        <w:rPr>
          <w:lang w:val="uk-UA"/>
        </w:rPr>
        <w:t>наталка</w:t>
      </w:r>
    </w:p>
    <w:p w:rsidR="003507BB" w:rsidRPr="0040390D" w:rsidRDefault="003507BB" w:rsidP="003507BB">
      <w:pPr>
        <w:pStyle w:val="a5"/>
        <w:rPr>
          <w:lang w:val="uk-UA"/>
        </w:rPr>
      </w:pPr>
      <w:r w:rsidRPr="0040390D">
        <w:rPr>
          <w:lang w:val="uk-UA"/>
        </w:rPr>
        <w:t xml:space="preserve">Я й так </w:t>
      </w:r>
      <w:r w:rsidR="0057501B">
        <w:rPr>
          <w:lang w:val="uk-UA"/>
        </w:rPr>
        <w:t>у</w:t>
      </w:r>
      <w:r w:rsidRPr="0040390D">
        <w:rPr>
          <w:lang w:val="uk-UA"/>
        </w:rPr>
        <w:t>же недалека від цієї думки.</w:t>
      </w:r>
    </w:p>
    <w:p w:rsidR="00D0305C" w:rsidRPr="0040390D" w:rsidRDefault="00D0305C" w:rsidP="003507BB">
      <w:pPr>
        <w:pStyle w:val="a5"/>
        <w:rPr>
          <w:lang w:val="uk-UA"/>
        </w:rPr>
      </w:pPr>
    </w:p>
    <w:p w:rsidR="00D0305C" w:rsidRPr="0040390D" w:rsidRDefault="00D0305C" w:rsidP="00D0305C">
      <w:pPr>
        <w:pStyle w:val="a3"/>
        <w:rPr>
          <w:lang w:val="uk-UA"/>
        </w:rPr>
      </w:pPr>
      <w:r w:rsidRPr="0040390D">
        <w:rPr>
          <w:lang w:val="uk-UA"/>
        </w:rPr>
        <w:t xml:space="preserve">Вона дивиться батькові в очі. Його погляд спокійний </w:t>
      </w:r>
      <w:r w:rsidR="0057501B">
        <w:rPr>
          <w:lang w:val="uk-UA"/>
        </w:rPr>
        <w:t>та</w:t>
      </w:r>
      <w:r w:rsidRPr="0040390D">
        <w:rPr>
          <w:lang w:val="uk-UA"/>
        </w:rPr>
        <w:t xml:space="preserve"> впевнений. Вона зітхає </w:t>
      </w:r>
      <w:r w:rsidR="0057501B">
        <w:rPr>
          <w:lang w:val="uk-UA"/>
        </w:rPr>
        <w:t>й</w:t>
      </w:r>
      <w:r w:rsidRPr="0040390D">
        <w:rPr>
          <w:lang w:val="uk-UA"/>
        </w:rPr>
        <w:t xml:space="preserve"> рушає з місця.</w:t>
      </w:r>
    </w:p>
    <w:p w:rsidR="005105AE" w:rsidRPr="0040390D" w:rsidRDefault="00D0305C" w:rsidP="00D0305C">
      <w:pPr>
        <w:pStyle w:val="a3"/>
        <w:rPr>
          <w:lang w:val="uk-UA"/>
        </w:rPr>
      </w:pPr>
      <w:r w:rsidRPr="0040390D">
        <w:rPr>
          <w:lang w:val="uk-UA"/>
        </w:rPr>
        <w:t xml:space="preserve">Автомобіль їде київськими вулицями. </w:t>
      </w:r>
    </w:p>
    <w:p w:rsidR="00D0305C" w:rsidRPr="0040390D" w:rsidRDefault="00D0305C" w:rsidP="00D0305C">
      <w:pPr>
        <w:pStyle w:val="a3"/>
        <w:rPr>
          <w:lang w:val="uk-UA"/>
        </w:rPr>
      </w:pPr>
      <w:r w:rsidRPr="0040390D">
        <w:rPr>
          <w:lang w:val="uk-UA"/>
        </w:rPr>
        <w:t xml:space="preserve">У салоні певний час </w:t>
      </w:r>
      <w:r w:rsidR="0057501B">
        <w:rPr>
          <w:lang w:val="uk-UA"/>
        </w:rPr>
        <w:t>висить</w:t>
      </w:r>
      <w:r w:rsidRPr="0040390D">
        <w:rPr>
          <w:lang w:val="uk-UA"/>
        </w:rPr>
        <w:t xml:space="preserve"> напружена тиша.</w:t>
      </w:r>
    </w:p>
    <w:p w:rsidR="00D0305C" w:rsidRPr="0040390D" w:rsidRDefault="00D0305C" w:rsidP="00D0305C">
      <w:pPr>
        <w:pStyle w:val="a3"/>
        <w:rPr>
          <w:lang w:val="uk-UA"/>
        </w:rPr>
      </w:pPr>
    </w:p>
    <w:p w:rsidR="00D0305C" w:rsidRPr="0040390D" w:rsidRDefault="00D0305C" w:rsidP="00D0305C">
      <w:pPr>
        <w:pStyle w:val="a6"/>
        <w:rPr>
          <w:lang w:val="uk-UA"/>
        </w:rPr>
      </w:pPr>
      <w:r w:rsidRPr="0040390D">
        <w:rPr>
          <w:lang w:val="uk-UA"/>
        </w:rPr>
        <w:t>наталка</w:t>
      </w:r>
    </w:p>
    <w:p w:rsidR="00D0305C" w:rsidRPr="0040390D" w:rsidRDefault="00D0305C" w:rsidP="00D0305C">
      <w:pPr>
        <w:pStyle w:val="a5"/>
        <w:rPr>
          <w:lang w:val="uk-UA"/>
        </w:rPr>
      </w:pPr>
      <w:r w:rsidRPr="0040390D">
        <w:rPr>
          <w:lang w:val="uk-UA"/>
        </w:rPr>
        <w:t>І чому ти такий впевнений, що я знаю адресу, я тобі цього не казала.</w:t>
      </w:r>
    </w:p>
    <w:p w:rsidR="00D0305C" w:rsidRPr="0040390D" w:rsidRDefault="00D0305C" w:rsidP="00D0305C">
      <w:pPr>
        <w:pStyle w:val="a5"/>
        <w:rPr>
          <w:lang w:val="uk-UA"/>
        </w:rPr>
      </w:pPr>
    </w:p>
    <w:p w:rsidR="00D0305C" w:rsidRPr="0040390D" w:rsidRDefault="00D0305C" w:rsidP="00D0305C">
      <w:pPr>
        <w:pStyle w:val="a6"/>
        <w:rPr>
          <w:lang w:val="uk-UA"/>
        </w:rPr>
      </w:pPr>
      <w:r w:rsidRPr="0040390D">
        <w:rPr>
          <w:lang w:val="uk-UA"/>
        </w:rPr>
        <w:t>гнат</w:t>
      </w:r>
    </w:p>
    <w:p w:rsidR="00D0305C" w:rsidRPr="0040390D" w:rsidRDefault="00D0305C" w:rsidP="00D0305C">
      <w:pPr>
        <w:pStyle w:val="a5"/>
        <w:rPr>
          <w:lang w:val="uk-UA"/>
        </w:rPr>
      </w:pPr>
      <w:r w:rsidRPr="0040390D">
        <w:rPr>
          <w:lang w:val="uk-UA"/>
        </w:rPr>
        <w:t>Твоя правда. Але чомусь я в цьому впевнений.</w:t>
      </w:r>
    </w:p>
    <w:p w:rsidR="00D0305C" w:rsidRPr="0040390D" w:rsidRDefault="00D0305C" w:rsidP="00D0305C">
      <w:pPr>
        <w:pStyle w:val="a5"/>
        <w:rPr>
          <w:lang w:val="uk-UA"/>
        </w:rPr>
      </w:pPr>
    </w:p>
    <w:p w:rsidR="00D0305C" w:rsidRPr="0040390D" w:rsidRDefault="00D0305C" w:rsidP="00D0305C">
      <w:pPr>
        <w:pStyle w:val="a6"/>
        <w:rPr>
          <w:lang w:val="uk-UA"/>
        </w:rPr>
      </w:pPr>
      <w:r w:rsidRPr="0040390D">
        <w:rPr>
          <w:lang w:val="uk-UA"/>
        </w:rPr>
        <w:t>наталка</w:t>
      </w:r>
    </w:p>
    <w:p w:rsidR="00D0305C" w:rsidRPr="0040390D" w:rsidRDefault="00D0305C" w:rsidP="00D0305C">
      <w:pPr>
        <w:pStyle w:val="a7"/>
        <w:rPr>
          <w:lang w:val="uk-UA"/>
        </w:rPr>
      </w:pPr>
      <w:r w:rsidRPr="0040390D">
        <w:rPr>
          <w:lang w:val="uk-UA"/>
        </w:rPr>
        <w:t>(зітхає)</w:t>
      </w:r>
    </w:p>
    <w:p w:rsidR="00D0305C" w:rsidRPr="0040390D" w:rsidRDefault="00D0305C" w:rsidP="00D0305C">
      <w:pPr>
        <w:pStyle w:val="a5"/>
        <w:rPr>
          <w:lang w:val="uk-UA"/>
        </w:rPr>
      </w:pPr>
      <w:r w:rsidRPr="0040390D">
        <w:rPr>
          <w:lang w:val="uk-UA"/>
        </w:rPr>
        <w:t xml:space="preserve">Дійсно. Переписала </w:t>
      </w:r>
      <w:r w:rsidR="00DD6FE6" w:rsidRPr="0040390D">
        <w:rPr>
          <w:lang w:val="uk-UA"/>
        </w:rPr>
        <w:t>для чогось</w:t>
      </w:r>
      <w:r w:rsidRPr="0040390D">
        <w:rPr>
          <w:lang w:val="uk-UA"/>
        </w:rPr>
        <w:t xml:space="preserve"> адресу з паперів.</w:t>
      </w:r>
    </w:p>
    <w:p w:rsidR="00DD6FE6" w:rsidRPr="0040390D" w:rsidRDefault="005105AE" w:rsidP="00D0305C">
      <w:pPr>
        <w:pStyle w:val="a5"/>
        <w:rPr>
          <w:lang w:val="uk-UA"/>
        </w:rPr>
      </w:pPr>
      <w:r w:rsidRPr="0040390D">
        <w:rPr>
          <w:lang w:val="uk-UA"/>
        </w:rPr>
        <w:t>Це десь на Т</w:t>
      </w:r>
      <w:r w:rsidR="00DD6FE6" w:rsidRPr="0040390D">
        <w:rPr>
          <w:lang w:val="uk-UA"/>
        </w:rPr>
        <w:t>роєщині.</w:t>
      </w:r>
    </w:p>
    <w:p w:rsidR="00DD6FE6" w:rsidRPr="0040390D" w:rsidRDefault="00DD6FE6" w:rsidP="00D0305C">
      <w:pPr>
        <w:pStyle w:val="a5"/>
        <w:rPr>
          <w:lang w:val="uk-UA"/>
        </w:rPr>
      </w:pPr>
    </w:p>
    <w:p w:rsidR="00E12B67" w:rsidRPr="0040390D" w:rsidRDefault="00DD6FE6" w:rsidP="00DD6FE6">
      <w:pPr>
        <w:pStyle w:val="a3"/>
        <w:rPr>
          <w:lang w:val="uk-UA"/>
        </w:rPr>
      </w:pPr>
      <w:r w:rsidRPr="0040390D">
        <w:rPr>
          <w:lang w:val="uk-UA"/>
        </w:rPr>
        <w:t>Зупинившись на червоне світло, Наталка дістає з сумочки записника, відкриває його. Знаходить потрібну сторінку. Потім вводить адресу в навігатор</w:t>
      </w:r>
      <w:r w:rsidR="0057501B">
        <w:rPr>
          <w:lang w:val="uk-UA"/>
        </w:rPr>
        <w:t>а</w:t>
      </w:r>
      <w:r w:rsidRPr="0040390D">
        <w:rPr>
          <w:lang w:val="uk-UA"/>
        </w:rPr>
        <w:t xml:space="preserve">. </w:t>
      </w:r>
    </w:p>
    <w:p w:rsidR="00DD6FE6" w:rsidRPr="0040390D" w:rsidRDefault="00DD6FE6" w:rsidP="00DD6FE6">
      <w:pPr>
        <w:pStyle w:val="a3"/>
        <w:rPr>
          <w:lang w:val="uk-UA"/>
        </w:rPr>
      </w:pPr>
      <w:r w:rsidRPr="0040390D">
        <w:rPr>
          <w:lang w:val="uk-UA"/>
        </w:rPr>
        <w:t>Деякий час знову їдуть мовчки.</w:t>
      </w:r>
    </w:p>
    <w:p w:rsidR="00DD6FE6" w:rsidRPr="0040390D" w:rsidRDefault="00DD6FE6" w:rsidP="00DD6FE6">
      <w:pPr>
        <w:pStyle w:val="a3"/>
        <w:rPr>
          <w:lang w:val="uk-UA"/>
        </w:rPr>
      </w:pPr>
    </w:p>
    <w:p w:rsidR="00DD6FE6" w:rsidRPr="0040390D" w:rsidRDefault="00DD6FE6" w:rsidP="00DD6FE6">
      <w:pPr>
        <w:pStyle w:val="a6"/>
        <w:rPr>
          <w:lang w:val="uk-UA"/>
        </w:rPr>
      </w:pPr>
      <w:r w:rsidRPr="0040390D">
        <w:rPr>
          <w:lang w:val="uk-UA"/>
        </w:rPr>
        <w:t>наталка</w:t>
      </w:r>
    </w:p>
    <w:p w:rsidR="00DD6FE6" w:rsidRPr="0040390D" w:rsidRDefault="00DD6FE6" w:rsidP="00DD6FE6">
      <w:pPr>
        <w:pStyle w:val="a7"/>
        <w:rPr>
          <w:lang w:val="uk-UA"/>
        </w:rPr>
      </w:pPr>
      <w:r w:rsidRPr="0040390D">
        <w:rPr>
          <w:lang w:val="uk-UA"/>
        </w:rPr>
        <w:t>(обережно)</w:t>
      </w:r>
    </w:p>
    <w:p w:rsidR="00DD6FE6" w:rsidRPr="0040390D" w:rsidRDefault="00DD6FE6" w:rsidP="00DD6FE6">
      <w:pPr>
        <w:pStyle w:val="a5"/>
        <w:rPr>
          <w:lang w:val="uk-UA"/>
        </w:rPr>
      </w:pPr>
      <w:r w:rsidRPr="0040390D">
        <w:rPr>
          <w:lang w:val="uk-UA"/>
        </w:rPr>
        <w:lastRenderedPageBreak/>
        <w:t>Я читала, що іноді після таких трансплантацій у людей з</w:t>
      </w:r>
      <w:r w:rsidRPr="0040390D">
        <w:t>’</w:t>
      </w:r>
      <w:r w:rsidRPr="0040390D">
        <w:rPr>
          <w:lang w:val="uk-UA"/>
        </w:rPr>
        <w:t>являються певні звички чи якісь особливості від донора.</w:t>
      </w:r>
    </w:p>
    <w:p w:rsidR="00DD6FE6" w:rsidRPr="0040390D" w:rsidRDefault="00DD6FE6" w:rsidP="00DD6FE6">
      <w:pPr>
        <w:pStyle w:val="a5"/>
        <w:rPr>
          <w:lang w:val="uk-UA"/>
        </w:rPr>
      </w:pPr>
      <w:r w:rsidRPr="0040390D">
        <w:rPr>
          <w:lang w:val="uk-UA"/>
        </w:rPr>
        <w:t>Ти відчуваєш щось таке?</w:t>
      </w:r>
    </w:p>
    <w:p w:rsidR="00DD6FE6" w:rsidRPr="0040390D" w:rsidRDefault="00DD6FE6" w:rsidP="00DD6FE6">
      <w:pPr>
        <w:pStyle w:val="a5"/>
        <w:rPr>
          <w:lang w:val="uk-UA"/>
        </w:rPr>
      </w:pPr>
    </w:p>
    <w:p w:rsidR="00DD6FE6" w:rsidRPr="0040390D" w:rsidRDefault="00DD6FE6" w:rsidP="00DD6FE6">
      <w:pPr>
        <w:pStyle w:val="a6"/>
        <w:rPr>
          <w:lang w:val="uk-UA"/>
        </w:rPr>
      </w:pPr>
      <w:r w:rsidRPr="0040390D">
        <w:rPr>
          <w:lang w:val="uk-UA"/>
        </w:rPr>
        <w:t>гнат</w:t>
      </w:r>
    </w:p>
    <w:p w:rsidR="00DD6FE6" w:rsidRPr="0040390D" w:rsidRDefault="00DD6FE6" w:rsidP="00DD6FE6">
      <w:pPr>
        <w:pStyle w:val="a5"/>
        <w:rPr>
          <w:lang w:val="uk-UA"/>
        </w:rPr>
      </w:pPr>
      <w:r w:rsidRPr="0040390D">
        <w:rPr>
          <w:lang w:val="uk-UA"/>
        </w:rPr>
        <w:t>А тобі здається</w:t>
      </w:r>
      <w:r w:rsidR="0057501B">
        <w:rPr>
          <w:lang w:val="uk-UA"/>
        </w:rPr>
        <w:t>,</w:t>
      </w:r>
      <w:r w:rsidRPr="0040390D">
        <w:rPr>
          <w:lang w:val="uk-UA"/>
        </w:rPr>
        <w:t xml:space="preserve"> я змінився?</w:t>
      </w:r>
    </w:p>
    <w:p w:rsidR="00EA721D" w:rsidRPr="0040390D" w:rsidRDefault="00EA721D" w:rsidP="00DD6FE6">
      <w:pPr>
        <w:pStyle w:val="a5"/>
        <w:rPr>
          <w:lang w:val="uk-UA"/>
        </w:rPr>
      </w:pPr>
    </w:p>
    <w:p w:rsidR="00EA721D" w:rsidRPr="0040390D" w:rsidRDefault="00EA721D" w:rsidP="00EA721D">
      <w:pPr>
        <w:pStyle w:val="a6"/>
        <w:rPr>
          <w:lang w:val="uk-UA"/>
        </w:rPr>
      </w:pPr>
      <w:r w:rsidRPr="0040390D">
        <w:rPr>
          <w:lang w:val="uk-UA"/>
        </w:rPr>
        <w:t>наталка</w:t>
      </w:r>
    </w:p>
    <w:p w:rsidR="00EA721D" w:rsidRPr="0040390D" w:rsidRDefault="00EA721D" w:rsidP="00EA721D">
      <w:pPr>
        <w:pStyle w:val="a5"/>
        <w:rPr>
          <w:lang w:val="uk-UA"/>
        </w:rPr>
      </w:pPr>
      <w:r w:rsidRPr="0040390D">
        <w:rPr>
          <w:lang w:val="uk-UA"/>
        </w:rPr>
        <w:t>Не знаю… але, якщо чесно, боюсь.</w:t>
      </w:r>
    </w:p>
    <w:p w:rsidR="00EA721D" w:rsidRPr="0040390D" w:rsidRDefault="00EA721D" w:rsidP="00EA721D">
      <w:pPr>
        <w:pStyle w:val="a5"/>
        <w:rPr>
          <w:lang w:val="uk-UA"/>
        </w:rPr>
      </w:pPr>
    </w:p>
    <w:p w:rsidR="00EA721D" w:rsidRPr="0040390D" w:rsidRDefault="00EA721D" w:rsidP="00EA721D">
      <w:pPr>
        <w:pStyle w:val="a6"/>
        <w:rPr>
          <w:lang w:val="uk-UA"/>
        </w:rPr>
      </w:pPr>
      <w:r w:rsidRPr="0040390D">
        <w:rPr>
          <w:lang w:val="uk-UA"/>
        </w:rPr>
        <w:t>гнат</w:t>
      </w:r>
    </w:p>
    <w:p w:rsidR="00EA721D" w:rsidRPr="0040390D" w:rsidRDefault="00EA721D" w:rsidP="00EA721D">
      <w:pPr>
        <w:pStyle w:val="a5"/>
        <w:rPr>
          <w:lang w:val="uk-UA"/>
        </w:rPr>
      </w:pPr>
      <w:r w:rsidRPr="0040390D">
        <w:rPr>
          <w:lang w:val="uk-UA"/>
        </w:rPr>
        <w:t>Я теж боявся. А тепер ні. Зрештою, не міняється лише мертве.</w:t>
      </w:r>
    </w:p>
    <w:p w:rsidR="00EA721D" w:rsidRPr="0040390D" w:rsidRDefault="00EA721D" w:rsidP="00EA721D">
      <w:pPr>
        <w:pStyle w:val="a5"/>
        <w:rPr>
          <w:lang w:val="uk-UA"/>
        </w:rPr>
      </w:pPr>
    </w:p>
    <w:p w:rsidR="00EA721D" w:rsidRPr="0040390D" w:rsidRDefault="00EA721D" w:rsidP="00EA721D">
      <w:pPr>
        <w:pStyle w:val="a3"/>
        <w:rPr>
          <w:lang w:val="uk-UA"/>
        </w:rPr>
      </w:pPr>
      <w:r w:rsidRPr="0040390D">
        <w:rPr>
          <w:lang w:val="uk-UA"/>
        </w:rPr>
        <w:t>Вони знову їдуть мовчки.</w:t>
      </w:r>
      <w:r w:rsidR="00CC1B82" w:rsidRPr="0040390D">
        <w:rPr>
          <w:lang w:val="uk-UA"/>
        </w:rPr>
        <w:t xml:space="preserve"> Тільки голос </w:t>
      </w:r>
      <w:r w:rsidR="0057501B">
        <w:rPr>
          <w:lang w:val="uk-UA"/>
        </w:rPr>
        <w:t>і</w:t>
      </w:r>
      <w:r w:rsidR="00CC1B82" w:rsidRPr="0040390D">
        <w:rPr>
          <w:lang w:val="uk-UA"/>
        </w:rPr>
        <w:t>з навігатора час від часу сповіщає про потрібний поворот.</w:t>
      </w:r>
    </w:p>
    <w:p w:rsidR="00EA721D" w:rsidRPr="0040390D" w:rsidRDefault="00EA721D" w:rsidP="00EA721D">
      <w:pPr>
        <w:pStyle w:val="a3"/>
        <w:rPr>
          <w:lang w:val="uk-UA"/>
        </w:rPr>
      </w:pPr>
    </w:p>
    <w:p w:rsidR="00EA721D" w:rsidRPr="0040390D" w:rsidRDefault="00EA721D" w:rsidP="00EA721D">
      <w:pPr>
        <w:pStyle w:val="a6"/>
        <w:rPr>
          <w:lang w:val="uk-UA"/>
        </w:rPr>
      </w:pPr>
      <w:r w:rsidRPr="0040390D">
        <w:rPr>
          <w:lang w:val="uk-UA"/>
        </w:rPr>
        <w:t>наталка</w:t>
      </w:r>
    </w:p>
    <w:p w:rsidR="00EA721D" w:rsidRPr="0040390D" w:rsidRDefault="00952F36" w:rsidP="00EA721D">
      <w:pPr>
        <w:pStyle w:val="a5"/>
        <w:rPr>
          <w:lang w:val="uk-UA"/>
        </w:rPr>
      </w:pPr>
      <w:r w:rsidRPr="0040390D">
        <w:rPr>
          <w:lang w:val="uk-UA"/>
        </w:rPr>
        <w:t>Тобі хочеться курити?</w:t>
      </w:r>
    </w:p>
    <w:p w:rsidR="00EA721D" w:rsidRPr="0040390D" w:rsidRDefault="00EA721D" w:rsidP="00EA721D">
      <w:pPr>
        <w:pStyle w:val="a5"/>
        <w:rPr>
          <w:lang w:val="uk-UA"/>
        </w:rPr>
      </w:pPr>
    </w:p>
    <w:p w:rsidR="00EA721D" w:rsidRPr="0040390D" w:rsidRDefault="00EA721D" w:rsidP="00EA721D">
      <w:pPr>
        <w:pStyle w:val="a6"/>
        <w:rPr>
          <w:lang w:val="uk-UA"/>
        </w:rPr>
      </w:pPr>
      <w:r w:rsidRPr="0040390D">
        <w:rPr>
          <w:lang w:val="uk-UA"/>
        </w:rPr>
        <w:t>гнат</w:t>
      </w:r>
    </w:p>
    <w:p w:rsidR="00EA721D" w:rsidRPr="0040390D" w:rsidRDefault="00EA721D" w:rsidP="00EA721D">
      <w:pPr>
        <w:pStyle w:val="a5"/>
        <w:rPr>
          <w:lang w:val="uk-UA"/>
        </w:rPr>
      </w:pPr>
      <w:r w:rsidRPr="0040390D">
        <w:rPr>
          <w:lang w:val="uk-UA"/>
        </w:rPr>
        <w:t>Ні</w:t>
      </w:r>
      <w:r w:rsidR="00952F36" w:rsidRPr="0040390D">
        <w:rPr>
          <w:lang w:val="uk-UA"/>
        </w:rPr>
        <w:t>. Думаєш</w:t>
      </w:r>
      <w:r w:rsidR="0057501B">
        <w:rPr>
          <w:lang w:val="uk-UA"/>
        </w:rPr>
        <w:t>,</w:t>
      </w:r>
      <w:r w:rsidR="00952F36" w:rsidRPr="0040390D">
        <w:rPr>
          <w:lang w:val="uk-UA"/>
        </w:rPr>
        <w:t xml:space="preserve"> це зміна?</w:t>
      </w:r>
    </w:p>
    <w:p w:rsidR="00EA721D" w:rsidRPr="0040390D" w:rsidRDefault="00EA721D" w:rsidP="00EA721D">
      <w:pPr>
        <w:pStyle w:val="a5"/>
        <w:rPr>
          <w:lang w:val="uk-UA"/>
        </w:rPr>
      </w:pPr>
    </w:p>
    <w:p w:rsidR="00EA721D" w:rsidRPr="0040390D" w:rsidRDefault="00EA721D" w:rsidP="00EA721D">
      <w:pPr>
        <w:pStyle w:val="a6"/>
        <w:rPr>
          <w:lang w:val="uk-UA"/>
        </w:rPr>
      </w:pPr>
      <w:r w:rsidRPr="0040390D">
        <w:rPr>
          <w:lang w:val="uk-UA"/>
        </w:rPr>
        <w:t>наталка</w:t>
      </w:r>
    </w:p>
    <w:p w:rsidR="00EA721D" w:rsidRPr="0040390D" w:rsidRDefault="00EA721D" w:rsidP="00EA721D">
      <w:pPr>
        <w:pStyle w:val="a5"/>
        <w:rPr>
          <w:lang w:val="uk-UA"/>
        </w:rPr>
      </w:pPr>
      <w:r w:rsidRPr="0040390D">
        <w:rPr>
          <w:lang w:val="uk-UA"/>
        </w:rPr>
        <w:t>Якщо так, то хороша.</w:t>
      </w:r>
    </w:p>
    <w:p w:rsidR="00EA721D" w:rsidRPr="0040390D" w:rsidRDefault="00EA721D" w:rsidP="00EA721D">
      <w:pPr>
        <w:pStyle w:val="a5"/>
        <w:rPr>
          <w:lang w:val="uk-UA"/>
        </w:rPr>
      </w:pPr>
    </w:p>
    <w:p w:rsidR="00EA721D" w:rsidRPr="0040390D" w:rsidRDefault="00EA721D" w:rsidP="00EA721D">
      <w:pPr>
        <w:pStyle w:val="a6"/>
        <w:rPr>
          <w:lang w:val="uk-UA"/>
        </w:rPr>
      </w:pPr>
      <w:r w:rsidRPr="0040390D">
        <w:rPr>
          <w:lang w:val="uk-UA"/>
        </w:rPr>
        <w:t>гнат</w:t>
      </w:r>
    </w:p>
    <w:p w:rsidR="00EA721D" w:rsidRPr="0040390D" w:rsidRDefault="00EA721D" w:rsidP="00EA721D">
      <w:pPr>
        <w:pStyle w:val="a5"/>
        <w:rPr>
          <w:lang w:val="uk-UA"/>
        </w:rPr>
      </w:pPr>
      <w:r w:rsidRPr="0040390D">
        <w:rPr>
          <w:lang w:val="uk-UA"/>
        </w:rPr>
        <w:t>Взагалі</w:t>
      </w:r>
      <w:r w:rsidR="0057501B">
        <w:rPr>
          <w:lang w:val="uk-UA"/>
        </w:rPr>
        <w:t>-</w:t>
      </w:r>
      <w:r w:rsidRPr="0040390D">
        <w:rPr>
          <w:lang w:val="uk-UA"/>
        </w:rPr>
        <w:t>то, я ще до операції кинув. Але тоді весь час хотілося, насилу тримався.</w:t>
      </w:r>
    </w:p>
    <w:p w:rsidR="00CC1B82" w:rsidRPr="0040390D" w:rsidRDefault="00CC1B82" w:rsidP="00EA721D">
      <w:pPr>
        <w:pStyle w:val="a5"/>
        <w:rPr>
          <w:lang w:val="uk-UA"/>
        </w:rPr>
      </w:pPr>
    </w:p>
    <w:p w:rsidR="00CC1B82" w:rsidRPr="0040390D" w:rsidRDefault="00CC1B82" w:rsidP="00CC1B82">
      <w:pPr>
        <w:pStyle w:val="a6"/>
        <w:rPr>
          <w:lang w:val="uk-UA"/>
        </w:rPr>
      </w:pPr>
      <w:r w:rsidRPr="0040390D">
        <w:rPr>
          <w:lang w:val="uk-UA"/>
        </w:rPr>
        <w:t>наталка</w:t>
      </w:r>
    </w:p>
    <w:p w:rsidR="00CC1B82" w:rsidRPr="0040390D" w:rsidRDefault="00CC1B82" w:rsidP="00CC1B82">
      <w:pPr>
        <w:pStyle w:val="a5"/>
        <w:rPr>
          <w:lang w:val="uk-UA"/>
        </w:rPr>
      </w:pPr>
      <w:r w:rsidRPr="0040390D">
        <w:rPr>
          <w:lang w:val="uk-UA"/>
        </w:rPr>
        <w:t>Ну навіщо тобі туди? Скажи.</w:t>
      </w:r>
      <w:r w:rsidR="008534CA" w:rsidRPr="0040390D">
        <w:rPr>
          <w:lang w:val="uk-UA"/>
        </w:rPr>
        <w:t xml:space="preserve"> </w:t>
      </w:r>
    </w:p>
    <w:p w:rsidR="008534CA" w:rsidRPr="0040390D" w:rsidRDefault="008534CA" w:rsidP="00CC1B82">
      <w:pPr>
        <w:pStyle w:val="a5"/>
        <w:rPr>
          <w:lang w:val="uk-UA"/>
        </w:rPr>
      </w:pPr>
    </w:p>
    <w:p w:rsidR="008534CA" w:rsidRPr="0040390D" w:rsidRDefault="008534CA" w:rsidP="008534CA">
      <w:pPr>
        <w:pStyle w:val="a6"/>
        <w:rPr>
          <w:lang w:val="uk-UA"/>
        </w:rPr>
      </w:pPr>
      <w:r w:rsidRPr="0040390D">
        <w:rPr>
          <w:lang w:val="uk-UA"/>
        </w:rPr>
        <w:t>гнат</w:t>
      </w:r>
    </w:p>
    <w:p w:rsidR="008534CA" w:rsidRPr="0040390D" w:rsidRDefault="008534CA" w:rsidP="008534CA">
      <w:pPr>
        <w:pStyle w:val="a7"/>
        <w:rPr>
          <w:lang w:val="uk-UA"/>
        </w:rPr>
      </w:pPr>
      <w:r w:rsidRPr="0040390D">
        <w:rPr>
          <w:lang w:val="uk-UA"/>
        </w:rPr>
        <w:t xml:space="preserve">(знизує </w:t>
      </w:r>
      <w:proofErr w:type="spellStart"/>
      <w:r w:rsidRPr="0040390D">
        <w:rPr>
          <w:lang w:val="uk-UA"/>
        </w:rPr>
        <w:t>плечима</w:t>
      </w:r>
      <w:proofErr w:type="spellEnd"/>
      <w:r w:rsidRPr="0040390D">
        <w:rPr>
          <w:lang w:val="uk-UA"/>
        </w:rPr>
        <w:t>)</w:t>
      </w:r>
    </w:p>
    <w:p w:rsidR="008534CA" w:rsidRPr="0040390D" w:rsidRDefault="008534CA" w:rsidP="008534CA">
      <w:pPr>
        <w:pStyle w:val="a5"/>
        <w:rPr>
          <w:lang w:val="uk-UA"/>
        </w:rPr>
      </w:pPr>
      <w:r w:rsidRPr="0040390D">
        <w:rPr>
          <w:lang w:val="uk-UA"/>
        </w:rPr>
        <w:t>Просто так відчуваю.</w:t>
      </w:r>
    </w:p>
    <w:p w:rsidR="008534CA" w:rsidRPr="0040390D" w:rsidRDefault="008534CA" w:rsidP="008534CA">
      <w:pPr>
        <w:pStyle w:val="a5"/>
        <w:rPr>
          <w:lang w:val="uk-UA"/>
        </w:rPr>
      </w:pPr>
    </w:p>
    <w:p w:rsidR="008534CA" w:rsidRPr="0040390D" w:rsidRDefault="008534CA" w:rsidP="008534CA">
      <w:pPr>
        <w:pStyle w:val="a6"/>
        <w:rPr>
          <w:lang w:val="uk-UA"/>
        </w:rPr>
      </w:pPr>
      <w:r w:rsidRPr="0040390D">
        <w:rPr>
          <w:lang w:val="uk-UA"/>
        </w:rPr>
        <w:t>наталка</w:t>
      </w:r>
    </w:p>
    <w:p w:rsidR="008534CA" w:rsidRPr="0040390D" w:rsidRDefault="008534CA" w:rsidP="008534CA">
      <w:pPr>
        <w:pStyle w:val="a5"/>
        <w:rPr>
          <w:lang w:val="uk-UA"/>
        </w:rPr>
      </w:pPr>
      <w:r w:rsidRPr="0040390D">
        <w:rPr>
          <w:lang w:val="uk-UA"/>
        </w:rPr>
        <w:t>А я от відчуваю, що тобі цей хлопець важливіший</w:t>
      </w:r>
      <w:r w:rsidR="0057501B">
        <w:rPr>
          <w:lang w:val="uk-UA"/>
        </w:rPr>
        <w:t>,</w:t>
      </w:r>
      <w:r w:rsidRPr="0040390D">
        <w:rPr>
          <w:lang w:val="uk-UA"/>
        </w:rPr>
        <w:t xml:space="preserve"> ніж я. </w:t>
      </w:r>
    </w:p>
    <w:p w:rsidR="008534CA" w:rsidRPr="0040390D" w:rsidRDefault="008534CA" w:rsidP="008534CA">
      <w:pPr>
        <w:pStyle w:val="a5"/>
        <w:rPr>
          <w:lang w:val="uk-UA"/>
        </w:rPr>
      </w:pPr>
      <w:r w:rsidRPr="0040390D">
        <w:rPr>
          <w:lang w:val="uk-UA"/>
        </w:rPr>
        <w:t>Я тобі сказала, що невдовзі їду, ти не спитав</w:t>
      </w:r>
      <w:r w:rsidR="0057501B">
        <w:rPr>
          <w:lang w:val="uk-UA"/>
        </w:rPr>
        <w:t>,</w:t>
      </w:r>
      <w:r w:rsidRPr="0040390D">
        <w:rPr>
          <w:lang w:val="uk-UA"/>
        </w:rPr>
        <w:t xml:space="preserve"> куди.</w:t>
      </w:r>
    </w:p>
    <w:p w:rsidR="008534CA" w:rsidRPr="0040390D" w:rsidRDefault="008534CA" w:rsidP="008534CA">
      <w:pPr>
        <w:pStyle w:val="a5"/>
        <w:rPr>
          <w:lang w:val="uk-UA"/>
        </w:rPr>
      </w:pPr>
      <w:r w:rsidRPr="0040390D">
        <w:rPr>
          <w:lang w:val="uk-UA"/>
        </w:rPr>
        <w:t>Жодного разу не поцікавився</w:t>
      </w:r>
      <w:r w:rsidR="0057501B">
        <w:rPr>
          <w:lang w:val="uk-UA"/>
        </w:rPr>
        <w:t>,</w:t>
      </w:r>
      <w:r w:rsidRPr="0040390D">
        <w:rPr>
          <w:lang w:val="uk-UA"/>
        </w:rPr>
        <w:t xml:space="preserve"> як у мене з роботою…</w:t>
      </w:r>
    </w:p>
    <w:p w:rsidR="008534CA" w:rsidRPr="0040390D" w:rsidRDefault="008534CA" w:rsidP="008534CA">
      <w:pPr>
        <w:pStyle w:val="a5"/>
        <w:rPr>
          <w:lang w:val="uk-UA"/>
        </w:rPr>
      </w:pPr>
    </w:p>
    <w:p w:rsidR="008534CA" w:rsidRPr="0040390D" w:rsidRDefault="008534CA" w:rsidP="008534CA">
      <w:pPr>
        <w:pStyle w:val="a6"/>
        <w:rPr>
          <w:lang w:val="uk-UA"/>
        </w:rPr>
      </w:pPr>
    </w:p>
    <w:p w:rsidR="008534CA" w:rsidRPr="0040390D" w:rsidRDefault="008534CA" w:rsidP="008534CA">
      <w:pPr>
        <w:pStyle w:val="a6"/>
        <w:rPr>
          <w:lang w:val="uk-UA"/>
        </w:rPr>
      </w:pPr>
      <w:r w:rsidRPr="0040390D">
        <w:rPr>
          <w:lang w:val="uk-UA"/>
        </w:rPr>
        <w:t>гнат</w:t>
      </w:r>
    </w:p>
    <w:p w:rsidR="008534CA" w:rsidRPr="0040390D" w:rsidRDefault="008534CA" w:rsidP="008534CA">
      <w:pPr>
        <w:pStyle w:val="a5"/>
        <w:rPr>
          <w:lang w:val="uk-UA"/>
        </w:rPr>
      </w:pPr>
      <w:r w:rsidRPr="0040390D">
        <w:rPr>
          <w:lang w:val="uk-UA"/>
        </w:rPr>
        <w:t xml:space="preserve">Вибач, просто ми давно не спілкувалися, я </w:t>
      </w:r>
      <w:proofErr w:type="spellStart"/>
      <w:r w:rsidRPr="0040390D">
        <w:rPr>
          <w:lang w:val="uk-UA"/>
        </w:rPr>
        <w:t>відвик</w:t>
      </w:r>
      <w:proofErr w:type="spellEnd"/>
      <w:r w:rsidRPr="0040390D">
        <w:rPr>
          <w:lang w:val="uk-UA"/>
        </w:rPr>
        <w:t>.</w:t>
      </w:r>
    </w:p>
    <w:p w:rsidR="008534CA" w:rsidRPr="0040390D" w:rsidRDefault="008534CA" w:rsidP="008534CA">
      <w:pPr>
        <w:pStyle w:val="a5"/>
        <w:rPr>
          <w:lang w:val="uk-UA"/>
        </w:rPr>
      </w:pPr>
    </w:p>
    <w:p w:rsidR="008534CA" w:rsidRPr="0040390D" w:rsidRDefault="008534CA" w:rsidP="008534CA">
      <w:pPr>
        <w:pStyle w:val="a6"/>
        <w:rPr>
          <w:lang w:val="uk-UA"/>
        </w:rPr>
      </w:pPr>
      <w:r w:rsidRPr="0040390D">
        <w:rPr>
          <w:lang w:val="uk-UA"/>
        </w:rPr>
        <w:lastRenderedPageBreak/>
        <w:t>наталка</w:t>
      </w:r>
    </w:p>
    <w:p w:rsidR="00C7251C" w:rsidRPr="0040390D" w:rsidRDefault="008C3580" w:rsidP="00C7251C">
      <w:pPr>
        <w:pStyle w:val="a5"/>
        <w:rPr>
          <w:lang w:val="uk-UA"/>
        </w:rPr>
      </w:pPr>
      <w:r w:rsidRPr="0040390D">
        <w:rPr>
          <w:lang w:val="uk-UA"/>
        </w:rPr>
        <w:t>Хочеш аби я сказала</w:t>
      </w:r>
      <w:r w:rsidR="00C7251C" w:rsidRPr="0040390D">
        <w:rPr>
          <w:lang w:val="uk-UA"/>
        </w:rPr>
        <w:t>? Добре, скажу. Я шкодую про це. Так</w:t>
      </w:r>
      <w:r w:rsidR="0057501B">
        <w:rPr>
          <w:lang w:val="uk-UA"/>
        </w:rPr>
        <w:t>,</w:t>
      </w:r>
      <w:r w:rsidR="00C7251C" w:rsidRPr="0040390D">
        <w:rPr>
          <w:lang w:val="uk-UA"/>
        </w:rPr>
        <w:t xml:space="preserve"> була дурн</w:t>
      </w:r>
      <w:r w:rsidRPr="0040390D">
        <w:rPr>
          <w:lang w:val="uk-UA"/>
        </w:rPr>
        <w:t xml:space="preserve">а, була зла. Зла на вас </w:t>
      </w:r>
      <w:r w:rsidR="0057501B">
        <w:rPr>
          <w:lang w:val="uk-UA"/>
        </w:rPr>
        <w:t>і</w:t>
      </w:r>
      <w:r w:rsidRPr="0040390D">
        <w:rPr>
          <w:lang w:val="uk-UA"/>
        </w:rPr>
        <w:t xml:space="preserve">з мамою </w:t>
      </w:r>
      <w:r w:rsidR="0057501B">
        <w:rPr>
          <w:lang w:val="uk-UA"/>
        </w:rPr>
        <w:t>й</w:t>
      </w:r>
      <w:r w:rsidRPr="0040390D">
        <w:rPr>
          <w:lang w:val="uk-UA"/>
        </w:rPr>
        <w:t xml:space="preserve"> на себе теж.</w:t>
      </w:r>
      <w:r w:rsidR="00C7251C" w:rsidRPr="0040390D">
        <w:rPr>
          <w:lang w:val="uk-UA"/>
        </w:rPr>
        <w:t xml:space="preserve"> Але я чекала, чекала, що ти поясниш… </w:t>
      </w:r>
    </w:p>
    <w:p w:rsidR="00C7251C" w:rsidRPr="0040390D" w:rsidRDefault="00C7251C" w:rsidP="00C7251C">
      <w:pPr>
        <w:pStyle w:val="a5"/>
        <w:rPr>
          <w:lang w:val="uk-UA"/>
        </w:rPr>
      </w:pPr>
      <w:r w:rsidRPr="0040390D">
        <w:rPr>
          <w:lang w:val="uk-UA"/>
        </w:rPr>
        <w:t>Я не хотіла розмовляти… але ти міг би й написати, я б прочитала…</w:t>
      </w:r>
    </w:p>
    <w:p w:rsidR="00CC760E" w:rsidRPr="0040390D" w:rsidRDefault="00CC760E" w:rsidP="00C7251C">
      <w:pPr>
        <w:pStyle w:val="a5"/>
        <w:rPr>
          <w:lang w:val="uk-UA"/>
        </w:rPr>
      </w:pPr>
      <w:r w:rsidRPr="0040390D">
        <w:rPr>
          <w:lang w:val="uk-UA"/>
        </w:rPr>
        <w:t>А ти показував, що тобі ніхто не потрібен.</w:t>
      </w:r>
    </w:p>
    <w:p w:rsidR="00C7251C" w:rsidRPr="0040390D" w:rsidRDefault="00C7251C" w:rsidP="00C7251C">
      <w:pPr>
        <w:pStyle w:val="a5"/>
        <w:rPr>
          <w:lang w:val="uk-UA"/>
        </w:rPr>
      </w:pPr>
    </w:p>
    <w:p w:rsidR="00C7251C" w:rsidRPr="0040390D" w:rsidRDefault="00C7251C" w:rsidP="00C7251C">
      <w:pPr>
        <w:pStyle w:val="a6"/>
        <w:rPr>
          <w:lang w:val="uk-UA"/>
        </w:rPr>
      </w:pPr>
      <w:r w:rsidRPr="0040390D">
        <w:rPr>
          <w:lang w:val="uk-UA"/>
        </w:rPr>
        <w:t>гнат</w:t>
      </w:r>
    </w:p>
    <w:p w:rsidR="00C7251C" w:rsidRPr="0040390D" w:rsidRDefault="00C7251C" w:rsidP="00C7251C">
      <w:pPr>
        <w:pStyle w:val="a5"/>
        <w:rPr>
          <w:lang w:val="uk-UA"/>
        </w:rPr>
      </w:pPr>
      <w:r w:rsidRPr="0040390D">
        <w:rPr>
          <w:lang w:val="uk-UA"/>
        </w:rPr>
        <w:t>Я тоді просто не жив.</w:t>
      </w:r>
    </w:p>
    <w:p w:rsidR="00C7251C" w:rsidRPr="0040390D" w:rsidRDefault="00C7251C" w:rsidP="00C7251C">
      <w:pPr>
        <w:pStyle w:val="a5"/>
        <w:rPr>
          <w:lang w:val="uk-UA"/>
        </w:rPr>
      </w:pPr>
    </w:p>
    <w:p w:rsidR="00C7251C" w:rsidRPr="0040390D" w:rsidRDefault="00C7251C" w:rsidP="00C7251C">
      <w:pPr>
        <w:pStyle w:val="a3"/>
        <w:rPr>
          <w:lang w:val="uk-UA"/>
        </w:rPr>
      </w:pPr>
      <w:r w:rsidRPr="0040390D">
        <w:rPr>
          <w:lang w:val="uk-UA"/>
        </w:rPr>
        <w:t>Знову прокидається навігатор, повідомляючи: «поверніть направо, через сто метрів ви на місці».</w:t>
      </w:r>
    </w:p>
    <w:p w:rsidR="00CC760E" w:rsidRPr="0040390D" w:rsidRDefault="00CC760E" w:rsidP="00C7251C">
      <w:pPr>
        <w:pStyle w:val="a3"/>
        <w:rPr>
          <w:lang w:val="uk-UA"/>
        </w:rPr>
      </w:pPr>
    </w:p>
    <w:p w:rsidR="00CC760E" w:rsidRPr="0040390D" w:rsidRDefault="00CC760E" w:rsidP="00CC760E">
      <w:pPr>
        <w:pStyle w:val="a4"/>
        <w:rPr>
          <w:lang w:val="uk-UA"/>
        </w:rPr>
      </w:pPr>
    </w:p>
    <w:p w:rsidR="00CC760E" w:rsidRPr="0040390D" w:rsidRDefault="00CC760E" w:rsidP="00CC760E">
      <w:pPr>
        <w:pStyle w:val="a4"/>
        <w:rPr>
          <w:lang w:val="uk-UA"/>
        </w:rPr>
      </w:pPr>
      <w:r w:rsidRPr="0040390D">
        <w:rPr>
          <w:lang w:val="uk-UA"/>
        </w:rPr>
        <w:t>екст. троєщина. двір.</w:t>
      </w:r>
    </w:p>
    <w:p w:rsidR="00CC760E" w:rsidRPr="0040390D" w:rsidRDefault="00CC760E" w:rsidP="00CC760E">
      <w:pPr>
        <w:pStyle w:val="a3"/>
        <w:rPr>
          <w:lang w:val="uk-UA"/>
        </w:rPr>
      </w:pPr>
    </w:p>
    <w:p w:rsidR="00CC760E" w:rsidRPr="0040390D" w:rsidRDefault="00356005" w:rsidP="00CC760E">
      <w:pPr>
        <w:pStyle w:val="a3"/>
        <w:rPr>
          <w:lang w:val="uk-UA"/>
        </w:rPr>
      </w:pPr>
      <w:r w:rsidRPr="0040390D">
        <w:rPr>
          <w:lang w:val="uk-UA"/>
        </w:rPr>
        <w:t xml:space="preserve">Наталка і </w:t>
      </w:r>
      <w:proofErr w:type="spellStart"/>
      <w:r w:rsidRPr="0040390D">
        <w:rPr>
          <w:lang w:val="uk-UA"/>
        </w:rPr>
        <w:t>Г</w:t>
      </w:r>
      <w:r w:rsidR="00CC760E" w:rsidRPr="0040390D">
        <w:rPr>
          <w:lang w:val="uk-UA"/>
        </w:rPr>
        <w:t>нат</w:t>
      </w:r>
      <w:proofErr w:type="spellEnd"/>
      <w:r w:rsidR="00CC760E" w:rsidRPr="0040390D">
        <w:rPr>
          <w:lang w:val="uk-UA"/>
        </w:rPr>
        <w:t xml:space="preserve"> виходять з автівки. Вони у дворі серед однакових панельних будинків.</w:t>
      </w:r>
      <w:r w:rsidR="0089306B" w:rsidRPr="0040390D">
        <w:rPr>
          <w:lang w:val="uk-UA"/>
        </w:rPr>
        <w:t xml:space="preserve"> </w:t>
      </w:r>
    </w:p>
    <w:p w:rsidR="00356005" w:rsidRPr="0040390D" w:rsidRDefault="00356005" w:rsidP="00356005">
      <w:pPr>
        <w:pStyle w:val="a6"/>
        <w:rPr>
          <w:lang w:val="uk-UA"/>
        </w:rPr>
      </w:pPr>
    </w:p>
    <w:p w:rsidR="00356005" w:rsidRPr="0040390D" w:rsidRDefault="00356005" w:rsidP="00356005">
      <w:pPr>
        <w:pStyle w:val="a6"/>
        <w:rPr>
          <w:lang w:val="uk-UA"/>
        </w:rPr>
      </w:pPr>
      <w:r w:rsidRPr="0040390D">
        <w:rPr>
          <w:lang w:val="uk-UA"/>
        </w:rPr>
        <w:t>наталка</w:t>
      </w:r>
    </w:p>
    <w:p w:rsidR="000D2B5E" w:rsidRPr="0040390D" w:rsidRDefault="000D2B5E" w:rsidP="000D2B5E">
      <w:pPr>
        <w:pStyle w:val="a7"/>
        <w:rPr>
          <w:lang w:val="uk-UA"/>
        </w:rPr>
      </w:pPr>
      <w:r w:rsidRPr="0040390D">
        <w:rPr>
          <w:lang w:val="uk-UA"/>
        </w:rPr>
        <w:t>(дивиться в записни</w:t>
      </w:r>
      <w:r w:rsidR="0057501B">
        <w:rPr>
          <w:lang w:val="uk-UA"/>
        </w:rPr>
        <w:t>ка й</w:t>
      </w:r>
      <w:r w:rsidRPr="0040390D">
        <w:rPr>
          <w:lang w:val="uk-UA"/>
        </w:rPr>
        <w:t xml:space="preserve"> киває на один </w:t>
      </w:r>
      <w:r w:rsidR="0057501B">
        <w:rPr>
          <w:lang w:val="uk-UA"/>
        </w:rPr>
        <w:t>і</w:t>
      </w:r>
      <w:r w:rsidRPr="0040390D">
        <w:rPr>
          <w:lang w:val="uk-UA"/>
        </w:rPr>
        <w:t>з будинків)</w:t>
      </w:r>
    </w:p>
    <w:p w:rsidR="00356005" w:rsidRPr="0040390D" w:rsidRDefault="00356005" w:rsidP="00356005">
      <w:pPr>
        <w:pStyle w:val="a5"/>
        <w:rPr>
          <w:lang w:val="uk-UA"/>
        </w:rPr>
      </w:pPr>
      <w:r w:rsidRPr="0040390D">
        <w:rPr>
          <w:lang w:val="uk-UA"/>
        </w:rPr>
        <w:t>Цей будинок. А квартира… не треба нам квартира! Ти ж не плануєш до родини йти?!</w:t>
      </w:r>
    </w:p>
    <w:p w:rsidR="00356005" w:rsidRPr="0040390D" w:rsidRDefault="00356005" w:rsidP="00356005">
      <w:pPr>
        <w:pStyle w:val="a5"/>
        <w:rPr>
          <w:lang w:val="uk-UA"/>
        </w:rPr>
      </w:pPr>
    </w:p>
    <w:p w:rsidR="00356005" w:rsidRPr="0040390D" w:rsidRDefault="00356005" w:rsidP="00356005">
      <w:pPr>
        <w:pStyle w:val="a6"/>
        <w:rPr>
          <w:lang w:val="uk-UA"/>
        </w:rPr>
      </w:pPr>
      <w:r w:rsidRPr="0040390D">
        <w:rPr>
          <w:lang w:val="uk-UA"/>
        </w:rPr>
        <w:t>гнат</w:t>
      </w:r>
    </w:p>
    <w:p w:rsidR="00356005" w:rsidRPr="0040390D" w:rsidRDefault="00356005" w:rsidP="00356005">
      <w:pPr>
        <w:pStyle w:val="a5"/>
        <w:rPr>
          <w:lang w:val="uk-UA"/>
        </w:rPr>
      </w:pPr>
      <w:r w:rsidRPr="0040390D">
        <w:rPr>
          <w:lang w:val="uk-UA"/>
        </w:rPr>
        <w:t>Ні. Не планую.</w:t>
      </w:r>
    </w:p>
    <w:p w:rsidR="000D2B5E" w:rsidRPr="0040390D" w:rsidRDefault="000D2B5E" w:rsidP="00356005">
      <w:pPr>
        <w:pStyle w:val="a5"/>
        <w:rPr>
          <w:lang w:val="uk-UA"/>
        </w:rPr>
      </w:pPr>
    </w:p>
    <w:p w:rsidR="000D2B5E" w:rsidRPr="0040390D" w:rsidRDefault="000D2B5E" w:rsidP="000D2B5E">
      <w:pPr>
        <w:pStyle w:val="a6"/>
        <w:rPr>
          <w:lang w:val="uk-UA"/>
        </w:rPr>
      </w:pPr>
      <w:r w:rsidRPr="0040390D">
        <w:rPr>
          <w:lang w:val="uk-UA"/>
        </w:rPr>
        <w:t>наталка</w:t>
      </w:r>
    </w:p>
    <w:p w:rsidR="000D2B5E" w:rsidRPr="0040390D" w:rsidRDefault="000D2B5E" w:rsidP="000D2B5E">
      <w:pPr>
        <w:pStyle w:val="a5"/>
        <w:rPr>
          <w:lang w:val="uk-UA"/>
        </w:rPr>
      </w:pPr>
      <w:r w:rsidRPr="0040390D">
        <w:rPr>
          <w:lang w:val="uk-UA"/>
        </w:rPr>
        <w:t>Тоді для чого?</w:t>
      </w:r>
    </w:p>
    <w:p w:rsidR="000D2B5E" w:rsidRPr="0040390D" w:rsidRDefault="000D2B5E" w:rsidP="000D2B5E">
      <w:pPr>
        <w:pStyle w:val="a5"/>
        <w:rPr>
          <w:lang w:val="uk-UA"/>
        </w:rPr>
      </w:pPr>
    </w:p>
    <w:p w:rsidR="000D2B5E" w:rsidRPr="0040390D" w:rsidRDefault="000D2B5E" w:rsidP="000D2B5E">
      <w:pPr>
        <w:pStyle w:val="a6"/>
        <w:rPr>
          <w:lang w:val="uk-UA"/>
        </w:rPr>
      </w:pPr>
      <w:r w:rsidRPr="0040390D">
        <w:rPr>
          <w:lang w:val="uk-UA"/>
        </w:rPr>
        <w:t>гнат</w:t>
      </w:r>
    </w:p>
    <w:p w:rsidR="000D2B5E" w:rsidRPr="0040390D" w:rsidRDefault="000D2B5E" w:rsidP="000D2B5E">
      <w:pPr>
        <w:pStyle w:val="a5"/>
        <w:rPr>
          <w:lang w:val="uk-UA"/>
        </w:rPr>
      </w:pPr>
      <w:proofErr w:type="spellStart"/>
      <w:r w:rsidRPr="0040390D">
        <w:rPr>
          <w:lang w:val="uk-UA"/>
        </w:rPr>
        <w:t>Давай</w:t>
      </w:r>
      <w:proofErr w:type="spellEnd"/>
      <w:r w:rsidRPr="0040390D">
        <w:rPr>
          <w:lang w:val="uk-UA"/>
        </w:rPr>
        <w:t xml:space="preserve"> просто посидимо тут.</w:t>
      </w:r>
    </w:p>
    <w:p w:rsidR="000D2B5E" w:rsidRPr="0040390D" w:rsidRDefault="000D2B5E" w:rsidP="000D2B5E">
      <w:pPr>
        <w:pStyle w:val="a5"/>
        <w:rPr>
          <w:lang w:val="uk-UA"/>
        </w:rPr>
      </w:pPr>
    </w:p>
    <w:p w:rsidR="000D2B5E" w:rsidRPr="0040390D" w:rsidRDefault="000D2B5E" w:rsidP="000D2B5E">
      <w:pPr>
        <w:pStyle w:val="a3"/>
        <w:rPr>
          <w:lang w:val="uk-UA"/>
        </w:rPr>
      </w:pPr>
      <w:r w:rsidRPr="0040390D">
        <w:rPr>
          <w:lang w:val="uk-UA"/>
        </w:rPr>
        <w:t>Він опускається на одну з лавок перед дитячим майданчиком. Наталка сідає поруч.</w:t>
      </w:r>
    </w:p>
    <w:p w:rsidR="00803E0A" w:rsidRPr="0040390D" w:rsidRDefault="00803E0A" w:rsidP="000D2B5E">
      <w:pPr>
        <w:pStyle w:val="a3"/>
        <w:rPr>
          <w:lang w:val="uk-UA"/>
        </w:rPr>
      </w:pPr>
    </w:p>
    <w:p w:rsidR="00803E0A" w:rsidRPr="0040390D" w:rsidRDefault="00803E0A" w:rsidP="00803E0A">
      <w:pPr>
        <w:pStyle w:val="a6"/>
        <w:rPr>
          <w:lang w:val="uk-UA"/>
        </w:rPr>
      </w:pPr>
      <w:r w:rsidRPr="0040390D">
        <w:rPr>
          <w:lang w:val="uk-UA"/>
        </w:rPr>
        <w:t>гнат</w:t>
      </w:r>
    </w:p>
    <w:p w:rsidR="00803E0A" w:rsidRPr="0040390D" w:rsidRDefault="00803E0A" w:rsidP="00803E0A">
      <w:pPr>
        <w:pStyle w:val="a5"/>
        <w:rPr>
          <w:lang w:val="uk-UA"/>
        </w:rPr>
      </w:pPr>
      <w:r w:rsidRPr="0040390D">
        <w:rPr>
          <w:lang w:val="uk-UA"/>
        </w:rPr>
        <w:t>Розкажи, як у тебе з роботою?</w:t>
      </w:r>
    </w:p>
    <w:p w:rsidR="00803E0A" w:rsidRPr="0040390D" w:rsidRDefault="00803E0A" w:rsidP="00803E0A">
      <w:pPr>
        <w:pStyle w:val="a5"/>
        <w:rPr>
          <w:lang w:val="uk-UA"/>
        </w:rPr>
      </w:pPr>
    </w:p>
    <w:p w:rsidR="00803E0A" w:rsidRPr="0040390D" w:rsidRDefault="00803E0A" w:rsidP="00803E0A">
      <w:pPr>
        <w:pStyle w:val="a6"/>
        <w:rPr>
          <w:lang w:val="uk-UA"/>
        </w:rPr>
      </w:pPr>
      <w:r w:rsidRPr="0040390D">
        <w:rPr>
          <w:lang w:val="uk-UA"/>
        </w:rPr>
        <w:t>наталка</w:t>
      </w:r>
    </w:p>
    <w:p w:rsidR="00803E0A" w:rsidRPr="0040390D" w:rsidRDefault="00803E0A" w:rsidP="00803E0A">
      <w:pPr>
        <w:pStyle w:val="a7"/>
        <w:rPr>
          <w:lang w:val="uk-UA"/>
        </w:rPr>
      </w:pPr>
      <w:r w:rsidRPr="0040390D">
        <w:rPr>
          <w:lang w:val="uk-UA"/>
        </w:rPr>
        <w:t>(дивиться на батька здивовано, пирхає сміхом)</w:t>
      </w:r>
    </w:p>
    <w:p w:rsidR="00803E0A" w:rsidRPr="0040390D" w:rsidRDefault="00803E0A" w:rsidP="00803E0A">
      <w:pPr>
        <w:pStyle w:val="a5"/>
        <w:rPr>
          <w:lang w:val="uk-UA"/>
        </w:rPr>
      </w:pPr>
      <w:r w:rsidRPr="0040390D">
        <w:rPr>
          <w:lang w:val="uk-UA"/>
        </w:rPr>
        <w:t>Ні, ти це серйозно?</w:t>
      </w:r>
    </w:p>
    <w:p w:rsidR="00803E0A" w:rsidRPr="0040390D" w:rsidRDefault="00803E0A" w:rsidP="00803E0A">
      <w:pPr>
        <w:pStyle w:val="a5"/>
        <w:rPr>
          <w:lang w:val="uk-UA"/>
        </w:rPr>
      </w:pPr>
    </w:p>
    <w:p w:rsidR="00803E0A" w:rsidRPr="0040390D" w:rsidRDefault="00803E0A" w:rsidP="00803E0A">
      <w:pPr>
        <w:pStyle w:val="a6"/>
        <w:rPr>
          <w:lang w:val="uk-UA"/>
        </w:rPr>
      </w:pPr>
      <w:r w:rsidRPr="0040390D">
        <w:rPr>
          <w:lang w:val="uk-UA"/>
        </w:rPr>
        <w:t>гнат</w:t>
      </w:r>
    </w:p>
    <w:p w:rsidR="00803E0A" w:rsidRPr="0040390D" w:rsidRDefault="00803E0A" w:rsidP="00803E0A">
      <w:pPr>
        <w:pStyle w:val="a7"/>
        <w:rPr>
          <w:lang w:val="uk-UA"/>
        </w:rPr>
      </w:pPr>
      <w:r w:rsidRPr="0040390D">
        <w:rPr>
          <w:lang w:val="uk-UA"/>
        </w:rPr>
        <w:t>(дуже спокійний)</w:t>
      </w:r>
    </w:p>
    <w:p w:rsidR="00803E0A" w:rsidRPr="0040390D" w:rsidRDefault="00803E0A" w:rsidP="00803E0A">
      <w:pPr>
        <w:pStyle w:val="a5"/>
        <w:rPr>
          <w:lang w:val="uk-UA"/>
        </w:rPr>
      </w:pPr>
      <w:r w:rsidRPr="0040390D">
        <w:rPr>
          <w:lang w:val="uk-UA"/>
        </w:rPr>
        <w:lastRenderedPageBreak/>
        <w:t>Серйозно.</w:t>
      </w:r>
    </w:p>
    <w:p w:rsidR="00803E0A" w:rsidRPr="0040390D" w:rsidRDefault="00803E0A" w:rsidP="00803E0A">
      <w:pPr>
        <w:pStyle w:val="a5"/>
        <w:rPr>
          <w:lang w:val="uk-UA"/>
        </w:rPr>
      </w:pPr>
    </w:p>
    <w:p w:rsidR="00803E0A" w:rsidRPr="0040390D" w:rsidRDefault="00803E0A" w:rsidP="00803E0A">
      <w:pPr>
        <w:pStyle w:val="a6"/>
        <w:rPr>
          <w:lang w:val="uk-UA"/>
        </w:rPr>
      </w:pPr>
      <w:r w:rsidRPr="0040390D">
        <w:rPr>
          <w:lang w:val="uk-UA"/>
        </w:rPr>
        <w:t>наталка</w:t>
      </w:r>
    </w:p>
    <w:p w:rsidR="00803E0A" w:rsidRPr="0040390D" w:rsidRDefault="00803E0A" w:rsidP="00803E0A">
      <w:pPr>
        <w:pStyle w:val="a7"/>
        <w:rPr>
          <w:lang w:val="uk-UA"/>
        </w:rPr>
      </w:pPr>
      <w:r w:rsidRPr="0040390D">
        <w:rPr>
          <w:lang w:val="uk-UA"/>
        </w:rPr>
        <w:t>(теж спокійно)</w:t>
      </w:r>
    </w:p>
    <w:p w:rsidR="00803E0A" w:rsidRPr="0040390D" w:rsidRDefault="00803E0A" w:rsidP="00803E0A">
      <w:pPr>
        <w:pStyle w:val="a5"/>
        <w:rPr>
          <w:lang w:val="uk-UA"/>
        </w:rPr>
      </w:pPr>
      <w:proofErr w:type="spellStart"/>
      <w:r w:rsidRPr="0040390D">
        <w:rPr>
          <w:lang w:val="uk-UA"/>
        </w:rPr>
        <w:t>Вцілому</w:t>
      </w:r>
      <w:proofErr w:type="spellEnd"/>
      <w:r w:rsidRPr="0040390D">
        <w:rPr>
          <w:lang w:val="uk-UA"/>
        </w:rPr>
        <w:t xml:space="preserve"> непогано. Було кілька цікавих </w:t>
      </w:r>
      <w:proofErr w:type="spellStart"/>
      <w:r w:rsidRPr="0040390D">
        <w:rPr>
          <w:lang w:val="uk-UA"/>
        </w:rPr>
        <w:t>про</w:t>
      </w:r>
      <w:r w:rsidR="0057501B">
        <w:rPr>
          <w:lang w:val="uk-UA"/>
        </w:rPr>
        <w:t>є</w:t>
      </w:r>
      <w:r w:rsidRPr="0040390D">
        <w:rPr>
          <w:lang w:val="uk-UA"/>
        </w:rPr>
        <w:t>ктів</w:t>
      </w:r>
      <w:proofErr w:type="spellEnd"/>
      <w:r w:rsidRPr="0040390D">
        <w:rPr>
          <w:lang w:val="uk-UA"/>
        </w:rPr>
        <w:t>.</w:t>
      </w:r>
    </w:p>
    <w:p w:rsidR="00EF09F4" w:rsidRPr="0040390D" w:rsidRDefault="00EF09F4" w:rsidP="00803E0A">
      <w:pPr>
        <w:pStyle w:val="a5"/>
        <w:rPr>
          <w:lang w:val="uk-UA"/>
        </w:rPr>
      </w:pPr>
      <w:r w:rsidRPr="0040390D">
        <w:rPr>
          <w:lang w:val="uk-UA"/>
        </w:rPr>
        <w:t xml:space="preserve">Два з хорошим бюджетом, але смак у клієнтів банальний. Все хотіли «по </w:t>
      </w:r>
      <w:proofErr w:type="spellStart"/>
      <w:r w:rsidRPr="0040390D">
        <w:rPr>
          <w:lang w:val="uk-UA"/>
        </w:rPr>
        <w:t>модньому</w:t>
      </w:r>
      <w:proofErr w:type="spellEnd"/>
      <w:r w:rsidRPr="0040390D">
        <w:rPr>
          <w:lang w:val="uk-UA"/>
        </w:rPr>
        <w:t xml:space="preserve">, по </w:t>
      </w:r>
      <w:proofErr w:type="spellStart"/>
      <w:r w:rsidRPr="0040390D">
        <w:rPr>
          <w:lang w:val="uk-UA"/>
        </w:rPr>
        <w:t>хранцузьки</w:t>
      </w:r>
      <w:proofErr w:type="spellEnd"/>
      <w:r w:rsidRPr="0040390D">
        <w:rPr>
          <w:lang w:val="uk-UA"/>
        </w:rPr>
        <w:t xml:space="preserve">», все, що вже десь бачили. А на одному я, знаєш, просто відірвалась! Дворівнева квартира </w:t>
      </w:r>
      <w:r w:rsidR="0057501B">
        <w:rPr>
          <w:lang w:val="uk-UA"/>
        </w:rPr>
        <w:t>й</w:t>
      </w:r>
      <w:r w:rsidRPr="0040390D">
        <w:rPr>
          <w:lang w:val="uk-UA"/>
        </w:rPr>
        <w:t xml:space="preserve"> повна свобода дій! Вийшов такий </w:t>
      </w:r>
      <w:proofErr w:type="spellStart"/>
      <w:r w:rsidRPr="0040390D">
        <w:rPr>
          <w:lang w:val="uk-UA"/>
        </w:rPr>
        <w:t>етномодерн</w:t>
      </w:r>
      <w:proofErr w:type="spellEnd"/>
      <w:r w:rsidR="0057501B">
        <w:rPr>
          <w:lang w:val="uk-UA"/>
        </w:rPr>
        <w:t>,</w:t>
      </w:r>
      <w:r w:rsidRPr="0040390D">
        <w:rPr>
          <w:lang w:val="uk-UA"/>
        </w:rPr>
        <w:t xml:space="preserve"> просто ураган.</w:t>
      </w:r>
    </w:p>
    <w:p w:rsidR="00EF09F4" w:rsidRPr="0040390D" w:rsidRDefault="00EF09F4" w:rsidP="00803E0A">
      <w:pPr>
        <w:pStyle w:val="a5"/>
        <w:rPr>
          <w:lang w:val="uk-UA"/>
        </w:rPr>
      </w:pPr>
    </w:p>
    <w:p w:rsidR="00EF09F4" w:rsidRPr="0040390D" w:rsidRDefault="00EF09F4" w:rsidP="00EF09F4">
      <w:pPr>
        <w:pStyle w:val="a6"/>
        <w:rPr>
          <w:lang w:val="uk-UA"/>
        </w:rPr>
      </w:pPr>
      <w:r w:rsidRPr="0040390D">
        <w:rPr>
          <w:lang w:val="uk-UA"/>
        </w:rPr>
        <w:t>гнат</w:t>
      </w:r>
    </w:p>
    <w:p w:rsidR="00EF09F4" w:rsidRPr="0040390D" w:rsidRDefault="00EF09F4" w:rsidP="00EF09F4">
      <w:pPr>
        <w:pStyle w:val="a5"/>
        <w:rPr>
          <w:lang w:val="uk-UA"/>
        </w:rPr>
      </w:pPr>
      <w:r w:rsidRPr="0040390D">
        <w:rPr>
          <w:lang w:val="uk-UA"/>
        </w:rPr>
        <w:t>А хто був замовник</w:t>
      </w:r>
      <w:r w:rsidR="0057501B">
        <w:rPr>
          <w:lang w:val="uk-UA"/>
        </w:rPr>
        <w:t>ом</w:t>
      </w:r>
      <w:r w:rsidRPr="0040390D">
        <w:rPr>
          <w:lang w:val="uk-UA"/>
        </w:rPr>
        <w:t>?</w:t>
      </w:r>
    </w:p>
    <w:p w:rsidR="00373857" w:rsidRPr="0040390D" w:rsidRDefault="00373857" w:rsidP="00EF09F4">
      <w:pPr>
        <w:pStyle w:val="a5"/>
        <w:rPr>
          <w:lang w:val="uk-UA"/>
        </w:rPr>
      </w:pPr>
    </w:p>
    <w:p w:rsidR="00373857" w:rsidRPr="0040390D" w:rsidRDefault="00373857" w:rsidP="00373857">
      <w:pPr>
        <w:pStyle w:val="a6"/>
        <w:rPr>
          <w:lang w:val="uk-UA"/>
        </w:rPr>
      </w:pPr>
      <w:r w:rsidRPr="0040390D">
        <w:rPr>
          <w:lang w:val="uk-UA"/>
        </w:rPr>
        <w:t>наталка</w:t>
      </w:r>
    </w:p>
    <w:p w:rsidR="00373857" w:rsidRPr="0040390D" w:rsidRDefault="00373857" w:rsidP="00373857">
      <w:pPr>
        <w:pStyle w:val="a5"/>
        <w:rPr>
          <w:lang w:val="uk-UA"/>
        </w:rPr>
      </w:pPr>
      <w:r w:rsidRPr="0040390D">
        <w:rPr>
          <w:lang w:val="uk-UA"/>
        </w:rPr>
        <w:t>Модель</w:t>
      </w:r>
      <w:r w:rsidR="0057501B">
        <w:rPr>
          <w:lang w:val="uk-UA"/>
        </w:rPr>
        <w:t>є</w:t>
      </w:r>
      <w:r w:rsidRPr="0040390D">
        <w:rPr>
          <w:lang w:val="uk-UA"/>
        </w:rPr>
        <w:t>р один. І весь такий блакитний, як світлодіодна стрічка.</w:t>
      </w:r>
    </w:p>
    <w:p w:rsidR="00373857" w:rsidRPr="0040390D" w:rsidRDefault="00373857" w:rsidP="00373857">
      <w:pPr>
        <w:pStyle w:val="a7"/>
        <w:rPr>
          <w:lang w:val="uk-UA"/>
        </w:rPr>
      </w:pPr>
      <w:r w:rsidRPr="0040390D">
        <w:rPr>
          <w:lang w:val="uk-UA"/>
        </w:rPr>
        <w:t>(сміється)</w:t>
      </w:r>
    </w:p>
    <w:p w:rsidR="00373857" w:rsidRPr="0040390D" w:rsidRDefault="00373857" w:rsidP="00373857">
      <w:pPr>
        <w:pStyle w:val="a5"/>
        <w:rPr>
          <w:lang w:val="uk-UA"/>
        </w:rPr>
      </w:pPr>
      <w:r w:rsidRPr="0040390D">
        <w:rPr>
          <w:lang w:val="uk-UA"/>
        </w:rPr>
        <w:t>Це я в</w:t>
      </w:r>
      <w:r w:rsidR="00F01D51" w:rsidRPr="0040390D">
        <w:rPr>
          <w:lang w:val="uk-UA"/>
        </w:rPr>
        <w:t xml:space="preserve"> </w:t>
      </w:r>
      <w:r w:rsidRPr="0040390D">
        <w:rPr>
          <w:lang w:val="uk-UA"/>
        </w:rPr>
        <w:t>одному романі таке порівняння прочитала, йому дуже пасує.</w:t>
      </w:r>
    </w:p>
    <w:p w:rsidR="00373857" w:rsidRPr="0040390D" w:rsidRDefault="00373857" w:rsidP="00373857">
      <w:pPr>
        <w:pStyle w:val="a5"/>
        <w:rPr>
          <w:lang w:val="uk-UA"/>
        </w:rPr>
      </w:pPr>
      <w:r w:rsidRPr="0040390D">
        <w:rPr>
          <w:lang w:val="uk-UA"/>
        </w:rPr>
        <w:t>А зараз ти запитаєш</w:t>
      </w:r>
      <w:r w:rsidR="0057501B">
        <w:rPr>
          <w:lang w:val="uk-UA"/>
        </w:rPr>
        <w:t>,</w:t>
      </w:r>
      <w:r w:rsidRPr="0040390D">
        <w:rPr>
          <w:lang w:val="uk-UA"/>
        </w:rPr>
        <w:t xml:space="preserve"> куди я їхати зібралась?</w:t>
      </w:r>
    </w:p>
    <w:p w:rsidR="00373857" w:rsidRPr="0040390D" w:rsidRDefault="00373857" w:rsidP="00373857">
      <w:pPr>
        <w:pStyle w:val="a6"/>
        <w:rPr>
          <w:lang w:val="uk-UA"/>
        </w:rPr>
      </w:pPr>
    </w:p>
    <w:p w:rsidR="00373857" w:rsidRPr="0040390D" w:rsidRDefault="00373857" w:rsidP="00373857">
      <w:pPr>
        <w:pStyle w:val="a6"/>
        <w:rPr>
          <w:lang w:val="uk-UA"/>
        </w:rPr>
      </w:pPr>
      <w:r w:rsidRPr="0040390D">
        <w:rPr>
          <w:lang w:val="uk-UA"/>
        </w:rPr>
        <w:t>гнат</w:t>
      </w:r>
    </w:p>
    <w:p w:rsidR="00373857" w:rsidRPr="0040390D" w:rsidRDefault="00373857" w:rsidP="00373857">
      <w:pPr>
        <w:pStyle w:val="a5"/>
        <w:rPr>
          <w:lang w:val="uk-UA"/>
        </w:rPr>
      </w:pPr>
      <w:r w:rsidRPr="0040390D">
        <w:rPr>
          <w:lang w:val="uk-UA"/>
        </w:rPr>
        <w:t>Не встиг.</w:t>
      </w:r>
    </w:p>
    <w:p w:rsidR="00373857" w:rsidRPr="0040390D" w:rsidRDefault="00373857" w:rsidP="00373857">
      <w:pPr>
        <w:pStyle w:val="a5"/>
        <w:rPr>
          <w:lang w:val="uk-UA"/>
        </w:rPr>
      </w:pPr>
    </w:p>
    <w:p w:rsidR="00373857" w:rsidRPr="0040390D" w:rsidRDefault="00313469" w:rsidP="00313469">
      <w:pPr>
        <w:pStyle w:val="a6"/>
        <w:rPr>
          <w:lang w:val="uk-UA"/>
        </w:rPr>
      </w:pPr>
      <w:r w:rsidRPr="0040390D">
        <w:rPr>
          <w:lang w:val="uk-UA"/>
        </w:rPr>
        <w:t>наталка</w:t>
      </w:r>
    </w:p>
    <w:p w:rsidR="00313469" w:rsidRPr="0040390D" w:rsidRDefault="00313469" w:rsidP="00313469">
      <w:pPr>
        <w:pStyle w:val="a5"/>
        <w:rPr>
          <w:lang w:val="uk-UA"/>
        </w:rPr>
      </w:pPr>
      <w:proofErr w:type="spellStart"/>
      <w:r w:rsidRPr="0040390D">
        <w:rPr>
          <w:lang w:val="uk-UA"/>
        </w:rPr>
        <w:t>Пам</w:t>
      </w:r>
      <w:proofErr w:type="spellEnd"/>
      <w:r w:rsidRPr="0040390D">
        <w:t>’</w:t>
      </w:r>
      <w:proofErr w:type="spellStart"/>
      <w:r w:rsidRPr="0040390D">
        <w:rPr>
          <w:lang w:val="uk-UA"/>
        </w:rPr>
        <w:t>ятаєш</w:t>
      </w:r>
      <w:proofErr w:type="spellEnd"/>
      <w:r w:rsidRPr="0040390D">
        <w:rPr>
          <w:lang w:val="uk-UA"/>
        </w:rPr>
        <w:t xml:space="preserve"> Іру, мою однокласницю?</w:t>
      </w:r>
    </w:p>
    <w:p w:rsidR="00313469" w:rsidRPr="0040390D" w:rsidRDefault="00313469" w:rsidP="00313469">
      <w:pPr>
        <w:pStyle w:val="a5"/>
        <w:rPr>
          <w:lang w:val="uk-UA"/>
        </w:rPr>
      </w:pPr>
    </w:p>
    <w:p w:rsidR="00313469" w:rsidRPr="0040390D" w:rsidRDefault="00313469" w:rsidP="00313469">
      <w:pPr>
        <w:pStyle w:val="a6"/>
        <w:rPr>
          <w:lang w:val="uk-UA"/>
        </w:rPr>
      </w:pPr>
      <w:r w:rsidRPr="0040390D">
        <w:rPr>
          <w:lang w:val="uk-UA"/>
        </w:rPr>
        <w:t>гнат</w:t>
      </w:r>
    </w:p>
    <w:p w:rsidR="00313469" w:rsidRPr="0040390D" w:rsidRDefault="00313469" w:rsidP="00313469">
      <w:pPr>
        <w:pStyle w:val="a5"/>
        <w:rPr>
          <w:lang w:val="uk-UA"/>
        </w:rPr>
      </w:pPr>
      <w:proofErr w:type="spellStart"/>
      <w:r w:rsidRPr="0040390D">
        <w:rPr>
          <w:lang w:val="uk-UA"/>
        </w:rPr>
        <w:t>Пам</w:t>
      </w:r>
      <w:proofErr w:type="spellEnd"/>
      <w:r w:rsidRPr="0040390D">
        <w:t>’</w:t>
      </w:r>
      <w:proofErr w:type="spellStart"/>
      <w:r w:rsidRPr="0040390D">
        <w:rPr>
          <w:lang w:val="uk-UA"/>
        </w:rPr>
        <w:t>ятаю</w:t>
      </w:r>
      <w:proofErr w:type="spellEnd"/>
      <w:r w:rsidRPr="0040390D">
        <w:rPr>
          <w:lang w:val="uk-UA"/>
        </w:rPr>
        <w:t>.</w:t>
      </w:r>
    </w:p>
    <w:p w:rsidR="00313469" w:rsidRPr="0040390D" w:rsidRDefault="00313469" w:rsidP="00313469">
      <w:pPr>
        <w:pStyle w:val="a5"/>
        <w:rPr>
          <w:lang w:val="uk-UA"/>
        </w:rPr>
      </w:pPr>
    </w:p>
    <w:p w:rsidR="00313469" w:rsidRPr="0040390D" w:rsidRDefault="00313469" w:rsidP="00313469">
      <w:pPr>
        <w:pStyle w:val="a6"/>
        <w:rPr>
          <w:lang w:val="uk-UA"/>
        </w:rPr>
      </w:pPr>
      <w:r w:rsidRPr="0040390D">
        <w:rPr>
          <w:lang w:val="uk-UA"/>
        </w:rPr>
        <w:t>наталка</w:t>
      </w:r>
    </w:p>
    <w:p w:rsidR="00313469" w:rsidRPr="0040390D" w:rsidRDefault="00313469" w:rsidP="00313469">
      <w:pPr>
        <w:pStyle w:val="a5"/>
        <w:rPr>
          <w:lang w:val="uk-UA"/>
        </w:rPr>
      </w:pPr>
      <w:r w:rsidRPr="0040390D">
        <w:rPr>
          <w:lang w:val="uk-UA"/>
        </w:rPr>
        <w:t xml:space="preserve">Вона, виявляється, з самого початку війни волонтером була. У них </w:t>
      </w:r>
      <w:r w:rsidR="0057501B">
        <w:rPr>
          <w:lang w:val="uk-UA"/>
        </w:rPr>
        <w:t>і</w:t>
      </w:r>
      <w:r w:rsidRPr="0040390D">
        <w:rPr>
          <w:lang w:val="uk-UA"/>
        </w:rPr>
        <w:t>з чоловіком ціла своя організація</w:t>
      </w:r>
      <w:r w:rsidR="0057501B">
        <w:rPr>
          <w:lang w:val="uk-UA"/>
        </w:rPr>
        <w:t>.</w:t>
      </w:r>
      <w:r w:rsidRPr="0040390D">
        <w:rPr>
          <w:lang w:val="uk-UA"/>
        </w:rPr>
        <w:t xml:space="preserve"> </w:t>
      </w:r>
      <w:r w:rsidR="0057501B">
        <w:rPr>
          <w:lang w:val="uk-UA"/>
        </w:rPr>
        <w:t>Ш</w:t>
      </w:r>
      <w:r w:rsidRPr="0040390D">
        <w:rPr>
          <w:lang w:val="uk-UA"/>
        </w:rPr>
        <w:t>кода, раніше не знала. Але тепер</w:t>
      </w:r>
      <w:r w:rsidR="00E81240" w:rsidRPr="0040390D">
        <w:rPr>
          <w:lang w:val="uk-UA"/>
        </w:rPr>
        <w:t xml:space="preserve"> їм допомагаю</w:t>
      </w:r>
      <w:r w:rsidRPr="0040390D">
        <w:rPr>
          <w:lang w:val="uk-UA"/>
        </w:rPr>
        <w:t>. Поїду на передову в нашу підш</w:t>
      </w:r>
      <w:r w:rsidR="00E81240" w:rsidRPr="0040390D">
        <w:rPr>
          <w:lang w:val="uk-UA"/>
        </w:rPr>
        <w:t xml:space="preserve">ефну бригаду. </w:t>
      </w:r>
    </w:p>
    <w:p w:rsidR="00313469" w:rsidRPr="0040390D" w:rsidRDefault="00313469" w:rsidP="00313469">
      <w:pPr>
        <w:pStyle w:val="a5"/>
        <w:rPr>
          <w:lang w:val="uk-UA"/>
        </w:rPr>
      </w:pPr>
    </w:p>
    <w:p w:rsidR="00313469" w:rsidRPr="0040390D" w:rsidRDefault="00313469" w:rsidP="00313469">
      <w:pPr>
        <w:pStyle w:val="a6"/>
        <w:rPr>
          <w:lang w:val="uk-UA"/>
        </w:rPr>
      </w:pPr>
      <w:r w:rsidRPr="0040390D">
        <w:rPr>
          <w:lang w:val="uk-UA"/>
        </w:rPr>
        <w:t>гнат</w:t>
      </w:r>
    </w:p>
    <w:p w:rsidR="00313469" w:rsidRPr="0040390D" w:rsidRDefault="00313469" w:rsidP="00313469">
      <w:pPr>
        <w:pStyle w:val="a5"/>
        <w:rPr>
          <w:lang w:val="uk-UA"/>
        </w:rPr>
      </w:pPr>
      <w:r w:rsidRPr="0040390D">
        <w:rPr>
          <w:lang w:val="uk-UA"/>
        </w:rPr>
        <w:t>Страшно?</w:t>
      </w:r>
    </w:p>
    <w:p w:rsidR="00313469" w:rsidRPr="0040390D" w:rsidRDefault="00313469" w:rsidP="00313469">
      <w:pPr>
        <w:pStyle w:val="a5"/>
        <w:rPr>
          <w:lang w:val="uk-UA"/>
        </w:rPr>
      </w:pPr>
    </w:p>
    <w:p w:rsidR="00313469" w:rsidRPr="0040390D" w:rsidRDefault="00313469" w:rsidP="00313469">
      <w:pPr>
        <w:pStyle w:val="a6"/>
        <w:rPr>
          <w:lang w:val="uk-UA"/>
        </w:rPr>
      </w:pPr>
      <w:r w:rsidRPr="0040390D">
        <w:rPr>
          <w:lang w:val="uk-UA"/>
        </w:rPr>
        <w:t>наталка</w:t>
      </w:r>
    </w:p>
    <w:p w:rsidR="00313469" w:rsidRPr="0040390D" w:rsidRDefault="00CB2AB9" w:rsidP="00313469">
      <w:pPr>
        <w:pStyle w:val="a5"/>
        <w:rPr>
          <w:lang w:val="uk-UA"/>
        </w:rPr>
      </w:pPr>
      <w:r w:rsidRPr="0040390D">
        <w:rPr>
          <w:lang w:val="uk-UA"/>
        </w:rPr>
        <w:t>Ні.</w:t>
      </w:r>
    </w:p>
    <w:p w:rsidR="00803E0A" w:rsidRPr="0040390D" w:rsidRDefault="00803E0A" w:rsidP="00CB2AB9">
      <w:pPr>
        <w:pStyle w:val="a3"/>
        <w:rPr>
          <w:lang w:val="uk-UA"/>
        </w:rPr>
      </w:pPr>
    </w:p>
    <w:p w:rsidR="00CB2AB9" w:rsidRPr="0040390D" w:rsidRDefault="00CB2AB9" w:rsidP="00CB2AB9">
      <w:pPr>
        <w:pStyle w:val="a3"/>
        <w:rPr>
          <w:lang w:val="uk-UA"/>
        </w:rPr>
      </w:pPr>
      <w:r w:rsidRPr="0040390D">
        <w:rPr>
          <w:lang w:val="uk-UA"/>
        </w:rPr>
        <w:t>Вони сидять поруч мовчки, але напруга між ними розтанула.</w:t>
      </w:r>
    </w:p>
    <w:p w:rsidR="00B44639" w:rsidRPr="0040390D" w:rsidRDefault="000D2B5E" w:rsidP="000D2B5E">
      <w:pPr>
        <w:pStyle w:val="a3"/>
        <w:rPr>
          <w:lang w:val="uk-UA"/>
        </w:rPr>
      </w:pPr>
      <w:r w:rsidRPr="0040390D">
        <w:rPr>
          <w:lang w:val="uk-UA"/>
        </w:rPr>
        <w:lastRenderedPageBreak/>
        <w:t>Двір перед ними живе своїм буденним життям. Повільно пропливають дві молоді мами з колясками</w:t>
      </w:r>
      <w:r w:rsidR="00B44639" w:rsidRPr="0040390D">
        <w:rPr>
          <w:lang w:val="uk-UA"/>
        </w:rPr>
        <w:t>.</w:t>
      </w:r>
    </w:p>
    <w:p w:rsidR="00B44639" w:rsidRPr="0040390D" w:rsidRDefault="00B44639" w:rsidP="000D2B5E">
      <w:pPr>
        <w:pStyle w:val="a3"/>
        <w:rPr>
          <w:lang w:val="uk-UA"/>
        </w:rPr>
      </w:pPr>
      <w:r w:rsidRPr="0040390D">
        <w:rPr>
          <w:lang w:val="uk-UA"/>
        </w:rPr>
        <w:t>Б</w:t>
      </w:r>
      <w:r w:rsidR="000D2B5E" w:rsidRPr="0040390D">
        <w:rPr>
          <w:lang w:val="uk-UA"/>
        </w:rPr>
        <w:t xml:space="preserve">абуся сидить на лавці, а на руках у неї </w:t>
      </w:r>
      <w:r w:rsidRPr="0040390D">
        <w:rPr>
          <w:lang w:val="uk-UA"/>
        </w:rPr>
        <w:t>труситься дрібний песик.</w:t>
      </w:r>
    </w:p>
    <w:p w:rsidR="000D2B5E" w:rsidRPr="0040390D" w:rsidRDefault="00B44639" w:rsidP="000D2B5E">
      <w:pPr>
        <w:pStyle w:val="a3"/>
        <w:rPr>
          <w:lang w:val="uk-UA"/>
        </w:rPr>
      </w:pPr>
      <w:r w:rsidRPr="0040390D">
        <w:rPr>
          <w:lang w:val="uk-UA"/>
        </w:rPr>
        <w:t>Чоловік у спортивному костюмі підтягується на турнікеті.</w:t>
      </w:r>
    </w:p>
    <w:p w:rsidR="0057501B" w:rsidRDefault="0057501B" w:rsidP="00B44639">
      <w:pPr>
        <w:pStyle w:val="a6"/>
        <w:rPr>
          <w:lang w:val="uk-UA"/>
        </w:rPr>
      </w:pPr>
    </w:p>
    <w:p w:rsidR="00B44639" w:rsidRPr="0040390D" w:rsidRDefault="00B44639" w:rsidP="00B44639">
      <w:pPr>
        <w:pStyle w:val="a6"/>
        <w:rPr>
          <w:lang w:val="uk-UA"/>
        </w:rPr>
      </w:pPr>
      <w:r w:rsidRPr="0040390D">
        <w:rPr>
          <w:lang w:val="uk-UA"/>
        </w:rPr>
        <w:t>гнат</w:t>
      </w:r>
    </w:p>
    <w:p w:rsidR="00B44639" w:rsidRPr="0040390D" w:rsidRDefault="00B44639" w:rsidP="00B44639">
      <w:pPr>
        <w:pStyle w:val="a7"/>
        <w:rPr>
          <w:lang w:val="uk-UA"/>
        </w:rPr>
      </w:pPr>
      <w:r w:rsidRPr="0040390D">
        <w:rPr>
          <w:lang w:val="uk-UA"/>
        </w:rPr>
        <w:t>(тихо)</w:t>
      </w:r>
    </w:p>
    <w:p w:rsidR="00B44639" w:rsidRPr="0040390D" w:rsidRDefault="00B44639" w:rsidP="00B44639">
      <w:pPr>
        <w:pStyle w:val="a5"/>
        <w:rPr>
          <w:lang w:val="uk-UA"/>
        </w:rPr>
      </w:pPr>
      <w:r w:rsidRPr="0040390D">
        <w:rPr>
          <w:lang w:val="uk-UA"/>
        </w:rPr>
        <w:t xml:space="preserve">Як думаєш, когось </w:t>
      </w:r>
      <w:r w:rsidR="0057501B">
        <w:rPr>
          <w:lang w:val="uk-UA"/>
        </w:rPr>
        <w:t>і</w:t>
      </w:r>
      <w:r w:rsidRPr="0040390D">
        <w:rPr>
          <w:lang w:val="uk-UA"/>
        </w:rPr>
        <w:t>з них він міг бачити?</w:t>
      </w:r>
    </w:p>
    <w:p w:rsidR="00B44639" w:rsidRPr="0040390D" w:rsidRDefault="00B44639" w:rsidP="00B44639">
      <w:pPr>
        <w:pStyle w:val="a5"/>
        <w:rPr>
          <w:lang w:val="uk-UA"/>
        </w:rPr>
      </w:pPr>
    </w:p>
    <w:p w:rsidR="00B44639" w:rsidRPr="0040390D" w:rsidRDefault="00B44639" w:rsidP="00B44639">
      <w:pPr>
        <w:pStyle w:val="a6"/>
        <w:rPr>
          <w:lang w:val="uk-UA"/>
        </w:rPr>
      </w:pPr>
      <w:r w:rsidRPr="0040390D">
        <w:rPr>
          <w:lang w:val="uk-UA"/>
        </w:rPr>
        <w:t>наталка</w:t>
      </w:r>
    </w:p>
    <w:p w:rsidR="00B44639" w:rsidRPr="0040390D" w:rsidRDefault="00B44639" w:rsidP="00B44639">
      <w:pPr>
        <w:pStyle w:val="a5"/>
        <w:rPr>
          <w:lang w:val="uk-UA"/>
        </w:rPr>
      </w:pPr>
      <w:r w:rsidRPr="0040390D">
        <w:rPr>
          <w:lang w:val="uk-UA"/>
        </w:rPr>
        <w:t>Ти що, хочеш знайти свідків?</w:t>
      </w:r>
    </w:p>
    <w:p w:rsidR="00B44639" w:rsidRPr="0040390D" w:rsidRDefault="00B44639" w:rsidP="00B44639">
      <w:pPr>
        <w:pStyle w:val="a5"/>
        <w:rPr>
          <w:lang w:val="uk-UA"/>
        </w:rPr>
      </w:pPr>
    </w:p>
    <w:p w:rsidR="00B44639" w:rsidRPr="0040390D" w:rsidRDefault="00B44639" w:rsidP="00B44639">
      <w:pPr>
        <w:pStyle w:val="a6"/>
        <w:rPr>
          <w:lang w:val="uk-UA"/>
        </w:rPr>
      </w:pPr>
      <w:r w:rsidRPr="0040390D">
        <w:rPr>
          <w:lang w:val="uk-UA"/>
        </w:rPr>
        <w:t>гнат</w:t>
      </w:r>
    </w:p>
    <w:p w:rsidR="00B44639" w:rsidRPr="0040390D" w:rsidRDefault="00B44639" w:rsidP="00B44639">
      <w:pPr>
        <w:pStyle w:val="a5"/>
        <w:rPr>
          <w:lang w:val="uk-UA"/>
        </w:rPr>
      </w:pPr>
      <w:r w:rsidRPr="0040390D">
        <w:rPr>
          <w:lang w:val="uk-UA"/>
        </w:rPr>
        <w:t>Ні, хочу побачити.</w:t>
      </w:r>
    </w:p>
    <w:p w:rsidR="00B44639" w:rsidRPr="0040390D" w:rsidRDefault="00B44639" w:rsidP="00B44639">
      <w:pPr>
        <w:pStyle w:val="a5"/>
        <w:rPr>
          <w:lang w:val="uk-UA"/>
        </w:rPr>
      </w:pPr>
    </w:p>
    <w:p w:rsidR="00B44639" w:rsidRPr="0040390D" w:rsidRDefault="00B44639" w:rsidP="00B44639">
      <w:pPr>
        <w:pStyle w:val="a3"/>
        <w:rPr>
          <w:lang w:val="uk-UA"/>
        </w:rPr>
      </w:pPr>
      <w:r w:rsidRPr="0040390D">
        <w:rPr>
          <w:lang w:val="uk-UA"/>
        </w:rPr>
        <w:t xml:space="preserve">Наталка </w:t>
      </w:r>
      <w:r w:rsidR="00F160B3">
        <w:rPr>
          <w:lang w:val="uk-UA"/>
        </w:rPr>
        <w:t>холоднувато</w:t>
      </w:r>
      <w:r w:rsidRPr="0040390D">
        <w:rPr>
          <w:lang w:val="uk-UA"/>
        </w:rPr>
        <w:t xml:space="preserve"> поводить </w:t>
      </w:r>
      <w:proofErr w:type="spellStart"/>
      <w:r w:rsidRPr="0040390D">
        <w:rPr>
          <w:lang w:val="uk-UA"/>
        </w:rPr>
        <w:t>плечима</w:t>
      </w:r>
      <w:proofErr w:type="spellEnd"/>
      <w:r w:rsidRPr="0040390D">
        <w:rPr>
          <w:lang w:val="uk-UA"/>
        </w:rPr>
        <w:t>, але мовчить, розглядає людей</w:t>
      </w:r>
      <w:r w:rsidR="00262CA7" w:rsidRPr="0040390D">
        <w:rPr>
          <w:lang w:val="uk-UA"/>
        </w:rPr>
        <w:t>.</w:t>
      </w:r>
    </w:p>
    <w:p w:rsidR="00262CA7" w:rsidRPr="0040390D" w:rsidRDefault="00262CA7" w:rsidP="00B44639">
      <w:pPr>
        <w:pStyle w:val="a3"/>
        <w:rPr>
          <w:lang w:val="uk-UA"/>
        </w:rPr>
      </w:pPr>
      <w:proofErr w:type="spellStart"/>
      <w:r w:rsidRPr="0040390D">
        <w:rPr>
          <w:lang w:val="uk-UA"/>
        </w:rPr>
        <w:t>Гнат</w:t>
      </w:r>
      <w:proofErr w:type="spellEnd"/>
      <w:r w:rsidRPr="0040390D">
        <w:rPr>
          <w:lang w:val="uk-UA"/>
        </w:rPr>
        <w:t xml:space="preserve"> теж дивить на людей навкруги, але з його погляду видно, що він більше прислухається до чогось </w:t>
      </w:r>
      <w:r w:rsidR="0071106D">
        <w:rPr>
          <w:lang w:val="uk-UA"/>
        </w:rPr>
        <w:t>у</w:t>
      </w:r>
      <w:r w:rsidRPr="0040390D">
        <w:rPr>
          <w:lang w:val="uk-UA"/>
        </w:rPr>
        <w:t>середині себе.</w:t>
      </w:r>
    </w:p>
    <w:p w:rsidR="00BD5348" w:rsidRPr="0040390D" w:rsidRDefault="00BD5348" w:rsidP="00B44639">
      <w:pPr>
        <w:pStyle w:val="a3"/>
        <w:rPr>
          <w:lang w:val="uk-UA"/>
        </w:rPr>
      </w:pPr>
      <w:r w:rsidRPr="0040390D">
        <w:rPr>
          <w:lang w:val="uk-UA"/>
        </w:rPr>
        <w:t>З під</w:t>
      </w:r>
      <w:r w:rsidRPr="0040390D">
        <w:t>’</w:t>
      </w:r>
      <w:r w:rsidRPr="0040390D">
        <w:rPr>
          <w:lang w:val="uk-UA"/>
        </w:rPr>
        <w:t>їзду, навпроти якого вони сидять</w:t>
      </w:r>
      <w:r w:rsidR="0071106D">
        <w:rPr>
          <w:lang w:val="uk-UA"/>
        </w:rPr>
        <w:t>,</w:t>
      </w:r>
      <w:r w:rsidRPr="0040390D">
        <w:rPr>
          <w:lang w:val="uk-UA"/>
        </w:rPr>
        <w:t xml:space="preserve"> виходить худенька жіночка (мати Стаса).</w:t>
      </w:r>
    </w:p>
    <w:p w:rsidR="00BD5348" w:rsidRPr="0040390D" w:rsidRDefault="00BD5348" w:rsidP="00B44639">
      <w:pPr>
        <w:pStyle w:val="a3"/>
        <w:rPr>
          <w:lang w:val="uk-UA"/>
        </w:rPr>
      </w:pPr>
      <w:r w:rsidRPr="0040390D">
        <w:rPr>
          <w:lang w:val="uk-UA"/>
        </w:rPr>
        <w:t>Наталка напружено зиркає на батька, але погляд того не змінюється.</w:t>
      </w:r>
    </w:p>
    <w:p w:rsidR="00BD5348" w:rsidRPr="0040390D" w:rsidRDefault="00BD5348" w:rsidP="00B44639">
      <w:pPr>
        <w:pStyle w:val="a3"/>
        <w:rPr>
          <w:lang w:val="uk-UA"/>
        </w:rPr>
      </w:pPr>
      <w:r w:rsidRPr="0040390D">
        <w:rPr>
          <w:lang w:val="uk-UA"/>
        </w:rPr>
        <w:t>Назустріч їй рухається кремезний чоловік</w:t>
      </w:r>
      <w:r w:rsidR="00702CDF" w:rsidRPr="0040390D">
        <w:rPr>
          <w:lang w:val="uk-UA"/>
        </w:rPr>
        <w:t xml:space="preserve"> (батько Стаса)</w:t>
      </w:r>
      <w:r w:rsidRPr="0040390D">
        <w:rPr>
          <w:lang w:val="uk-UA"/>
        </w:rPr>
        <w:t>, він заступає їй дорогу. Вона обходить його</w:t>
      </w:r>
      <w:r w:rsidR="003054B6" w:rsidRPr="0040390D">
        <w:rPr>
          <w:lang w:val="uk-UA"/>
        </w:rPr>
        <w:t>,</w:t>
      </w:r>
      <w:r w:rsidRPr="0040390D">
        <w:rPr>
          <w:lang w:val="uk-UA"/>
        </w:rPr>
        <w:t xml:space="preserve"> я</w:t>
      </w:r>
      <w:r w:rsidR="003054B6" w:rsidRPr="0040390D">
        <w:rPr>
          <w:lang w:val="uk-UA"/>
        </w:rPr>
        <w:t>к</w:t>
      </w:r>
      <w:r w:rsidRPr="0040390D">
        <w:rPr>
          <w:lang w:val="uk-UA"/>
        </w:rPr>
        <w:t xml:space="preserve"> неживу перешкоду.</w:t>
      </w:r>
      <w:r w:rsidR="00702CDF" w:rsidRPr="0040390D">
        <w:rPr>
          <w:lang w:val="uk-UA"/>
        </w:rPr>
        <w:t xml:space="preserve"> Тоді він грубо хапає її за руку, щось говорить (слів не чутно). Вона вириває руку і йде далі. Чоловік плює їй </w:t>
      </w:r>
      <w:r w:rsidR="0071106D">
        <w:rPr>
          <w:lang w:val="uk-UA"/>
        </w:rPr>
        <w:t>у</w:t>
      </w:r>
      <w:r w:rsidR="00702CDF" w:rsidRPr="0040390D">
        <w:rPr>
          <w:lang w:val="uk-UA"/>
        </w:rPr>
        <w:t>слід.</w:t>
      </w:r>
    </w:p>
    <w:p w:rsidR="00702CDF" w:rsidRPr="0040390D" w:rsidRDefault="00702CDF" w:rsidP="00B44639">
      <w:pPr>
        <w:pStyle w:val="a3"/>
        <w:rPr>
          <w:lang w:val="uk-UA"/>
        </w:rPr>
      </w:pPr>
      <w:r w:rsidRPr="0040390D">
        <w:rPr>
          <w:lang w:val="uk-UA"/>
        </w:rPr>
        <w:t>Під час цієї сцени Наталка сидить упівоберта до того, що відбувається</w:t>
      </w:r>
      <w:r w:rsidR="0071106D">
        <w:rPr>
          <w:lang w:val="uk-UA"/>
        </w:rPr>
        <w:t>, й</w:t>
      </w:r>
      <w:r w:rsidRPr="0040390D">
        <w:rPr>
          <w:lang w:val="uk-UA"/>
        </w:rPr>
        <w:t xml:space="preserve"> поправляє волосся так,</w:t>
      </w:r>
      <w:r w:rsidR="003054B6" w:rsidRPr="0040390D">
        <w:rPr>
          <w:lang w:val="uk-UA"/>
        </w:rPr>
        <w:t xml:space="preserve"> аби воно</w:t>
      </w:r>
      <w:r w:rsidRPr="0040390D">
        <w:rPr>
          <w:lang w:val="uk-UA"/>
        </w:rPr>
        <w:t xml:space="preserve"> падало на обличчя.</w:t>
      </w:r>
      <w:r w:rsidR="001D7AE9" w:rsidRPr="0040390D">
        <w:rPr>
          <w:lang w:val="uk-UA"/>
        </w:rPr>
        <w:t xml:space="preserve"> Проте її побоювання марні – чоловік заходить </w:t>
      </w:r>
      <w:r w:rsidR="0071106D">
        <w:rPr>
          <w:lang w:val="uk-UA"/>
        </w:rPr>
        <w:t>до</w:t>
      </w:r>
      <w:r w:rsidR="001D7AE9" w:rsidRPr="0040390D">
        <w:rPr>
          <w:lang w:val="uk-UA"/>
        </w:rPr>
        <w:t xml:space="preserve"> під’їзд</w:t>
      </w:r>
      <w:r w:rsidR="0071106D">
        <w:rPr>
          <w:lang w:val="uk-UA"/>
        </w:rPr>
        <w:t>у</w:t>
      </w:r>
      <w:r w:rsidR="001D7AE9" w:rsidRPr="0040390D">
        <w:rPr>
          <w:lang w:val="uk-UA"/>
        </w:rPr>
        <w:t xml:space="preserve"> не озираючись, жінка рішуче </w:t>
      </w:r>
      <w:r w:rsidR="0071106D">
        <w:rPr>
          <w:lang w:val="uk-UA"/>
        </w:rPr>
        <w:t>прямує</w:t>
      </w:r>
      <w:r w:rsidR="001D7AE9" w:rsidRPr="0040390D">
        <w:rPr>
          <w:lang w:val="uk-UA"/>
        </w:rPr>
        <w:t xml:space="preserve"> далі, пришвидшуючи кроки.</w:t>
      </w:r>
    </w:p>
    <w:p w:rsidR="001D7AE9" w:rsidRPr="0040390D" w:rsidRDefault="001D7AE9" w:rsidP="00B44639">
      <w:pPr>
        <w:pStyle w:val="a3"/>
        <w:rPr>
          <w:lang w:val="uk-UA"/>
        </w:rPr>
      </w:pPr>
      <w:r w:rsidRPr="0040390D">
        <w:rPr>
          <w:lang w:val="uk-UA"/>
        </w:rPr>
        <w:t xml:space="preserve">Наталка полегшено видихає </w:t>
      </w:r>
      <w:r w:rsidR="0071106D">
        <w:rPr>
          <w:lang w:val="uk-UA"/>
        </w:rPr>
        <w:t>й</w:t>
      </w:r>
      <w:r w:rsidRPr="0040390D">
        <w:rPr>
          <w:lang w:val="uk-UA"/>
        </w:rPr>
        <w:t xml:space="preserve"> дивиться на батька. Поза того раптом стає напруженіш</w:t>
      </w:r>
      <w:r w:rsidR="0071106D">
        <w:rPr>
          <w:lang w:val="uk-UA"/>
        </w:rPr>
        <w:t>ою</w:t>
      </w:r>
      <w:r w:rsidRPr="0040390D">
        <w:rPr>
          <w:lang w:val="uk-UA"/>
        </w:rPr>
        <w:t xml:space="preserve">, він притискає руку до серця </w:t>
      </w:r>
      <w:r w:rsidR="0071106D">
        <w:rPr>
          <w:lang w:val="uk-UA"/>
        </w:rPr>
        <w:t>й</w:t>
      </w:r>
      <w:r w:rsidRPr="0040390D">
        <w:rPr>
          <w:lang w:val="uk-UA"/>
        </w:rPr>
        <w:t xml:space="preserve"> згинається</w:t>
      </w:r>
      <w:r w:rsidR="0071106D">
        <w:rPr>
          <w:lang w:val="uk-UA"/>
        </w:rPr>
        <w:t>,</w:t>
      </w:r>
      <w:r w:rsidRPr="0040390D">
        <w:rPr>
          <w:lang w:val="uk-UA"/>
        </w:rPr>
        <w:t xml:space="preserve"> ледь не падаючи з лавки.</w:t>
      </w:r>
    </w:p>
    <w:p w:rsidR="001D7AE9" w:rsidRPr="0040390D" w:rsidRDefault="001D7AE9" w:rsidP="00B44639">
      <w:pPr>
        <w:pStyle w:val="a3"/>
        <w:rPr>
          <w:lang w:val="uk-UA"/>
        </w:rPr>
      </w:pPr>
      <w:r w:rsidRPr="0040390D">
        <w:rPr>
          <w:lang w:val="uk-UA"/>
        </w:rPr>
        <w:t xml:space="preserve">Наталка підривається з місця </w:t>
      </w:r>
      <w:r w:rsidR="0071106D">
        <w:rPr>
          <w:lang w:val="uk-UA"/>
        </w:rPr>
        <w:t>й</w:t>
      </w:r>
      <w:r w:rsidRPr="0040390D">
        <w:rPr>
          <w:lang w:val="uk-UA"/>
        </w:rPr>
        <w:t xml:space="preserve"> хапається за телефон</w:t>
      </w:r>
      <w:r w:rsidR="0071106D">
        <w:rPr>
          <w:lang w:val="uk-UA"/>
        </w:rPr>
        <w:t>а</w:t>
      </w:r>
      <w:r w:rsidRPr="0040390D">
        <w:rPr>
          <w:lang w:val="uk-UA"/>
        </w:rPr>
        <w:t>.</w:t>
      </w:r>
    </w:p>
    <w:p w:rsidR="00F82851" w:rsidRPr="0040390D" w:rsidRDefault="00F82851" w:rsidP="00B44639">
      <w:pPr>
        <w:pStyle w:val="a3"/>
        <w:rPr>
          <w:lang w:val="uk-UA"/>
        </w:rPr>
      </w:pPr>
    </w:p>
    <w:p w:rsidR="00F82851" w:rsidRPr="0040390D" w:rsidRDefault="00F82851" w:rsidP="00B44639">
      <w:pPr>
        <w:pStyle w:val="a3"/>
        <w:rPr>
          <w:lang w:val="uk-UA"/>
        </w:rPr>
      </w:pPr>
    </w:p>
    <w:p w:rsidR="00F82851" w:rsidRPr="0040390D" w:rsidRDefault="001F37CC" w:rsidP="00F82851">
      <w:pPr>
        <w:pStyle w:val="a4"/>
        <w:rPr>
          <w:lang w:val="uk-UA"/>
        </w:rPr>
      </w:pPr>
      <w:r w:rsidRPr="0040390D">
        <w:rPr>
          <w:lang w:val="uk-UA"/>
        </w:rPr>
        <w:t>ЕКСТ</w:t>
      </w:r>
      <w:r w:rsidR="00F82851" w:rsidRPr="0040390D">
        <w:rPr>
          <w:lang w:val="uk-UA"/>
        </w:rPr>
        <w:t xml:space="preserve">. </w:t>
      </w:r>
      <w:r w:rsidRPr="0040390D">
        <w:rPr>
          <w:lang w:val="uk-UA"/>
        </w:rPr>
        <w:t>БІЛЯ лікарнІ</w:t>
      </w:r>
      <w:r w:rsidR="00F82851" w:rsidRPr="0040390D">
        <w:rPr>
          <w:lang w:val="uk-UA"/>
        </w:rPr>
        <w:t>. день.</w:t>
      </w:r>
    </w:p>
    <w:p w:rsidR="00F82851" w:rsidRPr="0040390D" w:rsidRDefault="00F82851" w:rsidP="00F82851">
      <w:pPr>
        <w:pStyle w:val="a3"/>
        <w:rPr>
          <w:lang w:val="uk-UA"/>
        </w:rPr>
      </w:pPr>
    </w:p>
    <w:p w:rsidR="001F37CC" w:rsidRPr="0040390D" w:rsidRDefault="001F37CC" w:rsidP="00F82851">
      <w:pPr>
        <w:pStyle w:val="a3"/>
        <w:rPr>
          <w:lang w:val="uk-UA"/>
        </w:rPr>
      </w:pPr>
      <w:r w:rsidRPr="0040390D">
        <w:rPr>
          <w:lang w:val="uk-UA"/>
        </w:rPr>
        <w:t xml:space="preserve">Наталка дивиться, як </w:t>
      </w:r>
      <w:proofErr w:type="spellStart"/>
      <w:r w:rsidRPr="0040390D">
        <w:rPr>
          <w:lang w:val="uk-UA"/>
        </w:rPr>
        <w:t>каталку</w:t>
      </w:r>
      <w:proofErr w:type="spellEnd"/>
      <w:r w:rsidRPr="0040390D">
        <w:rPr>
          <w:lang w:val="uk-UA"/>
        </w:rPr>
        <w:t xml:space="preserve"> з батьком </w:t>
      </w:r>
      <w:proofErr w:type="spellStart"/>
      <w:r w:rsidRPr="0040390D">
        <w:rPr>
          <w:lang w:val="uk-UA"/>
        </w:rPr>
        <w:t>завозять</w:t>
      </w:r>
      <w:proofErr w:type="spellEnd"/>
      <w:r w:rsidRPr="0040390D">
        <w:rPr>
          <w:lang w:val="uk-UA"/>
        </w:rPr>
        <w:t xml:space="preserve"> </w:t>
      </w:r>
      <w:r w:rsidR="0071106D">
        <w:rPr>
          <w:lang w:val="uk-UA"/>
        </w:rPr>
        <w:t>до</w:t>
      </w:r>
      <w:r w:rsidRPr="0040390D">
        <w:rPr>
          <w:lang w:val="uk-UA"/>
        </w:rPr>
        <w:t xml:space="preserve"> приміщення лікарні. Вона залишається надворі, хоча починає накрапати дощ.</w:t>
      </w:r>
    </w:p>
    <w:p w:rsidR="00D90D96" w:rsidRPr="0040390D" w:rsidRDefault="001F37CC" w:rsidP="00F82851">
      <w:pPr>
        <w:pStyle w:val="a3"/>
        <w:rPr>
          <w:lang w:val="uk-UA"/>
        </w:rPr>
      </w:pPr>
      <w:r w:rsidRPr="0040390D">
        <w:rPr>
          <w:lang w:val="uk-UA"/>
        </w:rPr>
        <w:t xml:space="preserve">Повільно йде понад стіною лікарні </w:t>
      </w:r>
      <w:r w:rsidR="0071106D">
        <w:rPr>
          <w:lang w:val="uk-UA"/>
        </w:rPr>
        <w:t>й</w:t>
      </w:r>
      <w:r w:rsidRPr="0040390D">
        <w:rPr>
          <w:lang w:val="uk-UA"/>
        </w:rPr>
        <w:t xml:space="preserve"> зупиняється під </w:t>
      </w:r>
      <w:proofErr w:type="spellStart"/>
      <w:r w:rsidRPr="0040390D">
        <w:rPr>
          <w:lang w:val="uk-UA"/>
        </w:rPr>
        <w:t>вишнею</w:t>
      </w:r>
      <w:proofErr w:type="spellEnd"/>
      <w:r w:rsidRPr="0040390D">
        <w:rPr>
          <w:lang w:val="uk-UA"/>
        </w:rPr>
        <w:t>, з яко</w:t>
      </w:r>
      <w:r w:rsidR="00D90D96" w:rsidRPr="0040390D">
        <w:rPr>
          <w:lang w:val="uk-UA"/>
        </w:rPr>
        <w:t>ї дощ збиває останні квіти.</w:t>
      </w:r>
    </w:p>
    <w:p w:rsidR="00D90D96" w:rsidRPr="0040390D" w:rsidRDefault="00D90D96" w:rsidP="00F82851">
      <w:pPr>
        <w:pStyle w:val="a3"/>
        <w:rPr>
          <w:lang w:val="uk-UA"/>
        </w:rPr>
      </w:pPr>
    </w:p>
    <w:p w:rsidR="00D90D96" w:rsidRPr="0040390D" w:rsidRDefault="00D90D96" w:rsidP="00F82851">
      <w:pPr>
        <w:pStyle w:val="a3"/>
        <w:rPr>
          <w:lang w:val="uk-UA"/>
        </w:rPr>
      </w:pPr>
    </w:p>
    <w:p w:rsidR="00D90D96" w:rsidRPr="0040390D" w:rsidRDefault="00D90D96" w:rsidP="00F82851">
      <w:pPr>
        <w:pStyle w:val="a3"/>
        <w:rPr>
          <w:lang w:val="uk-UA"/>
        </w:rPr>
      </w:pPr>
      <w:r w:rsidRPr="0040390D">
        <w:rPr>
          <w:lang w:val="uk-UA"/>
        </w:rPr>
        <w:t>ІНТ. ЛІКАРНЯ. ДЕНЬ.</w:t>
      </w:r>
    </w:p>
    <w:p w:rsidR="00D90D96" w:rsidRPr="0040390D" w:rsidRDefault="00D90D96" w:rsidP="00F82851">
      <w:pPr>
        <w:pStyle w:val="a3"/>
        <w:rPr>
          <w:lang w:val="uk-UA"/>
        </w:rPr>
      </w:pPr>
    </w:p>
    <w:p w:rsidR="00F82851" w:rsidRPr="0040390D" w:rsidRDefault="00F82851" w:rsidP="00F82851">
      <w:pPr>
        <w:pStyle w:val="a3"/>
        <w:rPr>
          <w:lang w:val="uk-UA"/>
        </w:rPr>
      </w:pPr>
      <w:proofErr w:type="spellStart"/>
      <w:r w:rsidRPr="0040390D">
        <w:rPr>
          <w:lang w:val="uk-UA"/>
        </w:rPr>
        <w:t>Гната</w:t>
      </w:r>
      <w:proofErr w:type="spellEnd"/>
      <w:r w:rsidRPr="0040390D">
        <w:rPr>
          <w:lang w:val="uk-UA"/>
        </w:rPr>
        <w:t xml:space="preserve"> на </w:t>
      </w:r>
      <w:proofErr w:type="spellStart"/>
      <w:r w:rsidRPr="0040390D">
        <w:rPr>
          <w:lang w:val="uk-UA"/>
        </w:rPr>
        <w:t>каталці</w:t>
      </w:r>
      <w:proofErr w:type="spellEnd"/>
      <w:r w:rsidRPr="0040390D">
        <w:rPr>
          <w:lang w:val="uk-UA"/>
        </w:rPr>
        <w:t xml:space="preserve"> швидко везуть коридором. Поряд </w:t>
      </w:r>
      <w:r w:rsidR="00D90D96" w:rsidRPr="0040390D">
        <w:rPr>
          <w:lang w:val="uk-UA"/>
        </w:rPr>
        <w:t>з’являється лікар.</w:t>
      </w:r>
      <w:r w:rsidRPr="0040390D">
        <w:rPr>
          <w:lang w:val="uk-UA"/>
        </w:rPr>
        <w:t xml:space="preserve"> </w:t>
      </w:r>
    </w:p>
    <w:p w:rsidR="00F82851" w:rsidRPr="0040390D" w:rsidRDefault="00F82851" w:rsidP="00F82851">
      <w:pPr>
        <w:pStyle w:val="a3"/>
        <w:rPr>
          <w:lang w:val="uk-UA"/>
        </w:rPr>
      </w:pPr>
    </w:p>
    <w:p w:rsidR="00D90D96" w:rsidRPr="0040390D" w:rsidRDefault="00D90D96" w:rsidP="00F82851">
      <w:pPr>
        <w:pStyle w:val="a6"/>
        <w:rPr>
          <w:lang w:val="uk-UA"/>
        </w:rPr>
      </w:pPr>
    </w:p>
    <w:p w:rsidR="00F82851" w:rsidRPr="0040390D" w:rsidRDefault="00F82851" w:rsidP="00F82851">
      <w:pPr>
        <w:pStyle w:val="a6"/>
        <w:rPr>
          <w:lang w:val="uk-UA"/>
        </w:rPr>
      </w:pPr>
      <w:r w:rsidRPr="0040390D">
        <w:rPr>
          <w:lang w:val="uk-UA"/>
        </w:rPr>
        <w:t>лікар</w:t>
      </w:r>
    </w:p>
    <w:p w:rsidR="00F82851" w:rsidRPr="0040390D" w:rsidRDefault="00F82851" w:rsidP="00F82851">
      <w:pPr>
        <w:pStyle w:val="a5"/>
        <w:rPr>
          <w:lang w:val="uk-UA"/>
        </w:rPr>
      </w:pPr>
      <w:r w:rsidRPr="0040390D">
        <w:rPr>
          <w:lang w:val="uk-UA"/>
        </w:rPr>
        <w:t>Це криза відторгнення, так буває</w:t>
      </w:r>
      <w:r w:rsidR="003054B6" w:rsidRPr="0040390D">
        <w:rPr>
          <w:lang w:val="uk-UA"/>
        </w:rPr>
        <w:t>. Це долається, не хвилюйтес</w:t>
      </w:r>
      <w:r w:rsidR="0071106D">
        <w:rPr>
          <w:lang w:val="uk-UA"/>
        </w:rPr>
        <w:t>я. М</w:t>
      </w:r>
      <w:r w:rsidR="003054B6" w:rsidRPr="0040390D">
        <w:rPr>
          <w:lang w:val="uk-UA"/>
        </w:rPr>
        <w:t>и ще поборемос</w:t>
      </w:r>
      <w:r w:rsidR="0071106D">
        <w:rPr>
          <w:lang w:val="uk-UA"/>
        </w:rPr>
        <w:t>я</w:t>
      </w:r>
      <w:r w:rsidR="003054B6" w:rsidRPr="0040390D">
        <w:rPr>
          <w:lang w:val="uk-UA"/>
        </w:rPr>
        <w:t>.</w:t>
      </w:r>
    </w:p>
    <w:p w:rsidR="003054B6" w:rsidRPr="0040390D" w:rsidRDefault="003054B6" w:rsidP="00F82851">
      <w:pPr>
        <w:pStyle w:val="a5"/>
        <w:rPr>
          <w:lang w:val="uk-UA"/>
        </w:rPr>
      </w:pPr>
    </w:p>
    <w:p w:rsidR="00914A97" w:rsidRPr="0040390D" w:rsidRDefault="003054B6" w:rsidP="003054B6">
      <w:pPr>
        <w:pStyle w:val="a3"/>
        <w:rPr>
          <w:lang w:val="uk-UA"/>
        </w:rPr>
      </w:pPr>
      <w:r w:rsidRPr="0040390D">
        <w:rPr>
          <w:lang w:val="uk-UA"/>
        </w:rPr>
        <w:t xml:space="preserve">Медичний персонал обступає </w:t>
      </w:r>
      <w:proofErr w:type="spellStart"/>
      <w:r w:rsidRPr="0040390D">
        <w:rPr>
          <w:lang w:val="uk-UA"/>
        </w:rPr>
        <w:t>каталку</w:t>
      </w:r>
      <w:proofErr w:type="spellEnd"/>
      <w:r w:rsidRPr="0040390D">
        <w:rPr>
          <w:lang w:val="uk-UA"/>
        </w:rPr>
        <w:t xml:space="preserve">. </w:t>
      </w:r>
    </w:p>
    <w:p w:rsidR="00F14443" w:rsidRPr="0040390D" w:rsidRDefault="00F14443" w:rsidP="003054B6">
      <w:pPr>
        <w:pStyle w:val="a3"/>
        <w:rPr>
          <w:lang w:val="uk-UA"/>
        </w:rPr>
      </w:pPr>
      <w:proofErr w:type="spellStart"/>
      <w:r w:rsidRPr="0040390D">
        <w:rPr>
          <w:lang w:val="uk-UA"/>
        </w:rPr>
        <w:t>Гнат</w:t>
      </w:r>
      <w:proofErr w:type="spellEnd"/>
      <w:r w:rsidRPr="0040390D">
        <w:rPr>
          <w:lang w:val="uk-UA"/>
        </w:rPr>
        <w:t xml:space="preserve"> дивиться на лікарняну стелю, що рухається над ним.</w:t>
      </w:r>
    </w:p>
    <w:p w:rsidR="00F14443" w:rsidRPr="0040390D" w:rsidRDefault="00F14443" w:rsidP="003054B6">
      <w:pPr>
        <w:pStyle w:val="a3"/>
        <w:rPr>
          <w:lang w:val="uk-UA"/>
        </w:rPr>
      </w:pPr>
      <w:r w:rsidRPr="0040390D">
        <w:rPr>
          <w:lang w:val="uk-UA"/>
        </w:rPr>
        <w:t>Вона поступово уповільнюється й зупиняється.</w:t>
      </w:r>
    </w:p>
    <w:p w:rsidR="00F14443" w:rsidRPr="0040390D" w:rsidRDefault="0071106D" w:rsidP="003054B6">
      <w:pPr>
        <w:pStyle w:val="a3"/>
        <w:rPr>
          <w:lang w:val="uk-UA"/>
        </w:rPr>
      </w:pPr>
      <w:proofErr w:type="spellStart"/>
      <w:r>
        <w:rPr>
          <w:lang w:val="uk-UA"/>
        </w:rPr>
        <w:t>Гнат</w:t>
      </w:r>
      <w:proofErr w:type="spellEnd"/>
      <w:r w:rsidR="00F14443" w:rsidRPr="0040390D">
        <w:rPr>
          <w:lang w:val="uk-UA"/>
        </w:rPr>
        <w:t xml:space="preserve"> відриває погляд від стелі й озирається довкола.</w:t>
      </w:r>
    </w:p>
    <w:p w:rsidR="00F14443" w:rsidRPr="0040390D" w:rsidRDefault="00F14443" w:rsidP="003054B6">
      <w:pPr>
        <w:pStyle w:val="a3"/>
        <w:rPr>
          <w:lang w:val="uk-UA"/>
        </w:rPr>
      </w:pPr>
    </w:p>
    <w:p w:rsidR="00914A97" w:rsidRPr="0040390D" w:rsidRDefault="00914A97" w:rsidP="00CB750B">
      <w:pPr>
        <w:pStyle w:val="a4"/>
        <w:rPr>
          <w:lang w:val="uk-UA"/>
        </w:rPr>
      </w:pPr>
    </w:p>
    <w:p w:rsidR="003054B6" w:rsidRPr="0040390D" w:rsidRDefault="00EA3EE1" w:rsidP="00CB750B">
      <w:pPr>
        <w:pStyle w:val="a4"/>
        <w:rPr>
          <w:lang w:val="uk-UA"/>
        </w:rPr>
      </w:pPr>
      <w:r w:rsidRPr="0040390D">
        <w:rPr>
          <w:lang w:val="uk-UA"/>
        </w:rPr>
        <w:t>ІН</w:t>
      </w:r>
      <w:r w:rsidR="00CB750B" w:rsidRPr="0040390D">
        <w:rPr>
          <w:lang w:val="uk-UA"/>
        </w:rPr>
        <w:t xml:space="preserve">т. </w:t>
      </w:r>
      <w:r w:rsidRPr="0040390D">
        <w:rPr>
          <w:lang w:val="uk-UA"/>
        </w:rPr>
        <w:t>КОРИДОР-ПЕРЕХІД.</w:t>
      </w:r>
    </w:p>
    <w:p w:rsidR="00CB750B" w:rsidRPr="0040390D" w:rsidRDefault="00CB750B" w:rsidP="00CB750B">
      <w:pPr>
        <w:pStyle w:val="a3"/>
        <w:rPr>
          <w:lang w:val="uk-UA"/>
        </w:rPr>
      </w:pPr>
    </w:p>
    <w:p w:rsidR="00283F62" w:rsidRPr="0040390D" w:rsidRDefault="00CB750B" w:rsidP="00CB750B">
      <w:pPr>
        <w:pStyle w:val="a3"/>
        <w:rPr>
          <w:lang w:val="uk-UA"/>
        </w:rPr>
      </w:pPr>
      <w:proofErr w:type="spellStart"/>
      <w:r w:rsidRPr="0040390D">
        <w:rPr>
          <w:lang w:val="uk-UA"/>
        </w:rPr>
        <w:t>Гнат</w:t>
      </w:r>
      <w:proofErr w:type="spellEnd"/>
      <w:r w:rsidRPr="0040390D">
        <w:rPr>
          <w:lang w:val="uk-UA"/>
        </w:rPr>
        <w:t xml:space="preserve"> знову бачить перед собою </w:t>
      </w:r>
      <w:r w:rsidR="00EA3EE1" w:rsidRPr="0040390D">
        <w:rPr>
          <w:lang w:val="uk-UA"/>
        </w:rPr>
        <w:t xml:space="preserve">знайомий коридор з вікнами з обох </w:t>
      </w:r>
      <w:r w:rsidR="0071106D">
        <w:rPr>
          <w:lang w:val="uk-UA"/>
        </w:rPr>
        <w:t>боків</w:t>
      </w:r>
      <w:r w:rsidRPr="0040390D">
        <w:rPr>
          <w:lang w:val="uk-UA"/>
        </w:rPr>
        <w:t>.</w:t>
      </w:r>
      <w:r w:rsidR="00B87EA8" w:rsidRPr="0040390D">
        <w:rPr>
          <w:lang w:val="uk-UA"/>
        </w:rPr>
        <w:t xml:space="preserve"> За вікнами клубочиться молочно-білий туман.</w:t>
      </w:r>
      <w:r w:rsidRPr="0040390D">
        <w:rPr>
          <w:lang w:val="uk-UA"/>
        </w:rPr>
        <w:t xml:space="preserve"> </w:t>
      </w:r>
      <w:proofErr w:type="spellStart"/>
      <w:r w:rsidRPr="0040390D">
        <w:rPr>
          <w:lang w:val="uk-UA"/>
        </w:rPr>
        <w:t>Гнат</w:t>
      </w:r>
      <w:proofErr w:type="spellEnd"/>
      <w:r w:rsidRPr="0040390D">
        <w:rPr>
          <w:lang w:val="uk-UA"/>
        </w:rPr>
        <w:t xml:space="preserve"> озирається навкруги, йде вперед.</w:t>
      </w:r>
      <w:r w:rsidR="000974F0" w:rsidRPr="0040390D">
        <w:rPr>
          <w:lang w:val="uk-UA"/>
        </w:rPr>
        <w:t xml:space="preserve"> </w:t>
      </w:r>
    </w:p>
    <w:p w:rsidR="00CB750B" w:rsidRPr="0040390D" w:rsidRDefault="000974F0" w:rsidP="00CB750B">
      <w:pPr>
        <w:pStyle w:val="a3"/>
        <w:rPr>
          <w:lang w:val="uk-UA"/>
        </w:rPr>
      </w:pPr>
      <w:r w:rsidRPr="0040390D">
        <w:rPr>
          <w:lang w:val="uk-UA"/>
        </w:rPr>
        <w:t>Він рухається через силу, йому важко. Удари серця відлун</w:t>
      </w:r>
      <w:r w:rsidR="0071106D">
        <w:rPr>
          <w:lang w:val="uk-UA"/>
        </w:rPr>
        <w:t>ю</w:t>
      </w:r>
      <w:r w:rsidRPr="0040390D">
        <w:rPr>
          <w:lang w:val="uk-UA"/>
        </w:rPr>
        <w:t>ю</w:t>
      </w:r>
      <w:r w:rsidR="0071106D">
        <w:rPr>
          <w:lang w:val="uk-UA"/>
        </w:rPr>
        <w:t>ть</w:t>
      </w:r>
      <w:r w:rsidRPr="0040390D">
        <w:rPr>
          <w:lang w:val="uk-UA"/>
        </w:rPr>
        <w:t xml:space="preserve"> навк</w:t>
      </w:r>
      <w:r w:rsidR="0071106D">
        <w:rPr>
          <w:lang w:val="uk-UA"/>
        </w:rPr>
        <w:t>оло</w:t>
      </w:r>
      <w:r w:rsidRPr="0040390D">
        <w:rPr>
          <w:lang w:val="uk-UA"/>
        </w:rPr>
        <w:t>.</w:t>
      </w:r>
    </w:p>
    <w:p w:rsidR="00283F62" w:rsidRPr="0040390D" w:rsidRDefault="000974F0" w:rsidP="00CB750B">
      <w:pPr>
        <w:pStyle w:val="a3"/>
        <w:rPr>
          <w:lang w:val="uk-UA"/>
        </w:rPr>
      </w:pPr>
      <w:r w:rsidRPr="0040390D">
        <w:rPr>
          <w:lang w:val="uk-UA"/>
        </w:rPr>
        <w:t xml:space="preserve">Нарешті </w:t>
      </w:r>
      <w:proofErr w:type="spellStart"/>
      <w:r w:rsidR="0071106D">
        <w:rPr>
          <w:lang w:val="uk-UA"/>
        </w:rPr>
        <w:t>Гнат</w:t>
      </w:r>
      <w:proofErr w:type="spellEnd"/>
      <w:r w:rsidRPr="0040390D">
        <w:rPr>
          <w:lang w:val="uk-UA"/>
        </w:rPr>
        <w:t xml:space="preserve"> помічає Стаса, </w:t>
      </w:r>
      <w:r w:rsidR="0071106D">
        <w:rPr>
          <w:lang w:val="uk-UA"/>
        </w:rPr>
        <w:t>той</w:t>
      </w:r>
      <w:r w:rsidR="00EA3EE1" w:rsidRPr="0040390D">
        <w:rPr>
          <w:lang w:val="uk-UA"/>
        </w:rPr>
        <w:t xml:space="preserve"> навприсядки під стіною</w:t>
      </w:r>
      <w:r w:rsidRPr="0040390D">
        <w:rPr>
          <w:lang w:val="uk-UA"/>
        </w:rPr>
        <w:t xml:space="preserve">. </w:t>
      </w:r>
      <w:r w:rsidR="00165734" w:rsidRPr="0040390D">
        <w:rPr>
          <w:lang w:val="uk-UA"/>
        </w:rPr>
        <w:t>Поряд відчинені навстіж двері ліфта.</w:t>
      </w:r>
    </w:p>
    <w:p w:rsidR="000974F0" w:rsidRPr="0040390D" w:rsidRDefault="0071106D" w:rsidP="00CB750B">
      <w:pPr>
        <w:pStyle w:val="a3"/>
        <w:rPr>
          <w:lang w:val="uk-UA"/>
        </w:rPr>
      </w:pPr>
      <w:proofErr w:type="spellStart"/>
      <w:r>
        <w:rPr>
          <w:lang w:val="uk-UA"/>
        </w:rPr>
        <w:t>Ствасові</w:t>
      </w:r>
      <w:proofErr w:type="spellEnd"/>
      <w:r w:rsidR="000974F0" w:rsidRPr="0040390D">
        <w:rPr>
          <w:lang w:val="uk-UA"/>
        </w:rPr>
        <w:t xml:space="preserve"> руки обіймають коліна, голова ховається десь між ними.</w:t>
      </w:r>
    </w:p>
    <w:p w:rsidR="000974F0" w:rsidRPr="0040390D" w:rsidRDefault="000974F0" w:rsidP="00CB750B">
      <w:pPr>
        <w:pStyle w:val="a3"/>
        <w:rPr>
          <w:lang w:val="uk-UA"/>
        </w:rPr>
      </w:pPr>
      <w:proofErr w:type="spellStart"/>
      <w:r w:rsidRPr="0040390D">
        <w:rPr>
          <w:lang w:val="uk-UA"/>
        </w:rPr>
        <w:t>Гнат</w:t>
      </w:r>
      <w:proofErr w:type="spellEnd"/>
      <w:r w:rsidRPr="0040390D">
        <w:rPr>
          <w:lang w:val="uk-UA"/>
        </w:rPr>
        <w:t xml:space="preserve"> зупиняється поряд.</w:t>
      </w:r>
    </w:p>
    <w:p w:rsidR="000974F0" w:rsidRPr="0040390D" w:rsidRDefault="000974F0" w:rsidP="00CB750B">
      <w:pPr>
        <w:pStyle w:val="a3"/>
        <w:rPr>
          <w:lang w:val="uk-UA"/>
        </w:rPr>
      </w:pPr>
    </w:p>
    <w:p w:rsidR="000974F0" w:rsidRPr="0040390D" w:rsidRDefault="000974F0" w:rsidP="000974F0">
      <w:pPr>
        <w:pStyle w:val="a6"/>
        <w:rPr>
          <w:lang w:val="uk-UA"/>
        </w:rPr>
      </w:pPr>
      <w:r w:rsidRPr="0040390D">
        <w:rPr>
          <w:lang w:val="uk-UA"/>
        </w:rPr>
        <w:t>гнат</w:t>
      </w:r>
    </w:p>
    <w:p w:rsidR="000974F0" w:rsidRPr="0040390D" w:rsidRDefault="000974F0" w:rsidP="000974F0">
      <w:pPr>
        <w:pStyle w:val="a5"/>
        <w:rPr>
          <w:lang w:val="uk-UA"/>
        </w:rPr>
      </w:pPr>
      <w:r w:rsidRPr="0040390D">
        <w:rPr>
          <w:lang w:val="uk-UA"/>
        </w:rPr>
        <w:t>(через силу)</w:t>
      </w:r>
    </w:p>
    <w:p w:rsidR="000974F0" w:rsidRPr="0040390D" w:rsidRDefault="000974F0" w:rsidP="000974F0">
      <w:pPr>
        <w:pStyle w:val="a5"/>
        <w:rPr>
          <w:lang w:val="uk-UA"/>
        </w:rPr>
      </w:pPr>
      <w:r w:rsidRPr="0040390D">
        <w:rPr>
          <w:lang w:val="uk-UA"/>
        </w:rPr>
        <w:t>Ти згадав?</w:t>
      </w:r>
    </w:p>
    <w:p w:rsidR="000974F0" w:rsidRPr="0040390D" w:rsidRDefault="000974F0" w:rsidP="000974F0">
      <w:pPr>
        <w:pStyle w:val="a5"/>
        <w:rPr>
          <w:lang w:val="uk-UA"/>
        </w:rPr>
      </w:pPr>
    </w:p>
    <w:p w:rsidR="000974F0" w:rsidRPr="0040390D" w:rsidRDefault="000974F0" w:rsidP="000974F0">
      <w:pPr>
        <w:pStyle w:val="a3"/>
        <w:rPr>
          <w:lang w:val="uk-UA"/>
        </w:rPr>
      </w:pPr>
      <w:r w:rsidRPr="0040390D">
        <w:rPr>
          <w:lang w:val="uk-UA"/>
        </w:rPr>
        <w:t xml:space="preserve">Стас піднімає голову </w:t>
      </w:r>
      <w:r w:rsidR="0071106D">
        <w:rPr>
          <w:lang w:val="uk-UA"/>
        </w:rPr>
        <w:t>й</w:t>
      </w:r>
      <w:r w:rsidRPr="0040390D">
        <w:rPr>
          <w:lang w:val="uk-UA"/>
        </w:rPr>
        <w:t xml:space="preserve"> дивиться на нього, потім відводить погляд.</w:t>
      </w:r>
    </w:p>
    <w:p w:rsidR="000974F0" w:rsidRPr="0040390D" w:rsidRDefault="000974F0" w:rsidP="000974F0">
      <w:pPr>
        <w:pStyle w:val="a3"/>
        <w:rPr>
          <w:lang w:val="uk-UA"/>
        </w:rPr>
      </w:pPr>
    </w:p>
    <w:p w:rsidR="000974F0" w:rsidRPr="0040390D" w:rsidRDefault="000974F0" w:rsidP="000974F0">
      <w:pPr>
        <w:pStyle w:val="a6"/>
        <w:rPr>
          <w:lang w:val="uk-UA"/>
        </w:rPr>
      </w:pPr>
      <w:r w:rsidRPr="0040390D">
        <w:rPr>
          <w:lang w:val="uk-UA"/>
        </w:rPr>
        <w:t>стас</w:t>
      </w:r>
    </w:p>
    <w:p w:rsidR="000974F0" w:rsidRPr="0040390D" w:rsidRDefault="000974F0" w:rsidP="000974F0">
      <w:pPr>
        <w:pStyle w:val="a5"/>
        <w:rPr>
          <w:lang w:val="uk-UA"/>
        </w:rPr>
      </w:pPr>
      <w:r w:rsidRPr="0040390D">
        <w:rPr>
          <w:lang w:val="uk-UA"/>
        </w:rPr>
        <w:t xml:space="preserve">Я майже вирвався. </w:t>
      </w:r>
      <w:r w:rsidR="00477B34" w:rsidRPr="0040390D">
        <w:rPr>
          <w:lang w:val="uk-UA"/>
        </w:rPr>
        <w:t>Я можу нарешті забрати</w:t>
      </w:r>
      <w:r w:rsidRPr="0040390D">
        <w:rPr>
          <w:lang w:val="uk-UA"/>
        </w:rPr>
        <w:t>ся звідси, але згадав про вас.</w:t>
      </w:r>
    </w:p>
    <w:p w:rsidR="000974F0" w:rsidRPr="0040390D" w:rsidRDefault="000974F0" w:rsidP="000974F0">
      <w:pPr>
        <w:pStyle w:val="a5"/>
        <w:rPr>
          <w:lang w:val="uk-UA"/>
        </w:rPr>
      </w:pPr>
      <w:r w:rsidRPr="0040390D">
        <w:rPr>
          <w:lang w:val="uk-UA"/>
        </w:rPr>
        <w:t xml:space="preserve">Хочу запитати, </w:t>
      </w:r>
      <w:r w:rsidR="0005364E" w:rsidRPr="0040390D">
        <w:rPr>
          <w:lang w:val="uk-UA"/>
        </w:rPr>
        <w:t>х</w:t>
      </w:r>
      <w:r w:rsidRPr="0040390D">
        <w:rPr>
          <w:lang w:val="uk-UA"/>
        </w:rPr>
        <w:t>очу аби ви це сказали</w:t>
      </w:r>
      <w:r w:rsidR="0005364E" w:rsidRPr="0040390D">
        <w:rPr>
          <w:lang w:val="uk-UA"/>
        </w:rPr>
        <w:t>…</w:t>
      </w:r>
    </w:p>
    <w:p w:rsidR="0005364E" w:rsidRPr="0040390D" w:rsidRDefault="0005364E" w:rsidP="000974F0">
      <w:pPr>
        <w:pStyle w:val="a5"/>
        <w:rPr>
          <w:lang w:val="uk-UA"/>
        </w:rPr>
      </w:pPr>
      <w:r w:rsidRPr="0040390D">
        <w:rPr>
          <w:lang w:val="uk-UA"/>
        </w:rPr>
        <w:t>Я ж помер?</w:t>
      </w:r>
    </w:p>
    <w:p w:rsidR="0005364E" w:rsidRPr="0040390D" w:rsidRDefault="0005364E" w:rsidP="000974F0">
      <w:pPr>
        <w:pStyle w:val="a5"/>
        <w:rPr>
          <w:lang w:val="uk-UA"/>
        </w:rPr>
      </w:pPr>
    </w:p>
    <w:p w:rsidR="0005364E" w:rsidRPr="0071106D" w:rsidRDefault="0005364E" w:rsidP="0005364E">
      <w:pPr>
        <w:pStyle w:val="a3"/>
        <w:rPr>
          <w:color w:val="FF0000"/>
          <w:lang w:val="uk-UA"/>
        </w:rPr>
      </w:pPr>
      <w:r w:rsidRPr="0071106D">
        <w:rPr>
          <w:color w:val="FF0000"/>
          <w:lang w:val="uk-UA"/>
        </w:rPr>
        <w:t>Стас дивиться Гнат</w:t>
      </w:r>
      <w:r w:rsidR="0071106D" w:rsidRPr="0071106D">
        <w:rPr>
          <w:color w:val="FF0000"/>
          <w:lang w:val="uk-UA"/>
        </w:rPr>
        <w:t>ові</w:t>
      </w:r>
      <w:r w:rsidRPr="0071106D">
        <w:rPr>
          <w:color w:val="FF0000"/>
          <w:lang w:val="uk-UA"/>
        </w:rPr>
        <w:t xml:space="preserve"> в очі і в його очах немає паніки.</w:t>
      </w:r>
    </w:p>
    <w:p w:rsidR="0005364E" w:rsidRPr="0040390D" w:rsidRDefault="0005364E" w:rsidP="0005364E">
      <w:pPr>
        <w:pStyle w:val="a3"/>
        <w:rPr>
          <w:lang w:val="uk-UA"/>
        </w:rPr>
      </w:pPr>
    </w:p>
    <w:p w:rsidR="0005364E" w:rsidRPr="0040390D" w:rsidRDefault="0005364E" w:rsidP="0005364E">
      <w:pPr>
        <w:pStyle w:val="a6"/>
        <w:rPr>
          <w:lang w:val="uk-UA"/>
        </w:rPr>
      </w:pPr>
      <w:r w:rsidRPr="0040390D">
        <w:rPr>
          <w:lang w:val="uk-UA"/>
        </w:rPr>
        <w:t>стас</w:t>
      </w:r>
    </w:p>
    <w:p w:rsidR="00165734" w:rsidRPr="0040390D" w:rsidRDefault="00165734" w:rsidP="00165734">
      <w:pPr>
        <w:pStyle w:val="a5"/>
        <w:jc w:val="center"/>
        <w:rPr>
          <w:lang w:val="uk-UA"/>
        </w:rPr>
      </w:pPr>
      <w:r w:rsidRPr="0040390D">
        <w:rPr>
          <w:lang w:val="uk-UA"/>
        </w:rPr>
        <w:t>(удавано спокійно)</w:t>
      </w:r>
    </w:p>
    <w:p w:rsidR="0005364E" w:rsidRPr="0040390D" w:rsidRDefault="0005364E" w:rsidP="0005364E">
      <w:pPr>
        <w:pStyle w:val="a5"/>
        <w:rPr>
          <w:lang w:val="uk-UA"/>
        </w:rPr>
      </w:pPr>
      <w:r w:rsidRPr="0040390D">
        <w:rPr>
          <w:lang w:val="uk-UA"/>
        </w:rPr>
        <w:t>І ще я хочу знати</w:t>
      </w:r>
      <w:r w:rsidR="0071106D">
        <w:rPr>
          <w:lang w:val="uk-UA"/>
        </w:rPr>
        <w:t>,</w:t>
      </w:r>
      <w:r w:rsidRPr="0040390D">
        <w:rPr>
          <w:lang w:val="uk-UA"/>
        </w:rPr>
        <w:t xml:space="preserve"> хто ви.</w:t>
      </w:r>
    </w:p>
    <w:p w:rsidR="00165734" w:rsidRPr="0040390D" w:rsidRDefault="00165734" w:rsidP="00165734">
      <w:pPr>
        <w:pStyle w:val="a5"/>
        <w:jc w:val="center"/>
        <w:rPr>
          <w:lang w:val="uk-UA"/>
        </w:rPr>
      </w:pPr>
      <w:r w:rsidRPr="0040390D">
        <w:rPr>
          <w:lang w:val="uk-UA"/>
        </w:rPr>
        <w:t>(проривається злість)</w:t>
      </w:r>
    </w:p>
    <w:p w:rsidR="00B35663" w:rsidRDefault="00165734" w:rsidP="0005364E">
      <w:pPr>
        <w:pStyle w:val="a5"/>
        <w:rPr>
          <w:lang w:val="uk-UA"/>
        </w:rPr>
      </w:pPr>
      <w:r w:rsidRPr="0040390D">
        <w:rPr>
          <w:lang w:val="uk-UA"/>
        </w:rPr>
        <w:t>Ви знали про це! І брехали мені.</w:t>
      </w:r>
    </w:p>
    <w:p w:rsidR="0071106D" w:rsidRPr="0040390D" w:rsidRDefault="0071106D" w:rsidP="0005364E">
      <w:pPr>
        <w:pStyle w:val="a5"/>
        <w:rPr>
          <w:lang w:val="uk-UA"/>
        </w:rPr>
      </w:pPr>
    </w:p>
    <w:p w:rsidR="00B35663" w:rsidRPr="0040390D" w:rsidRDefault="00900179" w:rsidP="00B35663">
      <w:pPr>
        <w:pStyle w:val="a3"/>
        <w:rPr>
          <w:lang w:val="uk-UA"/>
        </w:rPr>
      </w:pPr>
      <w:proofErr w:type="spellStart"/>
      <w:r w:rsidRPr="0040390D">
        <w:rPr>
          <w:lang w:val="uk-UA"/>
        </w:rPr>
        <w:t>Г</w:t>
      </w:r>
      <w:r w:rsidR="00B35663" w:rsidRPr="0040390D">
        <w:rPr>
          <w:lang w:val="uk-UA"/>
        </w:rPr>
        <w:t>нат</w:t>
      </w:r>
      <w:proofErr w:type="spellEnd"/>
      <w:r w:rsidRPr="0040390D">
        <w:rPr>
          <w:lang w:val="uk-UA"/>
        </w:rPr>
        <w:t xml:space="preserve"> із здивуванням відчуває, що біль помалу відступає, дозволяє розправити плечі, глибоко вдихнути.</w:t>
      </w:r>
    </w:p>
    <w:p w:rsidR="00900179" w:rsidRPr="0040390D" w:rsidRDefault="00900179" w:rsidP="00B35663">
      <w:pPr>
        <w:pStyle w:val="a3"/>
        <w:rPr>
          <w:lang w:val="uk-UA"/>
        </w:rPr>
      </w:pPr>
      <w:r w:rsidRPr="0040390D">
        <w:rPr>
          <w:lang w:val="uk-UA"/>
        </w:rPr>
        <w:t>Він сідає поруч з хлопцем.</w:t>
      </w:r>
    </w:p>
    <w:p w:rsidR="00900179" w:rsidRPr="0040390D" w:rsidRDefault="00900179" w:rsidP="00B35663">
      <w:pPr>
        <w:pStyle w:val="a3"/>
        <w:rPr>
          <w:lang w:val="uk-UA"/>
        </w:rPr>
      </w:pPr>
    </w:p>
    <w:p w:rsidR="00900179" w:rsidRPr="0040390D" w:rsidRDefault="00900179" w:rsidP="00900179">
      <w:pPr>
        <w:pStyle w:val="a6"/>
        <w:rPr>
          <w:lang w:val="uk-UA"/>
        </w:rPr>
      </w:pPr>
      <w:r w:rsidRPr="0040390D">
        <w:rPr>
          <w:lang w:val="uk-UA"/>
        </w:rPr>
        <w:t>гнат</w:t>
      </w:r>
    </w:p>
    <w:p w:rsidR="00900179" w:rsidRPr="0040390D" w:rsidRDefault="00900179" w:rsidP="00900179">
      <w:pPr>
        <w:pStyle w:val="a5"/>
        <w:rPr>
          <w:lang w:val="uk-UA"/>
        </w:rPr>
      </w:pPr>
      <w:r w:rsidRPr="0040390D">
        <w:rPr>
          <w:lang w:val="uk-UA"/>
        </w:rPr>
        <w:t>Щодо «помер», я й сам не знаю.</w:t>
      </w:r>
    </w:p>
    <w:p w:rsidR="00900179" w:rsidRPr="0040390D" w:rsidRDefault="00900179" w:rsidP="00900179">
      <w:pPr>
        <w:pStyle w:val="a5"/>
        <w:rPr>
          <w:lang w:val="uk-UA"/>
        </w:rPr>
      </w:pPr>
      <w:r w:rsidRPr="0040390D">
        <w:rPr>
          <w:lang w:val="uk-UA"/>
        </w:rPr>
        <w:lastRenderedPageBreak/>
        <w:t>Твоє серце б</w:t>
      </w:r>
      <w:r w:rsidRPr="0040390D">
        <w:t>’</w:t>
      </w:r>
      <w:proofErr w:type="spellStart"/>
      <w:r w:rsidRPr="0040390D">
        <w:rPr>
          <w:lang w:val="uk-UA"/>
        </w:rPr>
        <w:t>ється</w:t>
      </w:r>
      <w:proofErr w:type="spellEnd"/>
      <w:r w:rsidRPr="0040390D">
        <w:rPr>
          <w:lang w:val="uk-UA"/>
        </w:rPr>
        <w:t xml:space="preserve"> в мені. Ти донор, а я реципієнт, так це по науковому зветься.</w:t>
      </w:r>
    </w:p>
    <w:p w:rsidR="002A5096" w:rsidRPr="0040390D" w:rsidRDefault="002A5096" w:rsidP="00900179">
      <w:pPr>
        <w:pStyle w:val="a5"/>
        <w:rPr>
          <w:lang w:val="uk-UA"/>
        </w:rPr>
      </w:pPr>
      <w:r w:rsidRPr="0040390D">
        <w:rPr>
          <w:lang w:val="uk-UA"/>
        </w:rPr>
        <w:t>А моє серце вже не б</w:t>
      </w:r>
      <w:r w:rsidRPr="0040390D">
        <w:t>’</w:t>
      </w:r>
      <w:proofErr w:type="spellStart"/>
      <w:r w:rsidRPr="0040390D">
        <w:rPr>
          <w:lang w:val="uk-UA"/>
        </w:rPr>
        <w:t>ється</w:t>
      </w:r>
      <w:proofErr w:type="spellEnd"/>
      <w:r w:rsidRPr="0040390D">
        <w:rPr>
          <w:lang w:val="uk-UA"/>
        </w:rPr>
        <w:t>, воно десь на смітнику.</w:t>
      </w:r>
    </w:p>
    <w:p w:rsidR="002A5096" w:rsidRPr="0040390D" w:rsidRDefault="002A5096" w:rsidP="00900179">
      <w:pPr>
        <w:pStyle w:val="a5"/>
        <w:rPr>
          <w:lang w:val="uk-UA"/>
        </w:rPr>
      </w:pPr>
      <w:r w:rsidRPr="0040390D">
        <w:rPr>
          <w:lang w:val="uk-UA"/>
        </w:rPr>
        <w:t>То хто з нас</w:t>
      </w:r>
      <w:r w:rsidR="00816574" w:rsidRPr="0040390D">
        <w:rPr>
          <w:lang w:val="uk-UA"/>
        </w:rPr>
        <w:t xml:space="preserve"> помер?</w:t>
      </w:r>
    </w:p>
    <w:p w:rsidR="00816574" w:rsidRPr="0040390D" w:rsidRDefault="00816574" w:rsidP="00900179">
      <w:pPr>
        <w:pStyle w:val="a5"/>
        <w:rPr>
          <w:lang w:val="uk-UA"/>
        </w:rPr>
      </w:pPr>
    </w:p>
    <w:p w:rsidR="00816574" w:rsidRPr="0040390D" w:rsidRDefault="00657153" w:rsidP="00816574">
      <w:pPr>
        <w:pStyle w:val="a3"/>
        <w:rPr>
          <w:lang w:val="uk-UA"/>
        </w:rPr>
      </w:pPr>
      <w:r w:rsidRPr="0040390D">
        <w:rPr>
          <w:lang w:val="uk-UA"/>
        </w:rPr>
        <w:t>Стас мовчить, знайомим жестом тре кулаком носа. Озирається навколо.</w:t>
      </w:r>
    </w:p>
    <w:p w:rsidR="00657153" w:rsidRPr="0040390D" w:rsidRDefault="00657153" w:rsidP="00816574">
      <w:pPr>
        <w:pStyle w:val="a3"/>
        <w:rPr>
          <w:lang w:val="uk-UA"/>
        </w:rPr>
      </w:pPr>
    </w:p>
    <w:p w:rsidR="00657153" w:rsidRPr="0040390D" w:rsidRDefault="00657153" w:rsidP="00657153">
      <w:pPr>
        <w:pStyle w:val="a6"/>
        <w:rPr>
          <w:lang w:val="uk-UA"/>
        </w:rPr>
      </w:pPr>
      <w:r w:rsidRPr="0040390D">
        <w:rPr>
          <w:lang w:val="uk-UA"/>
        </w:rPr>
        <w:t>стас</w:t>
      </w:r>
    </w:p>
    <w:p w:rsidR="00477B34" w:rsidRPr="0040390D" w:rsidRDefault="00477B34" w:rsidP="00477B34">
      <w:pPr>
        <w:pStyle w:val="a5"/>
        <w:jc w:val="center"/>
        <w:rPr>
          <w:lang w:val="uk-UA"/>
        </w:rPr>
      </w:pPr>
      <w:r w:rsidRPr="0040390D">
        <w:rPr>
          <w:lang w:val="uk-UA"/>
        </w:rPr>
        <w:t>(його злість минула)</w:t>
      </w:r>
    </w:p>
    <w:p w:rsidR="00657153" w:rsidRPr="0040390D" w:rsidRDefault="00657153" w:rsidP="00657153">
      <w:pPr>
        <w:pStyle w:val="a5"/>
        <w:rPr>
          <w:lang w:val="uk-UA"/>
        </w:rPr>
      </w:pPr>
      <w:r w:rsidRPr="0040390D">
        <w:rPr>
          <w:lang w:val="uk-UA"/>
        </w:rPr>
        <w:t>Ви ж можете виходити звідси, а я ні. Ви живете у справжньому світі, так?</w:t>
      </w:r>
    </w:p>
    <w:p w:rsidR="00657153" w:rsidRPr="0040390D" w:rsidRDefault="00657153" w:rsidP="00657153">
      <w:pPr>
        <w:pStyle w:val="a5"/>
        <w:rPr>
          <w:lang w:val="uk-UA"/>
        </w:rPr>
      </w:pPr>
      <w:r w:rsidRPr="0040390D">
        <w:rPr>
          <w:lang w:val="uk-UA"/>
        </w:rPr>
        <w:t>А це що за місце?</w:t>
      </w:r>
    </w:p>
    <w:p w:rsidR="00657153" w:rsidRPr="0040390D" w:rsidRDefault="00657153" w:rsidP="00657153">
      <w:pPr>
        <w:pStyle w:val="a5"/>
        <w:rPr>
          <w:lang w:val="uk-UA"/>
        </w:rPr>
      </w:pPr>
    </w:p>
    <w:p w:rsidR="00657153" w:rsidRPr="0040390D" w:rsidRDefault="00657153" w:rsidP="00657153">
      <w:pPr>
        <w:pStyle w:val="a6"/>
        <w:rPr>
          <w:lang w:val="uk-UA"/>
        </w:rPr>
      </w:pPr>
      <w:r w:rsidRPr="0040390D">
        <w:rPr>
          <w:lang w:val="uk-UA"/>
        </w:rPr>
        <w:t>гнат</w:t>
      </w:r>
    </w:p>
    <w:p w:rsidR="00657153" w:rsidRPr="0040390D" w:rsidRDefault="005E4A2D" w:rsidP="00657153">
      <w:pPr>
        <w:pStyle w:val="a5"/>
        <w:rPr>
          <w:lang w:val="uk-UA"/>
        </w:rPr>
      </w:pPr>
      <w:r w:rsidRPr="0040390D">
        <w:rPr>
          <w:lang w:val="uk-UA"/>
        </w:rPr>
        <w:t>Нічого про нь</w:t>
      </w:r>
      <w:r w:rsidR="00EA3EE1" w:rsidRPr="0040390D">
        <w:rPr>
          <w:lang w:val="uk-UA"/>
        </w:rPr>
        <w:t>ого не знаю, іноді опиняюс</w:t>
      </w:r>
      <w:r w:rsidR="0071106D">
        <w:rPr>
          <w:lang w:val="uk-UA"/>
        </w:rPr>
        <w:t>я</w:t>
      </w:r>
      <w:r w:rsidR="00EA3EE1" w:rsidRPr="0040390D">
        <w:rPr>
          <w:lang w:val="uk-UA"/>
        </w:rPr>
        <w:t xml:space="preserve"> тут. Це наче якийсь сон наяву.</w:t>
      </w:r>
    </w:p>
    <w:p w:rsidR="005E4A2D" w:rsidRPr="0040390D" w:rsidRDefault="005E4A2D" w:rsidP="00657153">
      <w:pPr>
        <w:pStyle w:val="a5"/>
        <w:rPr>
          <w:lang w:val="uk-UA"/>
        </w:rPr>
      </w:pPr>
    </w:p>
    <w:p w:rsidR="005E4A2D" w:rsidRPr="0040390D" w:rsidRDefault="005E4A2D" w:rsidP="005E4A2D">
      <w:pPr>
        <w:pStyle w:val="a6"/>
        <w:rPr>
          <w:lang w:val="uk-UA"/>
        </w:rPr>
      </w:pPr>
      <w:r w:rsidRPr="0040390D">
        <w:rPr>
          <w:lang w:val="uk-UA"/>
        </w:rPr>
        <w:t>стас</w:t>
      </w:r>
    </w:p>
    <w:p w:rsidR="005E4A2D" w:rsidRPr="0040390D" w:rsidRDefault="005E4A2D" w:rsidP="005E4A2D">
      <w:pPr>
        <w:pStyle w:val="a5"/>
        <w:rPr>
          <w:lang w:val="uk-UA"/>
        </w:rPr>
      </w:pPr>
      <w:r w:rsidRPr="0040390D">
        <w:rPr>
          <w:lang w:val="uk-UA"/>
        </w:rPr>
        <w:t>Виходить</w:t>
      </w:r>
      <w:r w:rsidR="0071106D">
        <w:rPr>
          <w:lang w:val="uk-UA"/>
        </w:rPr>
        <w:t>,</w:t>
      </w:r>
      <w:r w:rsidRPr="0040390D">
        <w:rPr>
          <w:lang w:val="uk-UA"/>
        </w:rPr>
        <w:t xml:space="preserve"> я вам просто снюс</w:t>
      </w:r>
      <w:r w:rsidR="0071106D">
        <w:rPr>
          <w:lang w:val="uk-UA"/>
        </w:rPr>
        <w:t>я</w:t>
      </w:r>
      <w:r w:rsidRPr="0040390D">
        <w:rPr>
          <w:lang w:val="uk-UA"/>
        </w:rPr>
        <w:t>?</w:t>
      </w:r>
    </w:p>
    <w:p w:rsidR="005E4A2D" w:rsidRPr="0040390D" w:rsidRDefault="005E4A2D" w:rsidP="005E4A2D">
      <w:pPr>
        <w:pStyle w:val="a5"/>
        <w:rPr>
          <w:lang w:val="uk-UA"/>
        </w:rPr>
      </w:pPr>
    </w:p>
    <w:p w:rsidR="005E4A2D" w:rsidRPr="0040390D" w:rsidRDefault="005E4A2D" w:rsidP="005E4A2D">
      <w:pPr>
        <w:pStyle w:val="a6"/>
        <w:rPr>
          <w:lang w:val="uk-UA"/>
        </w:rPr>
      </w:pPr>
      <w:r w:rsidRPr="0040390D">
        <w:rPr>
          <w:lang w:val="uk-UA"/>
        </w:rPr>
        <w:t>гнат</w:t>
      </w:r>
    </w:p>
    <w:p w:rsidR="005E4A2D" w:rsidRPr="0040390D" w:rsidRDefault="005E4A2D" w:rsidP="005E4A2D">
      <w:pPr>
        <w:pStyle w:val="a5"/>
        <w:rPr>
          <w:lang w:val="uk-UA"/>
        </w:rPr>
      </w:pPr>
      <w:r w:rsidRPr="0040390D">
        <w:rPr>
          <w:lang w:val="uk-UA"/>
        </w:rPr>
        <w:t>Ні, все якось не так…</w:t>
      </w:r>
    </w:p>
    <w:p w:rsidR="005E4A2D" w:rsidRPr="0040390D" w:rsidRDefault="005E4A2D" w:rsidP="005E4A2D">
      <w:pPr>
        <w:pStyle w:val="a7"/>
        <w:rPr>
          <w:lang w:val="uk-UA"/>
        </w:rPr>
      </w:pPr>
      <w:r w:rsidRPr="0040390D">
        <w:rPr>
          <w:lang w:val="uk-UA"/>
        </w:rPr>
        <w:t>(озирається навколо)</w:t>
      </w:r>
    </w:p>
    <w:p w:rsidR="005E4A2D" w:rsidRPr="0040390D" w:rsidRDefault="005E4A2D" w:rsidP="005E4A2D">
      <w:pPr>
        <w:pStyle w:val="a5"/>
        <w:rPr>
          <w:lang w:val="uk-UA"/>
        </w:rPr>
      </w:pPr>
      <w:r w:rsidRPr="0040390D">
        <w:rPr>
          <w:lang w:val="uk-UA"/>
        </w:rPr>
        <w:t>Ти сказав, що майже вирвався звідси… Як це було?</w:t>
      </w:r>
    </w:p>
    <w:p w:rsidR="005E4A2D" w:rsidRPr="0040390D" w:rsidRDefault="005E4A2D" w:rsidP="005E4A2D">
      <w:pPr>
        <w:pStyle w:val="a5"/>
        <w:rPr>
          <w:lang w:val="uk-UA"/>
        </w:rPr>
      </w:pPr>
    </w:p>
    <w:p w:rsidR="005E4A2D" w:rsidRPr="0040390D" w:rsidRDefault="005E4A2D" w:rsidP="005E4A2D">
      <w:pPr>
        <w:pStyle w:val="a6"/>
        <w:rPr>
          <w:lang w:val="uk-UA"/>
        </w:rPr>
      </w:pPr>
      <w:r w:rsidRPr="0040390D">
        <w:rPr>
          <w:lang w:val="uk-UA"/>
        </w:rPr>
        <w:t>стас</w:t>
      </w:r>
    </w:p>
    <w:p w:rsidR="005E4A2D" w:rsidRPr="0040390D" w:rsidRDefault="005E4A2D" w:rsidP="005E4A2D">
      <w:pPr>
        <w:pStyle w:val="a5"/>
        <w:rPr>
          <w:lang w:val="uk-UA"/>
        </w:rPr>
      </w:pPr>
      <w:r w:rsidRPr="0040390D">
        <w:rPr>
          <w:lang w:val="uk-UA"/>
        </w:rPr>
        <w:t>Я думав про те, що ви сказали</w:t>
      </w:r>
      <w:r w:rsidR="00F13F8E" w:rsidRPr="0040390D">
        <w:rPr>
          <w:lang w:val="uk-UA"/>
        </w:rPr>
        <w:t>, згадував свої почуття… ту останню радість, і раптом все згадав…</w:t>
      </w:r>
    </w:p>
    <w:p w:rsidR="00F13F8E" w:rsidRPr="0040390D" w:rsidRDefault="00F13F8E" w:rsidP="005E4A2D">
      <w:pPr>
        <w:pStyle w:val="a5"/>
        <w:rPr>
          <w:lang w:val="uk-UA"/>
        </w:rPr>
      </w:pPr>
      <w:r w:rsidRPr="0040390D">
        <w:rPr>
          <w:lang w:val="uk-UA"/>
        </w:rPr>
        <w:t>І те, що натиснув на гачка…, а значить</w:t>
      </w:r>
      <w:r w:rsidR="0071106D">
        <w:rPr>
          <w:lang w:val="uk-UA"/>
        </w:rPr>
        <w:t>,</w:t>
      </w:r>
      <w:r w:rsidRPr="0040390D">
        <w:rPr>
          <w:lang w:val="uk-UA"/>
        </w:rPr>
        <w:t xml:space="preserve"> помер.</w:t>
      </w:r>
    </w:p>
    <w:p w:rsidR="00F13F8E" w:rsidRPr="0040390D" w:rsidRDefault="00F72299" w:rsidP="005E4A2D">
      <w:pPr>
        <w:pStyle w:val="a5"/>
        <w:rPr>
          <w:lang w:val="uk-UA"/>
        </w:rPr>
      </w:pPr>
      <w:r w:rsidRPr="0040390D">
        <w:rPr>
          <w:lang w:val="uk-UA"/>
        </w:rPr>
        <w:t>І</w:t>
      </w:r>
      <w:r w:rsidR="00F13F8E" w:rsidRPr="0040390D">
        <w:rPr>
          <w:lang w:val="uk-UA"/>
        </w:rPr>
        <w:t xml:space="preserve"> от саме тоді, після цього тут зупинився </w:t>
      </w:r>
      <w:r w:rsidR="00EA3EE1" w:rsidRPr="0040390D">
        <w:rPr>
          <w:lang w:val="uk-UA"/>
        </w:rPr>
        <w:t>ліфт.</w:t>
      </w:r>
      <w:r w:rsidR="005334D5" w:rsidRPr="0040390D">
        <w:rPr>
          <w:lang w:val="uk-UA"/>
        </w:rPr>
        <w:t xml:space="preserve"> І я відчинив двері, </w:t>
      </w:r>
      <w:r w:rsidR="00F13F8E" w:rsidRPr="0040390D">
        <w:rPr>
          <w:lang w:val="uk-UA"/>
        </w:rPr>
        <w:t xml:space="preserve">я </w:t>
      </w:r>
      <w:r w:rsidR="00477B34" w:rsidRPr="0040390D">
        <w:rPr>
          <w:lang w:val="uk-UA"/>
        </w:rPr>
        <w:t>можу</w:t>
      </w:r>
      <w:r w:rsidR="005334D5" w:rsidRPr="0040390D">
        <w:rPr>
          <w:lang w:val="uk-UA"/>
        </w:rPr>
        <w:t xml:space="preserve"> зайти</w:t>
      </w:r>
      <w:r w:rsidR="00F13F8E" w:rsidRPr="0040390D">
        <w:rPr>
          <w:lang w:val="uk-UA"/>
        </w:rPr>
        <w:t xml:space="preserve"> в нього, але я захотів побачити вас.</w:t>
      </w:r>
    </w:p>
    <w:p w:rsidR="00E929FC" w:rsidRPr="0040390D" w:rsidRDefault="00E929FC" w:rsidP="005E4A2D">
      <w:pPr>
        <w:pStyle w:val="a5"/>
        <w:rPr>
          <w:lang w:val="uk-UA"/>
        </w:rPr>
      </w:pPr>
    </w:p>
    <w:p w:rsidR="005E4A2D" w:rsidRPr="0040390D" w:rsidRDefault="00477B34" w:rsidP="005849C8">
      <w:pPr>
        <w:pStyle w:val="a3"/>
        <w:rPr>
          <w:lang w:val="uk-UA"/>
        </w:rPr>
      </w:pPr>
      <w:proofErr w:type="spellStart"/>
      <w:r w:rsidRPr="0040390D">
        <w:rPr>
          <w:lang w:val="uk-UA"/>
        </w:rPr>
        <w:t>Гнат</w:t>
      </w:r>
      <w:proofErr w:type="spellEnd"/>
      <w:r w:rsidRPr="0040390D">
        <w:rPr>
          <w:lang w:val="uk-UA"/>
        </w:rPr>
        <w:t xml:space="preserve"> повільно піднімає очі</w:t>
      </w:r>
      <w:r w:rsidR="00E929FC" w:rsidRPr="0040390D">
        <w:rPr>
          <w:lang w:val="uk-UA"/>
        </w:rPr>
        <w:t>, дивиться на Стаса</w:t>
      </w:r>
      <w:r w:rsidR="005849C8" w:rsidRPr="0040390D">
        <w:rPr>
          <w:lang w:val="uk-UA"/>
        </w:rPr>
        <w:t>.</w:t>
      </w:r>
    </w:p>
    <w:p w:rsidR="005849C8" w:rsidRPr="0040390D" w:rsidRDefault="005849C8" w:rsidP="005849C8">
      <w:pPr>
        <w:pStyle w:val="a3"/>
        <w:rPr>
          <w:lang w:val="uk-UA"/>
        </w:rPr>
      </w:pPr>
    </w:p>
    <w:p w:rsidR="005849C8" w:rsidRPr="0040390D" w:rsidRDefault="005849C8" w:rsidP="005849C8">
      <w:pPr>
        <w:pStyle w:val="a6"/>
        <w:rPr>
          <w:lang w:val="uk-UA"/>
        </w:rPr>
      </w:pPr>
      <w:r w:rsidRPr="0040390D">
        <w:rPr>
          <w:lang w:val="uk-UA"/>
        </w:rPr>
        <w:t>гнат</w:t>
      </w:r>
    </w:p>
    <w:p w:rsidR="005849C8" w:rsidRPr="0040390D" w:rsidRDefault="00283F62" w:rsidP="005849C8">
      <w:pPr>
        <w:pStyle w:val="a5"/>
        <w:rPr>
          <w:lang w:val="uk-UA"/>
        </w:rPr>
      </w:pPr>
      <w:r w:rsidRPr="0040390D">
        <w:rPr>
          <w:lang w:val="uk-UA"/>
        </w:rPr>
        <w:t xml:space="preserve">Я щойно зрозумів. </w:t>
      </w:r>
      <w:r w:rsidR="005334D5" w:rsidRPr="0040390D">
        <w:rPr>
          <w:lang w:val="uk-UA"/>
        </w:rPr>
        <w:t>Якщо ти вийдеш</w:t>
      </w:r>
      <w:r w:rsidR="005849C8" w:rsidRPr="0040390D">
        <w:rPr>
          <w:lang w:val="uk-UA"/>
        </w:rPr>
        <w:t xml:space="preserve"> звідси, то помреш остаточно, твоє серце зупиниться.</w:t>
      </w:r>
    </w:p>
    <w:p w:rsidR="005849C8" w:rsidRPr="0040390D" w:rsidRDefault="005849C8" w:rsidP="005849C8">
      <w:pPr>
        <w:pStyle w:val="a5"/>
        <w:rPr>
          <w:lang w:val="uk-UA"/>
        </w:rPr>
      </w:pPr>
    </w:p>
    <w:p w:rsidR="005849C8" w:rsidRPr="0040390D" w:rsidRDefault="005849C8" w:rsidP="005849C8">
      <w:pPr>
        <w:pStyle w:val="a3"/>
        <w:rPr>
          <w:lang w:val="uk-UA"/>
        </w:rPr>
      </w:pPr>
      <w:r w:rsidRPr="0040390D">
        <w:rPr>
          <w:lang w:val="uk-UA"/>
        </w:rPr>
        <w:t>Стас не дивується, він раптом якось зібрано підводиться</w:t>
      </w:r>
      <w:r w:rsidR="005334D5" w:rsidRPr="0040390D">
        <w:rPr>
          <w:lang w:val="uk-UA"/>
        </w:rPr>
        <w:t>.</w:t>
      </w:r>
    </w:p>
    <w:p w:rsidR="005849C8" w:rsidRPr="0040390D" w:rsidRDefault="005849C8" w:rsidP="005849C8">
      <w:pPr>
        <w:pStyle w:val="a3"/>
        <w:rPr>
          <w:lang w:val="uk-UA"/>
        </w:rPr>
      </w:pPr>
    </w:p>
    <w:p w:rsidR="005849C8" w:rsidRPr="0040390D" w:rsidRDefault="005849C8" w:rsidP="005849C8">
      <w:pPr>
        <w:pStyle w:val="a6"/>
        <w:rPr>
          <w:lang w:val="uk-UA"/>
        </w:rPr>
      </w:pPr>
      <w:r w:rsidRPr="0040390D">
        <w:rPr>
          <w:lang w:val="uk-UA"/>
        </w:rPr>
        <w:t>стас</w:t>
      </w:r>
    </w:p>
    <w:p w:rsidR="005849C8" w:rsidRPr="0040390D" w:rsidRDefault="005849C8" w:rsidP="005849C8">
      <w:pPr>
        <w:pStyle w:val="a5"/>
        <w:rPr>
          <w:lang w:val="uk-UA"/>
        </w:rPr>
      </w:pPr>
      <w:r w:rsidRPr="0040390D">
        <w:rPr>
          <w:lang w:val="uk-UA"/>
        </w:rPr>
        <w:t>Тоді, виходить, що помрете й ви?</w:t>
      </w:r>
    </w:p>
    <w:p w:rsidR="005849C8" w:rsidRPr="0040390D" w:rsidRDefault="005849C8" w:rsidP="005849C8">
      <w:pPr>
        <w:pStyle w:val="a5"/>
        <w:rPr>
          <w:lang w:val="uk-UA"/>
        </w:rPr>
      </w:pPr>
    </w:p>
    <w:p w:rsidR="005849C8" w:rsidRPr="0040390D" w:rsidRDefault="005334D5" w:rsidP="005849C8">
      <w:pPr>
        <w:pStyle w:val="a3"/>
        <w:rPr>
          <w:lang w:val="uk-UA"/>
        </w:rPr>
      </w:pPr>
      <w:proofErr w:type="spellStart"/>
      <w:r w:rsidRPr="0040390D">
        <w:rPr>
          <w:lang w:val="uk-UA"/>
        </w:rPr>
        <w:t>Гнат</w:t>
      </w:r>
      <w:proofErr w:type="spellEnd"/>
      <w:r w:rsidRPr="0040390D">
        <w:rPr>
          <w:lang w:val="uk-UA"/>
        </w:rPr>
        <w:t xml:space="preserve"> теж підвівся</w:t>
      </w:r>
      <w:r w:rsidR="005849C8" w:rsidRPr="0040390D">
        <w:rPr>
          <w:lang w:val="uk-UA"/>
        </w:rPr>
        <w:t>.</w:t>
      </w:r>
    </w:p>
    <w:p w:rsidR="005849C8" w:rsidRPr="0040390D" w:rsidRDefault="005849C8" w:rsidP="005849C8">
      <w:pPr>
        <w:pStyle w:val="a3"/>
        <w:rPr>
          <w:lang w:val="uk-UA"/>
        </w:rPr>
      </w:pPr>
    </w:p>
    <w:p w:rsidR="005849C8" w:rsidRPr="0040390D" w:rsidRDefault="005849C8" w:rsidP="005849C8">
      <w:pPr>
        <w:pStyle w:val="a6"/>
        <w:rPr>
          <w:lang w:val="uk-UA"/>
        </w:rPr>
      </w:pPr>
      <w:r w:rsidRPr="0040390D">
        <w:rPr>
          <w:lang w:val="uk-UA"/>
        </w:rPr>
        <w:t>гнат</w:t>
      </w:r>
    </w:p>
    <w:p w:rsidR="00A861C8" w:rsidRPr="0040390D" w:rsidRDefault="00A861C8" w:rsidP="00A861C8">
      <w:pPr>
        <w:pStyle w:val="a7"/>
        <w:rPr>
          <w:lang w:val="uk-UA"/>
        </w:rPr>
      </w:pPr>
      <w:r w:rsidRPr="0040390D">
        <w:rPr>
          <w:lang w:val="uk-UA"/>
        </w:rPr>
        <w:t>(швидко)</w:t>
      </w:r>
    </w:p>
    <w:p w:rsidR="00A861C8" w:rsidRPr="0040390D" w:rsidRDefault="00A861C8" w:rsidP="00A861C8">
      <w:pPr>
        <w:pStyle w:val="a5"/>
        <w:rPr>
          <w:lang w:val="uk-UA"/>
        </w:rPr>
      </w:pPr>
      <w:r w:rsidRPr="0040390D">
        <w:rPr>
          <w:lang w:val="uk-UA"/>
        </w:rPr>
        <w:t>Ти про це не думай, це не твій клопіт.</w:t>
      </w:r>
    </w:p>
    <w:p w:rsidR="00A861C8" w:rsidRPr="0040390D" w:rsidRDefault="00A861C8" w:rsidP="00A861C8">
      <w:pPr>
        <w:pStyle w:val="a7"/>
        <w:rPr>
          <w:lang w:val="uk-UA"/>
        </w:rPr>
      </w:pPr>
      <w:r w:rsidRPr="0040390D">
        <w:rPr>
          <w:lang w:val="uk-UA"/>
        </w:rPr>
        <w:t>(тепер повільно, зважуючи кожне слово)</w:t>
      </w:r>
    </w:p>
    <w:p w:rsidR="00A861C8" w:rsidRPr="0040390D" w:rsidRDefault="00A861C8" w:rsidP="00A861C8">
      <w:pPr>
        <w:pStyle w:val="a5"/>
        <w:rPr>
          <w:lang w:val="uk-UA"/>
        </w:rPr>
      </w:pPr>
      <w:r w:rsidRPr="0040390D">
        <w:rPr>
          <w:lang w:val="uk-UA"/>
        </w:rPr>
        <w:t>Але перш ніж рушити далі ти мусиш… тобі потрібно… по…</w:t>
      </w:r>
      <w:r w:rsidR="0071106D">
        <w:rPr>
          <w:lang w:val="uk-UA"/>
        </w:rPr>
        <w:t xml:space="preserve"> </w:t>
      </w:r>
      <w:r w:rsidRPr="0040390D">
        <w:rPr>
          <w:lang w:val="uk-UA"/>
        </w:rPr>
        <w:t>покаятись!</w:t>
      </w:r>
    </w:p>
    <w:p w:rsidR="00A861C8" w:rsidRPr="0040390D" w:rsidRDefault="00A861C8" w:rsidP="00A861C8">
      <w:pPr>
        <w:pStyle w:val="a7"/>
        <w:rPr>
          <w:lang w:val="uk-UA"/>
        </w:rPr>
      </w:pPr>
      <w:r w:rsidRPr="0040390D">
        <w:t>(</w:t>
      </w:r>
      <w:r w:rsidRPr="0040390D">
        <w:rPr>
          <w:lang w:val="uk-UA"/>
        </w:rPr>
        <w:t xml:space="preserve">знову швидко, </w:t>
      </w:r>
      <w:r w:rsidR="0071106D">
        <w:rPr>
          <w:lang w:val="uk-UA"/>
        </w:rPr>
        <w:t>розгонисто</w:t>
      </w:r>
      <w:r w:rsidRPr="0040390D">
        <w:rPr>
          <w:lang w:val="uk-UA"/>
        </w:rPr>
        <w:t>)</w:t>
      </w:r>
    </w:p>
    <w:p w:rsidR="00A861C8" w:rsidRPr="0040390D" w:rsidRDefault="00A861C8" w:rsidP="00A861C8">
      <w:pPr>
        <w:pStyle w:val="a5"/>
        <w:rPr>
          <w:lang w:val="uk-UA"/>
        </w:rPr>
      </w:pPr>
      <w:r w:rsidRPr="0040390D">
        <w:rPr>
          <w:lang w:val="uk-UA"/>
        </w:rPr>
        <w:t>Ти мусиш усвідомити, що вчинив неправильно! Це була жахлива помилка! Так?</w:t>
      </w:r>
    </w:p>
    <w:p w:rsidR="00A861C8" w:rsidRPr="0040390D" w:rsidRDefault="00A861C8" w:rsidP="00A861C8">
      <w:pPr>
        <w:pStyle w:val="a5"/>
        <w:rPr>
          <w:lang w:val="uk-UA"/>
        </w:rPr>
      </w:pPr>
    </w:p>
    <w:p w:rsidR="00A861C8" w:rsidRPr="0040390D" w:rsidRDefault="00A861C8" w:rsidP="00A861C8">
      <w:pPr>
        <w:pStyle w:val="a3"/>
        <w:rPr>
          <w:lang w:val="uk-UA"/>
        </w:rPr>
      </w:pPr>
      <w:r w:rsidRPr="0040390D">
        <w:rPr>
          <w:lang w:val="uk-UA"/>
        </w:rPr>
        <w:t>Їхні очі зустрічаються, вивчають один одного</w:t>
      </w:r>
      <w:r w:rsidR="0071106D">
        <w:rPr>
          <w:lang w:val="uk-UA"/>
        </w:rPr>
        <w:t>,</w:t>
      </w:r>
      <w:r w:rsidR="00E249BE" w:rsidRPr="0040390D">
        <w:rPr>
          <w:lang w:val="uk-UA"/>
        </w:rPr>
        <w:t xml:space="preserve"> і </w:t>
      </w:r>
      <w:proofErr w:type="spellStart"/>
      <w:r w:rsidR="00E249BE" w:rsidRPr="0040390D">
        <w:rPr>
          <w:lang w:val="uk-UA"/>
        </w:rPr>
        <w:t>Гнат</w:t>
      </w:r>
      <w:proofErr w:type="spellEnd"/>
      <w:r w:rsidR="00E249BE" w:rsidRPr="0040390D">
        <w:rPr>
          <w:lang w:val="uk-UA"/>
        </w:rPr>
        <w:t xml:space="preserve"> </w:t>
      </w:r>
      <w:r w:rsidR="0071106D">
        <w:rPr>
          <w:lang w:val="uk-UA"/>
        </w:rPr>
        <w:t>і</w:t>
      </w:r>
      <w:r w:rsidR="00E249BE" w:rsidRPr="0040390D">
        <w:rPr>
          <w:lang w:val="uk-UA"/>
        </w:rPr>
        <w:t>з жахом усвідомлює, що в очах хлопця немає розуміння, немає ані краплі жалю. Навпаки</w:t>
      </w:r>
      <w:r w:rsidR="0071106D">
        <w:rPr>
          <w:lang w:val="uk-UA"/>
        </w:rPr>
        <w:t>,</w:t>
      </w:r>
      <w:r w:rsidR="00E249BE" w:rsidRPr="0040390D">
        <w:rPr>
          <w:lang w:val="uk-UA"/>
        </w:rPr>
        <w:t xml:space="preserve"> його обличчя набуває впертого виразу.</w:t>
      </w:r>
    </w:p>
    <w:p w:rsidR="00E249BE" w:rsidRPr="0040390D" w:rsidRDefault="00E249BE" w:rsidP="00A861C8">
      <w:pPr>
        <w:pStyle w:val="a3"/>
        <w:rPr>
          <w:lang w:val="uk-UA"/>
        </w:rPr>
      </w:pPr>
    </w:p>
    <w:p w:rsidR="00E249BE" w:rsidRPr="0040390D" w:rsidRDefault="00E249BE" w:rsidP="00E249BE">
      <w:pPr>
        <w:pStyle w:val="a6"/>
        <w:rPr>
          <w:lang w:val="uk-UA"/>
        </w:rPr>
      </w:pPr>
      <w:r w:rsidRPr="0040390D">
        <w:rPr>
          <w:lang w:val="uk-UA"/>
        </w:rPr>
        <w:t>стас</w:t>
      </w:r>
    </w:p>
    <w:p w:rsidR="00E249BE" w:rsidRPr="0040390D" w:rsidRDefault="00E249BE" w:rsidP="00E249BE">
      <w:pPr>
        <w:pStyle w:val="a5"/>
        <w:rPr>
          <w:lang w:val="uk-UA"/>
        </w:rPr>
      </w:pPr>
      <w:r w:rsidRPr="0040390D">
        <w:rPr>
          <w:lang w:val="uk-UA"/>
        </w:rPr>
        <w:t>Чому, ви так думаєте? Я зовсім не шкодую, я все зробив правильно! Це й дало мені радість, розуміння, що можу хоч щось зробити! Вплинути якось на світ, змінити його!</w:t>
      </w:r>
    </w:p>
    <w:p w:rsidR="00CD5826" w:rsidRPr="0040390D" w:rsidRDefault="00CD5826" w:rsidP="00E249BE">
      <w:pPr>
        <w:pStyle w:val="a5"/>
        <w:rPr>
          <w:lang w:val="uk-UA"/>
        </w:rPr>
      </w:pPr>
    </w:p>
    <w:p w:rsidR="002F5430" w:rsidRPr="0040390D" w:rsidRDefault="002F5430" w:rsidP="00CD5826">
      <w:pPr>
        <w:pStyle w:val="a6"/>
        <w:rPr>
          <w:lang w:val="uk-UA"/>
        </w:rPr>
      </w:pPr>
    </w:p>
    <w:p w:rsidR="00CD5826" w:rsidRPr="0040390D" w:rsidRDefault="00CD5826" w:rsidP="00CD5826">
      <w:pPr>
        <w:pStyle w:val="a6"/>
        <w:rPr>
          <w:lang w:val="uk-UA"/>
        </w:rPr>
      </w:pPr>
      <w:r w:rsidRPr="0040390D">
        <w:rPr>
          <w:lang w:val="uk-UA"/>
        </w:rPr>
        <w:t>гнат</w:t>
      </w:r>
    </w:p>
    <w:p w:rsidR="00CD5826" w:rsidRPr="0040390D" w:rsidRDefault="00CD5826" w:rsidP="00CD5826">
      <w:pPr>
        <w:pStyle w:val="a7"/>
        <w:rPr>
          <w:lang w:val="uk-UA"/>
        </w:rPr>
      </w:pPr>
      <w:r w:rsidRPr="0040390D">
        <w:rPr>
          <w:lang w:val="uk-UA"/>
        </w:rPr>
        <w:t>(зривається на крик)</w:t>
      </w:r>
    </w:p>
    <w:p w:rsidR="00CD5826" w:rsidRPr="0040390D" w:rsidRDefault="00CD5826" w:rsidP="00CD5826">
      <w:pPr>
        <w:pStyle w:val="a5"/>
        <w:rPr>
          <w:lang w:val="uk-UA"/>
        </w:rPr>
      </w:pPr>
      <w:r w:rsidRPr="0040390D">
        <w:rPr>
          <w:lang w:val="uk-UA"/>
        </w:rPr>
        <w:t>Що змінити!? Чого можна досягти такою дурістю!?</w:t>
      </w:r>
    </w:p>
    <w:p w:rsidR="00CD5826" w:rsidRPr="0040390D" w:rsidRDefault="00CD5826" w:rsidP="00CD5826">
      <w:pPr>
        <w:pStyle w:val="a5"/>
        <w:rPr>
          <w:lang w:val="uk-UA"/>
        </w:rPr>
      </w:pPr>
    </w:p>
    <w:p w:rsidR="00CD5826" w:rsidRPr="0040390D" w:rsidRDefault="00CD5826" w:rsidP="00CD5826">
      <w:pPr>
        <w:pStyle w:val="a6"/>
        <w:rPr>
          <w:lang w:val="uk-UA"/>
        </w:rPr>
      </w:pPr>
      <w:r w:rsidRPr="0040390D">
        <w:rPr>
          <w:lang w:val="uk-UA"/>
        </w:rPr>
        <w:t>стас</w:t>
      </w:r>
    </w:p>
    <w:p w:rsidR="00CD5826" w:rsidRPr="0040390D" w:rsidRDefault="00CD5826" w:rsidP="00CD5826">
      <w:pPr>
        <w:pStyle w:val="a5"/>
        <w:rPr>
          <w:lang w:val="uk-UA"/>
        </w:rPr>
      </w:pPr>
      <w:r w:rsidRPr="0040390D">
        <w:rPr>
          <w:lang w:val="uk-UA"/>
        </w:rPr>
        <w:t>Щоб вони пошкодували! Щоб зрозуміли, що були неправі!</w:t>
      </w:r>
    </w:p>
    <w:p w:rsidR="007B78A4" w:rsidRPr="0040390D" w:rsidRDefault="007B78A4" w:rsidP="00CD5826">
      <w:pPr>
        <w:pStyle w:val="a5"/>
        <w:rPr>
          <w:lang w:val="uk-UA"/>
        </w:rPr>
      </w:pPr>
    </w:p>
    <w:p w:rsidR="007B78A4" w:rsidRPr="0040390D" w:rsidRDefault="007B78A4" w:rsidP="007B78A4">
      <w:pPr>
        <w:pStyle w:val="a6"/>
        <w:rPr>
          <w:lang w:val="uk-UA"/>
        </w:rPr>
      </w:pPr>
      <w:r w:rsidRPr="0040390D">
        <w:rPr>
          <w:lang w:val="uk-UA"/>
        </w:rPr>
        <w:t>гнат</w:t>
      </w:r>
    </w:p>
    <w:p w:rsidR="007B78A4" w:rsidRPr="0040390D" w:rsidRDefault="007B78A4" w:rsidP="007B78A4">
      <w:pPr>
        <w:pStyle w:val="a7"/>
        <w:rPr>
          <w:lang w:val="uk-UA"/>
        </w:rPr>
      </w:pPr>
      <w:r w:rsidRPr="0040390D">
        <w:rPr>
          <w:lang w:val="uk-UA"/>
        </w:rPr>
        <w:t>(майже шепоче)</w:t>
      </w:r>
    </w:p>
    <w:p w:rsidR="007B78A4" w:rsidRPr="0040390D" w:rsidRDefault="007B78A4" w:rsidP="007B78A4">
      <w:pPr>
        <w:pStyle w:val="a5"/>
        <w:rPr>
          <w:lang w:val="uk-UA"/>
        </w:rPr>
      </w:pPr>
      <w:r w:rsidRPr="0040390D">
        <w:rPr>
          <w:lang w:val="uk-UA"/>
        </w:rPr>
        <w:t>Яка безглузда, дитяча маячня…</w:t>
      </w:r>
    </w:p>
    <w:p w:rsidR="007B78A4" w:rsidRPr="0040390D" w:rsidRDefault="007B78A4" w:rsidP="007B78A4">
      <w:pPr>
        <w:pStyle w:val="a5"/>
        <w:rPr>
          <w:lang w:val="uk-UA"/>
        </w:rPr>
      </w:pPr>
    </w:p>
    <w:p w:rsidR="007B78A4" w:rsidRPr="0040390D" w:rsidRDefault="007B78A4" w:rsidP="007B0917">
      <w:pPr>
        <w:pStyle w:val="a3"/>
        <w:rPr>
          <w:lang w:val="uk-UA"/>
        </w:rPr>
      </w:pPr>
      <w:r w:rsidRPr="0040390D">
        <w:rPr>
          <w:lang w:val="uk-UA"/>
        </w:rPr>
        <w:t xml:space="preserve">Він дивиться </w:t>
      </w:r>
      <w:r w:rsidR="00AF1377">
        <w:rPr>
          <w:lang w:val="uk-UA"/>
        </w:rPr>
        <w:t>в</w:t>
      </w:r>
      <w:r w:rsidRPr="0040390D">
        <w:rPr>
          <w:lang w:val="uk-UA"/>
        </w:rPr>
        <w:t xml:space="preserve"> широко розплющені очі хлопця</w:t>
      </w:r>
      <w:r w:rsidR="00AF1377">
        <w:rPr>
          <w:lang w:val="uk-UA"/>
        </w:rPr>
        <w:t>,</w:t>
      </w:r>
      <w:r w:rsidRPr="0040390D">
        <w:rPr>
          <w:lang w:val="uk-UA"/>
        </w:rPr>
        <w:t xml:space="preserve"> чисті й щирі, без тіні вагання. </w:t>
      </w:r>
    </w:p>
    <w:p w:rsidR="009A02F7" w:rsidRPr="0040390D" w:rsidRDefault="009A02F7" w:rsidP="007B78A4">
      <w:pPr>
        <w:pStyle w:val="a3"/>
        <w:rPr>
          <w:lang w:val="uk-UA"/>
        </w:rPr>
      </w:pPr>
    </w:p>
    <w:p w:rsidR="009A02F7" w:rsidRPr="0040390D" w:rsidRDefault="009A02F7" w:rsidP="009A02F7">
      <w:pPr>
        <w:pStyle w:val="a6"/>
        <w:rPr>
          <w:lang w:val="uk-UA"/>
        </w:rPr>
      </w:pPr>
      <w:r w:rsidRPr="0040390D">
        <w:rPr>
          <w:lang w:val="uk-UA"/>
        </w:rPr>
        <w:t>гнат</w:t>
      </w:r>
    </w:p>
    <w:p w:rsidR="00E21FC3" w:rsidRPr="0040390D" w:rsidRDefault="009A02F7" w:rsidP="009A02F7">
      <w:pPr>
        <w:pStyle w:val="a5"/>
        <w:rPr>
          <w:lang w:val="uk-UA"/>
        </w:rPr>
      </w:pPr>
      <w:r w:rsidRPr="0040390D">
        <w:rPr>
          <w:lang w:val="uk-UA"/>
        </w:rPr>
        <w:t xml:space="preserve">Маячня… </w:t>
      </w:r>
      <w:r w:rsidR="00E21FC3" w:rsidRPr="0040390D">
        <w:rPr>
          <w:lang w:val="uk-UA"/>
        </w:rPr>
        <w:t>будьте</w:t>
      </w:r>
      <w:r w:rsidR="00AF1377">
        <w:rPr>
          <w:lang w:val="uk-UA"/>
        </w:rPr>
        <w:t>,</w:t>
      </w:r>
      <w:r w:rsidR="00E21FC3" w:rsidRPr="0040390D">
        <w:rPr>
          <w:lang w:val="uk-UA"/>
        </w:rPr>
        <w:t xml:space="preserve"> як діти…</w:t>
      </w:r>
    </w:p>
    <w:p w:rsidR="00E11D3F" w:rsidRPr="0040390D" w:rsidRDefault="00E11D3F" w:rsidP="00E11D3F">
      <w:pPr>
        <w:pStyle w:val="a7"/>
        <w:rPr>
          <w:lang w:val="uk-UA"/>
        </w:rPr>
      </w:pPr>
      <w:r w:rsidRPr="0040390D">
        <w:rPr>
          <w:lang w:val="uk-UA"/>
        </w:rPr>
        <w:t>(тре долонею чоло)</w:t>
      </w:r>
    </w:p>
    <w:p w:rsidR="00287DE9" w:rsidRPr="0040390D" w:rsidRDefault="00287DE9" w:rsidP="00E11D3F">
      <w:pPr>
        <w:pStyle w:val="a5"/>
        <w:rPr>
          <w:lang w:val="uk-UA"/>
        </w:rPr>
      </w:pPr>
      <w:r w:rsidRPr="0040390D">
        <w:rPr>
          <w:lang w:val="uk-UA"/>
        </w:rPr>
        <w:t>Щоб щось змінити, треба жити!</w:t>
      </w:r>
    </w:p>
    <w:p w:rsidR="00287DE9" w:rsidRPr="0040390D" w:rsidRDefault="00287DE9" w:rsidP="00E11D3F">
      <w:pPr>
        <w:pStyle w:val="a5"/>
        <w:rPr>
          <w:lang w:val="uk-UA"/>
        </w:rPr>
      </w:pPr>
    </w:p>
    <w:p w:rsidR="00287DE9" w:rsidRPr="0040390D" w:rsidRDefault="00287DE9" w:rsidP="00287DE9">
      <w:pPr>
        <w:pStyle w:val="a6"/>
        <w:rPr>
          <w:lang w:val="uk-UA"/>
        </w:rPr>
      </w:pPr>
      <w:r w:rsidRPr="0040390D">
        <w:rPr>
          <w:lang w:val="uk-UA"/>
        </w:rPr>
        <w:t>стас</w:t>
      </w:r>
    </w:p>
    <w:p w:rsidR="002424E4" w:rsidRPr="0040390D" w:rsidRDefault="00287DE9" w:rsidP="00BE3CB8">
      <w:pPr>
        <w:pStyle w:val="a5"/>
        <w:rPr>
          <w:lang w:val="uk-UA"/>
        </w:rPr>
      </w:pPr>
      <w:r w:rsidRPr="0040390D">
        <w:rPr>
          <w:lang w:val="uk-UA"/>
        </w:rPr>
        <w:t>А говорили, що не вирішуєте за інших.</w:t>
      </w:r>
      <w:r w:rsidR="002424E4" w:rsidRPr="0040390D">
        <w:rPr>
          <w:lang w:val="uk-UA"/>
        </w:rPr>
        <w:t xml:space="preserve"> </w:t>
      </w:r>
    </w:p>
    <w:p w:rsidR="00BE3CB8" w:rsidRPr="0040390D" w:rsidRDefault="002424E4" w:rsidP="00BE3CB8">
      <w:pPr>
        <w:pStyle w:val="a5"/>
        <w:rPr>
          <w:lang w:val="uk-UA"/>
        </w:rPr>
      </w:pPr>
      <w:r w:rsidRPr="0040390D">
        <w:rPr>
          <w:lang w:val="uk-UA"/>
        </w:rPr>
        <w:lastRenderedPageBreak/>
        <w:t>Ц</w:t>
      </w:r>
      <w:r w:rsidR="00BE3CB8" w:rsidRPr="0040390D">
        <w:rPr>
          <w:lang w:val="uk-UA"/>
        </w:rPr>
        <w:t>е було так… ну так, що я просто не міг нічого не зробити. Просто не міг, розумієте!?</w:t>
      </w:r>
    </w:p>
    <w:p w:rsidR="00A17B82" w:rsidRPr="0040390D" w:rsidRDefault="00A17B82" w:rsidP="00BE3CB8">
      <w:pPr>
        <w:pStyle w:val="a5"/>
        <w:rPr>
          <w:lang w:val="uk-UA"/>
        </w:rPr>
      </w:pPr>
    </w:p>
    <w:p w:rsidR="00A17B82" w:rsidRPr="0040390D" w:rsidRDefault="00A17B82" w:rsidP="00A17B82">
      <w:pPr>
        <w:pStyle w:val="a6"/>
        <w:rPr>
          <w:lang w:val="uk-UA"/>
        </w:rPr>
      </w:pPr>
      <w:r w:rsidRPr="0040390D">
        <w:rPr>
          <w:lang w:val="uk-UA"/>
        </w:rPr>
        <w:t>гнат</w:t>
      </w:r>
    </w:p>
    <w:p w:rsidR="00A17B82" w:rsidRPr="0040390D" w:rsidRDefault="00A17B82" w:rsidP="00A17B82">
      <w:pPr>
        <w:pStyle w:val="a7"/>
        <w:rPr>
          <w:lang w:val="uk-UA"/>
        </w:rPr>
      </w:pPr>
      <w:r w:rsidRPr="0040390D">
        <w:rPr>
          <w:lang w:val="uk-UA"/>
        </w:rPr>
        <w:t>(тихо, наче прислухаючись до себе)</w:t>
      </w:r>
    </w:p>
    <w:p w:rsidR="00A17B82" w:rsidRPr="0040390D" w:rsidRDefault="007B327B" w:rsidP="000C77C1">
      <w:pPr>
        <w:pStyle w:val="a5"/>
        <w:rPr>
          <w:lang w:val="uk-UA"/>
        </w:rPr>
      </w:pPr>
      <w:r w:rsidRPr="0040390D">
        <w:rPr>
          <w:lang w:val="uk-UA"/>
        </w:rPr>
        <w:t>Я</w:t>
      </w:r>
      <w:r w:rsidR="002424E4" w:rsidRPr="0040390D">
        <w:rPr>
          <w:lang w:val="uk-UA"/>
        </w:rPr>
        <w:t xml:space="preserve"> давно</w:t>
      </w:r>
      <w:r w:rsidR="007747C1" w:rsidRPr="0040390D">
        <w:rPr>
          <w:lang w:val="uk-UA"/>
        </w:rPr>
        <w:t xml:space="preserve"> нічого сильно не прагнув</w:t>
      </w:r>
      <w:r w:rsidRPr="0040390D">
        <w:rPr>
          <w:lang w:val="uk-UA"/>
        </w:rPr>
        <w:t>, але думаю, що розумію.</w:t>
      </w:r>
    </w:p>
    <w:p w:rsidR="00A17B82" w:rsidRPr="0040390D" w:rsidRDefault="00A17B82" w:rsidP="00A17B82">
      <w:pPr>
        <w:pStyle w:val="a5"/>
        <w:rPr>
          <w:lang w:val="uk-UA"/>
        </w:rPr>
      </w:pPr>
    </w:p>
    <w:p w:rsidR="00A17B82" w:rsidRPr="0040390D" w:rsidRDefault="00A17B82" w:rsidP="00A17B82">
      <w:pPr>
        <w:pStyle w:val="a3"/>
        <w:rPr>
          <w:lang w:val="uk-UA"/>
        </w:rPr>
      </w:pPr>
      <w:r w:rsidRPr="0040390D">
        <w:rPr>
          <w:lang w:val="uk-UA"/>
        </w:rPr>
        <w:t xml:space="preserve">Стас дивиться на нього з дещо ніяковою </w:t>
      </w:r>
      <w:r w:rsidR="00AF1377">
        <w:rPr>
          <w:lang w:val="uk-UA"/>
        </w:rPr>
        <w:t>у</w:t>
      </w:r>
      <w:r w:rsidRPr="0040390D">
        <w:rPr>
          <w:lang w:val="uk-UA"/>
        </w:rPr>
        <w:t>смішкою.</w:t>
      </w:r>
    </w:p>
    <w:p w:rsidR="007B327B" w:rsidRPr="0040390D" w:rsidRDefault="007B327B" w:rsidP="00A17B82">
      <w:pPr>
        <w:pStyle w:val="a6"/>
        <w:rPr>
          <w:lang w:val="uk-UA"/>
        </w:rPr>
      </w:pPr>
    </w:p>
    <w:p w:rsidR="00A17B82" w:rsidRPr="0040390D" w:rsidRDefault="00A17B82" w:rsidP="00A17B82">
      <w:pPr>
        <w:pStyle w:val="a6"/>
        <w:rPr>
          <w:lang w:val="uk-UA"/>
        </w:rPr>
      </w:pPr>
      <w:r w:rsidRPr="0040390D">
        <w:rPr>
          <w:lang w:val="uk-UA"/>
        </w:rPr>
        <w:t>стас</w:t>
      </w:r>
    </w:p>
    <w:p w:rsidR="00C5393B" w:rsidRPr="0040390D" w:rsidRDefault="00A17B82" w:rsidP="00A17B82">
      <w:pPr>
        <w:pStyle w:val="a5"/>
        <w:rPr>
          <w:lang w:val="uk-UA"/>
        </w:rPr>
      </w:pPr>
      <w:r w:rsidRPr="0040390D">
        <w:rPr>
          <w:lang w:val="uk-UA"/>
        </w:rPr>
        <w:t>Може</w:t>
      </w:r>
      <w:r w:rsidR="00AF1377">
        <w:rPr>
          <w:lang w:val="uk-UA"/>
        </w:rPr>
        <w:t>,</w:t>
      </w:r>
      <w:r w:rsidRPr="0040390D">
        <w:rPr>
          <w:lang w:val="uk-UA"/>
        </w:rPr>
        <w:t xml:space="preserve"> </w:t>
      </w:r>
      <w:r w:rsidR="007B327B" w:rsidRPr="0040390D">
        <w:rPr>
          <w:lang w:val="uk-UA"/>
        </w:rPr>
        <w:t>я й справді дурницю утнув, але т</w:t>
      </w:r>
      <w:r w:rsidR="00C5393B" w:rsidRPr="0040390D">
        <w:rPr>
          <w:lang w:val="uk-UA"/>
        </w:rPr>
        <w:t>е, що я зробив це, не означає, що я не хотів жити! Ви розумієте?</w:t>
      </w:r>
    </w:p>
    <w:p w:rsidR="009D4B5D" w:rsidRPr="0040390D" w:rsidRDefault="009D4B5D" w:rsidP="00A17B82">
      <w:pPr>
        <w:pStyle w:val="a5"/>
        <w:rPr>
          <w:lang w:val="uk-UA"/>
        </w:rPr>
      </w:pPr>
    </w:p>
    <w:p w:rsidR="009D4B5D" w:rsidRPr="0040390D" w:rsidRDefault="009D4B5D" w:rsidP="009D4B5D">
      <w:pPr>
        <w:pStyle w:val="a6"/>
        <w:rPr>
          <w:lang w:val="uk-UA"/>
        </w:rPr>
      </w:pPr>
      <w:r w:rsidRPr="0040390D">
        <w:rPr>
          <w:lang w:val="uk-UA"/>
        </w:rPr>
        <w:t>гнат</w:t>
      </w:r>
    </w:p>
    <w:p w:rsidR="007B327B" w:rsidRPr="0040390D" w:rsidRDefault="007B327B" w:rsidP="007B327B">
      <w:pPr>
        <w:pStyle w:val="a7"/>
        <w:rPr>
          <w:lang w:val="uk-UA"/>
        </w:rPr>
      </w:pPr>
      <w:r w:rsidRPr="0040390D">
        <w:rPr>
          <w:lang w:val="uk-UA"/>
        </w:rPr>
        <w:t>(кладе руку на серце)</w:t>
      </w:r>
    </w:p>
    <w:p w:rsidR="009D4B5D" w:rsidRPr="0040390D" w:rsidRDefault="001A48D9" w:rsidP="009D4B5D">
      <w:pPr>
        <w:pStyle w:val="a5"/>
        <w:rPr>
          <w:lang w:val="uk-UA"/>
        </w:rPr>
      </w:pPr>
      <w:r w:rsidRPr="0040390D">
        <w:rPr>
          <w:lang w:val="uk-UA"/>
        </w:rPr>
        <w:t xml:space="preserve">Я </w:t>
      </w:r>
      <w:r w:rsidR="007B327B" w:rsidRPr="0040390D">
        <w:rPr>
          <w:lang w:val="uk-UA"/>
        </w:rPr>
        <w:t xml:space="preserve">це </w:t>
      </w:r>
      <w:r w:rsidRPr="0040390D">
        <w:rPr>
          <w:lang w:val="uk-UA"/>
        </w:rPr>
        <w:t>відчуваю</w:t>
      </w:r>
      <w:r w:rsidR="009D4B5D" w:rsidRPr="0040390D">
        <w:rPr>
          <w:lang w:val="uk-UA"/>
        </w:rPr>
        <w:t xml:space="preserve">. Знаєш, </w:t>
      </w:r>
      <w:r w:rsidR="002F5430" w:rsidRPr="0040390D">
        <w:rPr>
          <w:lang w:val="uk-UA"/>
        </w:rPr>
        <w:t xml:space="preserve">тепер </w:t>
      </w:r>
      <w:r w:rsidR="009D4B5D" w:rsidRPr="0040390D">
        <w:rPr>
          <w:lang w:val="uk-UA"/>
        </w:rPr>
        <w:t>я впевнений, ти можеш їхати, Стасе. З тобою все буде добре.</w:t>
      </w:r>
    </w:p>
    <w:p w:rsidR="00276666" w:rsidRPr="0040390D" w:rsidRDefault="00276666" w:rsidP="00276666">
      <w:pPr>
        <w:pStyle w:val="a3"/>
        <w:rPr>
          <w:lang w:val="uk-UA"/>
        </w:rPr>
      </w:pPr>
    </w:p>
    <w:p w:rsidR="00276666" w:rsidRPr="0040390D" w:rsidRDefault="00276666" w:rsidP="00276666">
      <w:pPr>
        <w:pStyle w:val="a3"/>
        <w:rPr>
          <w:lang w:val="uk-UA"/>
        </w:rPr>
      </w:pPr>
      <w:r w:rsidRPr="0040390D">
        <w:rPr>
          <w:lang w:val="uk-UA"/>
        </w:rPr>
        <w:t>Стас підходить до прочинених дверей ліфту й зупиняється.</w:t>
      </w:r>
    </w:p>
    <w:p w:rsidR="00276666" w:rsidRPr="0040390D" w:rsidRDefault="00276666" w:rsidP="00276666">
      <w:pPr>
        <w:pStyle w:val="a6"/>
        <w:rPr>
          <w:lang w:val="uk-UA"/>
        </w:rPr>
      </w:pPr>
    </w:p>
    <w:p w:rsidR="00276666" w:rsidRPr="0040390D" w:rsidRDefault="00276666" w:rsidP="009D4B5D">
      <w:pPr>
        <w:pStyle w:val="a5"/>
        <w:rPr>
          <w:lang w:val="uk-UA"/>
        </w:rPr>
      </w:pPr>
    </w:p>
    <w:p w:rsidR="009D4B5D" w:rsidRPr="0040390D" w:rsidRDefault="009D4B5D" w:rsidP="009D4B5D">
      <w:pPr>
        <w:pStyle w:val="a6"/>
        <w:rPr>
          <w:lang w:val="uk-UA"/>
        </w:rPr>
      </w:pPr>
      <w:r w:rsidRPr="0040390D">
        <w:rPr>
          <w:lang w:val="uk-UA"/>
        </w:rPr>
        <w:t xml:space="preserve">стас </w:t>
      </w:r>
    </w:p>
    <w:p w:rsidR="009D4B5D" w:rsidRPr="0040390D" w:rsidRDefault="009D4B5D" w:rsidP="009D4B5D">
      <w:pPr>
        <w:pStyle w:val="a7"/>
        <w:rPr>
          <w:lang w:val="uk-UA"/>
        </w:rPr>
      </w:pPr>
      <w:r w:rsidRPr="0040390D">
        <w:rPr>
          <w:lang w:val="uk-UA"/>
        </w:rPr>
        <w:t>(напружено)</w:t>
      </w:r>
    </w:p>
    <w:p w:rsidR="009D4B5D" w:rsidRPr="0040390D" w:rsidRDefault="009D4B5D" w:rsidP="009D4B5D">
      <w:pPr>
        <w:pStyle w:val="a5"/>
        <w:rPr>
          <w:lang w:val="uk-UA"/>
        </w:rPr>
      </w:pPr>
      <w:r w:rsidRPr="0040390D">
        <w:rPr>
          <w:lang w:val="uk-UA"/>
        </w:rPr>
        <w:t>А ви?</w:t>
      </w:r>
    </w:p>
    <w:p w:rsidR="009D4B5D" w:rsidRPr="0040390D" w:rsidRDefault="009D4B5D" w:rsidP="009D4B5D">
      <w:pPr>
        <w:pStyle w:val="a5"/>
        <w:rPr>
          <w:lang w:val="uk-UA"/>
        </w:rPr>
      </w:pPr>
    </w:p>
    <w:p w:rsidR="009D4B5D" w:rsidRPr="0040390D" w:rsidRDefault="009D4B5D" w:rsidP="009D4B5D">
      <w:pPr>
        <w:pStyle w:val="a6"/>
        <w:rPr>
          <w:lang w:val="uk-UA"/>
        </w:rPr>
      </w:pPr>
      <w:r w:rsidRPr="0040390D">
        <w:rPr>
          <w:lang w:val="uk-UA"/>
        </w:rPr>
        <w:t>гнат</w:t>
      </w:r>
    </w:p>
    <w:p w:rsidR="009D4B5D" w:rsidRPr="0040390D" w:rsidRDefault="009D4B5D" w:rsidP="009D4B5D">
      <w:pPr>
        <w:pStyle w:val="a7"/>
        <w:rPr>
          <w:lang w:val="uk-UA"/>
        </w:rPr>
      </w:pPr>
      <w:r w:rsidRPr="0040390D">
        <w:rPr>
          <w:lang w:val="uk-UA"/>
        </w:rPr>
        <w:t>(відводячи погляд)</w:t>
      </w:r>
    </w:p>
    <w:p w:rsidR="009D4B5D" w:rsidRPr="0040390D" w:rsidRDefault="005334D5" w:rsidP="009D4B5D">
      <w:pPr>
        <w:pStyle w:val="a5"/>
        <w:rPr>
          <w:lang w:val="uk-UA"/>
        </w:rPr>
      </w:pPr>
      <w:r w:rsidRPr="0040390D">
        <w:rPr>
          <w:lang w:val="uk-UA"/>
        </w:rPr>
        <w:t>Я</w:t>
      </w:r>
      <w:r w:rsidR="007B327B" w:rsidRPr="0040390D">
        <w:rPr>
          <w:lang w:val="uk-UA"/>
        </w:rPr>
        <w:t xml:space="preserve">… </w:t>
      </w:r>
      <w:r w:rsidR="00A547F2" w:rsidRPr="0040390D">
        <w:rPr>
          <w:lang w:val="uk-UA"/>
        </w:rPr>
        <w:t>я, мабуть, теж рушу далі</w:t>
      </w:r>
      <w:r w:rsidR="009D4B5D" w:rsidRPr="0040390D">
        <w:rPr>
          <w:lang w:val="uk-UA"/>
        </w:rPr>
        <w:t>.</w:t>
      </w:r>
    </w:p>
    <w:p w:rsidR="009D4B5D" w:rsidRPr="0040390D" w:rsidRDefault="009D4B5D" w:rsidP="009D4B5D">
      <w:pPr>
        <w:pStyle w:val="a5"/>
        <w:rPr>
          <w:lang w:val="uk-UA"/>
        </w:rPr>
      </w:pPr>
    </w:p>
    <w:p w:rsidR="009D4B5D" w:rsidRPr="0040390D" w:rsidRDefault="009D4B5D" w:rsidP="009D4B5D">
      <w:pPr>
        <w:pStyle w:val="a6"/>
        <w:rPr>
          <w:lang w:val="uk-UA"/>
        </w:rPr>
      </w:pPr>
      <w:r w:rsidRPr="0040390D">
        <w:rPr>
          <w:lang w:val="uk-UA"/>
        </w:rPr>
        <w:t>стас</w:t>
      </w:r>
    </w:p>
    <w:p w:rsidR="009D4B5D" w:rsidRPr="0040390D" w:rsidRDefault="009D4B5D" w:rsidP="009D4B5D">
      <w:pPr>
        <w:pStyle w:val="a7"/>
        <w:rPr>
          <w:lang w:val="uk-UA"/>
        </w:rPr>
      </w:pPr>
      <w:r w:rsidRPr="0040390D">
        <w:rPr>
          <w:lang w:val="uk-UA"/>
        </w:rPr>
        <w:t>(його голос твердне від прийнятого рішення)</w:t>
      </w:r>
    </w:p>
    <w:p w:rsidR="009D4B5D" w:rsidRPr="0040390D" w:rsidRDefault="009D4B5D" w:rsidP="009D4B5D">
      <w:pPr>
        <w:pStyle w:val="a5"/>
        <w:rPr>
          <w:lang w:val="uk-UA"/>
        </w:rPr>
      </w:pPr>
      <w:r w:rsidRPr="0040390D">
        <w:rPr>
          <w:lang w:val="uk-UA"/>
        </w:rPr>
        <w:t>Ні. Я можу затриматися ще.</w:t>
      </w:r>
    </w:p>
    <w:p w:rsidR="009D4B5D" w:rsidRPr="0040390D" w:rsidRDefault="009D4B5D" w:rsidP="009D4B5D">
      <w:pPr>
        <w:pStyle w:val="a5"/>
        <w:rPr>
          <w:lang w:val="uk-UA"/>
        </w:rPr>
      </w:pPr>
    </w:p>
    <w:p w:rsidR="009D4B5D" w:rsidRPr="0040390D" w:rsidRDefault="009D4B5D" w:rsidP="009D4B5D">
      <w:pPr>
        <w:pStyle w:val="a6"/>
        <w:rPr>
          <w:lang w:val="uk-UA"/>
        </w:rPr>
      </w:pPr>
      <w:r w:rsidRPr="0040390D">
        <w:rPr>
          <w:lang w:val="uk-UA"/>
        </w:rPr>
        <w:t>гнат</w:t>
      </w:r>
    </w:p>
    <w:p w:rsidR="009D4B5D" w:rsidRPr="0040390D" w:rsidRDefault="009D4B5D" w:rsidP="009D4B5D">
      <w:pPr>
        <w:pStyle w:val="a5"/>
        <w:rPr>
          <w:lang w:val="uk-UA"/>
        </w:rPr>
      </w:pPr>
      <w:r w:rsidRPr="0040390D">
        <w:rPr>
          <w:lang w:val="uk-UA"/>
        </w:rPr>
        <w:t>Тут? Я не хочу, аби ти</w:t>
      </w:r>
      <w:r w:rsidR="006B60CF" w:rsidRPr="0040390D">
        <w:rPr>
          <w:lang w:val="uk-UA"/>
        </w:rPr>
        <w:t xml:space="preserve"> </w:t>
      </w:r>
      <w:proofErr w:type="spellStart"/>
      <w:r w:rsidR="006B60CF" w:rsidRPr="0040390D">
        <w:rPr>
          <w:lang w:val="uk-UA"/>
        </w:rPr>
        <w:t>снидів</w:t>
      </w:r>
      <w:proofErr w:type="spellEnd"/>
      <w:r w:rsidR="006B60CF" w:rsidRPr="0040390D">
        <w:rPr>
          <w:lang w:val="uk-UA"/>
        </w:rPr>
        <w:t xml:space="preserve"> у такому місці через мене!</w:t>
      </w:r>
    </w:p>
    <w:p w:rsidR="006B60CF" w:rsidRPr="0040390D" w:rsidRDefault="006B60CF" w:rsidP="009D4B5D">
      <w:pPr>
        <w:pStyle w:val="a5"/>
        <w:rPr>
          <w:lang w:val="uk-UA"/>
        </w:rPr>
      </w:pPr>
    </w:p>
    <w:p w:rsidR="006B60CF" w:rsidRPr="0040390D" w:rsidRDefault="006B60CF" w:rsidP="006B60CF">
      <w:pPr>
        <w:pStyle w:val="a6"/>
        <w:rPr>
          <w:lang w:val="uk-UA"/>
        </w:rPr>
      </w:pPr>
      <w:r w:rsidRPr="0040390D">
        <w:rPr>
          <w:lang w:val="uk-UA"/>
        </w:rPr>
        <w:t>стас</w:t>
      </w:r>
    </w:p>
    <w:p w:rsidR="006B60CF" w:rsidRPr="0040390D" w:rsidRDefault="006B60CF" w:rsidP="006B60CF">
      <w:pPr>
        <w:pStyle w:val="a5"/>
        <w:rPr>
          <w:lang w:val="uk-UA"/>
        </w:rPr>
      </w:pPr>
      <w:r w:rsidRPr="0040390D">
        <w:rPr>
          <w:lang w:val="uk-UA"/>
        </w:rPr>
        <w:t>Нічого я вже звик.</w:t>
      </w:r>
    </w:p>
    <w:p w:rsidR="006B60CF" w:rsidRPr="0040390D" w:rsidRDefault="006B60CF" w:rsidP="006B60CF">
      <w:pPr>
        <w:pStyle w:val="a5"/>
        <w:rPr>
          <w:lang w:val="uk-UA"/>
        </w:rPr>
      </w:pPr>
      <w:r w:rsidRPr="0040390D">
        <w:rPr>
          <w:lang w:val="uk-UA"/>
        </w:rPr>
        <w:t>А ви там, ну… постарайтесь…</w:t>
      </w:r>
    </w:p>
    <w:p w:rsidR="006B60CF" w:rsidRPr="0040390D" w:rsidRDefault="006B60CF" w:rsidP="006B60CF">
      <w:pPr>
        <w:pStyle w:val="a5"/>
        <w:rPr>
          <w:lang w:val="uk-UA"/>
        </w:rPr>
      </w:pPr>
    </w:p>
    <w:p w:rsidR="00E430C4" w:rsidRPr="0040390D" w:rsidRDefault="006B60CF" w:rsidP="006B60CF">
      <w:pPr>
        <w:pStyle w:val="a3"/>
        <w:rPr>
          <w:lang w:val="uk-UA"/>
        </w:rPr>
      </w:pPr>
      <w:r w:rsidRPr="0040390D">
        <w:rPr>
          <w:lang w:val="uk-UA"/>
        </w:rPr>
        <w:t>І він першим простягає руку</w:t>
      </w:r>
      <w:r w:rsidR="00E430C4" w:rsidRPr="0040390D">
        <w:rPr>
          <w:lang w:val="uk-UA"/>
        </w:rPr>
        <w:t xml:space="preserve">. </w:t>
      </w:r>
    </w:p>
    <w:p w:rsidR="00E430C4" w:rsidRPr="0040390D" w:rsidRDefault="00E430C4" w:rsidP="006B60CF">
      <w:pPr>
        <w:pStyle w:val="a3"/>
        <w:rPr>
          <w:lang w:val="uk-UA"/>
        </w:rPr>
      </w:pPr>
      <w:proofErr w:type="spellStart"/>
      <w:r w:rsidRPr="0040390D">
        <w:rPr>
          <w:lang w:val="uk-UA"/>
        </w:rPr>
        <w:t>Гнат</w:t>
      </w:r>
      <w:proofErr w:type="spellEnd"/>
      <w:r w:rsidRPr="0040390D">
        <w:rPr>
          <w:lang w:val="uk-UA"/>
        </w:rPr>
        <w:t xml:space="preserve"> бере руку хлопця. Але це не просто рукостискання, він тримає її міцно і не збирається відпускати.</w:t>
      </w:r>
    </w:p>
    <w:p w:rsidR="00E430C4" w:rsidRPr="0040390D" w:rsidRDefault="00E430C4" w:rsidP="006B60CF">
      <w:pPr>
        <w:pStyle w:val="a3"/>
        <w:rPr>
          <w:lang w:val="uk-UA"/>
        </w:rPr>
      </w:pPr>
    </w:p>
    <w:p w:rsidR="00155214" w:rsidRPr="0040390D" w:rsidRDefault="00E430C4" w:rsidP="006B60CF">
      <w:pPr>
        <w:pStyle w:val="a3"/>
        <w:rPr>
          <w:lang w:val="uk-UA"/>
        </w:rPr>
      </w:pPr>
      <w:r w:rsidRPr="0040390D">
        <w:rPr>
          <w:lang w:val="uk-UA"/>
        </w:rPr>
        <w:t xml:space="preserve">З обох боків </w:t>
      </w:r>
      <w:r w:rsidR="00155214" w:rsidRPr="0040390D">
        <w:rPr>
          <w:lang w:val="uk-UA"/>
        </w:rPr>
        <w:t>коридору відчиняються вікна й молочно білий, непрозорий туман проникає в середину приміщення.</w:t>
      </w:r>
    </w:p>
    <w:p w:rsidR="00E430C4" w:rsidRPr="0040390D" w:rsidRDefault="00E430C4" w:rsidP="006B60CF">
      <w:pPr>
        <w:pStyle w:val="a3"/>
        <w:rPr>
          <w:lang w:val="uk-UA"/>
        </w:rPr>
      </w:pPr>
      <w:proofErr w:type="spellStart"/>
      <w:r w:rsidRPr="0040390D">
        <w:rPr>
          <w:lang w:val="uk-UA"/>
        </w:rPr>
        <w:lastRenderedPageBreak/>
        <w:t>Гнат</w:t>
      </w:r>
      <w:proofErr w:type="spellEnd"/>
      <w:r w:rsidRPr="0040390D">
        <w:rPr>
          <w:lang w:val="uk-UA"/>
        </w:rPr>
        <w:t xml:space="preserve"> стискає руку все сильніше </w:t>
      </w:r>
      <w:r w:rsidR="00AF1377">
        <w:rPr>
          <w:lang w:val="uk-UA"/>
        </w:rPr>
        <w:t>й</w:t>
      </w:r>
      <w:r w:rsidRPr="0040390D">
        <w:rPr>
          <w:lang w:val="uk-UA"/>
        </w:rPr>
        <w:t xml:space="preserve"> дивиться у здивовані </w:t>
      </w:r>
      <w:r w:rsidR="00AF1377" w:rsidRPr="0040390D">
        <w:rPr>
          <w:lang w:val="uk-UA"/>
        </w:rPr>
        <w:t>Стас</w:t>
      </w:r>
      <w:r w:rsidR="00AF1377">
        <w:rPr>
          <w:lang w:val="uk-UA"/>
        </w:rPr>
        <w:t>ові</w:t>
      </w:r>
      <w:r w:rsidR="00AF1377" w:rsidRPr="0040390D">
        <w:rPr>
          <w:lang w:val="uk-UA"/>
        </w:rPr>
        <w:t xml:space="preserve"> </w:t>
      </w:r>
      <w:r w:rsidRPr="0040390D">
        <w:rPr>
          <w:lang w:val="uk-UA"/>
        </w:rPr>
        <w:t xml:space="preserve">очі. </w:t>
      </w:r>
      <w:r w:rsidR="00155214" w:rsidRPr="0040390D">
        <w:rPr>
          <w:lang w:val="uk-UA"/>
        </w:rPr>
        <w:t>Їхні постаті за</w:t>
      </w:r>
      <w:r w:rsidR="00AF1377">
        <w:rPr>
          <w:lang w:val="uk-UA"/>
        </w:rPr>
        <w:t>тягує</w:t>
      </w:r>
      <w:r w:rsidR="00155214" w:rsidRPr="0040390D">
        <w:rPr>
          <w:lang w:val="uk-UA"/>
        </w:rPr>
        <w:t xml:space="preserve"> туманом</w:t>
      </w:r>
      <w:r w:rsidRPr="0040390D">
        <w:rPr>
          <w:lang w:val="uk-UA"/>
        </w:rPr>
        <w:t>.</w:t>
      </w:r>
    </w:p>
    <w:p w:rsidR="00E430C4" w:rsidRPr="0040390D" w:rsidRDefault="00E430C4" w:rsidP="006B60CF">
      <w:pPr>
        <w:pStyle w:val="a3"/>
        <w:rPr>
          <w:lang w:val="uk-UA"/>
        </w:rPr>
      </w:pPr>
    </w:p>
    <w:p w:rsidR="00036222" w:rsidRPr="0040390D" w:rsidRDefault="00036222" w:rsidP="00262BA5">
      <w:pPr>
        <w:pStyle w:val="a4"/>
        <w:rPr>
          <w:lang w:val="uk-UA"/>
        </w:rPr>
      </w:pPr>
    </w:p>
    <w:p w:rsidR="00E430C4" w:rsidRPr="0040390D" w:rsidRDefault="00262BA5" w:rsidP="00262BA5">
      <w:pPr>
        <w:pStyle w:val="a4"/>
        <w:rPr>
          <w:lang w:val="uk-UA"/>
        </w:rPr>
      </w:pPr>
      <w:r w:rsidRPr="0040390D">
        <w:rPr>
          <w:lang w:val="uk-UA"/>
        </w:rPr>
        <w:t>інт. палата.</w:t>
      </w:r>
    </w:p>
    <w:p w:rsidR="00262BA5" w:rsidRPr="0040390D" w:rsidRDefault="00262BA5" w:rsidP="00262BA5">
      <w:pPr>
        <w:pStyle w:val="a3"/>
        <w:rPr>
          <w:lang w:val="uk-UA"/>
        </w:rPr>
      </w:pPr>
    </w:p>
    <w:p w:rsidR="00262BA5" w:rsidRPr="0040390D" w:rsidRDefault="00262BA5" w:rsidP="00262BA5">
      <w:pPr>
        <w:pStyle w:val="a3"/>
        <w:rPr>
          <w:lang w:val="uk-UA"/>
        </w:rPr>
      </w:pPr>
      <w:proofErr w:type="spellStart"/>
      <w:r w:rsidRPr="0040390D">
        <w:rPr>
          <w:lang w:val="uk-UA"/>
        </w:rPr>
        <w:t>Гнат</w:t>
      </w:r>
      <w:proofErr w:type="spellEnd"/>
      <w:r w:rsidRPr="0040390D">
        <w:rPr>
          <w:lang w:val="uk-UA"/>
        </w:rPr>
        <w:t xml:space="preserve"> </w:t>
      </w:r>
      <w:r w:rsidR="00AF1377">
        <w:rPr>
          <w:lang w:val="uk-UA"/>
        </w:rPr>
        <w:t>розплющує</w:t>
      </w:r>
      <w:r w:rsidRPr="0040390D">
        <w:rPr>
          <w:lang w:val="uk-UA"/>
        </w:rPr>
        <w:t xml:space="preserve"> очі на лікарняному ліжку.</w:t>
      </w:r>
    </w:p>
    <w:p w:rsidR="00262BA5" w:rsidRPr="0040390D" w:rsidRDefault="00262BA5" w:rsidP="00262BA5">
      <w:pPr>
        <w:pStyle w:val="a6"/>
        <w:rPr>
          <w:lang w:val="uk-UA"/>
        </w:rPr>
      </w:pPr>
    </w:p>
    <w:p w:rsidR="00262BA5" w:rsidRPr="0040390D" w:rsidRDefault="00262BA5" w:rsidP="00262BA5">
      <w:pPr>
        <w:pStyle w:val="a6"/>
        <w:rPr>
          <w:lang w:val="uk-UA"/>
        </w:rPr>
      </w:pPr>
      <w:r w:rsidRPr="0040390D">
        <w:rPr>
          <w:lang w:val="uk-UA"/>
        </w:rPr>
        <w:t>медсестра</w:t>
      </w:r>
    </w:p>
    <w:p w:rsidR="00A861C8" w:rsidRPr="0040390D" w:rsidRDefault="00262BA5" w:rsidP="00262BA5">
      <w:pPr>
        <w:pStyle w:val="a7"/>
        <w:rPr>
          <w:lang w:val="uk-UA"/>
        </w:rPr>
      </w:pPr>
      <w:r w:rsidRPr="0040390D">
        <w:rPr>
          <w:lang w:val="uk-UA"/>
        </w:rPr>
        <w:t>(голос)</w:t>
      </w:r>
    </w:p>
    <w:p w:rsidR="00262BA5" w:rsidRPr="0040390D" w:rsidRDefault="00262BA5" w:rsidP="00262BA5">
      <w:pPr>
        <w:pStyle w:val="a5"/>
        <w:rPr>
          <w:lang w:val="uk-UA"/>
        </w:rPr>
      </w:pPr>
      <w:r w:rsidRPr="0040390D">
        <w:rPr>
          <w:lang w:val="uk-UA"/>
        </w:rPr>
        <w:t xml:space="preserve">От і добре. </w:t>
      </w:r>
      <w:r w:rsidR="00AF1377">
        <w:rPr>
          <w:lang w:val="uk-UA"/>
        </w:rPr>
        <w:t>З</w:t>
      </w:r>
      <w:r w:rsidRPr="0040390D">
        <w:rPr>
          <w:lang w:val="uk-UA"/>
        </w:rPr>
        <w:t xml:space="preserve"> поверненням!</w:t>
      </w:r>
    </w:p>
    <w:p w:rsidR="00262BA5" w:rsidRPr="0040390D" w:rsidRDefault="00262BA5" w:rsidP="00262BA5">
      <w:pPr>
        <w:pStyle w:val="a5"/>
        <w:rPr>
          <w:lang w:val="uk-UA"/>
        </w:rPr>
      </w:pPr>
      <w:r w:rsidRPr="0040390D">
        <w:rPr>
          <w:lang w:val="uk-UA"/>
        </w:rPr>
        <w:t>А</w:t>
      </w:r>
      <w:r w:rsidR="0089352E" w:rsidRPr="0040390D">
        <w:rPr>
          <w:lang w:val="uk-UA"/>
        </w:rPr>
        <w:t xml:space="preserve"> </w:t>
      </w:r>
      <w:r w:rsidRPr="0040390D">
        <w:rPr>
          <w:lang w:val="uk-UA"/>
        </w:rPr>
        <w:t>то налякали всіх, куди це годиться.</w:t>
      </w:r>
    </w:p>
    <w:p w:rsidR="00262BA5" w:rsidRPr="0040390D" w:rsidRDefault="00262BA5" w:rsidP="00262BA5">
      <w:pPr>
        <w:pStyle w:val="a5"/>
        <w:rPr>
          <w:lang w:val="uk-UA"/>
        </w:rPr>
      </w:pPr>
    </w:p>
    <w:p w:rsidR="00262BA5" w:rsidRPr="0040390D" w:rsidRDefault="00AF1377" w:rsidP="00262BA5">
      <w:pPr>
        <w:pStyle w:val="a3"/>
        <w:rPr>
          <w:lang w:val="uk-UA"/>
        </w:rPr>
      </w:pPr>
      <w:proofErr w:type="spellStart"/>
      <w:r>
        <w:rPr>
          <w:lang w:val="uk-UA"/>
        </w:rPr>
        <w:t>Гнат</w:t>
      </w:r>
      <w:proofErr w:type="spellEnd"/>
      <w:r w:rsidR="00262BA5" w:rsidRPr="0040390D">
        <w:rPr>
          <w:lang w:val="uk-UA"/>
        </w:rPr>
        <w:t xml:space="preserve"> дивиться на свою руку, яка все ще </w:t>
      </w:r>
      <w:r>
        <w:rPr>
          <w:lang w:val="uk-UA"/>
        </w:rPr>
        <w:t>в</w:t>
      </w:r>
      <w:r w:rsidR="00262BA5" w:rsidRPr="0040390D">
        <w:rPr>
          <w:lang w:val="uk-UA"/>
        </w:rPr>
        <w:t xml:space="preserve"> такому положенні, наче тримає чужу</w:t>
      </w:r>
      <w:r w:rsidR="0089352E" w:rsidRPr="0040390D">
        <w:rPr>
          <w:lang w:val="uk-UA"/>
        </w:rPr>
        <w:t>, повільно стискає кулак</w:t>
      </w:r>
      <w:r>
        <w:rPr>
          <w:lang w:val="uk-UA"/>
        </w:rPr>
        <w:t>а</w:t>
      </w:r>
      <w:r w:rsidR="0089352E" w:rsidRPr="0040390D">
        <w:rPr>
          <w:lang w:val="uk-UA"/>
        </w:rPr>
        <w:t>.</w:t>
      </w:r>
    </w:p>
    <w:p w:rsidR="0089352E" w:rsidRPr="0040390D" w:rsidRDefault="0089352E" w:rsidP="00262BA5">
      <w:pPr>
        <w:pStyle w:val="a3"/>
        <w:rPr>
          <w:lang w:val="uk-UA"/>
        </w:rPr>
      </w:pPr>
      <w:r w:rsidRPr="0040390D">
        <w:rPr>
          <w:lang w:val="uk-UA"/>
        </w:rPr>
        <w:t>З</w:t>
      </w:r>
      <w:r w:rsidRPr="0040390D">
        <w:t>’</w:t>
      </w:r>
      <w:r w:rsidRPr="0040390D">
        <w:rPr>
          <w:lang w:val="uk-UA"/>
        </w:rPr>
        <w:t xml:space="preserve">являються руки </w:t>
      </w:r>
      <w:proofErr w:type="spellStart"/>
      <w:r w:rsidRPr="0040390D">
        <w:rPr>
          <w:lang w:val="uk-UA"/>
        </w:rPr>
        <w:t>медсестри</w:t>
      </w:r>
      <w:proofErr w:type="spellEnd"/>
      <w:r w:rsidRPr="0040390D">
        <w:rPr>
          <w:lang w:val="uk-UA"/>
        </w:rPr>
        <w:t xml:space="preserve">, що поправляє катетер, підкладає під нього ватку </w:t>
      </w:r>
      <w:r w:rsidR="00AF1377">
        <w:rPr>
          <w:lang w:val="uk-UA"/>
        </w:rPr>
        <w:t>й</w:t>
      </w:r>
      <w:r w:rsidRPr="0040390D">
        <w:rPr>
          <w:lang w:val="uk-UA"/>
        </w:rPr>
        <w:t xml:space="preserve"> витирає навколо кров.</w:t>
      </w:r>
    </w:p>
    <w:p w:rsidR="002F5430" w:rsidRPr="0040390D" w:rsidRDefault="0070760C" w:rsidP="00262BA5">
      <w:pPr>
        <w:pStyle w:val="a3"/>
        <w:rPr>
          <w:lang w:val="uk-UA"/>
        </w:rPr>
      </w:pPr>
      <w:r w:rsidRPr="0040390D">
        <w:rPr>
          <w:lang w:val="uk-UA"/>
        </w:rPr>
        <w:t xml:space="preserve">На обличчі </w:t>
      </w:r>
      <w:proofErr w:type="spellStart"/>
      <w:r w:rsidRPr="0040390D">
        <w:rPr>
          <w:lang w:val="uk-UA"/>
        </w:rPr>
        <w:t>Гната</w:t>
      </w:r>
      <w:proofErr w:type="spellEnd"/>
      <w:r w:rsidRPr="0040390D">
        <w:rPr>
          <w:lang w:val="uk-UA"/>
        </w:rPr>
        <w:t xml:space="preserve"> з</w:t>
      </w:r>
      <w:r w:rsidRPr="0040390D">
        <w:t>’</w:t>
      </w:r>
      <w:r w:rsidRPr="0040390D">
        <w:rPr>
          <w:lang w:val="uk-UA"/>
        </w:rPr>
        <w:t>являється розпач, він заплющує очі.</w:t>
      </w:r>
    </w:p>
    <w:p w:rsidR="00F72299" w:rsidRPr="0040390D" w:rsidRDefault="0070760C" w:rsidP="00F72299">
      <w:pPr>
        <w:pStyle w:val="a3"/>
        <w:rPr>
          <w:lang w:val="uk-UA"/>
        </w:rPr>
      </w:pPr>
      <w:r w:rsidRPr="0040390D">
        <w:rPr>
          <w:lang w:val="uk-UA"/>
        </w:rPr>
        <w:t xml:space="preserve">І </w:t>
      </w:r>
      <w:r w:rsidR="005C2BAE" w:rsidRPr="0040390D">
        <w:rPr>
          <w:lang w:val="uk-UA"/>
        </w:rPr>
        <w:t>ра</w:t>
      </w:r>
      <w:r w:rsidRPr="0040390D">
        <w:rPr>
          <w:lang w:val="uk-UA"/>
        </w:rPr>
        <w:t xml:space="preserve">птом знову розплющує їх </w:t>
      </w:r>
      <w:r w:rsidR="00AF1377">
        <w:rPr>
          <w:lang w:val="uk-UA"/>
        </w:rPr>
        <w:t>і</w:t>
      </w:r>
      <w:r w:rsidRPr="0040390D">
        <w:rPr>
          <w:lang w:val="uk-UA"/>
        </w:rPr>
        <w:t xml:space="preserve">з полегшенням </w:t>
      </w:r>
      <w:r w:rsidR="00AF1377">
        <w:rPr>
          <w:lang w:val="uk-UA"/>
        </w:rPr>
        <w:t>та</w:t>
      </w:r>
      <w:r w:rsidRPr="0040390D">
        <w:rPr>
          <w:lang w:val="uk-UA"/>
        </w:rPr>
        <w:t xml:space="preserve"> </w:t>
      </w:r>
      <w:r w:rsidR="00AF1377">
        <w:rPr>
          <w:lang w:val="uk-UA"/>
        </w:rPr>
        <w:t>у</w:t>
      </w:r>
      <w:r w:rsidRPr="0040390D">
        <w:rPr>
          <w:lang w:val="uk-UA"/>
        </w:rPr>
        <w:t xml:space="preserve">смішкою. Дивиться вбік. </w:t>
      </w:r>
    </w:p>
    <w:p w:rsidR="0070760C" w:rsidRPr="0040390D" w:rsidRDefault="0070760C" w:rsidP="00262BA5">
      <w:pPr>
        <w:pStyle w:val="a3"/>
        <w:rPr>
          <w:lang w:val="uk-UA"/>
        </w:rPr>
      </w:pPr>
      <w:r w:rsidRPr="0040390D">
        <w:rPr>
          <w:lang w:val="uk-UA"/>
        </w:rPr>
        <w:t>До палати вривається вітер.</w:t>
      </w:r>
    </w:p>
    <w:p w:rsidR="0070760C" w:rsidRPr="0040390D" w:rsidRDefault="0070760C" w:rsidP="00262BA5">
      <w:pPr>
        <w:pStyle w:val="a3"/>
        <w:rPr>
          <w:lang w:val="uk-UA"/>
        </w:rPr>
      </w:pPr>
    </w:p>
    <w:p w:rsidR="0070760C" w:rsidRPr="0040390D" w:rsidRDefault="0070760C" w:rsidP="0070760C">
      <w:pPr>
        <w:pStyle w:val="a6"/>
        <w:rPr>
          <w:lang w:val="uk-UA"/>
        </w:rPr>
      </w:pPr>
      <w:r w:rsidRPr="0040390D">
        <w:rPr>
          <w:lang w:val="uk-UA"/>
        </w:rPr>
        <w:t>медсестра</w:t>
      </w:r>
    </w:p>
    <w:p w:rsidR="0070760C" w:rsidRPr="0040390D" w:rsidRDefault="0070760C" w:rsidP="0070760C">
      <w:pPr>
        <w:pStyle w:val="a5"/>
        <w:rPr>
          <w:lang w:val="uk-UA"/>
        </w:rPr>
      </w:pPr>
      <w:r w:rsidRPr="0040390D">
        <w:rPr>
          <w:lang w:val="uk-UA"/>
        </w:rPr>
        <w:t>Ох, чого це вікно відчинилося!?</w:t>
      </w:r>
      <w:r w:rsidR="00CC557F" w:rsidRPr="0040390D">
        <w:rPr>
          <w:lang w:val="uk-UA"/>
        </w:rPr>
        <w:t xml:space="preserve"> Наче ж нові склопакети нещодавно поставили!</w:t>
      </w:r>
    </w:p>
    <w:p w:rsidR="00CC557F" w:rsidRPr="0040390D" w:rsidRDefault="00CC557F" w:rsidP="0070760C">
      <w:pPr>
        <w:pStyle w:val="a5"/>
        <w:rPr>
          <w:lang w:val="uk-UA"/>
        </w:rPr>
      </w:pPr>
      <w:proofErr w:type="spellStart"/>
      <w:r w:rsidRPr="0040390D">
        <w:rPr>
          <w:lang w:val="uk-UA"/>
        </w:rPr>
        <w:t>З</w:t>
      </w:r>
      <w:r w:rsidR="00B51152" w:rsidRPr="0040390D">
        <w:rPr>
          <w:lang w:val="uk-UA"/>
        </w:rPr>
        <w:t>ара</w:t>
      </w:r>
      <w:proofErr w:type="spellEnd"/>
      <w:r w:rsidRPr="0040390D">
        <w:rPr>
          <w:lang w:val="uk-UA"/>
        </w:rPr>
        <w:t xml:space="preserve"> </w:t>
      </w:r>
      <w:proofErr w:type="spellStart"/>
      <w:r w:rsidRPr="0040390D">
        <w:rPr>
          <w:lang w:val="uk-UA"/>
        </w:rPr>
        <w:t>зачиню</w:t>
      </w:r>
      <w:proofErr w:type="spellEnd"/>
      <w:r w:rsidRPr="0040390D">
        <w:rPr>
          <w:lang w:val="uk-UA"/>
        </w:rPr>
        <w:t>…</w:t>
      </w:r>
    </w:p>
    <w:p w:rsidR="00CC557F" w:rsidRPr="0040390D" w:rsidRDefault="00CC557F" w:rsidP="0070760C">
      <w:pPr>
        <w:pStyle w:val="a5"/>
        <w:rPr>
          <w:lang w:val="uk-UA"/>
        </w:rPr>
      </w:pPr>
    </w:p>
    <w:p w:rsidR="00CC557F" w:rsidRPr="0040390D" w:rsidRDefault="00CC557F" w:rsidP="00CC557F">
      <w:pPr>
        <w:pStyle w:val="a6"/>
        <w:rPr>
          <w:lang w:val="uk-UA"/>
        </w:rPr>
      </w:pPr>
      <w:r w:rsidRPr="0040390D">
        <w:rPr>
          <w:lang w:val="uk-UA"/>
        </w:rPr>
        <w:t>гнат</w:t>
      </w:r>
    </w:p>
    <w:p w:rsidR="00CC557F" w:rsidRPr="0040390D" w:rsidRDefault="00CC557F" w:rsidP="00CC557F">
      <w:pPr>
        <w:pStyle w:val="a5"/>
        <w:rPr>
          <w:lang w:val="uk-UA"/>
        </w:rPr>
      </w:pPr>
      <w:r w:rsidRPr="0040390D">
        <w:rPr>
          <w:lang w:val="uk-UA"/>
        </w:rPr>
        <w:t>Не треба, залиште так, будь ласка.</w:t>
      </w:r>
    </w:p>
    <w:p w:rsidR="00CC557F" w:rsidRPr="0040390D" w:rsidRDefault="00CC557F" w:rsidP="00CC557F">
      <w:pPr>
        <w:pStyle w:val="a5"/>
        <w:rPr>
          <w:lang w:val="uk-UA"/>
        </w:rPr>
      </w:pPr>
    </w:p>
    <w:p w:rsidR="00CC557F" w:rsidRPr="0040390D" w:rsidRDefault="00CC557F" w:rsidP="00CC557F">
      <w:pPr>
        <w:pStyle w:val="a6"/>
        <w:rPr>
          <w:lang w:val="uk-UA"/>
        </w:rPr>
      </w:pPr>
      <w:r w:rsidRPr="0040390D">
        <w:rPr>
          <w:lang w:val="uk-UA"/>
        </w:rPr>
        <w:t>медсестра</w:t>
      </w:r>
    </w:p>
    <w:p w:rsidR="00CC557F" w:rsidRPr="0040390D" w:rsidRDefault="00CC557F" w:rsidP="00CC557F">
      <w:pPr>
        <w:pStyle w:val="a5"/>
        <w:rPr>
          <w:lang w:val="uk-UA"/>
        </w:rPr>
      </w:pPr>
      <w:r w:rsidRPr="0040390D">
        <w:rPr>
          <w:lang w:val="uk-UA"/>
        </w:rPr>
        <w:t>Ну гаразд, день сьогодні, дійсно, теплий, хай провітрюється.</w:t>
      </w:r>
    </w:p>
    <w:p w:rsidR="00CC557F" w:rsidRPr="0040390D" w:rsidRDefault="00CC557F" w:rsidP="00CC557F">
      <w:pPr>
        <w:pStyle w:val="a5"/>
        <w:rPr>
          <w:lang w:val="uk-UA"/>
        </w:rPr>
      </w:pPr>
      <w:r w:rsidRPr="0040390D">
        <w:rPr>
          <w:lang w:val="uk-UA"/>
        </w:rPr>
        <w:t>Доця ваша зараз у лікаря</w:t>
      </w:r>
      <w:r w:rsidR="00AF1377">
        <w:rPr>
          <w:lang w:val="uk-UA"/>
        </w:rPr>
        <w:t>.</w:t>
      </w:r>
      <w:r w:rsidRPr="0040390D">
        <w:rPr>
          <w:lang w:val="uk-UA"/>
        </w:rPr>
        <w:t xml:space="preserve"> </w:t>
      </w:r>
      <w:r w:rsidR="00AF1377">
        <w:rPr>
          <w:lang w:val="uk-UA"/>
        </w:rPr>
        <w:t>С</w:t>
      </w:r>
      <w:r w:rsidRPr="0040390D">
        <w:rPr>
          <w:lang w:val="uk-UA"/>
        </w:rPr>
        <w:t>казати їй, що ви вже прокинулись?</w:t>
      </w:r>
    </w:p>
    <w:p w:rsidR="00CC557F" w:rsidRPr="0040390D" w:rsidRDefault="00CC557F" w:rsidP="00CC557F">
      <w:pPr>
        <w:pStyle w:val="a5"/>
        <w:rPr>
          <w:lang w:val="uk-UA"/>
        </w:rPr>
      </w:pPr>
    </w:p>
    <w:p w:rsidR="002F5430" w:rsidRPr="0040390D" w:rsidRDefault="002F5430" w:rsidP="00CC557F">
      <w:pPr>
        <w:pStyle w:val="a6"/>
        <w:rPr>
          <w:lang w:val="uk-UA"/>
        </w:rPr>
      </w:pPr>
    </w:p>
    <w:p w:rsidR="00CC557F" w:rsidRPr="0040390D" w:rsidRDefault="00CC557F" w:rsidP="00CC557F">
      <w:pPr>
        <w:pStyle w:val="a6"/>
        <w:rPr>
          <w:lang w:val="uk-UA"/>
        </w:rPr>
      </w:pPr>
      <w:r w:rsidRPr="0040390D">
        <w:rPr>
          <w:lang w:val="uk-UA"/>
        </w:rPr>
        <w:t>гнат</w:t>
      </w:r>
    </w:p>
    <w:p w:rsidR="00CC557F" w:rsidRPr="0040390D" w:rsidRDefault="00CC557F" w:rsidP="00CC557F">
      <w:pPr>
        <w:pStyle w:val="a5"/>
        <w:rPr>
          <w:lang w:val="uk-UA"/>
        </w:rPr>
      </w:pPr>
      <w:r w:rsidRPr="0040390D">
        <w:rPr>
          <w:lang w:val="uk-UA"/>
        </w:rPr>
        <w:t>Так. Я вже прокинувся.</w:t>
      </w:r>
    </w:p>
    <w:p w:rsidR="00CC557F" w:rsidRPr="0040390D" w:rsidRDefault="00CC557F" w:rsidP="00CC557F">
      <w:pPr>
        <w:pStyle w:val="a5"/>
        <w:rPr>
          <w:lang w:val="uk-UA"/>
        </w:rPr>
      </w:pPr>
    </w:p>
    <w:p w:rsidR="00CC557F" w:rsidRPr="0040390D" w:rsidRDefault="00CC557F" w:rsidP="00CC557F">
      <w:pPr>
        <w:pStyle w:val="a3"/>
        <w:rPr>
          <w:lang w:val="uk-UA"/>
        </w:rPr>
      </w:pPr>
      <w:r w:rsidRPr="0040390D">
        <w:rPr>
          <w:lang w:val="uk-UA"/>
        </w:rPr>
        <w:t xml:space="preserve">Медсестра виходить </w:t>
      </w:r>
      <w:r w:rsidR="00AF1377">
        <w:rPr>
          <w:lang w:val="uk-UA"/>
        </w:rPr>
        <w:t>і</w:t>
      </w:r>
      <w:bookmarkStart w:id="0" w:name="_GoBack"/>
      <w:bookmarkEnd w:id="0"/>
      <w:r w:rsidRPr="0040390D">
        <w:rPr>
          <w:lang w:val="uk-UA"/>
        </w:rPr>
        <w:t>з палати.</w:t>
      </w:r>
    </w:p>
    <w:p w:rsidR="00CC557F" w:rsidRPr="0040390D" w:rsidRDefault="00CC557F" w:rsidP="00CC557F">
      <w:pPr>
        <w:pStyle w:val="a3"/>
        <w:rPr>
          <w:lang w:val="uk-UA"/>
        </w:rPr>
      </w:pPr>
      <w:proofErr w:type="spellStart"/>
      <w:r w:rsidRPr="0040390D">
        <w:rPr>
          <w:lang w:val="uk-UA"/>
        </w:rPr>
        <w:t>Гнат</w:t>
      </w:r>
      <w:proofErr w:type="spellEnd"/>
      <w:r w:rsidRPr="0040390D">
        <w:rPr>
          <w:lang w:val="uk-UA"/>
        </w:rPr>
        <w:t xml:space="preserve"> лежить </w:t>
      </w:r>
      <w:r w:rsidR="00F72299" w:rsidRPr="0040390D">
        <w:rPr>
          <w:lang w:val="uk-UA"/>
        </w:rPr>
        <w:t>і з усмішкою дивиться на вікно.</w:t>
      </w:r>
    </w:p>
    <w:p w:rsidR="005E4A2D" w:rsidRPr="0040390D" w:rsidRDefault="005E4A2D" w:rsidP="005E4A2D">
      <w:pPr>
        <w:pStyle w:val="a5"/>
        <w:rPr>
          <w:lang w:val="uk-UA"/>
        </w:rPr>
      </w:pPr>
    </w:p>
    <w:p w:rsidR="00DD7F20" w:rsidRPr="0040390D" w:rsidRDefault="00DD7F20" w:rsidP="005E4A2D">
      <w:pPr>
        <w:pStyle w:val="a5"/>
        <w:rPr>
          <w:lang w:val="uk-UA"/>
        </w:rPr>
      </w:pPr>
    </w:p>
    <w:p w:rsidR="00DD7F20" w:rsidRPr="0040390D" w:rsidRDefault="00C10265" w:rsidP="00DD7F20">
      <w:pPr>
        <w:pStyle w:val="a4"/>
        <w:rPr>
          <w:lang w:val="uk-UA"/>
        </w:rPr>
      </w:pPr>
      <w:r w:rsidRPr="0040390D">
        <w:rPr>
          <w:lang w:val="uk-UA"/>
        </w:rPr>
        <w:t>екст. дорога. літній день.</w:t>
      </w:r>
    </w:p>
    <w:p w:rsidR="00C10265" w:rsidRPr="0040390D" w:rsidRDefault="00C10265" w:rsidP="00C10265">
      <w:pPr>
        <w:pStyle w:val="a3"/>
        <w:rPr>
          <w:lang w:val="uk-UA"/>
        </w:rPr>
      </w:pPr>
    </w:p>
    <w:p w:rsidR="00C10265" w:rsidRPr="0040390D" w:rsidRDefault="00C10265" w:rsidP="00C10265">
      <w:pPr>
        <w:pStyle w:val="a3"/>
        <w:rPr>
          <w:lang w:val="uk-UA"/>
        </w:rPr>
      </w:pPr>
      <w:r w:rsidRPr="0040390D">
        <w:rPr>
          <w:lang w:val="uk-UA"/>
        </w:rPr>
        <w:t>Дорогою їде Наталчин автомобіль.</w:t>
      </w:r>
    </w:p>
    <w:p w:rsidR="00C10265" w:rsidRPr="0040390D" w:rsidRDefault="00C10265" w:rsidP="00C10265">
      <w:pPr>
        <w:pStyle w:val="a3"/>
        <w:rPr>
          <w:lang w:val="uk-UA"/>
        </w:rPr>
      </w:pPr>
    </w:p>
    <w:p w:rsidR="0026707A" w:rsidRDefault="0026707A" w:rsidP="00C10265">
      <w:pPr>
        <w:pStyle w:val="a4"/>
        <w:rPr>
          <w:lang w:val="uk-UA"/>
        </w:rPr>
      </w:pPr>
    </w:p>
    <w:p w:rsidR="0026707A" w:rsidRDefault="0026707A" w:rsidP="00C10265">
      <w:pPr>
        <w:pStyle w:val="a4"/>
        <w:rPr>
          <w:lang w:val="uk-UA"/>
        </w:rPr>
      </w:pPr>
    </w:p>
    <w:p w:rsidR="0026707A" w:rsidRDefault="0026707A" w:rsidP="00C10265">
      <w:pPr>
        <w:pStyle w:val="a4"/>
        <w:rPr>
          <w:lang w:val="uk-UA"/>
        </w:rPr>
      </w:pPr>
    </w:p>
    <w:p w:rsidR="00C10265" w:rsidRPr="0040390D" w:rsidRDefault="00C10265" w:rsidP="00C10265">
      <w:pPr>
        <w:pStyle w:val="a4"/>
        <w:rPr>
          <w:lang w:val="uk-UA"/>
        </w:rPr>
      </w:pPr>
      <w:r w:rsidRPr="0040390D">
        <w:rPr>
          <w:lang w:val="uk-UA"/>
        </w:rPr>
        <w:lastRenderedPageBreak/>
        <w:t xml:space="preserve">інт. салон автомоліля. </w:t>
      </w:r>
    </w:p>
    <w:p w:rsidR="00C10265" w:rsidRPr="0040390D" w:rsidRDefault="00C10265" w:rsidP="00C10265">
      <w:pPr>
        <w:pStyle w:val="a3"/>
        <w:rPr>
          <w:lang w:val="uk-UA"/>
        </w:rPr>
      </w:pPr>
    </w:p>
    <w:p w:rsidR="00C10265" w:rsidRPr="0040390D" w:rsidRDefault="00C10265" w:rsidP="00C10265">
      <w:pPr>
        <w:pStyle w:val="a3"/>
        <w:rPr>
          <w:lang w:val="uk-UA"/>
        </w:rPr>
      </w:pPr>
      <w:r w:rsidRPr="0040390D">
        <w:rPr>
          <w:lang w:val="uk-UA"/>
        </w:rPr>
        <w:t xml:space="preserve">Наталка за кермом, поряд сидить </w:t>
      </w:r>
      <w:proofErr w:type="spellStart"/>
      <w:r w:rsidRPr="0040390D">
        <w:rPr>
          <w:lang w:val="uk-UA"/>
        </w:rPr>
        <w:t>Гнат</w:t>
      </w:r>
      <w:proofErr w:type="spellEnd"/>
      <w:r w:rsidRPr="0040390D">
        <w:rPr>
          <w:lang w:val="uk-UA"/>
        </w:rPr>
        <w:t>, він дивиться у вікно. За вікном тягнуться поля.</w:t>
      </w:r>
    </w:p>
    <w:p w:rsidR="00C10265" w:rsidRPr="0040390D" w:rsidRDefault="00C10265" w:rsidP="00C10265">
      <w:pPr>
        <w:pStyle w:val="a3"/>
        <w:rPr>
          <w:lang w:val="uk-UA"/>
        </w:rPr>
      </w:pPr>
    </w:p>
    <w:p w:rsidR="00C10265" w:rsidRPr="0040390D" w:rsidRDefault="00C10265" w:rsidP="00C10265">
      <w:pPr>
        <w:pStyle w:val="a6"/>
        <w:rPr>
          <w:lang w:val="uk-UA"/>
        </w:rPr>
      </w:pPr>
      <w:r w:rsidRPr="0040390D">
        <w:rPr>
          <w:lang w:val="uk-UA"/>
        </w:rPr>
        <w:t>гнат</w:t>
      </w:r>
    </w:p>
    <w:p w:rsidR="00C10265" w:rsidRPr="0040390D" w:rsidRDefault="00C10265" w:rsidP="00C10265">
      <w:pPr>
        <w:pStyle w:val="a5"/>
        <w:rPr>
          <w:lang w:val="uk-UA"/>
        </w:rPr>
      </w:pPr>
      <w:r w:rsidRPr="0040390D">
        <w:rPr>
          <w:lang w:val="uk-UA"/>
        </w:rPr>
        <w:t>А постав якусь музику.</w:t>
      </w:r>
    </w:p>
    <w:p w:rsidR="00C10265" w:rsidRPr="0040390D" w:rsidRDefault="00C10265" w:rsidP="00C10265">
      <w:pPr>
        <w:pStyle w:val="a5"/>
        <w:rPr>
          <w:lang w:val="uk-UA"/>
        </w:rPr>
      </w:pPr>
    </w:p>
    <w:p w:rsidR="00C10265" w:rsidRPr="0040390D" w:rsidRDefault="00C10265" w:rsidP="00C10265">
      <w:pPr>
        <w:pStyle w:val="a6"/>
        <w:rPr>
          <w:lang w:val="uk-UA"/>
        </w:rPr>
      </w:pPr>
      <w:r w:rsidRPr="0040390D">
        <w:rPr>
          <w:lang w:val="uk-UA"/>
        </w:rPr>
        <w:t>наталка</w:t>
      </w:r>
    </w:p>
    <w:p w:rsidR="00C10265" w:rsidRPr="0040390D" w:rsidRDefault="00C10265" w:rsidP="00C10265">
      <w:pPr>
        <w:pStyle w:val="a5"/>
        <w:rPr>
          <w:lang w:val="uk-UA"/>
        </w:rPr>
      </w:pPr>
      <w:r w:rsidRPr="0040390D">
        <w:rPr>
          <w:lang w:val="uk-UA"/>
        </w:rPr>
        <w:t>У мене тут немає класики.</w:t>
      </w:r>
    </w:p>
    <w:p w:rsidR="00C10265" w:rsidRPr="0040390D" w:rsidRDefault="00C10265" w:rsidP="00C10265">
      <w:pPr>
        <w:pStyle w:val="a5"/>
        <w:rPr>
          <w:lang w:val="uk-UA"/>
        </w:rPr>
      </w:pPr>
    </w:p>
    <w:p w:rsidR="00C10265" w:rsidRPr="0040390D" w:rsidRDefault="00C10265" w:rsidP="00C10265">
      <w:pPr>
        <w:pStyle w:val="a6"/>
        <w:rPr>
          <w:lang w:val="uk-UA"/>
        </w:rPr>
      </w:pPr>
      <w:r w:rsidRPr="0040390D">
        <w:rPr>
          <w:lang w:val="uk-UA"/>
        </w:rPr>
        <w:t>гнат</w:t>
      </w:r>
    </w:p>
    <w:p w:rsidR="00C10265" w:rsidRPr="0040390D" w:rsidRDefault="00C10265" w:rsidP="00C10265">
      <w:pPr>
        <w:pStyle w:val="a5"/>
        <w:rPr>
          <w:lang w:val="uk-UA"/>
        </w:rPr>
      </w:pPr>
      <w:r w:rsidRPr="0040390D">
        <w:rPr>
          <w:lang w:val="uk-UA"/>
        </w:rPr>
        <w:t>Постав</w:t>
      </w:r>
      <w:r w:rsidR="00164CAB">
        <w:rPr>
          <w:lang w:val="uk-UA"/>
        </w:rPr>
        <w:t>,</w:t>
      </w:r>
      <w:r w:rsidRPr="0040390D">
        <w:rPr>
          <w:lang w:val="uk-UA"/>
        </w:rPr>
        <w:t xml:space="preserve"> що є.</w:t>
      </w:r>
    </w:p>
    <w:p w:rsidR="00C10265" w:rsidRPr="0040390D" w:rsidRDefault="00C10265" w:rsidP="00C10265">
      <w:pPr>
        <w:pStyle w:val="a5"/>
        <w:rPr>
          <w:lang w:val="uk-UA"/>
        </w:rPr>
      </w:pPr>
    </w:p>
    <w:p w:rsidR="00C10265" w:rsidRPr="0040390D" w:rsidRDefault="00C10265" w:rsidP="00C10265">
      <w:pPr>
        <w:pStyle w:val="a6"/>
        <w:rPr>
          <w:lang w:val="uk-UA"/>
        </w:rPr>
      </w:pPr>
      <w:r w:rsidRPr="0040390D">
        <w:rPr>
          <w:lang w:val="uk-UA"/>
        </w:rPr>
        <w:t>наталка</w:t>
      </w:r>
    </w:p>
    <w:p w:rsidR="00C10265" w:rsidRPr="0040390D" w:rsidRDefault="00C10265" w:rsidP="00C10265">
      <w:pPr>
        <w:pStyle w:val="a5"/>
        <w:rPr>
          <w:lang w:val="uk-UA"/>
        </w:rPr>
      </w:pPr>
      <w:r w:rsidRPr="0040390D">
        <w:rPr>
          <w:lang w:val="uk-UA"/>
        </w:rPr>
        <w:t>Ну гаразд.</w:t>
      </w:r>
    </w:p>
    <w:p w:rsidR="00C10265" w:rsidRPr="0040390D" w:rsidRDefault="00C10265" w:rsidP="00C10265">
      <w:pPr>
        <w:pStyle w:val="a3"/>
        <w:rPr>
          <w:lang w:val="uk-UA"/>
        </w:rPr>
      </w:pPr>
    </w:p>
    <w:p w:rsidR="00C10265" w:rsidRPr="0040390D" w:rsidRDefault="00C10265" w:rsidP="00C10265">
      <w:pPr>
        <w:pStyle w:val="a3"/>
        <w:spacing w:before="240"/>
        <w:rPr>
          <w:lang w:val="uk-UA"/>
        </w:rPr>
      </w:pPr>
      <w:r w:rsidRPr="0040390D">
        <w:rPr>
          <w:lang w:val="uk-UA"/>
        </w:rPr>
        <w:t xml:space="preserve">Наталка включає магнітолу. Лунає пісня </w:t>
      </w:r>
      <w:r w:rsidR="00164CAB">
        <w:rPr>
          <w:lang w:val="uk-UA"/>
        </w:rPr>
        <w:t xml:space="preserve">- </w:t>
      </w:r>
      <w:r w:rsidRPr="0040390D">
        <w:rPr>
          <w:lang w:val="uk-UA"/>
        </w:rPr>
        <w:t>сучасний український рок</w:t>
      </w:r>
      <w:r w:rsidR="003A6ED1" w:rsidRPr="0040390D">
        <w:rPr>
          <w:lang w:val="uk-UA"/>
        </w:rPr>
        <w:t>.</w:t>
      </w:r>
      <w:r w:rsidR="003068FC" w:rsidRPr="0040390D">
        <w:rPr>
          <w:lang w:val="uk-UA"/>
        </w:rPr>
        <w:t xml:space="preserve"> </w:t>
      </w:r>
      <w:proofErr w:type="spellStart"/>
      <w:r w:rsidR="003068FC" w:rsidRPr="0040390D">
        <w:rPr>
          <w:lang w:val="uk-UA"/>
        </w:rPr>
        <w:t>Гнат</w:t>
      </w:r>
      <w:proofErr w:type="spellEnd"/>
      <w:r w:rsidR="003068FC" w:rsidRPr="0040390D">
        <w:rPr>
          <w:lang w:val="uk-UA"/>
        </w:rPr>
        <w:t xml:space="preserve"> </w:t>
      </w:r>
      <w:r w:rsidR="00164CAB">
        <w:rPr>
          <w:lang w:val="uk-UA"/>
        </w:rPr>
        <w:t>у</w:t>
      </w:r>
      <w:r w:rsidR="00F01D51" w:rsidRPr="0040390D">
        <w:rPr>
          <w:lang w:val="uk-UA"/>
        </w:rPr>
        <w:t xml:space="preserve">сміхається </w:t>
      </w:r>
      <w:r w:rsidR="00164CAB">
        <w:rPr>
          <w:lang w:val="uk-UA"/>
        </w:rPr>
        <w:t>й</w:t>
      </w:r>
      <w:r w:rsidR="00F01D51" w:rsidRPr="0040390D">
        <w:rPr>
          <w:lang w:val="uk-UA"/>
        </w:rPr>
        <w:t xml:space="preserve"> робить звук голосніш</w:t>
      </w:r>
      <w:r w:rsidR="00164CAB">
        <w:rPr>
          <w:lang w:val="uk-UA"/>
        </w:rPr>
        <w:t>им</w:t>
      </w:r>
      <w:r w:rsidR="00F01D51" w:rsidRPr="0040390D">
        <w:rPr>
          <w:lang w:val="uk-UA"/>
        </w:rPr>
        <w:t>.</w:t>
      </w:r>
    </w:p>
    <w:p w:rsidR="00F01D51" w:rsidRPr="0040390D" w:rsidRDefault="00F01D51" w:rsidP="00C10265">
      <w:pPr>
        <w:pStyle w:val="a3"/>
        <w:spacing w:before="240"/>
        <w:rPr>
          <w:lang w:val="uk-UA"/>
        </w:rPr>
      </w:pPr>
    </w:p>
    <w:p w:rsidR="00F01D51" w:rsidRPr="0040390D" w:rsidRDefault="00F01D51" w:rsidP="00F01D51">
      <w:pPr>
        <w:pStyle w:val="a4"/>
        <w:rPr>
          <w:lang w:val="uk-UA"/>
        </w:rPr>
      </w:pPr>
      <w:r w:rsidRPr="0040390D">
        <w:rPr>
          <w:lang w:val="uk-UA"/>
        </w:rPr>
        <w:t>екст. дорога.</w:t>
      </w:r>
    </w:p>
    <w:p w:rsidR="00F01D51" w:rsidRPr="0040390D" w:rsidRDefault="00F01D51" w:rsidP="00F01D51">
      <w:pPr>
        <w:pStyle w:val="a3"/>
        <w:rPr>
          <w:lang w:val="uk-UA"/>
        </w:rPr>
      </w:pPr>
    </w:p>
    <w:p w:rsidR="00F01D51" w:rsidRPr="00F01D51" w:rsidRDefault="00F01D51" w:rsidP="00F01D51">
      <w:pPr>
        <w:pStyle w:val="a3"/>
        <w:rPr>
          <w:lang w:val="uk-UA"/>
        </w:rPr>
      </w:pPr>
      <w:r w:rsidRPr="0040390D">
        <w:rPr>
          <w:lang w:val="uk-UA"/>
        </w:rPr>
        <w:t xml:space="preserve">Автомобіль мчить дорогою, </w:t>
      </w:r>
      <w:r w:rsidR="00164CAB">
        <w:rPr>
          <w:lang w:val="uk-UA"/>
        </w:rPr>
        <w:t>й</w:t>
      </w:r>
      <w:r w:rsidRPr="0040390D">
        <w:rPr>
          <w:lang w:val="uk-UA"/>
        </w:rPr>
        <w:t xml:space="preserve"> видно, що та пролягає у східному ре</w:t>
      </w:r>
      <w:r w:rsidR="00164CAB">
        <w:rPr>
          <w:lang w:val="uk-UA"/>
        </w:rPr>
        <w:t>ґ</w:t>
      </w:r>
      <w:r w:rsidRPr="0040390D">
        <w:rPr>
          <w:lang w:val="uk-UA"/>
        </w:rPr>
        <w:t>іоні, де близько війна.</w:t>
      </w:r>
    </w:p>
    <w:p w:rsidR="00F01D51" w:rsidRDefault="00F01D51" w:rsidP="00F01D51">
      <w:pPr>
        <w:pStyle w:val="a3"/>
        <w:rPr>
          <w:lang w:val="uk-UA"/>
        </w:rPr>
      </w:pPr>
    </w:p>
    <w:p w:rsidR="00F01D51" w:rsidRPr="00F01D51" w:rsidRDefault="00F01D51" w:rsidP="00F01D51">
      <w:pPr>
        <w:pStyle w:val="a3"/>
        <w:rPr>
          <w:lang w:val="uk-UA"/>
        </w:rPr>
      </w:pPr>
    </w:p>
    <w:p w:rsidR="003068FC" w:rsidRPr="00C10265" w:rsidRDefault="003068FC" w:rsidP="00C10265">
      <w:pPr>
        <w:pStyle w:val="a3"/>
        <w:spacing w:before="240"/>
        <w:rPr>
          <w:lang w:val="uk-UA"/>
        </w:rPr>
      </w:pPr>
    </w:p>
    <w:p w:rsidR="005E4A2D" w:rsidRDefault="005E4A2D" w:rsidP="005E4A2D">
      <w:pPr>
        <w:pStyle w:val="a5"/>
        <w:rPr>
          <w:lang w:val="uk-UA"/>
        </w:rPr>
      </w:pPr>
    </w:p>
    <w:p w:rsidR="005E4A2D" w:rsidRDefault="005E4A2D" w:rsidP="005E4A2D">
      <w:pPr>
        <w:pStyle w:val="a5"/>
        <w:rPr>
          <w:lang w:val="uk-UA"/>
        </w:rPr>
      </w:pPr>
    </w:p>
    <w:p w:rsidR="00CC760E" w:rsidRPr="00C7251C" w:rsidRDefault="00CC760E" w:rsidP="00C7251C">
      <w:pPr>
        <w:pStyle w:val="a3"/>
        <w:rPr>
          <w:lang w:val="uk-UA"/>
        </w:rPr>
      </w:pPr>
    </w:p>
    <w:p w:rsidR="008534CA" w:rsidRPr="008534CA" w:rsidRDefault="008534CA" w:rsidP="008534CA">
      <w:pPr>
        <w:pStyle w:val="a5"/>
        <w:rPr>
          <w:lang w:val="uk-UA"/>
        </w:rPr>
      </w:pPr>
    </w:p>
    <w:p w:rsidR="00E8155D" w:rsidRPr="00E8155D" w:rsidRDefault="00E8155D" w:rsidP="00E8155D">
      <w:pPr>
        <w:pStyle w:val="a3"/>
        <w:rPr>
          <w:lang w:val="uk-UA"/>
        </w:rPr>
      </w:pPr>
    </w:p>
    <w:p w:rsidR="00E8155D" w:rsidRDefault="00E8155D" w:rsidP="00E8155D">
      <w:pPr>
        <w:pStyle w:val="a3"/>
        <w:rPr>
          <w:lang w:val="uk-UA"/>
        </w:rPr>
      </w:pPr>
    </w:p>
    <w:p w:rsidR="00E8155D" w:rsidRPr="00E8155D" w:rsidRDefault="00E8155D" w:rsidP="00E8155D">
      <w:pPr>
        <w:pStyle w:val="a3"/>
        <w:rPr>
          <w:lang w:val="uk-UA"/>
        </w:rPr>
      </w:pPr>
    </w:p>
    <w:p w:rsidR="00D21D08" w:rsidRDefault="00D21D08" w:rsidP="00D21D08">
      <w:pPr>
        <w:pStyle w:val="a5"/>
        <w:rPr>
          <w:lang w:val="uk-UA"/>
        </w:rPr>
      </w:pPr>
    </w:p>
    <w:p w:rsidR="003405F4" w:rsidRPr="003405F4" w:rsidRDefault="00D21D08" w:rsidP="00D21D08">
      <w:pPr>
        <w:pStyle w:val="a5"/>
        <w:rPr>
          <w:lang w:val="uk-UA"/>
        </w:rPr>
      </w:pPr>
      <w:r>
        <w:rPr>
          <w:lang w:val="uk-UA"/>
        </w:rPr>
        <w:t xml:space="preserve"> </w:t>
      </w:r>
    </w:p>
    <w:p w:rsidR="00447D5B" w:rsidRPr="00447D5B" w:rsidRDefault="00447D5B" w:rsidP="00490B65">
      <w:pPr>
        <w:pStyle w:val="a7"/>
        <w:rPr>
          <w:lang w:val="uk-UA"/>
        </w:rPr>
      </w:pPr>
      <w:r>
        <w:rPr>
          <w:lang w:val="uk-UA"/>
        </w:rPr>
        <w:t xml:space="preserve"> </w:t>
      </w:r>
    </w:p>
    <w:p w:rsidR="00283CAD" w:rsidRDefault="00283CAD" w:rsidP="00724EB8">
      <w:pPr>
        <w:pStyle w:val="a5"/>
        <w:rPr>
          <w:lang w:val="uk-UA"/>
        </w:rPr>
      </w:pPr>
    </w:p>
    <w:p w:rsidR="00724EB8" w:rsidRPr="00724EB8" w:rsidRDefault="00724EB8" w:rsidP="00724EB8">
      <w:pPr>
        <w:pStyle w:val="a3"/>
        <w:rPr>
          <w:lang w:val="uk-UA"/>
        </w:rPr>
      </w:pPr>
    </w:p>
    <w:p w:rsidR="00367DE0" w:rsidRPr="00367DE0" w:rsidRDefault="004D3C5B" w:rsidP="00B77E31">
      <w:pPr>
        <w:pStyle w:val="a3"/>
        <w:rPr>
          <w:lang w:val="uk-UA"/>
        </w:rPr>
      </w:pPr>
      <w:r>
        <w:rPr>
          <w:lang w:val="uk-UA"/>
        </w:rPr>
        <w:t xml:space="preserve"> </w:t>
      </w:r>
    </w:p>
    <w:p w:rsidR="003A6506" w:rsidRDefault="003A6506" w:rsidP="005E6D49">
      <w:pPr>
        <w:pStyle w:val="a5"/>
        <w:rPr>
          <w:lang w:val="uk-UA"/>
        </w:rPr>
      </w:pPr>
    </w:p>
    <w:p w:rsidR="003A6506" w:rsidRDefault="003A6506" w:rsidP="005E6D49">
      <w:pPr>
        <w:pStyle w:val="a5"/>
        <w:rPr>
          <w:lang w:val="uk-UA"/>
        </w:rPr>
      </w:pPr>
    </w:p>
    <w:p w:rsidR="003A6506" w:rsidRDefault="003A6506" w:rsidP="005E6D49">
      <w:pPr>
        <w:pStyle w:val="a5"/>
        <w:rPr>
          <w:lang w:val="uk-UA"/>
        </w:rPr>
      </w:pPr>
    </w:p>
    <w:p w:rsidR="003A6506" w:rsidRDefault="003A6506" w:rsidP="005E6D49">
      <w:pPr>
        <w:pStyle w:val="a5"/>
        <w:rPr>
          <w:lang w:val="uk-UA"/>
        </w:rPr>
      </w:pPr>
    </w:p>
    <w:p w:rsidR="00D42F73" w:rsidRDefault="00D42F73" w:rsidP="00D42F73">
      <w:pPr>
        <w:pStyle w:val="a4"/>
        <w:rPr>
          <w:lang w:val="uk-UA"/>
        </w:rPr>
      </w:pPr>
    </w:p>
    <w:p w:rsidR="001F6B33" w:rsidRPr="00CE3DD3" w:rsidRDefault="001F6B33" w:rsidP="000F51C4">
      <w:pPr>
        <w:pStyle w:val="a5"/>
        <w:rPr>
          <w:lang w:val="uk-UA"/>
        </w:rPr>
      </w:pPr>
    </w:p>
    <w:sectPr w:rsidR="001F6B33" w:rsidRPr="00CE3DD3" w:rsidSect="00E5788C">
      <w:headerReference w:type="even" r:id="rId8"/>
      <w:headerReference w:type="default" r:id="rId9"/>
      <w:pgSz w:w="11907" w:h="16839"/>
      <w:pgMar w:top="1134" w:right="851" w:bottom="1134" w:left="1701"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DE0" w:rsidRDefault="00D50DE0">
      <w:r>
        <w:separator/>
      </w:r>
    </w:p>
  </w:endnote>
  <w:endnote w:type="continuationSeparator" w:id="0">
    <w:p w:rsidR="00D50DE0" w:rsidRDefault="00D50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DE0" w:rsidRDefault="00D50DE0">
      <w:r>
        <w:separator/>
      </w:r>
    </w:p>
  </w:footnote>
  <w:footnote w:type="continuationSeparator" w:id="0">
    <w:p w:rsidR="00D50DE0" w:rsidRDefault="00D50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F70" w:rsidRDefault="00253F70" w:rsidP="006C7BD0">
    <w:r>
      <w:fldChar w:fldCharType="begin"/>
    </w:r>
    <w:r>
      <w:instrText xml:space="preserve">PAGE  </w:instrText>
    </w:r>
    <w:r>
      <w:fldChar w:fldCharType="end"/>
    </w:r>
  </w:p>
  <w:p w:rsidR="00253F70" w:rsidRDefault="00253F70" w:rsidP="006C7BD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355647"/>
      <w:docPartObj>
        <w:docPartGallery w:val="Page Numbers (Top of Page)"/>
        <w:docPartUnique/>
      </w:docPartObj>
    </w:sdtPr>
    <w:sdtContent>
      <w:p w:rsidR="00253F70" w:rsidRDefault="00253F70">
        <w:pPr>
          <w:pStyle w:val="a8"/>
          <w:jc w:val="right"/>
        </w:pPr>
        <w:r>
          <w:fldChar w:fldCharType="begin"/>
        </w:r>
        <w:r>
          <w:instrText>PAGE   \* MERGEFORMAT</w:instrText>
        </w:r>
        <w:r>
          <w:fldChar w:fldCharType="separate"/>
        </w:r>
        <w:r>
          <w:rPr>
            <w:noProof/>
          </w:rPr>
          <w:t>65</w:t>
        </w:r>
        <w:r>
          <w:fldChar w:fldCharType="end"/>
        </w:r>
      </w:p>
    </w:sdtContent>
  </w:sdt>
  <w:p w:rsidR="00253F70" w:rsidRPr="006C7BD0" w:rsidRDefault="00253F70" w:rsidP="006C7B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8B"/>
    <w:multiLevelType w:val="singleLevel"/>
    <w:tmpl w:val="32F8E410"/>
    <w:lvl w:ilvl="0">
      <w:start w:val="4"/>
      <w:numFmt w:val="decimal"/>
      <w:lvlText w:val="%1"/>
      <w:legacy w:legacy="1" w:legacySpace="0" w:legacyIndent="360"/>
      <w:lvlJc w:val="left"/>
      <w:rPr>
        <w:rFonts w:ascii="Times New Roman CYR" w:hAnsi="Times New Roman CYR" w:cs="Times New Roman CYR" w:hint="default"/>
      </w:rPr>
    </w:lvl>
  </w:abstractNum>
  <w:abstractNum w:abstractNumId="1" w15:restartNumberingAfterBreak="0">
    <w:nsid w:val="1A277A81"/>
    <w:multiLevelType w:val="hybridMultilevel"/>
    <w:tmpl w:val="FA68238E"/>
    <w:lvl w:ilvl="0" w:tplc="6E3A20C8">
      <w:numFmt w:val="bullet"/>
      <w:lvlText w:val="-"/>
      <w:lvlJc w:val="left"/>
      <w:pPr>
        <w:tabs>
          <w:tab w:val="num" w:pos="1920"/>
        </w:tabs>
        <w:ind w:left="1920" w:hanging="360"/>
      </w:pPr>
      <w:rPr>
        <w:rFonts w:ascii="Times New Roman" w:eastAsia="Times New Roman" w:hAnsi="Times New Roman" w:cs="Times New Roman" w:hint="default"/>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abstractNum w:abstractNumId="2" w15:restartNumberingAfterBreak="0">
    <w:nsid w:val="1ED511E6"/>
    <w:multiLevelType w:val="singleLevel"/>
    <w:tmpl w:val="ABCE894A"/>
    <w:lvl w:ilvl="0">
      <w:start w:val="9"/>
      <w:numFmt w:val="decimal"/>
      <w:lvlText w:val="%1"/>
      <w:legacy w:legacy="1" w:legacySpace="0" w:legacyIndent="360"/>
      <w:lvlJc w:val="left"/>
      <w:rPr>
        <w:rFonts w:ascii="Times New Roman CYR" w:hAnsi="Times New Roman CYR" w:cs="Times New Roman CYR" w:hint="default"/>
      </w:rPr>
    </w:lvl>
  </w:abstractNum>
  <w:abstractNum w:abstractNumId="3" w15:restartNumberingAfterBreak="0">
    <w:nsid w:val="1F7D43B9"/>
    <w:multiLevelType w:val="singleLevel"/>
    <w:tmpl w:val="BC7ED8E6"/>
    <w:lvl w:ilvl="0">
      <w:start w:val="10"/>
      <w:numFmt w:val="decimal"/>
      <w:lvlText w:val="%1"/>
      <w:legacy w:legacy="1" w:legacySpace="0" w:legacyIndent="360"/>
      <w:lvlJc w:val="left"/>
      <w:rPr>
        <w:rFonts w:ascii="Times New Roman CYR" w:hAnsi="Times New Roman CYR" w:cs="Times New Roman CYR" w:hint="default"/>
      </w:rPr>
    </w:lvl>
  </w:abstractNum>
  <w:abstractNum w:abstractNumId="4" w15:restartNumberingAfterBreak="0">
    <w:nsid w:val="36D376C0"/>
    <w:multiLevelType w:val="singleLevel"/>
    <w:tmpl w:val="E0EC4D6C"/>
    <w:lvl w:ilvl="0">
      <w:start w:val="13"/>
      <w:numFmt w:val="decimal"/>
      <w:lvlText w:val="%1"/>
      <w:legacy w:legacy="1" w:legacySpace="0" w:legacyIndent="360"/>
      <w:lvlJc w:val="left"/>
      <w:rPr>
        <w:rFonts w:ascii="Times New Roman CYR" w:hAnsi="Times New Roman CYR" w:cs="Times New Roman CYR" w:hint="default"/>
      </w:rPr>
    </w:lvl>
  </w:abstractNum>
  <w:abstractNum w:abstractNumId="5" w15:restartNumberingAfterBreak="0">
    <w:nsid w:val="38CC2734"/>
    <w:multiLevelType w:val="singleLevel"/>
    <w:tmpl w:val="6B0E7494"/>
    <w:lvl w:ilvl="0">
      <w:start w:val="18"/>
      <w:numFmt w:val="decimal"/>
      <w:lvlText w:val="%1"/>
      <w:legacy w:legacy="1" w:legacySpace="0" w:legacyIndent="360"/>
      <w:lvlJc w:val="left"/>
      <w:rPr>
        <w:rFonts w:ascii="Times New Roman CYR" w:hAnsi="Times New Roman CYR" w:cs="Times New Roman CYR" w:hint="default"/>
      </w:rPr>
    </w:lvl>
  </w:abstractNum>
  <w:abstractNum w:abstractNumId="6" w15:restartNumberingAfterBreak="0">
    <w:nsid w:val="392878A0"/>
    <w:multiLevelType w:val="hybridMultilevel"/>
    <w:tmpl w:val="52C47F5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40D273CC"/>
    <w:multiLevelType w:val="singleLevel"/>
    <w:tmpl w:val="60726452"/>
    <w:lvl w:ilvl="0">
      <w:start w:val="1"/>
      <w:numFmt w:val="decimal"/>
      <w:lvlText w:val="%1"/>
      <w:legacy w:legacy="1" w:legacySpace="0" w:legacyIndent="360"/>
      <w:lvlJc w:val="left"/>
      <w:rPr>
        <w:rFonts w:ascii="Times New Roman" w:hAnsi="Times New Roman" w:cs="Times New Roman" w:hint="default"/>
      </w:rPr>
    </w:lvl>
  </w:abstractNum>
  <w:abstractNum w:abstractNumId="8" w15:restartNumberingAfterBreak="0">
    <w:nsid w:val="47E55E12"/>
    <w:multiLevelType w:val="singleLevel"/>
    <w:tmpl w:val="4C1AE396"/>
    <w:lvl w:ilvl="0">
      <w:start w:val="17"/>
      <w:numFmt w:val="decimal"/>
      <w:lvlText w:val="%1"/>
      <w:legacy w:legacy="1" w:legacySpace="0" w:legacyIndent="360"/>
      <w:lvlJc w:val="left"/>
      <w:rPr>
        <w:rFonts w:ascii="Times New Roman CYR" w:hAnsi="Times New Roman CYR" w:cs="Times New Roman CYR" w:hint="default"/>
      </w:rPr>
    </w:lvl>
  </w:abstractNum>
  <w:abstractNum w:abstractNumId="9" w15:restartNumberingAfterBreak="0">
    <w:nsid w:val="4E317AEE"/>
    <w:multiLevelType w:val="hybridMultilevel"/>
    <w:tmpl w:val="91609B0A"/>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10" w15:restartNumberingAfterBreak="0">
    <w:nsid w:val="4FD1392C"/>
    <w:multiLevelType w:val="hybridMultilevel"/>
    <w:tmpl w:val="5C8A7F4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514E74EC"/>
    <w:multiLevelType w:val="singleLevel"/>
    <w:tmpl w:val="8B385E9E"/>
    <w:lvl w:ilvl="0">
      <w:start w:val="6"/>
      <w:numFmt w:val="decimal"/>
      <w:lvlText w:val="%1"/>
      <w:legacy w:legacy="1" w:legacySpace="0" w:legacyIndent="360"/>
      <w:lvlJc w:val="left"/>
      <w:rPr>
        <w:rFonts w:ascii="Times New Roman CYR" w:hAnsi="Times New Roman CYR" w:cs="Times New Roman CYR" w:hint="default"/>
      </w:rPr>
    </w:lvl>
  </w:abstractNum>
  <w:abstractNum w:abstractNumId="12" w15:restartNumberingAfterBreak="0">
    <w:nsid w:val="67881249"/>
    <w:multiLevelType w:val="hybridMultilevel"/>
    <w:tmpl w:val="EAB4C2EA"/>
    <w:lvl w:ilvl="0" w:tplc="9B8A6FD6">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9B31FB"/>
    <w:multiLevelType w:val="singleLevel"/>
    <w:tmpl w:val="56266FC8"/>
    <w:lvl w:ilvl="0">
      <w:start w:val="1"/>
      <w:numFmt w:val="decimal"/>
      <w:lvlText w:val="%1"/>
      <w:legacy w:legacy="1" w:legacySpace="0" w:legacyIndent="360"/>
      <w:lvlJc w:val="left"/>
      <w:rPr>
        <w:rFonts w:ascii="Times New Roman CYR" w:hAnsi="Times New Roman CYR" w:cs="Times New Roman CYR" w:hint="default"/>
      </w:rPr>
    </w:lvl>
  </w:abstractNum>
  <w:abstractNum w:abstractNumId="14" w15:restartNumberingAfterBreak="0">
    <w:nsid w:val="6AAD3D95"/>
    <w:multiLevelType w:val="hybridMultilevel"/>
    <w:tmpl w:val="13283214"/>
    <w:lvl w:ilvl="0" w:tplc="D6E483A6">
      <w:start w:val="28"/>
      <w:numFmt w:val="bullet"/>
      <w:lvlText w:val="–"/>
      <w:lvlJc w:val="left"/>
      <w:pPr>
        <w:tabs>
          <w:tab w:val="num" w:pos="1776"/>
        </w:tabs>
        <w:ind w:left="1776" w:hanging="360"/>
      </w:pPr>
      <w:rPr>
        <w:rFonts w:ascii="Times New Roman" w:eastAsia="Times New Roman" w:hAnsi="Times New Roman" w:cs="Times New Roman"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tentative="1">
      <w:start w:val="1"/>
      <w:numFmt w:val="bullet"/>
      <w:lvlText w:val=""/>
      <w:lvlJc w:val="left"/>
      <w:pPr>
        <w:tabs>
          <w:tab w:val="num" w:pos="3216"/>
        </w:tabs>
        <w:ind w:left="3216" w:hanging="360"/>
      </w:pPr>
      <w:rPr>
        <w:rFonts w:ascii="Wingdings" w:hAnsi="Wingdings" w:hint="default"/>
      </w:rPr>
    </w:lvl>
    <w:lvl w:ilvl="3" w:tplc="04090001" w:tentative="1">
      <w:start w:val="1"/>
      <w:numFmt w:val="bullet"/>
      <w:lvlText w:val=""/>
      <w:lvlJc w:val="left"/>
      <w:pPr>
        <w:tabs>
          <w:tab w:val="num" w:pos="3936"/>
        </w:tabs>
        <w:ind w:left="3936" w:hanging="360"/>
      </w:pPr>
      <w:rPr>
        <w:rFonts w:ascii="Symbol" w:hAnsi="Symbol" w:hint="default"/>
      </w:rPr>
    </w:lvl>
    <w:lvl w:ilvl="4" w:tplc="04090003" w:tentative="1">
      <w:start w:val="1"/>
      <w:numFmt w:val="bullet"/>
      <w:lvlText w:val="o"/>
      <w:lvlJc w:val="left"/>
      <w:pPr>
        <w:tabs>
          <w:tab w:val="num" w:pos="4656"/>
        </w:tabs>
        <w:ind w:left="4656" w:hanging="360"/>
      </w:pPr>
      <w:rPr>
        <w:rFonts w:ascii="Courier New" w:hAnsi="Courier New" w:hint="default"/>
      </w:rPr>
    </w:lvl>
    <w:lvl w:ilvl="5" w:tplc="04090005" w:tentative="1">
      <w:start w:val="1"/>
      <w:numFmt w:val="bullet"/>
      <w:lvlText w:val=""/>
      <w:lvlJc w:val="left"/>
      <w:pPr>
        <w:tabs>
          <w:tab w:val="num" w:pos="5376"/>
        </w:tabs>
        <w:ind w:left="5376" w:hanging="360"/>
      </w:pPr>
      <w:rPr>
        <w:rFonts w:ascii="Wingdings" w:hAnsi="Wingdings" w:hint="default"/>
      </w:rPr>
    </w:lvl>
    <w:lvl w:ilvl="6" w:tplc="04090001" w:tentative="1">
      <w:start w:val="1"/>
      <w:numFmt w:val="bullet"/>
      <w:lvlText w:val=""/>
      <w:lvlJc w:val="left"/>
      <w:pPr>
        <w:tabs>
          <w:tab w:val="num" w:pos="6096"/>
        </w:tabs>
        <w:ind w:left="6096" w:hanging="360"/>
      </w:pPr>
      <w:rPr>
        <w:rFonts w:ascii="Symbol" w:hAnsi="Symbol" w:hint="default"/>
      </w:rPr>
    </w:lvl>
    <w:lvl w:ilvl="7" w:tplc="04090003" w:tentative="1">
      <w:start w:val="1"/>
      <w:numFmt w:val="bullet"/>
      <w:lvlText w:val="o"/>
      <w:lvlJc w:val="left"/>
      <w:pPr>
        <w:tabs>
          <w:tab w:val="num" w:pos="6816"/>
        </w:tabs>
        <w:ind w:left="6816" w:hanging="360"/>
      </w:pPr>
      <w:rPr>
        <w:rFonts w:ascii="Courier New" w:hAnsi="Courier New" w:hint="default"/>
      </w:rPr>
    </w:lvl>
    <w:lvl w:ilvl="8" w:tplc="0409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75046F3F"/>
    <w:multiLevelType w:val="singleLevel"/>
    <w:tmpl w:val="0CEE49C2"/>
    <w:lvl w:ilvl="0">
      <w:start w:val="21"/>
      <w:numFmt w:val="decimal"/>
      <w:lvlText w:val="%1"/>
      <w:legacy w:legacy="1" w:legacySpace="0" w:legacyIndent="360"/>
      <w:lvlJc w:val="left"/>
      <w:rPr>
        <w:rFonts w:ascii="Times New Roman CYR" w:hAnsi="Times New Roman CYR" w:cs="Times New Roman CYR" w:hint="default"/>
      </w:rPr>
    </w:lvl>
  </w:abstractNum>
  <w:abstractNum w:abstractNumId="16" w15:restartNumberingAfterBreak="0">
    <w:nsid w:val="78CD28C1"/>
    <w:multiLevelType w:val="singleLevel"/>
    <w:tmpl w:val="60726452"/>
    <w:lvl w:ilvl="0">
      <w:start w:val="3"/>
      <w:numFmt w:val="decimal"/>
      <w:lvlText w:val="%1"/>
      <w:legacy w:legacy="1" w:legacySpace="0" w:legacyIndent="360"/>
      <w:lvlJc w:val="left"/>
      <w:rPr>
        <w:rFonts w:ascii="Times New Roman CYR" w:hAnsi="Times New Roman CYR" w:cs="Times New Roman CYR" w:hint="default"/>
      </w:rPr>
    </w:lvl>
  </w:abstractNum>
  <w:abstractNum w:abstractNumId="17" w15:restartNumberingAfterBreak="0">
    <w:nsid w:val="798944A8"/>
    <w:multiLevelType w:val="hybridMultilevel"/>
    <w:tmpl w:val="7062FC92"/>
    <w:lvl w:ilvl="0" w:tplc="04190011">
      <w:start w:val="1"/>
      <w:numFmt w:val="decimal"/>
      <w:lvlText w:val="%1)"/>
      <w:lvlJc w:val="left"/>
      <w:pPr>
        <w:tabs>
          <w:tab w:val="num" w:pos="720"/>
        </w:tabs>
        <w:ind w:left="720" w:hanging="360"/>
      </w:pPr>
      <w:rPr>
        <w:rFonts w:hint="default"/>
      </w:rPr>
    </w:lvl>
    <w:lvl w:ilvl="1" w:tplc="28304134">
      <w:start w:val="1"/>
      <w:numFmt w:val="bullet"/>
      <w:lvlText w:val="-"/>
      <w:lvlJc w:val="left"/>
      <w:pPr>
        <w:tabs>
          <w:tab w:val="num" w:pos="1440"/>
        </w:tabs>
        <w:ind w:left="1440" w:hanging="360"/>
      </w:pPr>
      <w:rPr>
        <w:rFonts w:ascii="Times New Roman" w:eastAsia="Times New Roman" w:hAnsi="Times New Roman"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7AA31C68"/>
    <w:multiLevelType w:val="hybridMultilevel"/>
    <w:tmpl w:val="D9A666C2"/>
    <w:lvl w:ilvl="0" w:tplc="261E92CA">
      <w:start w:val="1080"/>
      <w:numFmt w:val="bullet"/>
      <w:lvlText w:val="-"/>
      <w:lvlJc w:val="left"/>
      <w:pPr>
        <w:tabs>
          <w:tab w:val="num" w:pos="1350"/>
        </w:tabs>
        <w:ind w:left="1350" w:hanging="360"/>
      </w:pPr>
      <w:rPr>
        <w:rFonts w:ascii="Times New Roman" w:eastAsia="Times New Roman" w:hAnsi="Times New Roman" w:cs="Times New Roman" w:hint="default"/>
      </w:rPr>
    </w:lvl>
    <w:lvl w:ilvl="1" w:tplc="04190003" w:tentative="1">
      <w:start w:val="1"/>
      <w:numFmt w:val="bullet"/>
      <w:lvlText w:val="o"/>
      <w:lvlJc w:val="left"/>
      <w:pPr>
        <w:tabs>
          <w:tab w:val="num" w:pos="2070"/>
        </w:tabs>
        <w:ind w:left="2070" w:hanging="360"/>
      </w:pPr>
      <w:rPr>
        <w:rFonts w:ascii="Courier New" w:hAnsi="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19" w15:restartNumberingAfterBreak="0">
    <w:nsid w:val="7C633CB0"/>
    <w:multiLevelType w:val="singleLevel"/>
    <w:tmpl w:val="BEDC709C"/>
    <w:lvl w:ilvl="0">
      <w:start w:val="5"/>
      <w:numFmt w:val="decimal"/>
      <w:lvlText w:val="%1"/>
      <w:legacy w:legacy="1" w:legacySpace="0" w:legacyIndent="360"/>
      <w:lvlJc w:val="left"/>
      <w:rPr>
        <w:rFonts w:ascii="Times New Roman CYR" w:hAnsi="Times New Roman CYR" w:cs="Times New Roman CYR" w:hint="default"/>
      </w:rPr>
    </w:lvl>
  </w:abstractNum>
  <w:abstractNum w:abstractNumId="20" w15:restartNumberingAfterBreak="0">
    <w:nsid w:val="7F1C2F57"/>
    <w:multiLevelType w:val="hybridMultilevel"/>
    <w:tmpl w:val="4404AF14"/>
    <w:lvl w:ilvl="0" w:tplc="71426B2E">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10"/>
  </w:num>
  <w:num w:numId="3">
    <w:abstractNumId w:val="17"/>
  </w:num>
  <w:num w:numId="4">
    <w:abstractNumId w:val="12"/>
  </w:num>
  <w:num w:numId="5">
    <w:abstractNumId w:val="7"/>
  </w:num>
  <w:num w:numId="6">
    <w:abstractNumId w:val="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7">
    <w:abstractNumId w:val="7"/>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8">
    <w:abstractNumId w:val="0"/>
  </w:num>
  <w:num w:numId="9">
    <w:abstractNumId w:val="19"/>
  </w:num>
  <w:num w:numId="10">
    <w:abstractNumId w:val="11"/>
  </w:num>
  <w:num w:numId="11">
    <w:abstractNumId w:val="11"/>
    <w:lvlOverride w:ilvl="0">
      <w:lvl w:ilvl="0">
        <w:start w:val="7"/>
        <w:numFmt w:val="decimal"/>
        <w:lvlText w:val="%1"/>
        <w:legacy w:legacy="1" w:legacySpace="0" w:legacyIndent="360"/>
        <w:lvlJc w:val="left"/>
        <w:rPr>
          <w:rFonts w:ascii="Times New Roman CYR" w:hAnsi="Times New Roman CYR" w:cs="Times New Roman CYR" w:hint="default"/>
        </w:rPr>
      </w:lvl>
    </w:lvlOverride>
  </w:num>
  <w:num w:numId="12">
    <w:abstractNumId w:val="11"/>
    <w:lvlOverride w:ilvl="0">
      <w:lvl w:ilvl="0">
        <w:start w:val="8"/>
        <w:numFmt w:val="decimal"/>
        <w:lvlText w:val="%1"/>
        <w:legacy w:legacy="1" w:legacySpace="0" w:legacyIndent="360"/>
        <w:lvlJc w:val="left"/>
        <w:rPr>
          <w:rFonts w:ascii="Times New Roman CYR" w:hAnsi="Times New Roman CYR" w:cs="Times New Roman CYR" w:hint="default"/>
        </w:rPr>
      </w:lvl>
    </w:lvlOverride>
  </w:num>
  <w:num w:numId="13">
    <w:abstractNumId w:val="2"/>
  </w:num>
  <w:num w:numId="14">
    <w:abstractNumId w:val="3"/>
  </w:num>
  <w:num w:numId="15">
    <w:abstractNumId w:val="3"/>
    <w:lvlOverride w:ilvl="0">
      <w:lvl w:ilvl="0">
        <w:start w:val="11"/>
        <w:numFmt w:val="decimal"/>
        <w:lvlText w:val="%1"/>
        <w:legacy w:legacy="1" w:legacySpace="0" w:legacyIndent="360"/>
        <w:lvlJc w:val="left"/>
        <w:rPr>
          <w:rFonts w:ascii="Times New Roman CYR" w:hAnsi="Times New Roman CYR" w:cs="Times New Roman CYR" w:hint="default"/>
        </w:rPr>
      </w:lvl>
    </w:lvlOverride>
  </w:num>
  <w:num w:numId="16">
    <w:abstractNumId w:val="3"/>
    <w:lvlOverride w:ilvl="0">
      <w:lvl w:ilvl="0">
        <w:start w:val="12"/>
        <w:numFmt w:val="decimal"/>
        <w:lvlText w:val="%1"/>
        <w:legacy w:legacy="1" w:legacySpace="0" w:legacyIndent="360"/>
        <w:lvlJc w:val="left"/>
        <w:rPr>
          <w:rFonts w:ascii="Times New Roman CYR" w:hAnsi="Times New Roman CYR" w:cs="Times New Roman CYR" w:hint="default"/>
        </w:rPr>
      </w:lvl>
    </w:lvlOverride>
  </w:num>
  <w:num w:numId="17">
    <w:abstractNumId w:val="4"/>
  </w:num>
  <w:num w:numId="18">
    <w:abstractNumId w:val="4"/>
    <w:lvlOverride w:ilvl="0">
      <w:lvl w:ilvl="0">
        <w:start w:val="14"/>
        <w:numFmt w:val="decimal"/>
        <w:lvlText w:val="%1"/>
        <w:legacy w:legacy="1" w:legacySpace="0" w:legacyIndent="360"/>
        <w:lvlJc w:val="left"/>
        <w:rPr>
          <w:rFonts w:ascii="Times New Roman" w:hAnsi="Times New Roman" w:cs="Times New Roman" w:hint="default"/>
        </w:rPr>
      </w:lvl>
    </w:lvlOverride>
  </w:num>
  <w:num w:numId="19">
    <w:abstractNumId w:val="4"/>
    <w:lvlOverride w:ilvl="0">
      <w:lvl w:ilvl="0">
        <w:start w:val="15"/>
        <w:numFmt w:val="decimal"/>
        <w:lvlText w:val="%1"/>
        <w:legacy w:legacy="1" w:legacySpace="0" w:legacyIndent="360"/>
        <w:lvlJc w:val="left"/>
        <w:rPr>
          <w:rFonts w:ascii="Times New Roman CYR" w:hAnsi="Times New Roman CYR" w:cs="Times New Roman CYR" w:hint="default"/>
        </w:rPr>
      </w:lvl>
    </w:lvlOverride>
  </w:num>
  <w:num w:numId="20">
    <w:abstractNumId w:val="4"/>
    <w:lvlOverride w:ilvl="0">
      <w:lvl w:ilvl="0">
        <w:start w:val="16"/>
        <w:numFmt w:val="decimal"/>
        <w:lvlText w:val="%1"/>
        <w:legacy w:legacy="1" w:legacySpace="0" w:legacyIndent="360"/>
        <w:lvlJc w:val="left"/>
        <w:rPr>
          <w:rFonts w:ascii="Times New Roman CYR" w:hAnsi="Times New Roman CYR" w:cs="Times New Roman CYR" w:hint="default"/>
        </w:rPr>
      </w:lvl>
    </w:lvlOverride>
  </w:num>
  <w:num w:numId="21">
    <w:abstractNumId w:val="8"/>
  </w:num>
  <w:num w:numId="22">
    <w:abstractNumId w:val="5"/>
  </w:num>
  <w:num w:numId="23">
    <w:abstractNumId w:val="5"/>
    <w:lvlOverride w:ilvl="0">
      <w:lvl w:ilvl="0">
        <w:start w:val="19"/>
        <w:numFmt w:val="decimal"/>
        <w:lvlText w:val="%1"/>
        <w:legacy w:legacy="1" w:legacySpace="0" w:legacyIndent="360"/>
        <w:lvlJc w:val="left"/>
        <w:rPr>
          <w:rFonts w:ascii="Times New Roman CYR" w:hAnsi="Times New Roman CYR" w:cs="Times New Roman CYR" w:hint="default"/>
        </w:rPr>
      </w:lvl>
    </w:lvlOverride>
  </w:num>
  <w:num w:numId="24">
    <w:abstractNumId w:val="5"/>
    <w:lvlOverride w:ilvl="0">
      <w:lvl w:ilvl="0">
        <w:start w:val="20"/>
        <w:numFmt w:val="decimal"/>
        <w:lvlText w:val="%1"/>
        <w:legacy w:legacy="1" w:legacySpace="0" w:legacyIndent="360"/>
        <w:lvlJc w:val="left"/>
        <w:rPr>
          <w:rFonts w:ascii="Times New Roman CYR" w:hAnsi="Times New Roman CYR" w:cs="Times New Roman CYR" w:hint="default"/>
        </w:rPr>
      </w:lvl>
    </w:lvlOverride>
  </w:num>
  <w:num w:numId="25">
    <w:abstractNumId w:val="13"/>
  </w:num>
  <w:num w:numId="26">
    <w:abstractNumId w:val="13"/>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27">
    <w:abstractNumId w:val="15"/>
  </w:num>
  <w:num w:numId="28">
    <w:abstractNumId w:val="15"/>
    <w:lvlOverride w:ilvl="0">
      <w:lvl w:ilvl="0">
        <w:start w:val="22"/>
        <w:numFmt w:val="decimal"/>
        <w:lvlText w:val="%1"/>
        <w:legacy w:legacy="1" w:legacySpace="0" w:legacyIndent="360"/>
        <w:lvlJc w:val="left"/>
        <w:rPr>
          <w:rFonts w:ascii="Times New Roman CYR" w:hAnsi="Times New Roman CYR" w:cs="Times New Roman CYR" w:hint="default"/>
        </w:rPr>
      </w:lvl>
    </w:lvlOverride>
  </w:num>
  <w:num w:numId="29">
    <w:abstractNumId w:val="15"/>
    <w:lvlOverride w:ilvl="0">
      <w:lvl w:ilvl="0">
        <w:start w:val="23"/>
        <w:numFmt w:val="decimal"/>
        <w:lvlText w:val="%1"/>
        <w:legacy w:legacy="1" w:legacySpace="0" w:legacyIndent="360"/>
        <w:lvlJc w:val="left"/>
        <w:rPr>
          <w:rFonts w:ascii="Times New Roman CYR" w:hAnsi="Times New Roman CYR" w:cs="Times New Roman CYR" w:hint="default"/>
        </w:rPr>
      </w:lvl>
    </w:lvlOverride>
  </w:num>
  <w:num w:numId="30">
    <w:abstractNumId w:val="16"/>
  </w:num>
  <w:num w:numId="31">
    <w:abstractNumId w:val="16"/>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32">
    <w:abstractNumId w:val="16"/>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33">
    <w:abstractNumId w:val="20"/>
  </w:num>
  <w:num w:numId="34">
    <w:abstractNumId w:val="18"/>
  </w:num>
  <w:num w:numId="35">
    <w:abstractNumId w:val="1"/>
  </w:num>
  <w:num w:numId="36">
    <w:abstractNumId w:val="14"/>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ru-RU" w:vendorID="64" w:dllVersion="6" w:nlCheck="1" w:checkStyle="0"/>
  <w:activeWritingStyle w:appName="MSWord" w:lang="ru-RU"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294"/>
    <w:rsid w:val="00001C42"/>
    <w:rsid w:val="00001DDC"/>
    <w:rsid w:val="00001F30"/>
    <w:rsid w:val="000022A9"/>
    <w:rsid w:val="000055C3"/>
    <w:rsid w:val="00005A81"/>
    <w:rsid w:val="000065D2"/>
    <w:rsid w:val="00006DB2"/>
    <w:rsid w:val="00010EC8"/>
    <w:rsid w:val="00013A2F"/>
    <w:rsid w:val="00014B57"/>
    <w:rsid w:val="000155EB"/>
    <w:rsid w:val="0001595C"/>
    <w:rsid w:val="00016E7A"/>
    <w:rsid w:val="000243EA"/>
    <w:rsid w:val="0002639A"/>
    <w:rsid w:val="00027D9D"/>
    <w:rsid w:val="00031180"/>
    <w:rsid w:val="00032F14"/>
    <w:rsid w:val="00035193"/>
    <w:rsid w:val="0003553D"/>
    <w:rsid w:val="00036222"/>
    <w:rsid w:val="00041DE9"/>
    <w:rsid w:val="00042CF6"/>
    <w:rsid w:val="000437E0"/>
    <w:rsid w:val="000444D0"/>
    <w:rsid w:val="00044FBF"/>
    <w:rsid w:val="0004678D"/>
    <w:rsid w:val="00046BA5"/>
    <w:rsid w:val="0005051A"/>
    <w:rsid w:val="00053159"/>
    <w:rsid w:val="0005364E"/>
    <w:rsid w:val="00054C02"/>
    <w:rsid w:val="00054CAB"/>
    <w:rsid w:val="00054FFC"/>
    <w:rsid w:val="0005564E"/>
    <w:rsid w:val="000601C7"/>
    <w:rsid w:val="00060B9C"/>
    <w:rsid w:val="00062BD9"/>
    <w:rsid w:val="00067ED5"/>
    <w:rsid w:val="00070C98"/>
    <w:rsid w:val="000754AD"/>
    <w:rsid w:val="00076F3F"/>
    <w:rsid w:val="00081114"/>
    <w:rsid w:val="000850FC"/>
    <w:rsid w:val="000900C4"/>
    <w:rsid w:val="000905B1"/>
    <w:rsid w:val="000905D5"/>
    <w:rsid w:val="00094FF9"/>
    <w:rsid w:val="000974F0"/>
    <w:rsid w:val="000A00C0"/>
    <w:rsid w:val="000A047A"/>
    <w:rsid w:val="000A1EFF"/>
    <w:rsid w:val="000A324B"/>
    <w:rsid w:val="000A5632"/>
    <w:rsid w:val="000A5926"/>
    <w:rsid w:val="000A77ED"/>
    <w:rsid w:val="000B2199"/>
    <w:rsid w:val="000B3A4D"/>
    <w:rsid w:val="000B61FD"/>
    <w:rsid w:val="000B689B"/>
    <w:rsid w:val="000B7612"/>
    <w:rsid w:val="000B7A7B"/>
    <w:rsid w:val="000B7D2E"/>
    <w:rsid w:val="000C0251"/>
    <w:rsid w:val="000C1F3F"/>
    <w:rsid w:val="000C20FC"/>
    <w:rsid w:val="000C77C1"/>
    <w:rsid w:val="000D2B5E"/>
    <w:rsid w:val="000D65B7"/>
    <w:rsid w:val="000D6F9C"/>
    <w:rsid w:val="000D7EF8"/>
    <w:rsid w:val="000E18A1"/>
    <w:rsid w:val="000E2725"/>
    <w:rsid w:val="000E29CF"/>
    <w:rsid w:val="000E2AFA"/>
    <w:rsid w:val="000E2BDE"/>
    <w:rsid w:val="000E3DD9"/>
    <w:rsid w:val="000E4EA9"/>
    <w:rsid w:val="000F4262"/>
    <w:rsid w:val="000F51A7"/>
    <w:rsid w:val="000F51C4"/>
    <w:rsid w:val="000F5DB8"/>
    <w:rsid w:val="00100225"/>
    <w:rsid w:val="001028DE"/>
    <w:rsid w:val="00104F4B"/>
    <w:rsid w:val="001110A7"/>
    <w:rsid w:val="0011197C"/>
    <w:rsid w:val="00111D61"/>
    <w:rsid w:val="00114876"/>
    <w:rsid w:val="001151F0"/>
    <w:rsid w:val="001166B0"/>
    <w:rsid w:val="00117702"/>
    <w:rsid w:val="00117B7E"/>
    <w:rsid w:val="00120A5E"/>
    <w:rsid w:val="001210B9"/>
    <w:rsid w:val="00121EB6"/>
    <w:rsid w:val="0012250B"/>
    <w:rsid w:val="001226D0"/>
    <w:rsid w:val="00125913"/>
    <w:rsid w:val="0012598B"/>
    <w:rsid w:val="00131A00"/>
    <w:rsid w:val="00131D8F"/>
    <w:rsid w:val="00145710"/>
    <w:rsid w:val="00145A3E"/>
    <w:rsid w:val="00146FA9"/>
    <w:rsid w:val="00151941"/>
    <w:rsid w:val="00152DE9"/>
    <w:rsid w:val="0015430A"/>
    <w:rsid w:val="00154ACE"/>
    <w:rsid w:val="00155214"/>
    <w:rsid w:val="001552E4"/>
    <w:rsid w:val="00162464"/>
    <w:rsid w:val="001643FC"/>
    <w:rsid w:val="00164CAB"/>
    <w:rsid w:val="00165734"/>
    <w:rsid w:val="0017243A"/>
    <w:rsid w:val="00176ECF"/>
    <w:rsid w:val="00177714"/>
    <w:rsid w:val="001777DC"/>
    <w:rsid w:val="00185A25"/>
    <w:rsid w:val="00186284"/>
    <w:rsid w:val="001908D8"/>
    <w:rsid w:val="001932FB"/>
    <w:rsid w:val="00193D10"/>
    <w:rsid w:val="00195934"/>
    <w:rsid w:val="00195EC9"/>
    <w:rsid w:val="001A1781"/>
    <w:rsid w:val="001A2850"/>
    <w:rsid w:val="001A28F7"/>
    <w:rsid w:val="001A48D9"/>
    <w:rsid w:val="001A4E7B"/>
    <w:rsid w:val="001A5C17"/>
    <w:rsid w:val="001B05F6"/>
    <w:rsid w:val="001B204B"/>
    <w:rsid w:val="001B404C"/>
    <w:rsid w:val="001B40E0"/>
    <w:rsid w:val="001B57AF"/>
    <w:rsid w:val="001C1250"/>
    <w:rsid w:val="001C1E0E"/>
    <w:rsid w:val="001C3BEA"/>
    <w:rsid w:val="001C742E"/>
    <w:rsid w:val="001D0D5E"/>
    <w:rsid w:val="001D1409"/>
    <w:rsid w:val="001D25CA"/>
    <w:rsid w:val="001D4CF8"/>
    <w:rsid w:val="001D698D"/>
    <w:rsid w:val="001D7775"/>
    <w:rsid w:val="001D7AE9"/>
    <w:rsid w:val="001E0110"/>
    <w:rsid w:val="001E068E"/>
    <w:rsid w:val="001E5292"/>
    <w:rsid w:val="001E5B54"/>
    <w:rsid w:val="001E75D6"/>
    <w:rsid w:val="001E7D17"/>
    <w:rsid w:val="001F3553"/>
    <w:rsid w:val="001F37CC"/>
    <w:rsid w:val="001F5838"/>
    <w:rsid w:val="001F63D2"/>
    <w:rsid w:val="001F6B33"/>
    <w:rsid w:val="001F7C53"/>
    <w:rsid w:val="00201BAD"/>
    <w:rsid w:val="0020289E"/>
    <w:rsid w:val="002042C9"/>
    <w:rsid w:val="00204422"/>
    <w:rsid w:val="00213156"/>
    <w:rsid w:val="00216824"/>
    <w:rsid w:val="00216F76"/>
    <w:rsid w:val="0022221E"/>
    <w:rsid w:val="00226313"/>
    <w:rsid w:val="00226AEB"/>
    <w:rsid w:val="00231AFD"/>
    <w:rsid w:val="00232909"/>
    <w:rsid w:val="00233DB8"/>
    <w:rsid w:val="002360EB"/>
    <w:rsid w:val="0023725B"/>
    <w:rsid w:val="0024130B"/>
    <w:rsid w:val="002424E4"/>
    <w:rsid w:val="00243395"/>
    <w:rsid w:val="00253F70"/>
    <w:rsid w:val="0025668E"/>
    <w:rsid w:val="002603CC"/>
    <w:rsid w:val="0026128E"/>
    <w:rsid w:val="00262BA5"/>
    <w:rsid w:val="00262CA7"/>
    <w:rsid w:val="0026707A"/>
    <w:rsid w:val="00272358"/>
    <w:rsid w:val="00274AE8"/>
    <w:rsid w:val="0027529D"/>
    <w:rsid w:val="002760E7"/>
    <w:rsid w:val="00276666"/>
    <w:rsid w:val="00280514"/>
    <w:rsid w:val="00280E90"/>
    <w:rsid w:val="00283233"/>
    <w:rsid w:val="00283CAD"/>
    <w:rsid w:val="00283F62"/>
    <w:rsid w:val="00284BF1"/>
    <w:rsid w:val="00287744"/>
    <w:rsid w:val="00287DE9"/>
    <w:rsid w:val="00290F63"/>
    <w:rsid w:val="00292682"/>
    <w:rsid w:val="0029351C"/>
    <w:rsid w:val="002A0A1E"/>
    <w:rsid w:val="002A156E"/>
    <w:rsid w:val="002A1A8F"/>
    <w:rsid w:val="002A24B2"/>
    <w:rsid w:val="002A2BE9"/>
    <w:rsid w:val="002A3D78"/>
    <w:rsid w:val="002A5096"/>
    <w:rsid w:val="002A52CD"/>
    <w:rsid w:val="002B01F4"/>
    <w:rsid w:val="002B232F"/>
    <w:rsid w:val="002B37FA"/>
    <w:rsid w:val="002B5ADE"/>
    <w:rsid w:val="002B5F29"/>
    <w:rsid w:val="002B7253"/>
    <w:rsid w:val="002C2958"/>
    <w:rsid w:val="002C5B6B"/>
    <w:rsid w:val="002D38D2"/>
    <w:rsid w:val="002D59C3"/>
    <w:rsid w:val="002E1E33"/>
    <w:rsid w:val="002E5424"/>
    <w:rsid w:val="002E606F"/>
    <w:rsid w:val="002E6071"/>
    <w:rsid w:val="002F1E9B"/>
    <w:rsid w:val="002F3C5F"/>
    <w:rsid w:val="002F3D28"/>
    <w:rsid w:val="002F3FDC"/>
    <w:rsid w:val="002F445E"/>
    <w:rsid w:val="002F5430"/>
    <w:rsid w:val="002F5B80"/>
    <w:rsid w:val="002F7052"/>
    <w:rsid w:val="00300CBD"/>
    <w:rsid w:val="003054B6"/>
    <w:rsid w:val="003068FC"/>
    <w:rsid w:val="00310374"/>
    <w:rsid w:val="00311308"/>
    <w:rsid w:val="003113B8"/>
    <w:rsid w:val="00313469"/>
    <w:rsid w:val="00313502"/>
    <w:rsid w:val="00313B73"/>
    <w:rsid w:val="003146A1"/>
    <w:rsid w:val="00314EA3"/>
    <w:rsid w:val="00324A7E"/>
    <w:rsid w:val="00324F7C"/>
    <w:rsid w:val="0032759C"/>
    <w:rsid w:val="00327C06"/>
    <w:rsid w:val="00332FD5"/>
    <w:rsid w:val="003354A2"/>
    <w:rsid w:val="003368A5"/>
    <w:rsid w:val="00336F9F"/>
    <w:rsid w:val="003405F4"/>
    <w:rsid w:val="003414C3"/>
    <w:rsid w:val="00341BBD"/>
    <w:rsid w:val="003425C1"/>
    <w:rsid w:val="00343F8E"/>
    <w:rsid w:val="003456EC"/>
    <w:rsid w:val="00346D89"/>
    <w:rsid w:val="00347874"/>
    <w:rsid w:val="003507BB"/>
    <w:rsid w:val="00350866"/>
    <w:rsid w:val="003540D7"/>
    <w:rsid w:val="003541B6"/>
    <w:rsid w:val="00356005"/>
    <w:rsid w:val="00356313"/>
    <w:rsid w:val="00367DE0"/>
    <w:rsid w:val="00371EAE"/>
    <w:rsid w:val="00372229"/>
    <w:rsid w:val="00373857"/>
    <w:rsid w:val="003738B4"/>
    <w:rsid w:val="003748EA"/>
    <w:rsid w:val="00374ED4"/>
    <w:rsid w:val="003754A4"/>
    <w:rsid w:val="003808A2"/>
    <w:rsid w:val="003814E6"/>
    <w:rsid w:val="00383BEE"/>
    <w:rsid w:val="0038456E"/>
    <w:rsid w:val="003847D8"/>
    <w:rsid w:val="00385275"/>
    <w:rsid w:val="00386EB5"/>
    <w:rsid w:val="00392873"/>
    <w:rsid w:val="00393391"/>
    <w:rsid w:val="00393FA0"/>
    <w:rsid w:val="00394A8B"/>
    <w:rsid w:val="003950D9"/>
    <w:rsid w:val="00395D2D"/>
    <w:rsid w:val="003A09B4"/>
    <w:rsid w:val="003A2029"/>
    <w:rsid w:val="003A4501"/>
    <w:rsid w:val="003A6506"/>
    <w:rsid w:val="003A6ED1"/>
    <w:rsid w:val="003B0092"/>
    <w:rsid w:val="003B1D83"/>
    <w:rsid w:val="003B3EBC"/>
    <w:rsid w:val="003C097E"/>
    <w:rsid w:val="003C1717"/>
    <w:rsid w:val="003D068D"/>
    <w:rsid w:val="003E059A"/>
    <w:rsid w:val="003E0D34"/>
    <w:rsid w:val="003E235D"/>
    <w:rsid w:val="003E53AE"/>
    <w:rsid w:val="003F0919"/>
    <w:rsid w:val="003F0957"/>
    <w:rsid w:val="003F0B58"/>
    <w:rsid w:val="003F1849"/>
    <w:rsid w:val="003F2AB9"/>
    <w:rsid w:val="003F3016"/>
    <w:rsid w:val="003F6576"/>
    <w:rsid w:val="003F7BC8"/>
    <w:rsid w:val="0040390D"/>
    <w:rsid w:val="00404CFE"/>
    <w:rsid w:val="00405BD6"/>
    <w:rsid w:val="00405E50"/>
    <w:rsid w:val="004067CE"/>
    <w:rsid w:val="00406B7D"/>
    <w:rsid w:val="00406D2A"/>
    <w:rsid w:val="004137B6"/>
    <w:rsid w:val="00421ED1"/>
    <w:rsid w:val="00422A3B"/>
    <w:rsid w:val="0042423E"/>
    <w:rsid w:val="00427658"/>
    <w:rsid w:val="004300C8"/>
    <w:rsid w:val="00431FF5"/>
    <w:rsid w:val="0043308F"/>
    <w:rsid w:val="00433BDD"/>
    <w:rsid w:val="004349E5"/>
    <w:rsid w:val="00434AA4"/>
    <w:rsid w:val="00434FE7"/>
    <w:rsid w:val="0043603B"/>
    <w:rsid w:val="00437954"/>
    <w:rsid w:val="00440344"/>
    <w:rsid w:val="004410EA"/>
    <w:rsid w:val="00441251"/>
    <w:rsid w:val="00441E72"/>
    <w:rsid w:val="00443445"/>
    <w:rsid w:val="00445FB6"/>
    <w:rsid w:val="004473D5"/>
    <w:rsid w:val="00447AF7"/>
    <w:rsid w:val="00447D5B"/>
    <w:rsid w:val="004560BD"/>
    <w:rsid w:val="00457565"/>
    <w:rsid w:val="00457FA1"/>
    <w:rsid w:val="00461894"/>
    <w:rsid w:val="004632CF"/>
    <w:rsid w:val="004732D1"/>
    <w:rsid w:val="0047568D"/>
    <w:rsid w:val="00477B34"/>
    <w:rsid w:val="00477E8A"/>
    <w:rsid w:val="00482352"/>
    <w:rsid w:val="00482501"/>
    <w:rsid w:val="004850AB"/>
    <w:rsid w:val="00486039"/>
    <w:rsid w:val="0049083E"/>
    <w:rsid w:val="00490B65"/>
    <w:rsid w:val="004913E1"/>
    <w:rsid w:val="00491D4C"/>
    <w:rsid w:val="00491DBF"/>
    <w:rsid w:val="004A0433"/>
    <w:rsid w:val="004A04FD"/>
    <w:rsid w:val="004A1A8C"/>
    <w:rsid w:val="004A68EE"/>
    <w:rsid w:val="004A700A"/>
    <w:rsid w:val="004B162A"/>
    <w:rsid w:val="004B26C5"/>
    <w:rsid w:val="004B2D4D"/>
    <w:rsid w:val="004B4DF9"/>
    <w:rsid w:val="004B5CE8"/>
    <w:rsid w:val="004B5E35"/>
    <w:rsid w:val="004C1C2C"/>
    <w:rsid w:val="004C4264"/>
    <w:rsid w:val="004C4A0A"/>
    <w:rsid w:val="004C7743"/>
    <w:rsid w:val="004C7D0E"/>
    <w:rsid w:val="004D0347"/>
    <w:rsid w:val="004D3C5B"/>
    <w:rsid w:val="004D3DD2"/>
    <w:rsid w:val="004D3EE9"/>
    <w:rsid w:val="004D6601"/>
    <w:rsid w:val="004D661A"/>
    <w:rsid w:val="004E5513"/>
    <w:rsid w:val="004F5A3F"/>
    <w:rsid w:val="004F6D84"/>
    <w:rsid w:val="004F78E6"/>
    <w:rsid w:val="005054C4"/>
    <w:rsid w:val="00507F63"/>
    <w:rsid w:val="005105AE"/>
    <w:rsid w:val="005115E8"/>
    <w:rsid w:val="00515ED4"/>
    <w:rsid w:val="00521FEC"/>
    <w:rsid w:val="005223A0"/>
    <w:rsid w:val="005269A3"/>
    <w:rsid w:val="00526F4C"/>
    <w:rsid w:val="00527111"/>
    <w:rsid w:val="00527F73"/>
    <w:rsid w:val="005312EC"/>
    <w:rsid w:val="005334D5"/>
    <w:rsid w:val="005342C3"/>
    <w:rsid w:val="0053788B"/>
    <w:rsid w:val="0054487D"/>
    <w:rsid w:val="0054597B"/>
    <w:rsid w:val="00553AC7"/>
    <w:rsid w:val="005550D5"/>
    <w:rsid w:val="00561F84"/>
    <w:rsid w:val="00566541"/>
    <w:rsid w:val="00567663"/>
    <w:rsid w:val="0057283B"/>
    <w:rsid w:val="00572908"/>
    <w:rsid w:val="0057501B"/>
    <w:rsid w:val="0057750C"/>
    <w:rsid w:val="00581554"/>
    <w:rsid w:val="0058186D"/>
    <w:rsid w:val="00581E18"/>
    <w:rsid w:val="005849C8"/>
    <w:rsid w:val="00585A31"/>
    <w:rsid w:val="00586A1D"/>
    <w:rsid w:val="00590021"/>
    <w:rsid w:val="005921CC"/>
    <w:rsid w:val="005A194A"/>
    <w:rsid w:val="005A270B"/>
    <w:rsid w:val="005A2732"/>
    <w:rsid w:val="005A341A"/>
    <w:rsid w:val="005A51F1"/>
    <w:rsid w:val="005A7F82"/>
    <w:rsid w:val="005B2FA5"/>
    <w:rsid w:val="005B326A"/>
    <w:rsid w:val="005B5737"/>
    <w:rsid w:val="005B57A2"/>
    <w:rsid w:val="005B695A"/>
    <w:rsid w:val="005B78C6"/>
    <w:rsid w:val="005B7FD1"/>
    <w:rsid w:val="005C2BAE"/>
    <w:rsid w:val="005C5B26"/>
    <w:rsid w:val="005C6C01"/>
    <w:rsid w:val="005C7FE4"/>
    <w:rsid w:val="005D21B8"/>
    <w:rsid w:val="005D4169"/>
    <w:rsid w:val="005D7CBA"/>
    <w:rsid w:val="005E3777"/>
    <w:rsid w:val="005E4199"/>
    <w:rsid w:val="005E4A2D"/>
    <w:rsid w:val="005E4EF8"/>
    <w:rsid w:val="005E6D49"/>
    <w:rsid w:val="005F7631"/>
    <w:rsid w:val="0060520E"/>
    <w:rsid w:val="006068A0"/>
    <w:rsid w:val="00607A67"/>
    <w:rsid w:val="00610C72"/>
    <w:rsid w:val="006122D8"/>
    <w:rsid w:val="00614ABE"/>
    <w:rsid w:val="0062214B"/>
    <w:rsid w:val="00623CBA"/>
    <w:rsid w:val="00624611"/>
    <w:rsid w:val="006255E4"/>
    <w:rsid w:val="00626207"/>
    <w:rsid w:val="00626FA3"/>
    <w:rsid w:val="0063103A"/>
    <w:rsid w:val="00633445"/>
    <w:rsid w:val="00633FEF"/>
    <w:rsid w:val="00634AE7"/>
    <w:rsid w:val="006400BD"/>
    <w:rsid w:val="00641DFA"/>
    <w:rsid w:val="00645B9B"/>
    <w:rsid w:val="00650A7B"/>
    <w:rsid w:val="00651B33"/>
    <w:rsid w:val="0065203A"/>
    <w:rsid w:val="00653538"/>
    <w:rsid w:val="00657153"/>
    <w:rsid w:val="006623DD"/>
    <w:rsid w:val="00667C77"/>
    <w:rsid w:val="006714D5"/>
    <w:rsid w:val="00673040"/>
    <w:rsid w:val="00673AA9"/>
    <w:rsid w:val="00675C2E"/>
    <w:rsid w:val="00675FBC"/>
    <w:rsid w:val="00676CF4"/>
    <w:rsid w:val="00677959"/>
    <w:rsid w:val="00682EFB"/>
    <w:rsid w:val="00685F31"/>
    <w:rsid w:val="00687A41"/>
    <w:rsid w:val="00690D14"/>
    <w:rsid w:val="00692383"/>
    <w:rsid w:val="00693845"/>
    <w:rsid w:val="00695B25"/>
    <w:rsid w:val="006964CF"/>
    <w:rsid w:val="006A1B22"/>
    <w:rsid w:val="006A2B39"/>
    <w:rsid w:val="006A328C"/>
    <w:rsid w:val="006A5444"/>
    <w:rsid w:val="006A585E"/>
    <w:rsid w:val="006A71C7"/>
    <w:rsid w:val="006A7A20"/>
    <w:rsid w:val="006B07E6"/>
    <w:rsid w:val="006B2E89"/>
    <w:rsid w:val="006B5838"/>
    <w:rsid w:val="006B60CF"/>
    <w:rsid w:val="006C3B02"/>
    <w:rsid w:val="006C4234"/>
    <w:rsid w:val="006C506E"/>
    <w:rsid w:val="006C5A07"/>
    <w:rsid w:val="006C6A17"/>
    <w:rsid w:val="006C7BD0"/>
    <w:rsid w:val="006D4565"/>
    <w:rsid w:val="006D584E"/>
    <w:rsid w:val="006E0885"/>
    <w:rsid w:val="006E36D6"/>
    <w:rsid w:val="006E3C31"/>
    <w:rsid w:val="006E6B8D"/>
    <w:rsid w:val="006F051D"/>
    <w:rsid w:val="006F15B9"/>
    <w:rsid w:val="006F58D5"/>
    <w:rsid w:val="006F68F0"/>
    <w:rsid w:val="006F7176"/>
    <w:rsid w:val="006F7E15"/>
    <w:rsid w:val="0070171A"/>
    <w:rsid w:val="00701FB2"/>
    <w:rsid w:val="00702CDF"/>
    <w:rsid w:val="007062D8"/>
    <w:rsid w:val="0070760C"/>
    <w:rsid w:val="00710687"/>
    <w:rsid w:val="0071106D"/>
    <w:rsid w:val="007114F1"/>
    <w:rsid w:val="0071200B"/>
    <w:rsid w:val="00712418"/>
    <w:rsid w:val="007130CB"/>
    <w:rsid w:val="00715D62"/>
    <w:rsid w:val="007178FE"/>
    <w:rsid w:val="00717C61"/>
    <w:rsid w:val="0072337F"/>
    <w:rsid w:val="0072487C"/>
    <w:rsid w:val="00724EB8"/>
    <w:rsid w:val="00725D3D"/>
    <w:rsid w:val="00726440"/>
    <w:rsid w:val="00727424"/>
    <w:rsid w:val="007341EE"/>
    <w:rsid w:val="00737BD3"/>
    <w:rsid w:val="007412EA"/>
    <w:rsid w:val="0074262C"/>
    <w:rsid w:val="00743DEE"/>
    <w:rsid w:val="00743F25"/>
    <w:rsid w:val="0074456F"/>
    <w:rsid w:val="00744CF5"/>
    <w:rsid w:val="00747F51"/>
    <w:rsid w:val="00750004"/>
    <w:rsid w:val="0075256F"/>
    <w:rsid w:val="0075303D"/>
    <w:rsid w:val="0075428B"/>
    <w:rsid w:val="00756C87"/>
    <w:rsid w:val="00756CA8"/>
    <w:rsid w:val="0076121E"/>
    <w:rsid w:val="00763549"/>
    <w:rsid w:val="00764009"/>
    <w:rsid w:val="00771294"/>
    <w:rsid w:val="00771300"/>
    <w:rsid w:val="007747C1"/>
    <w:rsid w:val="0077532A"/>
    <w:rsid w:val="00775A8B"/>
    <w:rsid w:val="007764F5"/>
    <w:rsid w:val="00785339"/>
    <w:rsid w:val="007857AE"/>
    <w:rsid w:val="00791280"/>
    <w:rsid w:val="00792B99"/>
    <w:rsid w:val="00793882"/>
    <w:rsid w:val="007A048A"/>
    <w:rsid w:val="007A2115"/>
    <w:rsid w:val="007B08E9"/>
    <w:rsid w:val="007B0917"/>
    <w:rsid w:val="007B30D9"/>
    <w:rsid w:val="007B327B"/>
    <w:rsid w:val="007B414B"/>
    <w:rsid w:val="007B7746"/>
    <w:rsid w:val="007B78A4"/>
    <w:rsid w:val="007C5348"/>
    <w:rsid w:val="007C547B"/>
    <w:rsid w:val="007C55B5"/>
    <w:rsid w:val="007C5B32"/>
    <w:rsid w:val="007C6CDF"/>
    <w:rsid w:val="007D1932"/>
    <w:rsid w:val="007D5BC5"/>
    <w:rsid w:val="007E04B7"/>
    <w:rsid w:val="007E0A75"/>
    <w:rsid w:val="007E1622"/>
    <w:rsid w:val="007F2101"/>
    <w:rsid w:val="007F2142"/>
    <w:rsid w:val="007F372B"/>
    <w:rsid w:val="007F5235"/>
    <w:rsid w:val="007F6956"/>
    <w:rsid w:val="00800134"/>
    <w:rsid w:val="008010F1"/>
    <w:rsid w:val="00801199"/>
    <w:rsid w:val="00803497"/>
    <w:rsid w:val="00803E0A"/>
    <w:rsid w:val="00804056"/>
    <w:rsid w:val="008054B0"/>
    <w:rsid w:val="0081004B"/>
    <w:rsid w:val="008112C1"/>
    <w:rsid w:val="00812658"/>
    <w:rsid w:val="008132EE"/>
    <w:rsid w:val="00815880"/>
    <w:rsid w:val="00816574"/>
    <w:rsid w:val="0082095A"/>
    <w:rsid w:val="00820A0D"/>
    <w:rsid w:val="00822044"/>
    <w:rsid w:val="00825113"/>
    <w:rsid w:val="00825F5E"/>
    <w:rsid w:val="00826C96"/>
    <w:rsid w:val="00832735"/>
    <w:rsid w:val="00832AE0"/>
    <w:rsid w:val="00833A37"/>
    <w:rsid w:val="00833AC0"/>
    <w:rsid w:val="00840DBD"/>
    <w:rsid w:val="0084527A"/>
    <w:rsid w:val="008507A3"/>
    <w:rsid w:val="00850F8E"/>
    <w:rsid w:val="008519B8"/>
    <w:rsid w:val="008534CA"/>
    <w:rsid w:val="0085569B"/>
    <w:rsid w:val="0085625B"/>
    <w:rsid w:val="0086190A"/>
    <w:rsid w:val="00862996"/>
    <w:rsid w:val="00863D8F"/>
    <w:rsid w:val="00865999"/>
    <w:rsid w:val="008668AE"/>
    <w:rsid w:val="00870DE8"/>
    <w:rsid w:val="008741FB"/>
    <w:rsid w:val="0087531C"/>
    <w:rsid w:val="00875B90"/>
    <w:rsid w:val="0088291C"/>
    <w:rsid w:val="00884007"/>
    <w:rsid w:val="0088413A"/>
    <w:rsid w:val="00885323"/>
    <w:rsid w:val="00885BF7"/>
    <w:rsid w:val="00885C36"/>
    <w:rsid w:val="0088699D"/>
    <w:rsid w:val="0089234B"/>
    <w:rsid w:val="0089306B"/>
    <w:rsid w:val="0089352E"/>
    <w:rsid w:val="00895C64"/>
    <w:rsid w:val="008A080B"/>
    <w:rsid w:val="008A2C73"/>
    <w:rsid w:val="008A4C6C"/>
    <w:rsid w:val="008A756F"/>
    <w:rsid w:val="008B0276"/>
    <w:rsid w:val="008B1F12"/>
    <w:rsid w:val="008B2A1B"/>
    <w:rsid w:val="008B6FE0"/>
    <w:rsid w:val="008B7670"/>
    <w:rsid w:val="008C098C"/>
    <w:rsid w:val="008C0991"/>
    <w:rsid w:val="008C2D69"/>
    <w:rsid w:val="008C3580"/>
    <w:rsid w:val="008C4483"/>
    <w:rsid w:val="008C6662"/>
    <w:rsid w:val="008C7558"/>
    <w:rsid w:val="008D0A34"/>
    <w:rsid w:val="008D21EF"/>
    <w:rsid w:val="008D503E"/>
    <w:rsid w:val="008D6F98"/>
    <w:rsid w:val="008D74B2"/>
    <w:rsid w:val="008D7D3F"/>
    <w:rsid w:val="008E0AFA"/>
    <w:rsid w:val="008E13B5"/>
    <w:rsid w:val="008E1D3A"/>
    <w:rsid w:val="008E2155"/>
    <w:rsid w:val="008E3885"/>
    <w:rsid w:val="008E4204"/>
    <w:rsid w:val="008E7B3F"/>
    <w:rsid w:val="008F0B55"/>
    <w:rsid w:val="008F1626"/>
    <w:rsid w:val="008F6C50"/>
    <w:rsid w:val="008F7434"/>
    <w:rsid w:val="008F76AF"/>
    <w:rsid w:val="008F77FA"/>
    <w:rsid w:val="008F7D0D"/>
    <w:rsid w:val="00900179"/>
    <w:rsid w:val="00900B57"/>
    <w:rsid w:val="009041C1"/>
    <w:rsid w:val="0090466B"/>
    <w:rsid w:val="00905FD9"/>
    <w:rsid w:val="00907149"/>
    <w:rsid w:val="00911163"/>
    <w:rsid w:val="00913A6C"/>
    <w:rsid w:val="00914A97"/>
    <w:rsid w:val="00915CD1"/>
    <w:rsid w:val="00915D17"/>
    <w:rsid w:val="00924641"/>
    <w:rsid w:val="00932524"/>
    <w:rsid w:val="00932E77"/>
    <w:rsid w:val="00936504"/>
    <w:rsid w:val="00937981"/>
    <w:rsid w:val="00937CB0"/>
    <w:rsid w:val="00944E90"/>
    <w:rsid w:val="0094524A"/>
    <w:rsid w:val="009471F7"/>
    <w:rsid w:val="009507FE"/>
    <w:rsid w:val="00952F36"/>
    <w:rsid w:val="00955239"/>
    <w:rsid w:val="009565DC"/>
    <w:rsid w:val="0096316F"/>
    <w:rsid w:val="009650A8"/>
    <w:rsid w:val="00977587"/>
    <w:rsid w:val="00984204"/>
    <w:rsid w:val="009847AD"/>
    <w:rsid w:val="00986FC3"/>
    <w:rsid w:val="009875FC"/>
    <w:rsid w:val="0099062E"/>
    <w:rsid w:val="00991172"/>
    <w:rsid w:val="009922D9"/>
    <w:rsid w:val="009924F2"/>
    <w:rsid w:val="00993C4B"/>
    <w:rsid w:val="00993FE5"/>
    <w:rsid w:val="009A02F7"/>
    <w:rsid w:val="009A07F2"/>
    <w:rsid w:val="009A19AB"/>
    <w:rsid w:val="009A5B6E"/>
    <w:rsid w:val="009B0C0F"/>
    <w:rsid w:val="009B1994"/>
    <w:rsid w:val="009B1DC8"/>
    <w:rsid w:val="009B7E2E"/>
    <w:rsid w:val="009C0B62"/>
    <w:rsid w:val="009C2BA9"/>
    <w:rsid w:val="009C310B"/>
    <w:rsid w:val="009C565F"/>
    <w:rsid w:val="009C592D"/>
    <w:rsid w:val="009C70DC"/>
    <w:rsid w:val="009C7461"/>
    <w:rsid w:val="009D1E28"/>
    <w:rsid w:val="009D4B5D"/>
    <w:rsid w:val="009D5B81"/>
    <w:rsid w:val="009D6729"/>
    <w:rsid w:val="009D6B54"/>
    <w:rsid w:val="009D7A75"/>
    <w:rsid w:val="009E230D"/>
    <w:rsid w:val="009E263C"/>
    <w:rsid w:val="009E47EA"/>
    <w:rsid w:val="009E7D59"/>
    <w:rsid w:val="009F0023"/>
    <w:rsid w:val="009F0BBF"/>
    <w:rsid w:val="009F7873"/>
    <w:rsid w:val="00A00603"/>
    <w:rsid w:val="00A00871"/>
    <w:rsid w:val="00A02B18"/>
    <w:rsid w:val="00A046B3"/>
    <w:rsid w:val="00A05ADB"/>
    <w:rsid w:val="00A05C7A"/>
    <w:rsid w:val="00A10F17"/>
    <w:rsid w:val="00A12329"/>
    <w:rsid w:val="00A13C98"/>
    <w:rsid w:val="00A17409"/>
    <w:rsid w:val="00A17B82"/>
    <w:rsid w:val="00A202AC"/>
    <w:rsid w:val="00A21F4A"/>
    <w:rsid w:val="00A23E63"/>
    <w:rsid w:val="00A24B2A"/>
    <w:rsid w:val="00A25412"/>
    <w:rsid w:val="00A27064"/>
    <w:rsid w:val="00A27ED0"/>
    <w:rsid w:val="00A30C58"/>
    <w:rsid w:val="00A317C1"/>
    <w:rsid w:val="00A34459"/>
    <w:rsid w:val="00A36F09"/>
    <w:rsid w:val="00A37393"/>
    <w:rsid w:val="00A4147B"/>
    <w:rsid w:val="00A4228D"/>
    <w:rsid w:val="00A43020"/>
    <w:rsid w:val="00A44D86"/>
    <w:rsid w:val="00A4658A"/>
    <w:rsid w:val="00A47FAD"/>
    <w:rsid w:val="00A500AB"/>
    <w:rsid w:val="00A547F2"/>
    <w:rsid w:val="00A54C5E"/>
    <w:rsid w:val="00A55BB0"/>
    <w:rsid w:val="00A55DAF"/>
    <w:rsid w:val="00A630D3"/>
    <w:rsid w:val="00A637E0"/>
    <w:rsid w:val="00A65C4F"/>
    <w:rsid w:val="00A66B68"/>
    <w:rsid w:val="00A71425"/>
    <w:rsid w:val="00A733B6"/>
    <w:rsid w:val="00A73D35"/>
    <w:rsid w:val="00A752CA"/>
    <w:rsid w:val="00A82BDC"/>
    <w:rsid w:val="00A84F39"/>
    <w:rsid w:val="00A85C46"/>
    <w:rsid w:val="00A861C8"/>
    <w:rsid w:val="00A93B10"/>
    <w:rsid w:val="00A96819"/>
    <w:rsid w:val="00A97731"/>
    <w:rsid w:val="00AA070A"/>
    <w:rsid w:val="00AA4AB2"/>
    <w:rsid w:val="00AA4F6C"/>
    <w:rsid w:val="00AB0FA5"/>
    <w:rsid w:val="00AB28E2"/>
    <w:rsid w:val="00AB335C"/>
    <w:rsid w:val="00AB6C28"/>
    <w:rsid w:val="00AB6E39"/>
    <w:rsid w:val="00AC0107"/>
    <w:rsid w:val="00AC3A73"/>
    <w:rsid w:val="00AD5084"/>
    <w:rsid w:val="00AD7969"/>
    <w:rsid w:val="00AE3D06"/>
    <w:rsid w:val="00AE423C"/>
    <w:rsid w:val="00AE4529"/>
    <w:rsid w:val="00AE716C"/>
    <w:rsid w:val="00AF1377"/>
    <w:rsid w:val="00AF2134"/>
    <w:rsid w:val="00AF25FD"/>
    <w:rsid w:val="00AF3550"/>
    <w:rsid w:val="00AF3C49"/>
    <w:rsid w:val="00AF3F58"/>
    <w:rsid w:val="00AF736A"/>
    <w:rsid w:val="00B0013A"/>
    <w:rsid w:val="00B017A2"/>
    <w:rsid w:val="00B02FAC"/>
    <w:rsid w:val="00B03055"/>
    <w:rsid w:val="00B03888"/>
    <w:rsid w:val="00B0662C"/>
    <w:rsid w:val="00B0663F"/>
    <w:rsid w:val="00B077E5"/>
    <w:rsid w:val="00B132F9"/>
    <w:rsid w:val="00B157B1"/>
    <w:rsid w:val="00B1776B"/>
    <w:rsid w:val="00B23406"/>
    <w:rsid w:val="00B27F9C"/>
    <w:rsid w:val="00B32421"/>
    <w:rsid w:val="00B33CA3"/>
    <w:rsid w:val="00B35663"/>
    <w:rsid w:val="00B35818"/>
    <w:rsid w:val="00B40FAE"/>
    <w:rsid w:val="00B44639"/>
    <w:rsid w:val="00B473D1"/>
    <w:rsid w:val="00B50640"/>
    <w:rsid w:val="00B51152"/>
    <w:rsid w:val="00B5254B"/>
    <w:rsid w:val="00B545FB"/>
    <w:rsid w:val="00B60526"/>
    <w:rsid w:val="00B60623"/>
    <w:rsid w:val="00B65884"/>
    <w:rsid w:val="00B66267"/>
    <w:rsid w:val="00B71663"/>
    <w:rsid w:val="00B71AB2"/>
    <w:rsid w:val="00B73EE3"/>
    <w:rsid w:val="00B7412D"/>
    <w:rsid w:val="00B74DD6"/>
    <w:rsid w:val="00B762D4"/>
    <w:rsid w:val="00B77E31"/>
    <w:rsid w:val="00B803CE"/>
    <w:rsid w:val="00B80A0C"/>
    <w:rsid w:val="00B82A5A"/>
    <w:rsid w:val="00B84335"/>
    <w:rsid w:val="00B84D98"/>
    <w:rsid w:val="00B862CA"/>
    <w:rsid w:val="00B86911"/>
    <w:rsid w:val="00B87A07"/>
    <w:rsid w:val="00B87EA8"/>
    <w:rsid w:val="00B915D9"/>
    <w:rsid w:val="00B91CAF"/>
    <w:rsid w:val="00B947AF"/>
    <w:rsid w:val="00B96079"/>
    <w:rsid w:val="00B967CA"/>
    <w:rsid w:val="00B97931"/>
    <w:rsid w:val="00B97942"/>
    <w:rsid w:val="00B97A18"/>
    <w:rsid w:val="00BA1B94"/>
    <w:rsid w:val="00BA22D2"/>
    <w:rsid w:val="00BA3B33"/>
    <w:rsid w:val="00BA7D0C"/>
    <w:rsid w:val="00BB1501"/>
    <w:rsid w:val="00BB7A88"/>
    <w:rsid w:val="00BC0041"/>
    <w:rsid w:val="00BC060E"/>
    <w:rsid w:val="00BC0CCC"/>
    <w:rsid w:val="00BD3FF5"/>
    <w:rsid w:val="00BD43EA"/>
    <w:rsid w:val="00BD44E4"/>
    <w:rsid w:val="00BD5348"/>
    <w:rsid w:val="00BD6BDC"/>
    <w:rsid w:val="00BE1481"/>
    <w:rsid w:val="00BE16E0"/>
    <w:rsid w:val="00BE1CAA"/>
    <w:rsid w:val="00BE1D3C"/>
    <w:rsid w:val="00BE3CB8"/>
    <w:rsid w:val="00BE41CA"/>
    <w:rsid w:val="00BE4AA1"/>
    <w:rsid w:val="00BE4EE0"/>
    <w:rsid w:val="00BF23CA"/>
    <w:rsid w:val="00BF2EC7"/>
    <w:rsid w:val="00BF45B4"/>
    <w:rsid w:val="00C013A6"/>
    <w:rsid w:val="00C01BA7"/>
    <w:rsid w:val="00C0203F"/>
    <w:rsid w:val="00C02501"/>
    <w:rsid w:val="00C030A2"/>
    <w:rsid w:val="00C050B4"/>
    <w:rsid w:val="00C05C87"/>
    <w:rsid w:val="00C0718E"/>
    <w:rsid w:val="00C10265"/>
    <w:rsid w:val="00C10EDD"/>
    <w:rsid w:val="00C1526C"/>
    <w:rsid w:val="00C16583"/>
    <w:rsid w:val="00C17307"/>
    <w:rsid w:val="00C20DF9"/>
    <w:rsid w:val="00C21958"/>
    <w:rsid w:val="00C21DEF"/>
    <w:rsid w:val="00C221F0"/>
    <w:rsid w:val="00C22EFB"/>
    <w:rsid w:val="00C25821"/>
    <w:rsid w:val="00C27B20"/>
    <w:rsid w:val="00C3001A"/>
    <w:rsid w:val="00C31B4B"/>
    <w:rsid w:val="00C33597"/>
    <w:rsid w:val="00C33DB8"/>
    <w:rsid w:val="00C33E16"/>
    <w:rsid w:val="00C35B14"/>
    <w:rsid w:val="00C410AF"/>
    <w:rsid w:val="00C43E85"/>
    <w:rsid w:val="00C46F8B"/>
    <w:rsid w:val="00C47F8C"/>
    <w:rsid w:val="00C50E96"/>
    <w:rsid w:val="00C5393B"/>
    <w:rsid w:val="00C54A5B"/>
    <w:rsid w:val="00C54CCF"/>
    <w:rsid w:val="00C60CDF"/>
    <w:rsid w:val="00C60FC6"/>
    <w:rsid w:val="00C6229D"/>
    <w:rsid w:val="00C64251"/>
    <w:rsid w:val="00C64EE5"/>
    <w:rsid w:val="00C66770"/>
    <w:rsid w:val="00C679D0"/>
    <w:rsid w:val="00C70666"/>
    <w:rsid w:val="00C72041"/>
    <w:rsid w:val="00C7251C"/>
    <w:rsid w:val="00C74773"/>
    <w:rsid w:val="00C82AC9"/>
    <w:rsid w:val="00C83428"/>
    <w:rsid w:val="00C84597"/>
    <w:rsid w:val="00C854B7"/>
    <w:rsid w:val="00C857FF"/>
    <w:rsid w:val="00C85D61"/>
    <w:rsid w:val="00C8616D"/>
    <w:rsid w:val="00C979C4"/>
    <w:rsid w:val="00CA44B4"/>
    <w:rsid w:val="00CA4CC7"/>
    <w:rsid w:val="00CA5C79"/>
    <w:rsid w:val="00CA6C3E"/>
    <w:rsid w:val="00CB1FC3"/>
    <w:rsid w:val="00CB2AB9"/>
    <w:rsid w:val="00CB30AD"/>
    <w:rsid w:val="00CB4124"/>
    <w:rsid w:val="00CB750B"/>
    <w:rsid w:val="00CB7EAF"/>
    <w:rsid w:val="00CC0A51"/>
    <w:rsid w:val="00CC1B82"/>
    <w:rsid w:val="00CC2D31"/>
    <w:rsid w:val="00CC4296"/>
    <w:rsid w:val="00CC5488"/>
    <w:rsid w:val="00CC557F"/>
    <w:rsid w:val="00CC760E"/>
    <w:rsid w:val="00CD0D7E"/>
    <w:rsid w:val="00CD2E93"/>
    <w:rsid w:val="00CD350B"/>
    <w:rsid w:val="00CD3859"/>
    <w:rsid w:val="00CD4382"/>
    <w:rsid w:val="00CD5826"/>
    <w:rsid w:val="00CE25D8"/>
    <w:rsid w:val="00CE3DD3"/>
    <w:rsid w:val="00CE46A3"/>
    <w:rsid w:val="00CE4F67"/>
    <w:rsid w:val="00CE5559"/>
    <w:rsid w:val="00CE6BC5"/>
    <w:rsid w:val="00CE72A2"/>
    <w:rsid w:val="00CF139F"/>
    <w:rsid w:val="00CF17A3"/>
    <w:rsid w:val="00CF571C"/>
    <w:rsid w:val="00CF6121"/>
    <w:rsid w:val="00CF6282"/>
    <w:rsid w:val="00D01317"/>
    <w:rsid w:val="00D0305C"/>
    <w:rsid w:val="00D056CF"/>
    <w:rsid w:val="00D05829"/>
    <w:rsid w:val="00D06BA6"/>
    <w:rsid w:val="00D06F2D"/>
    <w:rsid w:val="00D0778D"/>
    <w:rsid w:val="00D1239C"/>
    <w:rsid w:val="00D1679C"/>
    <w:rsid w:val="00D21D08"/>
    <w:rsid w:val="00D31548"/>
    <w:rsid w:val="00D36203"/>
    <w:rsid w:val="00D36940"/>
    <w:rsid w:val="00D37D5E"/>
    <w:rsid w:val="00D37E05"/>
    <w:rsid w:val="00D40D2E"/>
    <w:rsid w:val="00D4133D"/>
    <w:rsid w:val="00D429FE"/>
    <w:rsid w:val="00D42F73"/>
    <w:rsid w:val="00D4324D"/>
    <w:rsid w:val="00D46843"/>
    <w:rsid w:val="00D46F89"/>
    <w:rsid w:val="00D50DE0"/>
    <w:rsid w:val="00D5135C"/>
    <w:rsid w:val="00D54899"/>
    <w:rsid w:val="00D54BAF"/>
    <w:rsid w:val="00D5533D"/>
    <w:rsid w:val="00D57F5C"/>
    <w:rsid w:val="00D60A14"/>
    <w:rsid w:val="00D66194"/>
    <w:rsid w:val="00D7531B"/>
    <w:rsid w:val="00D771C0"/>
    <w:rsid w:val="00D81C42"/>
    <w:rsid w:val="00D84925"/>
    <w:rsid w:val="00D85DB3"/>
    <w:rsid w:val="00D877A3"/>
    <w:rsid w:val="00D87AEA"/>
    <w:rsid w:val="00D90D96"/>
    <w:rsid w:val="00D9550D"/>
    <w:rsid w:val="00D96DFF"/>
    <w:rsid w:val="00DA0A35"/>
    <w:rsid w:val="00DB0636"/>
    <w:rsid w:val="00DB4D56"/>
    <w:rsid w:val="00DB543D"/>
    <w:rsid w:val="00DC4878"/>
    <w:rsid w:val="00DC5F6D"/>
    <w:rsid w:val="00DD1E48"/>
    <w:rsid w:val="00DD3821"/>
    <w:rsid w:val="00DD54A0"/>
    <w:rsid w:val="00DD6FE6"/>
    <w:rsid w:val="00DD77F2"/>
    <w:rsid w:val="00DD7BA6"/>
    <w:rsid w:val="00DD7F20"/>
    <w:rsid w:val="00DE31DB"/>
    <w:rsid w:val="00DE32A1"/>
    <w:rsid w:val="00DE375B"/>
    <w:rsid w:val="00DE6588"/>
    <w:rsid w:val="00DE76BF"/>
    <w:rsid w:val="00DF03F5"/>
    <w:rsid w:val="00DF077E"/>
    <w:rsid w:val="00DF0BD7"/>
    <w:rsid w:val="00DF1557"/>
    <w:rsid w:val="00DF6968"/>
    <w:rsid w:val="00E011B1"/>
    <w:rsid w:val="00E06220"/>
    <w:rsid w:val="00E11D3F"/>
    <w:rsid w:val="00E12B67"/>
    <w:rsid w:val="00E13BB4"/>
    <w:rsid w:val="00E14B3A"/>
    <w:rsid w:val="00E20120"/>
    <w:rsid w:val="00E217B3"/>
    <w:rsid w:val="00E21EB2"/>
    <w:rsid w:val="00E21FC3"/>
    <w:rsid w:val="00E22DB8"/>
    <w:rsid w:val="00E2357F"/>
    <w:rsid w:val="00E2374B"/>
    <w:rsid w:val="00E23F70"/>
    <w:rsid w:val="00E249BE"/>
    <w:rsid w:val="00E24A2E"/>
    <w:rsid w:val="00E25F39"/>
    <w:rsid w:val="00E264D7"/>
    <w:rsid w:val="00E353B5"/>
    <w:rsid w:val="00E35504"/>
    <w:rsid w:val="00E35A11"/>
    <w:rsid w:val="00E430C4"/>
    <w:rsid w:val="00E464DF"/>
    <w:rsid w:val="00E474CB"/>
    <w:rsid w:val="00E47D27"/>
    <w:rsid w:val="00E52CAC"/>
    <w:rsid w:val="00E5708E"/>
    <w:rsid w:val="00E5788C"/>
    <w:rsid w:val="00E57F91"/>
    <w:rsid w:val="00E61452"/>
    <w:rsid w:val="00E629B4"/>
    <w:rsid w:val="00E6365D"/>
    <w:rsid w:val="00E64C60"/>
    <w:rsid w:val="00E66BC6"/>
    <w:rsid w:val="00E66E52"/>
    <w:rsid w:val="00E70255"/>
    <w:rsid w:val="00E710DA"/>
    <w:rsid w:val="00E72914"/>
    <w:rsid w:val="00E75548"/>
    <w:rsid w:val="00E75F3E"/>
    <w:rsid w:val="00E77B1E"/>
    <w:rsid w:val="00E80AF4"/>
    <w:rsid w:val="00E80D14"/>
    <w:rsid w:val="00E81240"/>
    <w:rsid w:val="00E8155D"/>
    <w:rsid w:val="00E83BE1"/>
    <w:rsid w:val="00E83E89"/>
    <w:rsid w:val="00E84201"/>
    <w:rsid w:val="00E846D2"/>
    <w:rsid w:val="00E929FC"/>
    <w:rsid w:val="00E95EC5"/>
    <w:rsid w:val="00E96235"/>
    <w:rsid w:val="00E963CD"/>
    <w:rsid w:val="00E97AF7"/>
    <w:rsid w:val="00EA021E"/>
    <w:rsid w:val="00EA02FA"/>
    <w:rsid w:val="00EA04A7"/>
    <w:rsid w:val="00EA3878"/>
    <w:rsid w:val="00EA3CD6"/>
    <w:rsid w:val="00EA3EE1"/>
    <w:rsid w:val="00EA4D08"/>
    <w:rsid w:val="00EA721D"/>
    <w:rsid w:val="00EA76E9"/>
    <w:rsid w:val="00EB05D9"/>
    <w:rsid w:val="00EB0CF1"/>
    <w:rsid w:val="00EB12DA"/>
    <w:rsid w:val="00EB5F1E"/>
    <w:rsid w:val="00EB6A2C"/>
    <w:rsid w:val="00EB6A7D"/>
    <w:rsid w:val="00EB6CAC"/>
    <w:rsid w:val="00EC0128"/>
    <w:rsid w:val="00EC1BFB"/>
    <w:rsid w:val="00EC417D"/>
    <w:rsid w:val="00EC470E"/>
    <w:rsid w:val="00EC504D"/>
    <w:rsid w:val="00ED1B57"/>
    <w:rsid w:val="00ED4796"/>
    <w:rsid w:val="00ED673D"/>
    <w:rsid w:val="00EE1AD9"/>
    <w:rsid w:val="00EE2278"/>
    <w:rsid w:val="00EE27B0"/>
    <w:rsid w:val="00EE3668"/>
    <w:rsid w:val="00EE388B"/>
    <w:rsid w:val="00EE7D94"/>
    <w:rsid w:val="00EF09F4"/>
    <w:rsid w:val="00EF2E32"/>
    <w:rsid w:val="00EF31BE"/>
    <w:rsid w:val="00EF3E91"/>
    <w:rsid w:val="00EF43C2"/>
    <w:rsid w:val="00EF5BD8"/>
    <w:rsid w:val="00EF6C3C"/>
    <w:rsid w:val="00F014C1"/>
    <w:rsid w:val="00F01D51"/>
    <w:rsid w:val="00F02964"/>
    <w:rsid w:val="00F051CA"/>
    <w:rsid w:val="00F06DF5"/>
    <w:rsid w:val="00F07E70"/>
    <w:rsid w:val="00F138B2"/>
    <w:rsid w:val="00F13B07"/>
    <w:rsid w:val="00F13BB5"/>
    <w:rsid w:val="00F13F8E"/>
    <w:rsid w:val="00F14443"/>
    <w:rsid w:val="00F160B3"/>
    <w:rsid w:val="00F16EB9"/>
    <w:rsid w:val="00F17458"/>
    <w:rsid w:val="00F21139"/>
    <w:rsid w:val="00F217CB"/>
    <w:rsid w:val="00F23280"/>
    <w:rsid w:val="00F313E5"/>
    <w:rsid w:val="00F3576E"/>
    <w:rsid w:val="00F369E7"/>
    <w:rsid w:val="00F40532"/>
    <w:rsid w:val="00F42CD8"/>
    <w:rsid w:val="00F42E90"/>
    <w:rsid w:val="00F46D0B"/>
    <w:rsid w:val="00F51932"/>
    <w:rsid w:val="00F54C31"/>
    <w:rsid w:val="00F57FBD"/>
    <w:rsid w:val="00F6042F"/>
    <w:rsid w:val="00F60A62"/>
    <w:rsid w:val="00F64A37"/>
    <w:rsid w:val="00F64D2E"/>
    <w:rsid w:val="00F67AA1"/>
    <w:rsid w:val="00F70794"/>
    <w:rsid w:val="00F71082"/>
    <w:rsid w:val="00F7126D"/>
    <w:rsid w:val="00F72299"/>
    <w:rsid w:val="00F72CC8"/>
    <w:rsid w:val="00F73EDC"/>
    <w:rsid w:val="00F768AF"/>
    <w:rsid w:val="00F768D9"/>
    <w:rsid w:val="00F808EE"/>
    <w:rsid w:val="00F80C49"/>
    <w:rsid w:val="00F80F12"/>
    <w:rsid w:val="00F82851"/>
    <w:rsid w:val="00F850A9"/>
    <w:rsid w:val="00F85228"/>
    <w:rsid w:val="00F862C5"/>
    <w:rsid w:val="00F902CD"/>
    <w:rsid w:val="00F94DB4"/>
    <w:rsid w:val="00FA0841"/>
    <w:rsid w:val="00FA111A"/>
    <w:rsid w:val="00FA5FDA"/>
    <w:rsid w:val="00FB165D"/>
    <w:rsid w:val="00FB3DD5"/>
    <w:rsid w:val="00FB664B"/>
    <w:rsid w:val="00FB714A"/>
    <w:rsid w:val="00FB789B"/>
    <w:rsid w:val="00FC287A"/>
    <w:rsid w:val="00FC3CF7"/>
    <w:rsid w:val="00FC465D"/>
    <w:rsid w:val="00FC7ED0"/>
    <w:rsid w:val="00FD386C"/>
    <w:rsid w:val="00FE02C4"/>
    <w:rsid w:val="00FE0B12"/>
    <w:rsid w:val="00FE2641"/>
    <w:rsid w:val="00FE2E21"/>
    <w:rsid w:val="00FE4576"/>
    <w:rsid w:val="00FE71E6"/>
    <w:rsid w:val="00FF3C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2FECE5"/>
  <w15:chartTrackingRefBased/>
  <w15:docId w15:val="{DB105824-89D2-46A1-BC7D-5C9874183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semiHidden="1" w:unhideWhenUsed="1"/>
    <w:lsdException w:name="HTML Sample" w:locked="1"/>
    <w:lsdException w:name="HTML Typewriter" w:locked="1"/>
    <w:lsdException w:name="HTML Variable" w:locked="1"/>
    <w:lsdException w:name="annotation subject" w:lock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sz w:val="28"/>
      <w:szCs w:val="24"/>
    </w:rPr>
  </w:style>
  <w:style w:type="paragraph" w:styleId="1">
    <w:name w:val="heading 1"/>
    <w:basedOn w:val="a"/>
    <w:next w:val="a"/>
    <w:qFormat/>
    <w:locked/>
    <w:rsid w:val="00687A41"/>
    <w:pPr>
      <w:keepNext/>
      <w:outlineLvl w:val="0"/>
    </w:pPr>
    <w:rPr>
      <w:rFonts w:ascii="Courier New" w:hAnsi="Courier New"/>
      <w:bCs/>
      <w:i/>
      <w:iCs/>
      <w:sz w:val="24"/>
    </w:rPr>
  </w:style>
  <w:style w:type="paragraph" w:styleId="2">
    <w:name w:val="heading 2"/>
    <w:basedOn w:val="a"/>
    <w:next w:val="a"/>
    <w:qFormat/>
    <w:locked/>
    <w:rsid w:val="00AE4529"/>
    <w:pPr>
      <w:keepNext/>
      <w:outlineLvl w:val="1"/>
    </w:pPr>
    <w:rPr>
      <w:rFonts w:ascii="Courier New" w:hAnsi="Courier New" w:cs="Courier New"/>
      <w:b/>
      <w:bCs/>
      <w:sz w:val="24"/>
      <w:u w:val="single"/>
    </w:rPr>
  </w:style>
  <w:style w:type="paragraph" w:styleId="3">
    <w:name w:val="heading 3"/>
    <w:basedOn w:val="a"/>
    <w:next w:val="a"/>
    <w:qFormat/>
    <w:locked/>
    <w:rsid w:val="00AE4529"/>
    <w:pPr>
      <w:keepNext/>
      <w:ind w:left="708" w:firstLine="708"/>
      <w:outlineLvl w:val="2"/>
    </w:pPr>
    <w:rPr>
      <w:rFonts w:ascii="Arial Black" w:hAnsi="Arial Black" w:cs="Courier New"/>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ПИСАНИЕ ДЕЙСТВИЯ"/>
    <w:basedOn w:val="a"/>
    <w:rsid w:val="00CE4F67"/>
    <w:rPr>
      <w:rFonts w:ascii="Courier New" w:hAnsi="Courier New" w:cs="Courier New"/>
      <w:sz w:val="24"/>
    </w:rPr>
  </w:style>
  <w:style w:type="paragraph" w:customStyle="1" w:styleId="a4">
    <w:name w:val="МЕСТО И ВРЕМЯ ДЕЙСТВИЯ"/>
    <w:basedOn w:val="a3"/>
    <w:next w:val="a3"/>
    <w:rsid w:val="00CE4F67"/>
    <w:rPr>
      <w:caps/>
    </w:rPr>
  </w:style>
  <w:style w:type="paragraph" w:customStyle="1" w:styleId="a5">
    <w:name w:val="РЕПЛИКА ГЕРОЯ"/>
    <w:basedOn w:val="a"/>
    <w:rsid w:val="00CE4F67"/>
    <w:pPr>
      <w:ind w:left="2126" w:right="2126"/>
    </w:pPr>
    <w:rPr>
      <w:rFonts w:ascii="Courier New" w:hAnsi="Courier New" w:cs="Courier New"/>
      <w:sz w:val="24"/>
    </w:rPr>
  </w:style>
  <w:style w:type="paragraph" w:customStyle="1" w:styleId="a6">
    <w:name w:val="ИМЯ ГЕРОЯ"/>
    <w:basedOn w:val="a"/>
    <w:next w:val="a5"/>
    <w:rsid w:val="00CE4F67"/>
    <w:pPr>
      <w:ind w:left="3827"/>
    </w:pPr>
    <w:rPr>
      <w:rFonts w:ascii="Courier New" w:hAnsi="Courier New" w:cs="Courier New"/>
      <w:caps/>
      <w:sz w:val="24"/>
    </w:rPr>
  </w:style>
  <w:style w:type="paragraph" w:customStyle="1" w:styleId="a7">
    <w:name w:val="РЕМАРКА"/>
    <w:basedOn w:val="a"/>
    <w:next w:val="a"/>
    <w:rsid w:val="00CE4F67"/>
    <w:pPr>
      <w:ind w:left="3118" w:right="2551"/>
    </w:pPr>
    <w:rPr>
      <w:rFonts w:ascii="Courier New" w:hAnsi="Courier New" w:cs="Courier New"/>
      <w:sz w:val="24"/>
    </w:rPr>
  </w:style>
  <w:style w:type="paragraph" w:customStyle="1" w:styleId="10">
    <w:name w:val="заголовок 1"/>
    <w:basedOn w:val="a"/>
    <w:next w:val="a"/>
    <w:rsid w:val="007F2101"/>
    <w:pPr>
      <w:keepNext/>
      <w:autoSpaceDE w:val="0"/>
      <w:autoSpaceDN w:val="0"/>
      <w:jc w:val="both"/>
    </w:pPr>
    <w:rPr>
      <w:b/>
      <w:bCs/>
      <w:sz w:val="24"/>
    </w:rPr>
  </w:style>
  <w:style w:type="paragraph" w:customStyle="1" w:styleId="4">
    <w:name w:val="заголовок 4"/>
    <w:basedOn w:val="a"/>
    <w:next w:val="a"/>
    <w:rsid w:val="007F2101"/>
    <w:pPr>
      <w:keepNext/>
      <w:autoSpaceDE w:val="0"/>
      <w:autoSpaceDN w:val="0"/>
    </w:pPr>
    <w:rPr>
      <w:b/>
      <w:bCs/>
      <w:sz w:val="24"/>
    </w:rPr>
  </w:style>
  <w:style w:type="paragraph" w:styleId="a8">
    <w:name w:val="header"/>
    <w:basedOn w:val="a"/>
    <w:link w:val="a9"/>
    <w:uiPriority w:val="99"/>
    <w:locked/>
    <w:rsid w:val="007F2101"/>
    <w:pPr>
      <w:tabs>
        <w:tab w:val="center" w:pos="4153"/>
        <w:tab w:val="right" w:pos="8306"/>
      </w:tabs>
      <w:autoSpaceDE w:val="0"/>
      <w:autoSpaceDN w:val="0"/>
    </w:pPr>
    <w:rPr>
      <w:sz w:val="20"/>
      <w:szCs w:val="20"/>
    </w:rPr>
  </w:style>
  <w:style w:type="paragraph" w:customStyle="1" w:styleId="PERSONAG">
    <w:name w:val="PERSONAG"/>
    <w:basedOn w:val="a"/>
    <w:autoRedefine/>
    <w:rsid w:val="007F2101"/>
    <w:pPr>
      <w:autoSpaceDE w:val="0"/>
      <w:autoSpaceDN w:val="0"/>
      <w:jc w:val="center"/>
    </w:pPr>
    <w:rPr>
      <w:szCs w:val="28"/>
    </w:rPr>
  </w:style>
  <w:style w:type="paragraph" w:customStyle="1" w:styleId="REPLIKA">
    <w:name w:val="REPLIKA"/>
    <w:basedOn w:val="a"/>
    <w:rsid w:val="007F2101"/>
    <w:pPr>
      <w:autoSpaceDE w:val="0"/>
      <w:autoSpaceDN w:val="0"/>
      <w:spacing w:after="120"/>
      <w:ind w:left="1701" w:right="1219"/>
      <w:jc w:val="both"/>
    </w:pPr>
    <w:rPr>
      <w:sz w:val="24"/>
    </w:rPr>
  </w:style>
  <w:style w:type="paragraph" w:customStyle="1" w:styleId="REMARKA">
    <w:name w:val="REMARKA"/>
    <w:basedOn w:val="a"/>
    <w:rsid w:val="007F2101"/>
    <w:pPr>
      <w:autoSpaceDE w:val="0"/>
      <w:autoSpaceDN w:val="0"/>
      <w:spacing w:before="60" w:after="60"/>
      <w:ind w:firstLine="567"/>
      <w:jc w:val="both"/>
    </w:pPr>
    <w:rPr>
      <w:i/>
      <w:iCs/>
      <w:sz w:val="24"/>
      <w:lang w:val="en-US"/>
    </w:rPr>
  </w:style>
  <w:style w:type="paragraph" w:styleId="aa">
    <w:name w:val="Balloon Text"/>
    <w:basedOn w:val="a"/>
    <w:semiHidden/>
    <w:locked/>
    <w:rsid w:val="007F2101"/>
    <w:rPr>
      <w:rFonts w:ascii="Tahoma" w:hAnsi="Tahoma" w:cs="Tahoma"/>
      <w:sz w:val="16"/>
      <w:szCs w:val="16"/>
    </w:rPr>
  </w:style>
  <w:style w:type="paragraph" w:styleId="ab">
    <w:name w:val="footer"/>
    <w:basedOn w:val="a"/>
    <w:locked/>
    <w:rsid w:val="007F2101"/>
    <w:pPr>
      <w:tabs>
        <w:tab w:val="center" w:pos="4677"/>
        <w:tab w:val="right" w:pos="9355"/>
      </w:tabs>
    </w:pPr>
    <w:rPr>
      <w:sz w:val="24"/>
    </w:rPr>
  </w:style>
  <w:style w:type="character" w:styleId="ac">
    <w:name w:val="page number"/>
    <w:basedOn w:val="a0"/>
    <w:locked/>
    <w:rsid w:val="007F2101"/>
  </w:style>
  <w:style w:type="paragraph" w:styleId="ad">
    <w:name w:val="Normal (Web)"/>
    <w:basedOn w:val="a"/>
    <w:uiPriority w:val="99"/>
    <w:unhideWhenUsed/>
    <w:locked/>
    <w:rsid w:val="00374ED4"/>
    <w:pPr>
      <w:spacing w:before="100" w:beforeAutospacing="1" w:after="100" w:afterAutospacing="1"/>
    </w:pPr>
    <w:rPr>
      <w:sz w:val="24"/>
      <w:lang w:val="en-US" w:eastAsia="en-US"/>
    </w:rPr>
  </w:style>
  <w:style w:type="character" w:customStyle="1" w:styleId="a9">
    <w:name w:val="Верхний колонтитул Знак"/>
    <w:basedOn w:val="a0"/>
    <w:link w:val="a8"/>
    <w:uiPriority w:val="99"/>
    <w:rsid w:val="00001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692015">
      <w:bodyDiv w:val="1"/>
      <w:marLeft w:val="0"/>
      <w:marRight w:val="0"/>
      <w:marTop w:val="0"/>
      <w:marBottom w:val="0"/>
      <w:divBdr>
        <w:top w:val="none" w:sz="0" w:space="0" w:color="auto"/>
        <w:left w:val="none" w:sz="0" w:space="0" w:color="auto"/>
        <w:bottom w:val="none" w:sz="0" w:space="0" w:color="auto"/>
        <w:right w:val="none" w:sz="0" w:space="0" w:color="auto"/>
      </w:divBdr>
    </w:div>
    <w:div w:id="828133209">
      <w:bodyDiv w:val="1"/>
      <w:marLeft w:val="0"/>
      <w:marRight w:val="0"/>
      <w:marTop w:val="0"/>
      <w:marBottom w:val="0"/>
      <w:divBdr>
        <w:top w:val="none" w:sz="0" w:space="0" w:color="auto"/>
        <w:left w:val="none" w:sz="0" w:space="0" w:color="auto"/>
        <w:bottom w:val="none" w:sz="0" w:space="0" w:color="auto"/>
        <w:right w:val="none" w:sz="0" w:space="0" w:color="auto"/>
      </w:divBdr>
    </w:div>
    <w:div w:id="1675954160">
      <w:bodyDiv w:val="1"/>
      <w:marLeft w:val="0"/>
      <w:marRight w:val="0"/>
      <w:marTop w:val="0"/>
      <w:marBottom w:val="0"/>
      <w:divBdr>
        <w:top w:val="none" w:sz="0" w:space="0" w:color="auto"/>
        <w:left w:val="none" w:sz="0" w:space="0" w:color="auto"/>
        <w:bottom w:val="none" w:sz="0" w:space="0" w:color="auto"/>
        <w:right w:val="none" w:sz="0" w:space="0" w:color="auto"/>
      </w:divBdr>
    </w:div>
    <w:div w:id="1715881439">
      <w:bodyDiv w:val="1"/>
      <w:marLeft w:val="0"/>
      <w:marRight w:val="0"/>
      <w:marTop w:val="0"/>
      <w:marBottom w:val="0"/>
      <w:divBdr>
        <w:top w:val="none" w:sz="0" w:space="0" w:color="auto"/>
        <w:left w:val="none" w:sz="0" w:space="0" w:color="auto"/>
        <w:bottom w:val="none" w:sz="0" w:space="0" w:color="auto"/>
        <w:right w:val="none" w:sz="0" w:space="0" w:color="auto"/>
      </w:divBdr>
    </w:div>
    <w:div w:id="1741172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1057;&#1062;&#1045;&#1053;&#1040;&#1056;&#1030;&#1049;%20&#1064;&#1040;&#1041;&#1051;&#1054;&#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23202-96B1-43D9-9842-BA0578786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СЦЕНАРІЙ ШАБЛОН</Template>
  <TotalTime>49909</TotalTime>
  <Pages>68</Pages>
  <Words>13372</Words>
  <Characters>72745</Characters>
  <Application>Microsoft Office Word</Application>
  <DocSecurity>0</DocSecurity>
  <Lines>3828</Lines>
  <Paragraphs>1957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MAIN</Company>
  <LinksUpToDate>false</LinksUpToDate>
  <CharactersWithSpaces>84160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Vlad</cp:lastModifiedBy>
  <cp:revision>29</cp:revision>
  <dcterms:created xsi:type="dcterms:W3CDTF">2021-01-11T08:57:00Z</dcterms:created>
  <dcterms:modified xsi:type="dcterms:W3CDTF">2021-05-04T17:44:00Z</dcterms:modified>
</cp:coreProperties>
</file>